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971" w:rsidRDefault="00B05971">
      <w:pPr>
        <w:spacing w:before="4" w:after="0" w:line="100" w:lineRule="exact"/>
        <w:rPr>
          <w:sz w:val="10"/>
          <w:szCs w:val="1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before="41" w:after="0" w:line="195" w:lineRule="exact"/>
        <w:ind w:left="107" w:right="-20"/>
        <w:rPr>
          <w:rFonts w:ascii="Arial" w:eastAsia="Arial" w:hAnsi="Arial" w:cs="Arial"/>
          <w:sz w:val="17"/>
          <w:szCs w:val="17"/>
        </w:rPr>
      </w:pPr>
      <w:r>
        <w:rPr>
          <w:rFonts w:ascii="Arial" w:hAnsi="Arial"/>
          <w:color w:val="231F20"/>
          <w:sz w:val="17"/>
        </w:rPr>
        <w:t>Артикул 1500255 - Ред. 06 - 05/2015</w:t>
      </w:r>
    </w:p>
    <w:p w:rsidR="00B05971" w:rsidRDefault="00B05971">
      <w:pPr>
        <w:spacing w:before="7" w:after="0" w:line="130" w:lineRule="exact"/>
        <w:rPr>
          <w:sz w:val="13"/>
          <w:szCs w:val="13"/>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sectPr w:rsidR="00B05971">
          <w:type w:val="continuous"/>
          <w:pgSz w:w="11920" w:h="16840"/>
          <w:pgMar w:top="1560" w:right="440" w:bottom="280" w:left="460" w:header="720" w:footer="720" w:gutter="0"/>
          <w:cols w:space="720"/>
        </w:sectPr>
      </w:pPr>
    </w:p>
    <w:p w:rsidR="00B05971" w:rsidRDefault="008E0A21" w:rsidP="001A2DF2">
      <w:pPr>
        <w:spacing w:before="30" w:after="0" w:line="347" w:lineRule="auto"/>
        <w:ind w:left="1622" w:right="-20" w:hanging="1480"/>
        <w:jc w:val="right"/>
        <w:rPr>
          <w:rFonts w:ascii="Arial" w:eastAsia="Arial" w:hAnsi="Arial" w:cs="Arial"/>
          <w:sz w:val="26"/>
          <w:szCs w:val="26"/>
        </w:rPr>
      </w:pPr>
      <w:r>
        <w:rPr>
          <w:rFonts w:ascii="Arial" w:hAnsi="Arial"/>
          <w:b/>
          <w:color w:val="FFFFFF"/>
          <w:w w:val="113"/>
          <w:sz w:val="26"/>
        </w:rPr>
        <w:t>Руководство по эксплуатации и обслуживанию</w:t>
      </w:r>
    </w:p>
    <w:p w:rsidR="00B05971" w:rsidRPr="008E0A21" w:rsidRDefault="008E0A21">
      <w:pPr>
        <w:spacing w:before="4" w:after="0" w:line="240" w:lineRule="auto"/>
        <w:ind w:right="-20"/>
        <w:jc w:val="right"/>
        <w:rPr>
          <w:rFonts w:ascii="Arial" w:eastAsia="Arial" w:hAnsi="Arial" w:cs="Arial"/>
          <w:sz w:val="26"/>
          <w:szCs w:val="26"/>
          <w:lang w:val="es-ES_tradnl"/>
        </w:rPr>
      </w:pPr>
      <w:r w:rsidRPr="008E0A21">
        <w:rPr>
          <w:rFonts w:ascii="Arial" w:hAnsi="Arial"/>
          <w:b/>
          <w:color w:val="FFFFFF"/>
          <w:w w:val="113"/>
          <w:sz w:val="26"/>
          <w:lang w:val="es-ES_tradnl"/>
        </w:rPr>
        <w:t>Bedienungs- und Wartungsanleitung</w:t>
      </w:r>
    </w:p>
    <w:p w:rsidR="00B05971" w:rsidRPr="008E0A21" w:rsidRDefault="00B05971">
      <w:pPr>
        <w:spacing w:before="4" w:after="0" w:line="130" w:lineRule="exact"/>
        <w:rPr>
          <w:sz w:val="13"/>
          <w:szCs w:val="13"/>
          <w:lang w:val="es-ES_tradnl"/>
        </w:rPr>
      </w:pPr>
    </w:p>
    <w:p w:rsidR="00B05971" w:rsidRPr="008E0A21" w:rsidRDefault="008E0A21">
      <w:pPr>
        <w:spacing w:after="0" w:line="240" w:lineRule="auto"/>
        <w:ind w:right="-20"/>
        <w:jc w:val="right"/>
        <w:rPr>
          <w:rFonts w:ascii="Arial" w:eastAsia="Arial" w:hAnsi="Arial" w:cs="Arial"/>
          <w:sz w:val="26"/>
          <w:szCs w:val="26"/>
          <w:lang w:val="es-ES_tradnl"/>
        </w:rPr>
      </w:pPr>
      <w:r w:rsidRPr="008E0A21">
        <w:rPr>
          <w:rFonts w:ascii="Arial" w:hAnsi="Arial"/>
          <w:b/>
          <w:color w:val="FFFFFF"/>
          <w:w w:val="113"/>
          <w:sz w:val="26"/>
          <w:lang w:val="es-ES_tradnl"/>
        </w:rPr>
        <w:t>Manual de uso y mantenimento</w:t>
      </w:r>
    </w:p>
    <w:p w:rsidR="00B05971" w:rsidRPr="001A2DF2" w:rsidRDefault="008E0A21">
      <w:pPr>
        <w:spacing w:before="33" w:after="0" w:line="268" w:lineRule="auto"/>
        <w:ind w:right="50"/>
        <w:rPr>
          <w:rFonts w:ascii="Arial" w:eastAsia="Arial" w:hAnsi="Arial" w:cs="Arial"/>
          <w:szCs w:val="28"/>
          <w:lang w:val="es-ES_tradnl"/>
        </w:rPr>
      </w:pPr>
      <w:r w:rsidRPr="008E0A21">
        <w:rPr>
          <w:lang w:val="es-ES_tradnl"/>
        </w:rPr>
        <w:br w:type="column"/>
      </w:r>
      <w:r w:rsidRPr="001A2DF2">
        <w:rPr>
          <w:rFonts w:ascii="Arial" w:hAnsi="Arial"/>
          <w:b/>
          <w:color w:val="FFFFFF"/>
          <w:w w:val="111"/>
          <w:lang w:val="es-ES_tradnl"/>
        </w:rPr>
        <w:t>CONFEZIONATRICI  SOTTOVUOTO  AD USO PROFESSIONALE IN ACCIAO INOX BARRE SALDANTI DA 310 E 420 mm CON COMANDI DIGITALI</w:t>
      </w:r>
    </w:p>
    <w:p w:rsidR="00B05971" w:rsidRPr="001A2DF2" w:rsidRDefault="00B05971">
      <w:pPr>
        <w:spacing w:before="1" w:after="0" w:line="160" w:lineRule="exact"/>
        <w:rPr>
          <w:sz w:val="12"/>
          <w:szCs w:val="16"/>
          <w:lang w:val="es-ES_tradnl"/>
        </w:rPr>
      </w:pPr>
    </w:p>
    <w:p w:rsidR="00B05971" w:rsidRPr="001A2DF2" w:rsidRDefault="00B05971">
      <w:pPr>
        <w:spacing w:after="0" w:line="200" w:lineRule="exact"/>
        <w:rPr>
          <w:sz w:val="16"/>
          <w:szCs w:val="20"/>
          <w:lang w:val="es-ES_tradnl"/>
        </w:rPr>
      </w:pPr>
    </w:p>
    <w:p w:rsidR="00B05971" w:rsidRPr="001A2DF2" w:rsidRDefault="008E0A21">
      <w:pPr>
        <w:spacing w:after="0" w:line="265" w:lineRule="auto"/>
        <w:ind w:right="64"/>
        <w:rPr>
          <w:rFonts w:ascii="Arial" w:eastAsia="Arial" w:hAnsi="Arial" w:cs="Arial"/>
          <w:sz w:val="24"/>
          <w:szCs w:val="29"/>
        </w:rPr>
      </w:pPr>
      <w:r w:rsidRPr="001A2DF2">
        <w:rPr>
          <w:rFonts w:ascii="Arial" w:hAnsi="Arial"/>
          <w:b/>
          <w:color w:val="FFFFFF"/>
          <w:w w:val="111"/>
        </w:rPr>
        <w:t>ПРОФЕССИОНАЛЬНЫЙ ВАКУУМНЫЙ УПАКОВЩИК ИЗ НЕРЖАВЕЮЩЕЙ СТАЛИ С ПЛАНКАМИ НА 310 И 420 мм И ЦИФРОВОЙ ПАНЕЛЬЮ УПРАВЛЕНИЯ</w:t>
      </w:r>
    </w:p>
    <w:p w:rsidR="00B05971" w:rsidRPr="001A2DF2" w:rsidRDefault="00B05971">
      <w:pPr>
        <w:spacing w:before="2" w:after="0" w:line="150" w:lineRule="exact"/>
        <w:rPr>
          <w:sz w:val="11"/>
          <w:szCs w:val="15"/>
        </w:rPr>
      </w:pPr>
    </w:p>
    <w:p w:rsidR="00B05971" w:rsidRPr="001A2DF2" w:rsidRDefault="00B05971">
      <w:pPr>
        <w:spacing w:after="0" w:line="200" w:lineRule="exact"/>
        <w:rPr>
          <w:sz w:val="16"/>
          <w:szCs w:val="20"/>
        </w:rPr>
      </w:pPr>
    </w:p>
    <w:p w:rsidR="00B05971" w:rsidRPr="001A2DF2" w:rsidRDefault="008E0A21">
      <w:pPr>
        <w:spacing w:after="0" w:line="259" w:lineRule="auto"/>
        <w:ind w:right="59"/>
        <w:rPr>
          <w:rFonts w:ascii="Arial" w:eastAsia="Arial" w:hAnsi="Arial" w:cs="Arial"/>
          <w:sz w:val="24"/>
          <w:szCs w:val="29"/>
          <w:lang w:val="en-US"/>
        </w:rPr>
      </w:pPr>
      <w:r w:rsidRPr="001A2DF2">
        <w:rPr>
          <w:rFonts w:ascii="Arial" w:hAnsi="Arial"/>
          <w:b/>
          <w:color w:val="FFFFFF"/>
          <w:w w:val="107"/>
          <w:sz w:val="24"/>
          <w:lang w:val="en-US"/>
        </w:rPr>
        <w:t>CONDITIONNEUSES SOUS VIDE À USAGE PROFESSIONNEL EN ACIER INOX BARRES SOUDANTES DE 310 ET 420 mm AVEC COMMANDES NUMÉRIQUES</w:t>
      </w:r>
    </w:p>
    <w:p w:rsidR="00B05971" w:rsidRPr="001A2DF2" w:rsidRDefault="00B05971">
      <w:pPr>
        <w:spacing w:before="1" w:after="0" w:line="160" w:lineRule="exact"/>
        <w:rPr>
          <w:sz w:val="12"/>
          <w:szCs w:val="16"/>
          <w:lang w:val="en-US"/>
        </w:rPr>
      </w:pPr>
    </w:p>
    <w:p w:rsidR="00B05971" w:rsidRPr="001A2DF2" w:rsidRDefault="00B05971">
      <w:pPr>
        <w:spacing w:after="0" w:line="200" w:lineRule="exact"/>
        <w:rPr>
          <w:sz w:val="16"/>
          <w:szCs w:val="20"/>
          <w:lang w:val="en-US"/>
        </w:rPr>
      </w:pPr>
    </w:p>
    <w:p w:rsidR="00B05971" w:rsidRPr="001A2DF2" w:rsidRDefault="008E0A21">
      <w:pPr>
        <w:spacing w:after="0" w:line="259" w:lineRule="auto"/>
        <w:ind w:right="56"/>
        <w:rPr>
          <w:rFonts w:ascii="Arial" w:eastAsia="Arial" w:hAnsi="Arial" w:cs="Arial"/>
          <w:sz w:val="24"/>
          <w:szCs w:val="29"/>
          <w:lang w:val="en-US"/>
        </w:rPr>
      </w:pPr>
      <w:r w:rsidRPr="001A2DF2">
        <w:rPr>
          <w:rFonts w:ascii="Arial" w:hAnsi="Arial"/>
          <w:b/>
          <w:color w:val="FFFFFF"/>
          <w:w w:val="107"/>
          <w:sz w:val="24"/>
          <w:lang w:val="en-US"/>
        </w:rPr>
        <w:t>VAKUUM-VERPACKUNGSMASCHINE FÜR PROFESSIONELLEN GEBRAUCH AUS ROSTFREIEM STAHL MIT 310 -UND</w:t>
      </w:r>
    </w:p>
    <w:p w:rsidR="00B05971" w:rsidRPr="001A2DF2" w:rsidRDefault="008E0A21">
      <w:pPr>
        <w:spacing w:after="0" w:line="259" w:lineRule="auto"/>
        <w:ind w:right="1510"/>
        <w:rPr>
          <w:rFonts w:ascii="Arial" w:eastAsia="Arial" w:hAnsi="Arial" w:cs="Arial"/>
          <w:sz w:val="24"/>
          <w:szCs w:val="29"/>
          <w:lang w:val="es-ES_tradnl"/>
        </w:rPr>
      </w:pPr>
      <w:r w:rsidRPr="001A2DF2">
        <w:rPr>
          <w:rFonts w:ascii="Arial" w:hAnsi="Arial"/>
          <w:b/>
          <w:color w:val="FFFFFF"/>
          <w:sz w:val="24"/>
          <w:lang w:val="es-ES_tradnl"/>
        </w:rPr>
        <w:t>420 mm SCHWEISSLEISTEN DIGITALE  STEUERUNG</w:t>
      </w:r>
    </w:p>
    <w:p w:rsidR="00B05971" w:rsidRPr="001A2DF2" w:rsidRDefault="00B05971">
      <w:pPr>
        <w:spacing w:before="1" w:after="0" w:line="160" w:lineRule="exact"/>
        <w:rPr>
          <w:sz w:val="12"/>
          <w:szCs w:val="16"/>
          <w:lang w:val="es-ES_tradnl"/>
        </w:rPr>
      </w:pPr>
    </w:p>
    <w:p w:rsidR="00B05971" w:rsidRPr="001A2DF2" w:rsidRDefault="00B05971">
      <w:pPr>
        <w:spacing w:after="0" w:line="200" w:lineRule="exact"/>
        <w:rPr>
          <w:sz w:val="16"/>
          <w:szCs w:val="20"/>
          <w:lang w:val="es-ES_tradnl"/>
        </w:rPr>
      </w:pPr>
    </w:p>
    <w:p w:rsidR="00B05971" w:rsidRPr="008E0A21" w:rsidRDefault="008E0A21">
      <w:pPr>
        <w:spacing w:after="0" w:line="259" w:lineRule="auto"/>
        <w:ind w:right="55"/>
        <w:rPr>
          <w:rFonts w:ascii="Arial" w:eastAsia="Arial" w:hAnsi="Arial" w:cs="Arial"/>
          <w:sz w:val="29"/>
          <w:szCs w:val="29"/>
          <w:lang w:val="es-ES_tradnl"/>
        </w:rPr>
      </w:pPr>
      <w:r w:rsidRPr="001A2DF2">
        <w:rPr>
          <w:rFonts w:ascii="Arial" w:hAnsi="Arial"/>
          <w:b/>
          <w:color w:val="FFFFFF"/>
          <w:w w:val="107"/>
          <w:sz w:val="24"/>
          <w:lang w:val="es-ES_tradnl"/>
        </w:rPr>
        <w:t>CONFECCIONADORAS EN VACÍO PARA USO PROFESIONAL EN ACERO INOX BARRAS SOLDADORAS DE 310 Y 420 mm CON COMANDOS DIGITALES</w:t>
      </w:r>
    </w:p>
    <w:p w:rsidR="00B05971" w:rsidRPr="008E0A21" w:rsidRDefault="00B05971">
      <w:pPr>
        <w:spacing w:after="0" w:line="259" w:lineRule="auto"/>
        <w:rPr>
          <w:rFonts w:ascii="Arial" w:eastAsia="Arial" w:hAnsi="Arial" w:cs="Arial"/>
          <w:sz w:val="29"/>
          <w:szCs w:val="29"/>
          <w:lang w:val="es-ES_tradnl"/>
        </w:rPr>
        <w:sectPr w:rsidR="00B05971" w:rsidRPr="008E0A21">
          <w:type w:val="continuous"/>
          <w:pgSz w:w="11920" w:h="16840"/>
          <w:pgMar w:top="1560" w:right="440" w:bottom="280" w:left="460" w:header="720" w:footer="720" w:gutter="0"/>
          <w:cols w:num="2" w:space="720" w:equalWidth="0">
            <w:col w:w="5276" w:space="577"/>
            <w:col w:w="5167"/>
          </w:cols>
        </w:sectPr>
      </w:pPr>
    </w:p>
    <w:p w:rsidR="00B05971" w:rsidRPr="008E0A21" w:rsidRDefault="009C354D">
      <w:pPr>
        <w:spacing w:before="3" w:after="0" w:line="130" w:lineRule="exact"/>
        <w:rPr>
          <w:sz w:val="13"/>
          <w:szCs w:val="13"/>
          <w:lang w:val="es-ES_tradnl"/>
        </w:rPr>
      </w:pPr>
      <w:r>
        <w:pict>
          <v:group id="_x0000_s5616" style="position:absolute;margin-left:0;margin-top:0;width:595.3pt;height:59.55pt;z-index:-8508;mso-position-horizontal-relative:page;mso-position-vertical-relative:page" coordsize="11906,1191">
            <v:shape id="_x0000_s5617" style="position:absolute;width:11906;height:1191" coordsize="11906,1191" path="m,1191r11906,l11906,,,,,1191xe" fillcolor="#ae2f89" stroked="f">
              <v:path arrowok="t"/>
            </v:shape>
            <w10:wrap anchorx="page" anchory="page"/>
          </v:group>
        </w:pict>
      </w:r>
      <w:r>
        <w:pict>
          <v:group id="_x0000_s5562" style="position:absolute;margin-left:0;margin-top:59.05pt;width:595.3pt;height:782.85pt;z-index:-8507;mso-position-horizontal-relative:page;mso-position-vertical-relative:page" coordorigin=",1181" coordsize="11906,15657">
            <v:group id="_x0000_s5614" style="position:absolute;top:2577;width:11906;height:14261" coordorigin=",2577" coordsize="11906,14261">
              <v:shape id="_x0000_s5615" style="position:absolute;top:2577;width:11906;height:14261" coordorigin=",2577" coordsize="11906,14261" path="m,16838r11906,l11906,2577,,2577,,16838xe" fillcolor="#ae2f89" stroked="f">
                <v:path arrowok="t"/>
              </v:shape>
            </v:group>
            <v:group id="_x0000_s5612" style="position:absolute;top:1191;width:11906;height:1385" coordorigin=",1191" coordsize="11906,1385">
              <v:shape id="_x0000_s5613" style="position:absolute;top:1191;width:11906;height:1385" coordorigin=",1191" coordsize="11906,1385" path="m,1191l,2577r11906,l11906,1191,,1191e" stroked="f">
                <v:path arrowok="t"/>
              </v:shape>
            </v:group>
            <v:group id="_x0000_s5609" style="position:absolute;top:1191;width:11906;height:1385" coordorigin=",1191" coordsize="11906,1385">
              <v:shape id="_x0000_s5611" style="position:absolute;top:1191;width:11906;height:1385" coordorigin=",1191" coordsize="11906,1385" path="m330,2577r11906,e" filled="f" strokecolor="white" strokeweight="1pt">
                <v:path arrowok="t"/>
              </v:shape>
              <v:shape id="_x0000_s5610" style="position:absolute;top:1191;width:11906;height:1385" coordorigin=",1191" coordsize="11906,1385" path="m12236,1191r-11906,e" filled="f" strokecolor="white" strokeweight="1pt">
                <v:path arrowok="t"/>
              </v:shape>
            </v:group>
            <v:group id="_x0000_s5607" style="position:absolute;left:6024;top:3703;width:2;height:10229" coordorigin="6024,3703" coordsize="2,10229">
              <v:shape id="_x0000_s5608" style="position:absolute;left:6024;top:3703;width:2;height:10229" coordorigin="6024,3703" coordsize="0,10229" path="m6024,3703r,10229e" filled="f" strokecolor="white" strokeweight=".90875mm">
                <v:path arrowok="t"/>
              </v:shape>
            </v:group>
            <v:group id="_x0000_s5605" style="position:absolute;top:14922;width:11906;height:255" coordorigin=",14922" coordsize="11906,255">
              <v:shape id="_x0000_s5606" style="position:absolute;top:14922;width:11906;height:255" coordorigin=",14922" coordsize="11906,255" path="m283,14922r,255l12189,15177r,-255l283,14922e" fillcolor="#58595b" stroked="f">
                <v:path arrowok="t"/>
              </v:shape>
            </v:group>
            <v:group id="_x0000_s5603" style="position:absolute;left:2748;top:14507;width:591;height:570" coordorigin="2748,14507" coordsize="591,570">
              <v:shape id="_x0000_s5604" style="position:absolute;left:2748;top:14507;width:591;height:570" coordorigin="2748,14507" coordsize="591,570" path="m2748,15077r128,l2876,14585r129,492l3083,15077r128,-492l3211,15077r128,l3339,14507r-203,l3045,14856r-93,-349l2748,14507r,570xe" filled="f" strokecolor="#58595b" strokeweight=".96556mm">
                <v:path arrowok="t"/>
              </v:shape>
            </v:group>
            <v:group id="_x0000_s5601" style="position:absolute;left:3469;top:14495;width:445;height:593" coordorigin="3469,14495" coordsize="445,593">
              <v:shape id="_x0000_s5602" style="position:absolute;left:3469;top:14495;width:445;height:593" coordorigin="3469,14495" coordsize="445,593" path="m3522,15038r59,35l3644,15086r24,2l3699,15088r74,-7l3841,15056r42,-45l3908,14938r7,-70l3915,14741r-1,-26l3907,14647r-23,-71l3836,14526r-75,-26l3713,14495r-29,1l3611,14504r-67,25l3500,14581r-24,74l3470,14725r-1,130l3470,14881r9,70l3506,15019r16,19xe" filled="f" strokecolor="#58595b" strokeweight=".96556mm">
                <v:path arrowok="t"/>
              </v:shape>
            </v:group>
            <v:group id="_x0000_s5599" style="position:absolute;left:3601;top:14581;width:182;height:421" coordorigin="3601,14581" coordsize="182,421">
              <v:shape id="_x0000_s5600" style="position:absolute;left:3601;top:14581;width:182;height:421" coordorigin="3601,14581" coordsize="182,421" path="m3692,14581r69,34l3782,14683r1,206l3781,14918r-26,61l3698,15002r-24,-1l3612,14952r-11,-252l3603,14670r24,-63l3692,14581xe" filled="f" strokecolor="#58595b" strokeweight=".96556mm">
                <v:path arrowok="t"/>
              </v:shape>
            </v:group>
            <v:group id="_x0000_s5597" style="position:absolute;left:4055;top:14507;width:434;height:570" coordorigin="4055,14507" coordsize="434,570">
              <v:shape id="_x0000_s5598" style="position:absolute;left:4055;top:14507;width:434;height:570" coordorigin="4055,14507" coordsize="434,570" path="m4292,15077r68,-8l4425,15033r43,-68l4483,14894r5,-61l4489,14787r,-27l4486,14692r-10,-66l4449,14569r-50,-41l4325,14507r-270,l4055,15077r237,xe" filled="f" strokecolor="#58595b" strokeweight=".96556mm">
                <v:path arrowok="t"/>
              </v:shape>
            </v:group>
            <v:group id="_x0000_s5595" style="position:absolute;left:4183;top:14590;width:175;height:403" coordorigin="4183,14590" coordsize="175,403">
              <v:shape id="_x0000_s5596" style="position:absolute;left:4183;top:14590;width:175;height:403" coordorigin="4183,14590" coordsize="175,403" path="m4183,14590r80,l4287,14593r53,45l4354,14708r3,74l4357,14812r-4,73l4339,14947r-64,44l4183,14993r,-403xe" filled="f" strokecolor="#58595b" strokeweight=".96556mm">
                <v:path arrowok="t"/>
              </v:shape>
            </v:group>
            <v:group id="_x0000_s5593" style="position:absolute;left:4657;top:14977;width:120;height:100" coordorigin="4657,14977" coordsize="120,100">
              <v:shape id="_x0000_s5594" style="position:absolute;left:4657;top:14977;width:120;height:100" coordorigin="4657,14977" coordsize="120,100" path="m4657,15077r120,l4777,14977r-120,l4657,15077xe" filled="f" strokecolor="#58595b" strokeweight=".96556mm">
                <v:path arrowok="t"/>
              </v:shape>
            </v:group>
            <v:group id="_x0000_s5591" style="position:absolute;left:5141;top:14507;width:492;height:570" coordorigin="5141,14507" coordsize="492,570">
              <v:shape id="_x0000_s5592" style="position:absolute;left:5141;top:14507;width:492;height:570" coordorigin="5141,14507" coordsize="492,570" path="m5278,15077r35,-146l5461,14931r34,146l5633,15077r-157,-570l5305,14507r-164,570l5278,15077xe" filled="f" strokecolor="#58595b" strokeweight=".96556mm">
                <v:path arrowok="t"/>
              </v:shape>
            </v:group>
            <v:group id="_x0000_s5589" style="position:absolute;left:5333;top:14614;width:109;height:234" coordorigin="5333,14614" coordsize="109,234">
              <v:shape id="_x0000_s5590" style="position:absolute;left:5333;top:14614;width:109;height:234" coordorigin="5333,14614" coordsize="109,234" path="m5390,14614r52,234l5333,14848r57,-234xe" filled="f" strokecolor="#58595b" strokeweight=".96556mm">
                <v:path arrowok="t"/>
              </v:shape>
            </v:group>
            <v:group id="_x0000_s5587" style="position:absolute;left:5947;top:14796;width:214;height:88" coordorigin="5947,14796" coordsize="214,88">
              <v:shape id="_x0000_s5588" style="position:absolute;left:5947;top:14796;width:214;height:88" coordorigin="5947,14796" coordsize="214,88" path="m5947,14883r214,l6161,14796r-214,l5947,14883xe" filled="f" strokecolor="#58595b" strokeweight=".96556mm">
                <v:path arrowok="t"/>
              </v:shape>
            </v:group>
            <v:group id="_x0000_s5585" style="position:absolute;left:6534;top:14507;width:591;height:570" coordorigin="6534,14507" coordsize="591,570">
              <v:shape id="_x0000_s5586" style="position:absolute;left:6534;top:14507;width:591;height:570" coordorigin="6534,14507" coordsize="591,570" path="m6534,15077r128,l6662,14585r129,492l6869,15077r129,-492l6998,15077r127,l7125,14507r-203,l6831,14856r-93,-349l6534,14507r,570xe" filled="f" strokecolor="#58595b" strokeweight=".96556mm">
                <v:path arrowok="t"/>
              </v:shape>
            </v:group>
            <v:group id="_x0000_s5583" style="position:absolute;left:7256;top:14495;width:445;height:593" coordorigin="7256,14495" coordsize="445,593">
              <v:shape id="_x0000_s5584" style="position:absolute;left:7256;top:14495;width:445;height:593" coordorigin="7256,14495" coordsize="445,593" path="m7308,15038r60,35l7430,15086r25,2l7485,15088r75,-7l7627,15056r43,-45l7694,14938r7,-70l7701,14741r,-26l7693,14647r-23,-71l7623,14526r-76,-26l7499,14495r-29,1l7398,14504r-68,25l7286,14581r-24,74l7256,14725r,130l7256,14881r9,70l7293,15019r15,19xe" filled="f" strokecolor="#58595b" strokeweight=".96556mm">
                <v:path arrowok="t"/>
              </v:shape>
            </v:group>
            <v:group id="_x0000_s5581" style="position:absolute;left:7388;top:14581;width:182;height:421" coordorigin="7388,14581" coordsize="182,421">
              <v:shape id="_x0000_s5582" style="position:absolute;left:7388;top:14581;width:182;height:421" coordorigin="7388,14581" coordsize="182,421" path="m7478,14581r70,34l7568,14683r1,206l7568,14918r-26,61l7485,15002r-25,-1l7399,14952r-11,-252l7389,14670r25,-63l7478,14581xe" filled="f" strokecolor="#58595b" strokeweight=".96556mm">
                <v:path arrowok="t"/>
              </v:shape>
            </v:group>
            <v:group id="_x0000_s5579" style="position:absolute;left:7841;top:14507;width:434;height:570" coordorigin="7841,14507" coordsize="434,570">
              <v:shape id="_x0000_s5580" style="position:absolute;left:7841;top:14507;width:434;height:570" coordorigin="7841,14507" coordsize="434,570" path="m8079,15077r67,-8l8212,15033r42,-68l8269,14894r6,-61l8276,14787r-1,-27l8272,14692r-10,-66l8236,14569r-51,-41l8112,14507r-271,l7841,15077r238,xe" filled="f" strokecolor="#58595b" strokeweight=".96556mm">
                <v:path arrowok="t"/>
              </v:shape>
            </v:group>
            <v:group id="_x0000_s5577" style="position:absolute;left:7969;top:14590;width:175;height:403" coordorigin="7969,14590" coordsize="175,403">
              <v:shape id="_x0000_s5578" style="position:absolute;left:7969;top:14590;width:175;height:403" coordorigin="7969,14590" coordsize="175,403" path="m7969,14590r80,l8073,14593r54,45l8141,14708r3,74l8143,14812r-4,73l8125,14947r-64,44l7969,14993r,-403xe" filled="f" strokecolor="#58595b" strokeweight=".96556mm">
                <v:path arrowok="t"/>
              </v:shape>
            </v:group>
            <v:group id="_x0000_s5575" style="position:absolute;left:8443;top:14977;width:120;height:100" coordorigin="8443,14977" coordsize="120,100">
              <v:shape id="_x0000_s5576" style="position:absolute;left:8443;top:14977;width:120;height:100" coordorigin="8443,14977" coordsize="120,100" path="m8443,15077r120,l8563,14977r-120,l8443,15077xe" filled="f" strokecolor="#58595b" strokeweight=".96556mm">
                <v:path arrowok="t"/>
              </v:shape>
            </v:group>
            <v:group id="_x0000_s5573" style="position:absolute;left:8979;top:14507;width:402;height:570" coordorigin="8979,14507" coordsize="402,570">
              <v:shape id="_x0000_s5574" style="position:absolute;left:8979;top:14507;width:402;height:570" coordorigin="8979,14507" coordsize="402,570" path="m9206,15077r75,-10l9335,15036r34,-52l9381,14912r-2,-28l9359,14819r-65,-44l9310,14765r46,-64l9363,14653r-1,-25l9341,14566r-45,-40l9227,14508r-248,-1l8979,15077r227,xe" filled="f" strokecolor="#58595b" strokeweight=".96556mm">
                <v:path arrowok="t"/>
              </v:shape>
            </v:group>
            <v:group id="_x0000_s5571" style="position:absolute;left:9106;top:14822;width:141;height:172" coordorigin="9106,14822" coordsize="141,172">
              <v:shape id="_x0000_s5572" style="position:absolute;left:9106;top:14822;width:141;height:172" coordorigin="9106,14822" coordsize="141,172" path="m9106,14822r51,l9182,14823r61,41l9248,14885r,30l9220,14981r-114,12l9106,14822xe" filled="f" strokecolor="#58595b" strokeweight=".96556mm">
                <v:path arrowok="t"/>
              </v:shape>
            </v:group>
            <v:group id="_x0000_s5569" style="position:absolute;left:9106;top:14590;width:129;height:148" coordorigin="9106,14590" coordsize="129,148">
              <v:shape id="_x0000_s5570" style="position:absolute;left:9106;top:14590;width:129;height:148" coordorigin="9106,14590" coordsize="129,148" path="m9106,14590r64,l9195,14593r18,6l9227,14617r6,18l9235,14655r-1,27l9191,14734r-85,4l9106,14590xe" filled="f" strokecolor="#58595b" strokeweight=".96556mm">
                <v:path arrowok="t"/>
              </v:shape>
            </v:group>
            <v:group id="_x0000_s5566" style="position:absolute;left:567;top:5842;width:5168;height:3848" coordorigin="567,5842" coordsize="5168,3848">
              <v:shape id="_x0000_s5568" style="position:absolute;left:567;top:5842;width:5168;height:3848" coordorigin="567,5842" coordsize="5168,3848" path="m737,5842r-72,1l601,5854r-31,59l567,5972r,3588l573,9639r44,44l697,9690r4907,l5637,9689r65,-11l5733,9619r2,-59l5735,5972r-6,-79l5685,5848r-80,-6l737,5842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67" type="#_x0000_t75" style="position:absolute;left:567;top:5842;width:5168;height:3848">
                <v:imagedata r:id="rId6" o:title=""/>
              </v:shape>
            </v:group>
            <v:group id="_x0000_s5563" style="position:absolute;left:567;top:10074;width:5168;height:3848" coordorigin="567,10074" coordsize="5168,3848">
              <v:shape id="_x0000_s5565" style="position:absolute;left:567;top:10074;width:5168;height:3848" coordorigin="567,10074" coordsize="5168,3848" path="m737,10074r-72,1l601,10086r-31,59l567,10204r,3588l573,13871r44,45l697,13922r4907,l5637,13921r65,-11l5733,13851r2,-59l5735,10204r-6,-79l5685,10080r-80,-6l737,10074e" stroked="f">
                <v:path arrowok="t"/>
              </v:shape>
              <v:shape id="_x0000_s5564" type="#_x0000_t75" style="position:absolute;left:567;top:10131;width:5168;height:3734">
                <v:imagedata r:id="rId7" o:title=""/>
              </v:shape>
            </v:group>
            <w10:wrap anchorx="page" anchory="page"/>
          </v:group>
        </w:pic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4660"/>
          <w:tab w:val="left" w:pos="5440"/>
          <w:tab w:val="left" w:pos="6000"/>
          <w:tab w:val="left" w:pos="8440"/>
        </w:tabs>
        <w:spacing w:after="0" w:line="828" w:lineRule="exact"/>
        <w:ind w:left="2226" w:right="-20"/>
        <w:rPr>
          <w:rFonts w:ascii="Arial" w:eastAsia="Arial" w:hAnsi="Arial" w:cs="Arial"/>
          <w:sz w:val="76"/>
          <w:szCs w:val="76"/>
          <w:lang w:val="en-US"/>
        </w:rPr>
      </w:pPr>
      <w:r w:rsidRPr="008E0A21">
        <w:rPr>
          <w:rFonts w:ascii="Arial" w:hAnsi="Arial"/>
          <w:b/>
          <w:color w:val="FFFFFF"/>
          <w:w w:val="119"/>
          <w:sz w:val="76"/>
          <w:lang w:val="en-US"/>
        </w:rPr>
        <w:t>MOD.</w:t>
      </w:r>
      <w:r w:rsidRPr="008E0A21">
        <w:rPr>
          <w:lang w:val="en-US"/>
        </w:rPr>
        <w:tab/>
      </w:r>
      <w:r w:rsidRPr="008E0A21">
        <w:rPr>
          <w:rFonts w:ascii="Arial" w:hAnsi="Arial"/>
          <w:b/>
          <w:color w:val="FFFFFF"/>
          <w:sz w:val="76"/>
          <w:lang w:val="en-US"/>
        </w:rPr>
        <w:t xml:space="preserve">A </w:t>
      </w:r>
      <w:r w:rsidRPr="008E0A21">
        <w:rPr>
          <w:lang w:val="en-US"/>
        </w:rPr>
        <w:tab/>
      </w:r>
      <w:r w:rsidRPr="008E0A21">
        <w:rPr>
          <w:rFonts w:ascii="Arial" w:hAnsi="Arial"/>
          <w:b/>
          <w:color w:val="FFFFFF"/>
          <w:sz w:val="76"/>
          <w:lang w:val="en-US"/>
        </w:rPr>
        <w:t xml:space="preserve">- </w:t>
      </w:r>
      <w:r w:rsidRPr="008E0A21">
        <w:rPr>
          <w:lang w:val="en-US"/>
        </w:rPr>
        <w:tab/>
      </w:r>
      <w:r w:rsidRPr="008E0A21">
        <w:rPr>
          <w:rFonts w:ascii="Arial" w:hAnsi="Arial"/>
          <w:b/>
          <w:color w:val="FFFFFF"/>
          <w:w w:val="119"/>
          <w:sz w:val="76"/>
          <w:lang w:val="en-US"/>
        </w:rPr>
        <w:t>MOD.</w:t>
      </w:r>
      <w:r w:rsidRPr="008E0A21">
        <w:rPr>
          <w:lang w:val="en-US"/>
        </w:rPr>
        <w:tab/>
      </w:r>
      <w:r w:rsidRPr="008E0A21">
        <w:rPr>
          <w:rFonts w:ascii="Arial" w:hAnsi="Arial"/>
          <w:b/>
          <w:color w:val="FFFFFF"/>
          <w:w w:val="119"/>
          <w:sz w:val="76"/>
          <w:lang w:val="en-US"/>
        </w:rPr>
        <w:t>B</w:t>
      </w:r>
    </w:p>
    <w:p w:rsidR="00B05971" w:rsidRPr="008E0A21" w:rsidRDefault="00B05971">
      <w:pPr>
        <w:spacing w:after="0" w:line="828" w:lineRule="exact"/>
        <w:rPr>
          <w:rFonts w:ascii="Arial" w:eastAsia="Arial" w:hAnsi="Arial" w:cs="Arial"/>
          <w:sz w:val="76"/>
          <w:szCs w:val="76"/>
          <w:lang w:val="en-US"/>
        </w:rPr>
        <w:sectPr w:rsidR="00B05971" w:rsidRPr="008E0A21">
          <w:type w:val="continuous"/>
          <w:pgSz w:w="11920" w:h="16840"/>
          <w:pgMar w:top="1560" w:right="440" w:bottom="280" w:left="460" w:header="720" w:footer="720" w:gutter="0"/>
          <w:cols w:space="720"/>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n-US"/>
        </w:rPr>
      </w:pPr>
      <w:r>
        <w:lastRenderedPageBreak/>
        <w:pict>
          <v:group id="_x0000_s5555" style="position:absolute;left:0;text-align:left;margin-left:28.2pt;margin-top:4.6pt;width:255.4pt;height:17.75pt;z-index:-8506;mso-position-horizontal-relative:page" coordorigin="565,92" coordsize="5108,355">
            <v:group id="_x0000_s5560" style="position:absolute;left:577;top:102;width:461;height:301" coordorigin="577,102" coordsize="461,301">
              <v:shape id="_x0000_s556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5558" style="position:absolute;left:577;top:102;width:461;height:301" coordorigin="577,102" coordsize="461,301">
              <v:shape id="_x0000_s555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5556" style="position:absolute;left:567;top:445;width:5103;height:2" coordorigin="567,445" coordsize="5103,2">
              <v:shape id="_x0000_s5557" style="position:absolute;left:567;top:445;width:5103;height:2" coordorigin="567,445" coordsize="5103,0" path="m567,445r5103,e" filled="f" strokecolor="#231f20" strokeweight=".25pt">
                <v:path arrowok="t"/>
              </v:shape>
            </v:group>
            <w10:wrap anchorx="page"/>
          </v:group>
        </w:pict>
      </w:r>
      <w:r>
        <w:pict>
          <v:group id="_x0000_s5548" style="position:absolute;left:0;text-align:left;margin-left:297.5pt;margin-top:4.6pt;width:255.4pt;height:17.75pt;z-index:-8505;mso-position-horizontal-relative:page" coordorigin="5950,92" coordsize="5108,355">
            <v:group id="_x0000_s5553" style="position:absolute;left:5963;top:102;width:461;height:301" coordorigin="5963,102" coordsize="461,301">
              <v:shape id="_x0000_s555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5551" style="position:absolute;left:5963;top:102;width:461;height:301" coordorigin="5963,102" coordsize="461,301">
              <v:shape id="_x0000_s555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5549" style="position:absolute;left:5953;top:445;width:5103;height:2" coordorigin="5953,445" coordsize="5103,2">
              <v:shape id="_x0000_s5550"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n-US"/>
        </w:rPr>
        <w:t>IT</w:t>
      </w:r>
      <w:r w:rsidR="008E0A21" w:rsidRPr="008E0A21">
        <w:rPr>
          <w:lang w:val="en-US"/>
        </w:rPr>
        <w:tab/>
      </w:r>
      <w:r w:rsidR="008E0A21" w:rsidRPr="008E0A21">
        <w:rPr>
          <w:rFonts w:ascii="Verdana" w:hAnsi="Verdana"/>
          <w:b/>
          <w:color w:val="FFFFFF"/>
          <w:position w:val="-2"/>
          <w:sz w:val="24"/>
          <w:lang w:val="en-US"/>
        </w:rPr>
        <w:t>EN</w:t>
      </w:r>
    </w:p>
    <w:p w:rsidR="00B05971" w:rsidRPr="008E0A21" w:rsidRDefault="009C354D">
      <w:pPr>
        <w:spacing w:before="7" w:after="0" w:line="200" w:lineRule="exact"/>
        <w:rPr>
          <w:sz w:val="20"/>
          <w:szCs w:val="20"/>
          <w:lang w:val="en-US"/>
        </w:rPr>
      </w:pPr>
      <w:r>
        <w:pict>
          <v:group id="_x0000_s5528" style="position:absolute;margin-left:298.15pt;margin-top:10.25pt;width:261.95pt;height:77.05pt;z-index:-8501;mso-position-horizontal-relative:page" coordorigin="5953,-2266" coordsize="5103,1233">
            <v:group id="_x0000_s5529" style="position:absolute;left:5958;top:-2261;width:5093;height:1223" coordorigin="5958,-2261" coordsize="5093,1223">
              <v:shape id="_x0000_s5531" style="position:absolute;left:5958;top:-2261;width:5093;height:1223" coordorigin="5958,-2261" coordsize="5093,1223" path="m6048,-2261r-61,3l5958,-2186r,1058l5958,-1092r43,53l10961,-1038r36,-1l11050,-1082r1,-1089l11050,-2207r-43,-53l6048,-2261xe" filled="f" strokecolor="#231f20" strokeweight=".5pt">
                <v:path arrowok="t"/>
              </v:shape>
              <v:shape id="_x0000_s5530" type="#_x0000_t75" style="position:absolute;left:6027;top:-2221;width:631;height:658">
                <v:imagedata r:id="rId8" o:title=""/>
              </v:shape>
            </v:group>
            <w10:wrap anchorx="page"/>
          </v:group>
        </w:pict>
      </w:r>
    </w:p>
    <w:p w:rsidR="00B05971" w:rsidRPr="008E0A21" w:rsidRDefault="00B05971">
      <w:pPr>
        <w:spacing w:after="0" w:line="200" w:lineRule="exact"/>
        <w:rPr>
          <w:sz w:val="20"/>
          <w:szCs w:val="20"/>
          <w:lang w:val="en-US"/>
        </w:rPr>
        <w:sectPr w:rsidR="00B05971" w:rsidRPr="008E0A21">
          <w:headerReference w:type="even" r:id="rId9"/>
          <w:headerReference w:type="default" r:id="rId10"/>
          <w:footerReference w:type="even" r:id="rId11"/>
          <w:footerReference w:type="default" r:id="rId12"/>
          <w:pgSz w:w="11920" w:h="16840"/>
          <w:pgMar w:top="1160" w:right="660" w:bottom="620" w:left="460" w:header="600" w:footer="435" w:gutter="0"/>
          <w:pgNumType w:start="2"/>
          <w:cols w:space="720"/>
        </w:sectPr>
      </w:pPr>
    </w:p>
    <w:p w:rsidR="00B05971" w:rsidRPr="008E0A21" w:rsidRDefault="008E0A21">
      <w:pPr>
        <w:spacing w:before="28" w:after="0" w:line="288" w:lineRule="exact"/>
        <w:ind w:left="824" w:right="-53"/>
        <w:jc w:val="both"/>
        <w:rPr>
          <w:rFonts w:ascii="Verdana" w:eastAsia="Verdana" w:hAnsi="Verdana" w:cs="Verdana"/>
          <w:sz w:val="24"/>
          <w:szCs w:val="24"/>
          <w:lang w:val="es-ES_tradnl"/>
        </w:rPr>
      </w:pPr>
      <w:r w:rsidRPr="008E0A21">
        <w:rPr>
          <w:rFonts w:ascii="Verdana" w:hAnsi="Verdana"/>
          <w:b/>
          <w:color w:val="231F20"/>
          <w:sz w:val="24"/>
          <w:lang w:val="es-ES_tradnl"/>
        </w:rPr>
        <w:t>L’osservanza delle istruzioni contenute nel presente manua- le consente di operare durante</w:t>
      </w:r>
    </w:p>
    <w:p w:rsidR="00B05971" w:rsidRPr="008E0A21" w:rsidRDefault="009C354D">
      <w:pPr>
        <w:spacing w:after="0" w:line="288" w:lineRule="exact"/>
        <w:ind w:left="220" w:right="-57"/>
        <w:jc w:val="both"/>
        <w:rPr>
          <w:rFonts w:ascii="Verdana" w:eastAsia="Verdana" w:hAnsi="Verdana" w:cs="Verdana"/>
          <w:sz w:val="24"/>
          <w:szCs w:val="24"/>
          <w:lang w:val="es-ES_tradnl"/>
        </w:rPr>
      </w:pPr>
      <w:r>
        <w:pict>
          <v:group id="_x0000_s5544" style="position:absolute;left:0;text-align:left;margin-left:28.35pt;margin-top:64.7pt;width:255.15pt;height:76.4pt;z-index:-8500;mso-position-horizontal-relative:page" coordorigin="567,1294" coordsize="5103,1528">
            <v:group id="_x0000_s5545" style="position:absolute;left:572;top:1299;width:5093;height:1518" coordorigin="572,1299" coordsize="5093,1518">
              <v:shape id="_x0000_s5547" style="position:absolute;left:572;top:1299;width:5093;height:1518" coordorigin="572,1299" coordsize="5093,1518" path="m662,1299r-61,3l572,1375r,1352l572,2763r44,53l5575,2817r36,l5664,2773r1,-1384l5665,1353r-44,-53l662,1299xe" filled="f" strokecolor="#231f20" strokeweight=".5pt">
                <v:path arrowok="t"/>
              </v:shape>
              <v:shape id="_x0000_s5546" type="#_x0000_t75" style="position:absolute;left:656;top:1362;width:631;height:658">
                <v:imagedata r:id="rId13" o:title=""/>
              </v:shape>
            </v:group>
            <w10:wrap anchorx="page"/>
          </v:group>
        </w:pict>
      </w:r>
      <w:r w:rsidR="008E0A21" w:rsidRPr="008E0A21">
        <w:rPr>
          <w:rFonts w:ascii="Verdana" w:hAnsi="Verdana"/>
          <w:b/>
          <w:color w:val="231F20"/>
          <w:sz w:val="24"/>
          <w:lang w:val="es-ES_tradnl"/>
        </w:rPr>
        <w:t>l’uso in condizioni di sicurezza, ga- rantendo nel contempo il regolare funzionamento dell’apparecchio.</w:t>
      </w:r>
    </w:p>
    <w:p w:rsidR="00B05971" w:rsidRPr="008E0A21" w:rsidRDefault="00B05971">
      <w:pPr>
        <w:spacing w:after="0" w:line="200" w:lineRule="exact"/>
        <w:rPr>
          <w:sz w:val="20"/>
          <w:szCs w:val="20"/>
          <w:lang w:val="es-ES_tradnl"/>
        </w:rPr>
      </w:pPr>
    </w:p>
    <w:p w:rsidR="00B05971" w:rsidRPr="008E0A21" w:rsidRDefault="00B05971">
      <w:pPr>
        <w:spacing w:before="8" w:after="0" w:line="280" w:lineRule="exact"/>
        <w:rPr>
          <w:sz w:val="28"/>
          <w:szCs w:val="28"/>
          <w:lang w:val="es-ES_tradnl"/>
        </w:rPr>
      </w:pPr>
    </w:p>
    <w:p w:rsidR="00B05971" w:rsidRPr="008E0A21" w:rsidRDefault="009C354D">
      <w:pPr>
        <w:spacing w:after="0" w:line="288" w:lineRule="exact"/>
        <w:ind w:left="844" w:right="-64"/>
        <w:jc w:val="both"/>
        <w:rPr>
          <w:rFonts w:ascii="Verdana" w:eastAsia="Verdana" w:hAnsi="Verdana" w:cs="Verdana"/>
          <w:sz w:val="24"/>
          <w:szCs w:val="24"/>
          <w:lang w:val="es-ES_tradnl"/>
        </w:rPr>
      </w:pPr>
      <w:r>
        <w:pict>
          <v:group id="_x0000_s5540" style="position:absolute;left:0;text-align:left;margin-left:28.35pt;margin-top:-112.3pt;width:255.15pt;height:91.55pt;z-index:-8502;mso-position-horizontal-relative:page" coordorigin="567,-2246" coordsize="5103,1831">
            <v:group id="_x0000_s5541" style="position:absolute;left:572;top:-2241;width:5093;height:1821" coordorigin="572,-2241" coordsize="5093,1821">
              <v:shape id="_x0000_s5543" style="position:absolute;left:572;top:-2241;width:5093;height:1821" coordorigin="572,-2241" coordsize="5093,1821" path="m662,-2241r-61,3l572,-2165r,1655l572,-474r44,53l5575,-420r36,l5664,-464r1,-1687l5665,-2187r-44,-53l662,-2241xe" filled="f" strokecolor="#231f20" strokeweight=".5pt">
                <v:path arrowok="t"/>
              </v:shape>
              <v:shape id="_x0000_s5542" type="#_x0000_t75" style="position:absolute;left:641;top:-2201;width:631;height:658">
                <v:imagedata r:id="rId14" o:title=""/>
              </v:shape>
            </v:group>
            <w10:wrap anchorx="page"/>
          </v:group>
        </w:pict>
      </w:r>
      <w:r w:rsidR="008E0A21" w:rsidRPr="008E0A21">
        <w:rPr>
          <w:rFonts w:ascii="Verdana" w:hAnsi="Verdana"/>
          <w:b/>
          <w:color w:val="231F20"/>
          <w:sz w:val="24"/>
          <w:lang w:val="es-ES_tradnl"/>
        </w:rPr>
        <w:t>PRIMA DI UTILIZZARE LA CON- FEZIONATRICE SOTTOVUOTO LEGGETE ATTENTAMENTE  LE</w:t>
      </w:r>
    </w:p>
    <w:p w:rsidR="00B05971" w:rsidRPr="008E0A21" w:rsidRDefault="009C354D">
      <w:pPr>
        <w:spacing w:after="0" w:line="288" w:lineRule="exact"/>
        <w:ind w:left="220" w:right="-50"/>
        <w:jc w:val="both"/>
        <w:rPr>
          <w:rFonts w:ascii="Verdana" w:eastAsia="Verdana" w:hAnsi="Verdana" w:cs="Verdana"/>
          <w:sz w:val="24"/>
          <w:szCs w:val="24"/>
          <w:lang w:val="es-ES_tradnl"/>
        </w:rPr>
      </w:pPr>
      <w:r>
        <w:pict>
          <v:group id="_x0000_s5536" style="position:absolute;left:0;text-align:left;margin-left:28.35pt;margin-top:50.3pt;width:255.15pt;height:61.65pt;z-index:-8498;mso-position-horizontal-relative:page" coordorigin="567,1006" coordsize="5103,1233">
            <v:shape id="_x0000_s5539" type="#_x0000_t75" style="position:absolute;left:680;top:1114;width:568;height:568">
              <v:imagedata r:id="rId15" o:title=""/>
            </v:shape>
            <v:group id="_x0000_s5537" style="position:absolute;left:572;top:1011;width:5093;height:1223" coordorigin="572,1011" coordsize="5093,1223">
              <v:shape id="_x0000_s5538" style="position:absolute;left:572;top:1011;width:5093;height:1223" coordorigin="572,1011" coordsize="5093,1223" path="m662,1011r-61,3l572,1087r,1057l572,2180r44,53l5575,2234r36,l5664,2190r1,-1089l5665,1065r-44,-53l662,1011xe" filled="f" strokecolor="#231f20" strokeweight=".5pt">
                <v:path arrowok="t"/>
              </v:shape>
            </v:group>
            <w10:wrap anchorx="page"/>
          </v:group>
        </w:pict>
      </w:r>
      <w:r w:rsidR="008E0A21" w:rsidRPr="008E0A21">
        <w:rPr>
          <w:rFonts w:ascii="Verdana" w:hAnsi="Verdana"/>
          <w:b/>
          <w:color w:val="231F20"/>
          <w:sz w:val="24"/>
          <w:lang w:val="es-ES_tradnl"/>
        </w:rPr>
        <w:t>ISTRUZIONI CONTENUTE IN QUESTO MANUALE.</w:t>
      </w:r>
    </w:p>
    <w:p w:rsidR="00B05971" w:rsidRPr="008E0A21" w:rsidRDefault="00B05971">
      <w:pPr>
        <w:spacing w:after="0" w:line="200" w:lineRule="exact"/>
        <w:rPr>
          <w:sz w:val="20"/>
          <w:szCs w:val="20"/>
          <w:lang w:val="es-ES_tradnl"/>
        </w:rPr>
      </w:pPr>
    </w:p>
    <w:p w:rsidR="00B05971" w:rsidRPr="008E0A21" w:rsidRDefault="00B05971">
      <w:pPr>
        <w:spacing w:before="10" w:after="0" w:line="280" w:lineRule="exact"/>
        <w:rPr>
          <w:sz w:val="28"/>
          <w:szCs w:val="28"/>
          <w:lang w:val="es-ES_tradnl"/>
        </w:rPr>
      </w:pPr>
    </w:p>
    <w:p w:rsidR="00B05971" w:rsidRPr="008E0A21" w:rsidRDefault="008E0A21">
      <w:pPr>
        <w:spacing w:after="0" w:line="288" w:lineRule="exact"/>
        <w:ind w:left="845" w:right="-53"/>
        <w:jc w:val="both"/>
        <w:rPr>
          <w:rFonts w:ascii="Verdana" w:eastAsia="Verdana" w:hAnsi="Verdana" w:cs="Verdana"/>
          <w:sz w:val="24"/>
          <w:szCs w:val="24"/>
          <w:lang w:val="es-ES_tradnl"/>
        </w:rPr>
      </w:pPr>
      <w:r w:rsidRPr="008E0A21">
        <w:rPr>
          <w:rFonts w:ascii="Verdana" w:hAnsi="Verdana"/>
          <w:b/>
          <w:color w:val="231F20"/>
          <w:sz w:val="24"/>
          <w:lang w:val="es-ES_tradnl"/>
        </w:rPr>
        <w:t>Il  costruttore declina  ogni  re- sponsabilità dovuta a negligen- za ed alla mancata osservanza</w:t>
      </w:r>
    </w:p>
    <w:p w:rsidR="00B05971" w:rsidRDefault="008E0A21">
      <w:pPr>
        <w:spacing w:after="0" w:line="272" w:lineRule="exact"/>
        <w:ind w:left="220" w:right="2745"/>
        <w:jc w:val="both"/>
        <w:rPr>
          <w:rFonts w:ascii="Verdana" w:eastAsia="Verdana" w:hAnsi="Verdana" w:cs="Verdana"/>
          <w:sz w:val="24"/>
          <w:szCs w:val="24"/>
        </w:rPr>
      </w:pPr>
      <w:r>
        <w:rPr>
          <w:rFonts w:ascii="Verdana" w:hAnsi="Verdana"/>
          <w:b/>
          <w:color w:val="231F20"/>
          <w:position w:val="-1"/>
          <w:sz w:val="24"/>
        </w:rPr>
        <w:t>delle istruzioni.</w:t>
      </w:r>
    </w:p>
    <w:p w:rsidR="00B05971" w:rsidRDefault="008E0A21" w:rsidP="008E0A21">
      <w:pPr>
        <w:spacing w:before="28" w:after="0" w:line="288" w:lineRule="exact"/>
        <w:ind w:left="604" w:right="239"/>
        <w:jc w:val="both"/>
        <w:rPr>
          <w:rFonts w:ascii="Verdana" w:eastAsia="Verdana" w:hAnsi="Verdana" w:cs="Verdana"/>
          <w:sz w:val="24"/>
          <w:szCs w:val="24"/>
        </w:rPr>
      </w:pPr>
      <w:r>
        <w:br w:type="column"/>
      </w:r>
      <w:r>
        <w:rPr>
          <w:rFonts w:ascii="Verdana" w:hAnsi="Verdana"/>
          <w:b/>
          <w:color w:val="231F20"/>
          <w:sz w:val="24"/>
        </w:rPr>
        <w:t xml:space="preserve">Выполнение требований настоящего руководства обеспечит правильную и безопасную </w:t>
      </w:r>
      <w:r>
        <w:rPr>
          <w:rFonts w:ascii="Verdana" w:hAnsi="Verdana"/>
          <w:b/>
          <w:color w:val="231F20"/>
          <w:position w:val="-1"/>
          <w:sz w:val="24"/>
        </w:rPr>
        <w:t xml:space="preserve">эксплуатацию прибора. </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11" w:after="0" w:line="280" w:lineRule="exact"/>
        <w:rPr>
          <w:sz w:val="28"/>
          <w:szCs w:val="28"/>
        </w:rPr>
      </w:pPr>
    </w:p>
    <w:p w:rsidR="00B05971" w:rsidRDefault="009C354D">
      <w:pPr>
        <w:spacing w:after="0" w:line="288" w:lineRule="exact"/>
        <w:ind w:left="624" w:right="229"/>
        <w:jc w:val="both"/>
        <w:rPr>
          <w:rFonts w:ascii="Verdana" w:eastAsia="Verdana" w:hAnsi="Verdana" w:cs="Verdana"/>
          <w:sz w:val="24"/>
          <w:szCs w:val="24"/>
        </w:rPr>
      </w:pPr>
      <w:r>
        <w:pict>
          <v:group id="_x0000_s5532" style="position:absolute;left:0;text-align:left;margin-left:297.65pt;margin-top:.8pt;width:255.15pt;height:63.75pt;z-index:-8499;mso-position-horizontal-relative:page" coordorigin="5953,1294" coordsize="5103,1275">
            <v:group id="_x0000_s5533" style="position:absolute;left:5958;top:1299;width:5093;height:1265" coordorigin="5958,1299" coordsize="5093,1265">
              <v:shape id="_x0000_s5535" style="position:absolute;left:5958;top:1299;width:5093;height:1265" coordorigin="5958,1299" coordsize="5093,1265" path="m6048,1299r-61,3l5958,1375r,1100l5958,2511r43,53l10961,2565r36,-1l11050,2521r1,-1132l11050,1353r-43,-53l6048,1299xe" filled="f" strokecolor="#231f20" strokeweight=".5pt">
                <v:path arrowok="t"/>
              </v:shape>
              <v:shape id="_x0000_s5534" type="#_x0000_t75" style="position:absolute;left:6042;top:1362;width:631;height:658">
                <v:imagedata r:id="rId16" o:title=""/>
              </v:shape>
            </v:group>
            <w10:wrap anchorx="page"/>
          </v:group>
        </w:pict>
      </w:r>
      <w:r w:rsidR="008E0A21">
        <w:rPr>
          <w:rFonts w:ascii="Verdana" w:hAnsi="Verdana"/>
          <w:b/>
          <w:color w:val="231F20"/>
          <w:sz w:val="24"/>
        </w:rPr>
        <w:t xml:space="preserve">ПРИСТУПАЯ К РАБОТЕ С ВАКУУМНЫМ УПАКОВЩИКОМ, ВНИМАТЕЛЬНО ПРОЧТИТЕ </w:t>
      </w:r>
    </w:p>
    <w:p w:rsidR="00B05971" w:rsidRDefault="008E0A21">
      <w:pPr>
        <w:spacing w:after="0" w:line="281" w:lineRule="exact"/>
        <w:ind w:right="-20"/>
        <w:rPr>
          <w:rFonts w:ascii="Verdana" w:eastAsia="Verdana" w:hAnsi="Verdana" w:cs="Verdana"/>
          <w:sz w:val="24"/>
          <w:szCs w:val="24"/>
        </w:rPr>
      </w:pPr>
      <w:r>
        <w:rPr>
          <w:rFonts w:ascii="Verdana" w:hAnsi="Verdana"/>
          <w:b/>
          <w:color w:val="231F20"/>
          <w:position w:val="-1"/>
          <w:sz w:val="24"/>
        </w:rPr>
        <w:t>РУКОВОДСТВО</w:t>
      </w:r>
    </w:p>
    <w:p w:rsidR="00B05971" w:rsidRDefault="00B05971">
      <w:pPr>
        <w:spacing w:before="5" w:after="0" w:line="180" w:lineRule="exact"/>
        <w:rPr>
          <w:sz w:val="18"/>
          <w:szCs w:val="18"/>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5524" style="position:absolute;margin-left:297.65pt;margin-top:6pt;width:262.2pt;height:61.6pt;z-index:-8497;mso-position-horizontal-relative:page" coordorigin="5953,986" coordsize="5103,992">
            <v:shape id="_x0000_s5527" type="#_x0000_t75" style="position:absolute;left:6066;top:1094;width:568;height:568">
              <v:imagedata r:id="rId17" o:title=""/>
            </v:shape>
            <v:group id="_x0000_s5525" style="position:absolute;left:5958;top:991;width:5093;height:982" coordorigin="5958,991" coordsize="5093,982">
              <v:shape id="_x0000_s5526" style="position:absolute;left:5958;top:991;width:5093;height:982" coordorigin="5958,991" coordsize="5093,982" path="m6048,991r-61,3l5958,1067r,816l5958,1919r43,53l10961,1973r36,l11050,1929r1,-848l11050,1045r-43,-53l6048,991xe" filled="f" strokecolor="#231f20" strokeweight=".5pt">
                <v:path arrowok="t"/>
              </v:shape>
            </v:group>
            <w10:wrap anchorx="page"/>
          </v:group>
        </w:pict>
      </w:r>
    </w:p>
    <w:p w:rsidR="00B05971" w:rsidRDefault="008E0A21">
      <w:pPr>
        <w:spacing w:after="0" w:line="288" w:lineRule="exact"/>
        <w:ind w:left="625" w:right="239"/>
        <w:jc w:val="both"/>
        <w:rPr>
          <w:rFonts w:ascii="Verdana" w:eastAsia="Verdana" w:hAnsi="Verdana" w:cs="Verdana"/>
          <w:sz w:val="24"/>
          <w:szCs w:val="24"/>
        </w:rPr>
      </w:pPr>
      <w:r>
        <w:rPr>
          <w:rFonts w:ascii="Verdana" w:hAnsi="Verdana"/>
          <w:b/>
          <w:color w:val="231F20"/>
          <w:sz w:val="24"/>
        </w:rPr>
        <w:t xml:space="preserve">В случае игнорирования требований руководства, производитель освобождается от ответственности. </w:t>
      </w:r>
    </w:p>
    <w:p w:rsidR="00B05971" w:rsidRDefault="00B05971">
      <w:pPr>
        <w:spacing w:after="0" w:line="288" w:lineRule="exact"/>
        <w:jc w:val="both"/>
        <w:rPr>
          <w:rFonts w:ascii="Verdana" w:eastAsia="Verdana" w:hAnsi="Verdana" w:cs="Verdana"/>
          <w:sz w:val="24"/>
          <w:szCs w:val="24"/>
        </w:rPr>
        <w:sectPr w:rsidR="00B05971">
          <w:type w:val="continuous"/>
          <w:pgSz w:w="11920" w:h="16840"/>
          <w:pgMar w:top="1560" w:right="660" w:bottom="280" w:left="460" w:header="720" w:footer="720" w:gutter="0"/>
          <w:cols w:num="2" w:space="720" w:equalWidth="0">
            <w:col w:w="5108" w:space="497"/>
            <w:col w:w="5195"/>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16" w:after="0" w:line="240" w:lineRule="exact"/>
        <w:rPr>
          <w:sz w:val="24"/>
          <w:szCs w:val="24"/>
        </w:rPr>
      </w:pPr>
    </w:p>
    <w:p w:rsidR="00B05971" w:rsidRDefault="00B05971">
      <w:pPr>
        <w:spacing w:after="0" w:line="240" w:lineRule="exact"/>
        <w:rPr>
          <w:sz w:val="24"/>
          <w:szCs w:val="24"/>
        </w:rPr>
        <w:sectPr w:rsidR="00B05971">
          <w:type w:val="continuous"/>
          <w:pgSz w:w="11920" w:h="16840"/>
          <w:pgMar w:top="1560" w:right="660" w:bottom="280" w:left="460" w:header="720" w:footer="720" w:gutter="0"/>
          <w:cols w:space="720"/>
        </w:sectPr>
      </w:pPr>
    </w:p>
    <w:p w:rsidR="00B05971" w:rsidRPr="008E0A21" w:rsidRDefault="009C354D">
      <w:pPr>
        <w:spacing w:before="22" w:after="0" w:line="330" w:lineRule="exact"/>
        <w:ind w:left="1846" w:right="-82"/>
        <w:rPr>
          <w:rFonts w:ascii="Verdana" w:eastAsia="Verdana" w:hAnsi="Verdana" w:cs="Verdana"/>
          <w:sz w:val="28"/>
          <w:szCs w:val="28"/>
          <w:lang w:val="es-ES_tradnl"/>
        </w:rPr>
      </w:pPr>
      <w:r>
        <w:pict>
          <v:shape id="_x0000_s5523" type="#_x0000_t75" style="position:absolute;left:0;text-align:left;margin-left:90.35pt;margin-top:.75pt;width:20.8pt;height:20.8pt;z-index:-8504;mso-position-horizontal-relative:page">
            <v:imagedata r:id="rId18" o:title=""/>
            <w10:wrap anchorx="page"/>
          </v:shape>
        </w:pict>
      </w:r>
      <w:r>
        <w:pict>
          <v:group id="_x0000_s5519" style="position:absolute;left:0;text-align:left;margin-left:28.1pt;margin-top:1.45pt;width:255.65pt;height:23.45pt;z-index:-8503;mso-position-horizontal-relative:page" coordorigin="562,29" coordsize="5113,469">
            <v:shape id="_x0000_s5522" type="#_x0000_t75" style="position:absolute;left:4013;top:29;width:416;height:416">
              <v:imagedata r:id="rId18" o:title=""/>
            </v:shape>
            <v:group id="_x0000_s5520" style="position:absolute;left:567;top:493;width:5103;height:2" coordorigin="567,493" coordsize="5103,2">
              <v:shape id="_x0000_s5521" style="position:absolute;left:567;top:493;width:5103;height:2" coordorigin="567,493" coordsize="5103,0" path="m567,493r5103,e" filled="f" strokecolor="#231f20" strokeweight=".5pt">
                <v:path arrowok="t"/>
              </v:shape>
            </v:group>
            <w10:wrap anchorx="page"/>
          </v:group>
        </w:pict>
      </w:r>
      <w:r>
        <w:pict>
          <v:group id="_x0000_s5517" style="position:absolute;left:0;text-align:left;margin-left:28.35pt;margin-top:-2.6pt;width:255.15pt;height:.1pt;z-index:-8496;mso-position-horizontal-relative:page" coordorigin="567,-52" coordsize="5103,2">
            <v:shape id="_x0000_s5518" style="position:absolute;left:567;top:-52;width:5103;height:2" coordorigin="567,-52" coordsize="5103,0" path="m567,-52r5103,e" filled="f" strokecolor="#231f20" strokeweight=".5pt">
              <v:path arrowok="t"/>
            </v:shape>
            <w10:wrap anchorx="page"/>
          </v:group>
        </w:pict>
      </w:r>
      <w:r>
        <w:pict>
          <v:group id="_x0000_s5515" style="position:absolute;left:0;text-align:left;margin-left:297.65pt;margin-top:-2.6pt;width:255.15pt;height:.1pt;z-index:-8495;mso-position-horizontal-relative:page" coordorigin="5953,-52" coordsize="5103,2">
            <v:shape id="_x0000_s5516" style="position:absolute;left:5953;top:-52;width:5103;height:2" coordorigin="5953,-52" coordsize="5103,0" path="m5953,-52r5103,e" filled="f" strokecolor="#231f20" strokeweight=".5pt">
              <v:path arrowok="t"/>
            </v:shape>
            <w10:wrap anchorx="page"/>
          </v:group>
        </w:pict>
      </w:r>
      <w:r w:rsidR="008E0A21" w:rsidRPr="008E0A21">
        <w:rPr>
          <w:rFonts w:ascii="Verdana" w:hAnsi="Verdana"/>
          <w:b/>
          <w:color w:val="231F20"/>
          <w:position w:val="-2"/>
          <w:sz w:val="28"/>
          <w:lang w:val="es-ES_tradnl"/>
        </w:rPr>
        <w:t>PERICOLO</w:t>
      </w:r>
    </w:p>
    <w:p w:rsidR="00B05971" w:rsidRPr="008E0A21" w:rsidRDefault="009C354D">
      <w:pPr>
        <w:spacing w:before="10" w:after="0" w:line="240" w:lineRule="auto"/>
        <w:ind w:right="-20"/>
        <w:rPr>
          <w:rFonts w:ascii="Verdana" w:eastAsia="Verdana" w:hAnsi="Verdana" w:cs="Verdana"/>
          <w:sz w:val="28"/>
          <w:szCs w:val="28"/>
          <w:lang w:val="es-ES_tradnl"/>
        </w:rPr>
      </w:pPr>
      <w:r>
        <w:pict>
          <v:group id="_x0000_s5510" style="position:absolute;margin-left:298.4pt;margin-top:-17.05pt;width:255.65pt;height:24.05pt;z-index:-8494;mso-position-horizontal-relative:page" coordorigin="5948,-644" coordsize="5113,481">
            <v:group id="_x0000_s5511" style="position:absolute;left:5953;top:-169;width:5103;height:2" coordorigin="5953,-169" coordsize="5103,2">
              <v:shape id="_x0000_s5514" style="position:absolute;left:5953;top:-169;width:5103;height:2" coordorigin="5953,-169" coordsize="5103,0" path="m5953,-169r5103,e" filled="f" strokecolor="#231f20" strokeweight=".5pt">
                <v:path arrowok="t"/>
              </v:shape>
              <v:shape id="_x0000_s5513" type="#_x0000_t75" style="position:absolute;left:7344;top:-644;width:416;height:416">
                <v:imagedata r:id="rId18" o:title=""/>
              </v:shape>
              <v:shape id="_x0000_s5512" type="#_x0000_t75" style="position:absolute;left:9248;top:-644;width:416;height:416">
                <v:imagedata r:id="rId18" o:title=""/>
              </v:shape>
            </v:group>
            <w10:wrap anchorx="page"/>
          </v:group>
        </w:pict>
      </w:r>
      <w:r w:rsidR="008E0A21" w:rsidRPr="008E0A21">
        <w:rPr>
          <w:lang w:val="es-ES_tradnl"/>
        </w:rPr>
        <w:br w:type="column"/>
      </w:r>
      <w:r w:rsidR="008E0A21" w:rsidRPr="008E0A21">
        <w:rPr>
          <w:rFonts w:ascii="Verdana" w:hAnsi="Verdana"/>
          <w:b/>
          <w:color w:val="231F20"/>
          <w:sz w:val="20"/>
        </w:rPr>
        <w:t>ОПАСНОСТЬ</w:t>
      </w:r>
    </w:p>
    <w:p w:rsidR="00B05971" w:rsidRPr="008E0A21" w:rsidRDefault="00B05971">
      <w:pPr>
        <w:spacing w:after="0" w:line="240" w:lineRule="auto"/>
        <w:rPr>
          <w:rFonts w:ascii="Verdana" w:eastAsia="Verdana" w:hAnsi="Verdana" w:cs="Verdana"/>
          <w:sz w:val="28"/>
          <w:szCs w:val="28"/>
          <w:lang w:val="es-ES_tradnl"/>
        </w:rPr>
        <w:sectPr w:rsidR="00B05971" w:rsidRPr="008E0A21">
          <w:type w:val="continuous"/>
          <w:pgSz w:w="11920" w:h="16840"/>
          <w:pgMar w:top="1560" w:right="660" w:bottom="280" w:left="460" w:header="720" w:footer="720" w:gutter="0"/>
          <w:cols w:num="2" w:space="720" w:equalWidth="0">
            <w:col w:w="3472" w:space="3910"/>
            <w:col w:w="3418"/>
          </w:cols>
        </w:sectPr>
      </w:pPr>
    </w:p>
    <w:p w:rsidR="00B05971" w:rsidRPr="008E0A21" w:rsidRDefault="00B05971">
      <w:pPr>
        <w:spacing w:before="9" w:after="0" w:line="100" w:lineRule="exact"/>
        <w:rPr>
          <w:sz w:val="10"/>
          <w:szCs w:val="1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sectPr w:rsidR="00B05971" w:rsidRPr="008E0A21">
          <w:type w:val="continuous"/>
          <w:pgSz w:w="11920" w:h="16840"/>
          <w:pgMar w:top="1560" w:right="660" w:bottom="280" w:left="460" w:header="720" w:footer="720" w:gutter="0"/>
          <w:cols w:space="720"/>
        </w:sectPr>
      </w:pPr>
    </w:p>
    <w:p w:rsidR="00B05971" w:rsidRPr="008E0A21" w:rsidRDefault="008E0A21">
      <w:pPr>
        <w:spacing w:before="29" w:after="0" w:line="240" w:lineRule="auto"/>
        <w:ind w:left="107" w:right="-84"/>
        <w:rPr>
          <w:rFonts w:ascii="Verdana" w:eastAsia="Verdana" w:hAnsi="Verdana" w:cs="Verdana"/>
          <w:sz w:val="24"/>
          <w:szCs w:val="24"/>
          <w:lang w:val="es-ES_tradnl"/>
        </w:rPr>
      </w:pPr>
      <w:r w:rsidRPr="008E0A21">
        <w:rPr>
          <w:rFonts w:ascii="Verdana" w:hAnsi="Verdana"/>
          <w:b/>
          <w:color w:val="231F20"/>
          <w:sz w:val="24"/>
          <w:lang w:val="es-ES_tradnl"/>
        </w:rPr>
        <w:t xml:space="preserve">• Non toccare l’apparecchio con le mani </w:t>
      </w:r>
    </w:p>
    <w:p w:rsidR="00B05971" w:rsidRPr="008E0A21" w:rsidRDefault="008E0A21">
      <w:pPr>
        <w:spacing w:after="0" w:line="288" w:lineRule="exact"/>
        <w:ind w:left="334" w:right="-20"/>
        <w:rPr>
          <w:rFonts w:ascii="Verdana" w:eastAsia="Verdana" w:hAnsi="Verdana" w:cs="Verdana"/>
          <w:sz w:val="24"/>
          <w:szCs w:val="24"/>
          <w:lang w:val="es-ES_tradnl"/>
        </w:rPr>
      </w:pPr>
      <w:r w:rsidRPr="008E0A21">
        <w:rPr>
          <w:rFonts w:ascii="Verdana" w:hAnsi="Verdana"/>
          <w:b/>
          <w:color w:val="231F20"/>
          <w:position w:val="-1"/>
          <w:sz w:val="24"/>
          <w:lang w:val="es-ES_tradnl"/>
        </w:rPr>
        <w:t>bagnate o umide.</w:t>
      </w:r>
    </w:p>
    <w:p w:rsidR="00B05971" w:rsidRPr="008E0A21" w:rsidRDefault="00B05971">
      <w:pPr>
        <w:spacing w:before="10" w:after="0" w:line="100" w:lineRule="exact"/>
        <w:rPr>
          <w:sz w:val="10"/>
          <w:szCs w:val="10"/>
          <w:lang w:val="es-ES_tradnl"/>
        </w:rPr>
      </w:pPr>
    </w:p>
    <w:p w:rsidR="00B05971" w:rsidRPr="008E0A21" w:rsidRDefault="008E0A21">
      <w:pPr>
        <w:spacing w:after="0" w:line="240" w:lineRule="auto"/>
        <w:ind w:left="107" w:right="-84"/>
        <w:rPr>
          <w:rFonts w:ascii="Verdana" w:eastAsia="Verdana" w:hAnsi="Verdana" w:cs="Verdana"/>
          <w:sz w:val="24"/>
          <w:szCs w:val="24"/>
          <w:lang w:val="es-ES_tradnl"/>
        </w:rPr>
      </w:pPr>
      <w:r w:rsidRPr="008E0A21">
        <w:rPr>
          <w:rFonts w:ascii="Verdana" w:hAnsi="Verdana"/>
          <w:b/>
          <w:color w:val="231F20"/>
          <w:sz w:val="24"/>
          <w:lang w:val="es-ES_tradnl"/>
        </w:rPr>
        <w:t xml:space="preserve">• Non utilizzare l’apparecchio a piedi </w:t>
      </w:r>
    </w:p>
    <w:p w:rsidR="00B05971" w:rsidRPr="008E0A21" w:rsidRDefault="008E0A21">
      <w:pPr>
        <w:spacing w:after="0" w:line="288" w:lineRule="exact"/>
        <w:ind w:left="334" w:right="-20"/>
        <w:rPr>
          <w:rFonts w:ascii="Verdana" w:eastAsia="Verdana" w:hAnsi="Verdana" w:cs="Verdana"/>
          <w:sz w:val="24"/>
          <w:szCs w:val="24"/>
          <w:lang w:val="es-ES_tradnl"/>
        </w:rPr>
      </w:pPr>
      <w:r w:rsidRPr="008E0A21">
        <w:rPr>
          <w:rFonts w:ascii="Verdana" w:hAnsi="Verdana"/>
          <w:b/>
          <w:color w:val="231F20"/>
          <w:position w:val="-1"/>
          <w:sz w:val="24"/>
          <w:lang w:val="es-ES_tradnl"/>
        </w:rPr>
        <w:t>scalzi.</w:t>
      </w:r>
    </w:p>
    <w:p w:rsidR="00B05971" w:rsidRPr="008E0A21" w:rsidRDefault="00B05971">
      <w:pPr>
        <w:spacing w:after="0" w:line="120" w:lineRule="exact"/>
        <w:rPr>
          <w:sz w:val="12"/>
          <w:szCs w:val="12"/>
          <w:lang w:val="es-ES_tradnl"/>
        </w:rPr>
      </w:pPr>
    </w:p>
    <w:p w:rsidR="00B05971" w:rsidRPr="008E0A21" w:rsidRDefault="008E0A21">
      <w:pPr>
        <w:spacing w:after="0" w:line="288" w:lineRule="exact"/>
        <w:ind w:left="334" w:right="18" w:hanging="227"/>
        <w:jc w:val="both"/>
        <w:rPr>
          <w:rFonts w:ascii="Verdana" w:eastAsia="Verdana" w:hAnsi="Verdana" w:cs="Verdana"/>
          <w:sz w:val="24"/>
          <w:szCs w:val="24"/>
          <w:lang w:val="es-ES_tradnl"/>
        </w:rPr>
      </w:pPr>
      <w:r w:rsidRPr="008E0A21">
        <w:rPr>
          <w:rFonts w:ascii="Verdana" w:hAnsi="Verdana"/>
          <w:b/>
          <w:color w:val="231F20"/>
          <w:sz w:val="24"/>
          <w:lang w:val="es-ES_tradnl"/>
        </w:rPr>
        <w:t>• In caso di guasto  o  cattivo  funzio- namento, spegnere  l’apparecchio e scollegarlo dalla rete.</w:t>
      </w:r>
    </w:p>
    <w:p w:rsidR="00B05971" w:rsidRPr="008E0A21" w:rsidRDefault="00B05971">
      <w:pPr>
        <w:spacing w:before="3" w:after="0" w:line="110" w:lineRule="exact"/>
        <w:rPr>
          <w:sz w:val="11"/>
          <w:szCs w:val="11"/>
          <w:lang w:val="es-ES_tradnl"/>
        </w:rPr>
      </w:pPr>
    </w:p>
    <w:p w:rsidR="00B05971" w:rsidRPr="008E0A21" w:rsidRDefault="008E0A21">
      <w:pPr>
        <w:spacing w:after="0" w:line="288" w:lineRule="exact"/>
        <w:ind w:left="334" w:right="-64" w:hanging="227"/>
        <w:rPr>
          <w:rFonts w:ascii="Verdana" w:eastAsia="Verdana" w:hAnsi="Verdana" w:cs="Verdana"/>
          <w:sz w:val="24"/>
          <w:szCs w:val="24"/>
          <w:lang w:val="en-US"/>
        </w:rPr>
      </w:pPr>
      <w:r w:rsidRPr="008E0A21">
        <w:rPr>
          <w:rFonts w:ascii="Verdana" w:hAnsi="Verdana"/>
          <w:b/>
          <w:color w:val="231F20"/>
          <w:sz w:val="24"/>
          <w:lang w:val="en-US"/>
        </w:rPr>
        <w:t>• Non lasciare l’apparecchio esposto ad agenti atmosferici; non immergerlo in acqua.</w:t>
      </w:r>
    </w:p>
    <w:p w:rsidR="00B05971" w:rsidRPr="008E0A21" w:rsidRDefault="00B05971">
      <w:pPr>
        <w:spacing w:before="2" w:after="0" w:line="100" w:lineRule="exact"/>
        <w:rPr>
          <w:sz w:val="10"/>
          <w:szCs w:val="10"/>
          <w:lang w:val="en-US"/>
        </w:rPr>
      </w:pPr>
    </w:p>
    <w:p w:rsidR="00B05971" w:rsidRPr="008E0A21" w:rsidRDefault="008E0A21">
      <w:pPr>
        <w:spacing w:after="0" w:line="240" w:lineRule="auto"/>
        <w:ind w:left="107" w:right="-83"/>
        <w:rPr>
          <w:rFonts w:ascii="Verdana" w:eastAsia="Verdana" w:hAnsi="Verdana" w:cs="Verdana"/>
          <w:sz w:val="24"/>
          <w:szCs w:val="24"/>
          <w:lang w:val="en-US"/>
        </w:rPr>
      </w:pPr>
      <w:r w:rsidRPr="008E0A21">
        <w:rPr>
          <w:rFonts w:ascii="Verdana" w:hAnsi="Verdana"/>
          <w:b/>
          <w:color w:val="231F20"/>
          <w:sz w:val="24"/>
          <w:lang w:val="en-US"/>
        </w:rPr>
        <w:t xml:space="preserve">• Non  affidarne  l’uso  a bambini od  a </w:t>
      </w:r>
    </w:p>
    <w:p w:rsidR="00B05971" w:rsidRPr="008E0A21" w:rsidRDefault="008E0A21">
      <w:pPr>
        <w:spacing w:after="0" w:line="288" w:lineRule="exact"/>
        <w:ind w:left="333" w:right="-20"/>
        <w:rPr>
          <w:rFonts w:ascii="Verdana" w:eastAsia="Verdana" w:hAnsi="Verdana" w:cs="Verdana"/>
          <w:sz w:val="24"/>
          <w:szCs w:val="24"/>
          <w:lang w:val="es-ES_tradnl"/>
        </w:rPr>
      </w:pPr>
      <w:r w:rsidRPr="008E0A21">
        <w:rPr>
          <w:rFonts w:ascii="Verdana" w:hAnsi="Verdana"/>
          <w:b/>
          <w:color w:val="231F20"/>
          <w:position w:val="-1"/>
          <w:sz w:val="24"/>
          <w:lang w:val="es-ES_tradnl"/>
        </w:rPr>
        <w:t>persone incapaci.</w:t>
      </w:r>
    </w:p>
    <w:p w:rsidR="00B05971" w:rsidRPr="008E0A21" w:rsidRDefault="00B05971">
      <w:pPr>
        <w:spacing w:after="0" w:line="120" w:lineRule="exact"/>
        <w:rPr>
          <w:sz w:val="12"/>
          <w:szCs w:val="12"/>
          <w:lang w:val="es-ES_tradnl"/>
        </w:rPr>
      </w:pPr>
    </w:p>
    <w:p w:rsidR="00B05971" w:rsidRPr="008E0A21" w:rsidRDefault="008E0A21">
      <w:pPr>
        <w:spacing w:after="0" w:line="288" w:lineRule="exact"/>
        <w:ind w:left="333" w:right="19" w:hanging="226"/>
        <w:jc w:val="both"/>
        <w:rPr>
          <w:rFonts w:ascii="Verdana" w:eastAsia="Verdana" w:hAnsi="Verdana" w:cs="Verdana"/>
          <w:sz w:val="24"/>
          <w:szCs w:val="24"/>
          <w:lang w:val="es-ES_tradnl"/>
        </w:rPr>
      </w:pPr>
      <w:r w:rsidRPr="008E0A21">
        <w:rPr>
          <w:rFonts w:ascii="Verdana" w:hAnsi="Verdana"/>
          <w:b/>
          <w:color w:val="231F20"/>
          <w:sz w:val="24"/>
          <w:lang w:val="es-ES_tradnl"/>
        </w:rPr>
        <w:t>• Staccare sempre la spina prima di ef- fettuare qualsiasi operazione diversa dal confezionamento.</w:t>
      </w:r>
    </w:p>
    <w:p w:rsidR="00B05971" w:rsidRPr="008E0A21" w:rsidRDefault="00B05971">
      <w:pPr>
        <w:spacing w:before="3" w:after="0" w:line="110" w:lineRule="exact"/>
        <w:rPr>
          <w:sz w:val="11"/>
          <w:szCs w:val="11"/>
          <w:lang w:val="es-ES_tradnl"/>
        </w:rPr>
      </w:pPr>
    </w:p>
    <w:p w:rsidR="00B05971" w:rsidRPr="008E0A21" w:rsidRDefault="008E0A21">
      <w:pPr>
        <w:spacing w:after="0" w:line="288" w:lineRule="exact"/>
        <w:ind w:left="333" w:right="20" w:hanging="227"/>
        <w:jc w:val="both"/>
        <w:rPr>
          <w:rFonts w:ascii="Verdana" w:eastAsia="Verdana" w:hAnsi="Verdana" w:cs="Verdana"/>
          <w:sz w:val="24"/>
          <w:szCs w:val="24"/>
          <w:lang w:val="es-ES_tradnl"/>
        </w:rPr>
      </w:pPr>
      <w:r w:rsidRPr="008E0A21">
        <w:rPr>
          <w:rFonts w:ascii="Verdana" w:hAnsi="Verdana"/>
          <w:b/>
          <w:color w:val="231F20"/>
          <w:sz w:val="24"/>
          <w:lang w:val="es-ES_tradnl"/>
        </w:rPr>
        <w:t>• Quando l’apparecchio non viene uti- lizzato, spegnerlo e disinserire la spina.</w:t>
      </w:r>
    </w:p>
    <w:p w:rsidR="00B05971" w:rsidRPr="008E0A21" w:rsidRDefault="008E0A21" w:rsidP="008E0A21">
      <w:pPr>
        <w:spacing w:after="0" w:line="288" w:lineRule="exact"/>
        <w:ind w:left="227" w:right="126" w:hanging="227"/>
        <w:rPr>
          <w:rFonts w:ascii="Verdana" w:hAnsi="Verdana"/>
          <w:b/>
          <w:color w:val="231F20"/>
          <w:sz w:val="24"/>
        </w:rPr>
      </w:pPr>
      <w:r w:rsidRPr="009C354D">
        <w:br w:type="column"/>
      </w:r>
      <w:r>
        <w:rPr>
          <w:rFonts w:ascii="Verdana" w:hAnsi="Verdana"/>
          <w:b/>
          <w:color w:val="231F20"/>
          <w:sz w:val="24"/>
        </w:rPr>
        <w:t xml:space="preserve">* Не касаться прибора мокрыми </w:t>
      </w:r>
    </w:p>
    <w:p w:rsidR="00B05971" w:rsidRPr="008E0A21" w:rsidRDefault="008E0A21" w:rsidP="008E0A21">
      <w:pPr>
        <w:spacing w:after="0" w:line="288" w:lineRule="exact"/>
        <w:ind w:left="227" w:right="126" w:hanging="227"/>
        <w:rPr>
          <w:rFonts w:ascii="Verdana" w:hAnsi="Verdana"/>
          <w:b/>
          <w:color w:val="231F20"/>
          <w:sz w:val="24"/>
        </w:rPr>
      </w:pPr>
      <w:r w:rsidRPr="008E0A21">
        <w:rPr>
          <w:rFonts w:ascii="Verdana" w:hAnsi="Verdana"/>
          <w:b/>
          <w:color w:val="231F20"/>
          <w:sz w:val="24"/>
        </w:rPr>
        <w:t>руками</w:t>
      </w:r>
    </w:p>
    <w:p w:rsidR="00B05971" w:rsidRPr="008E0A21" w:rsidRDefault="00B05971" w:rsidP="008E0A21">
      <w:pPr>
        <w:spacing w:after="0" w:line="288" w:lineRule="exact"/>
        <w:ind w:left="227" w:right="126" w:hanging="227"/>
        <w:rPr>
          <w:rFonts w:ascii="Verdana" w:hAnsi="Verdana"/>
          <w:b/>
          <w:color w:val="231F20"/>
          <w:sz w:val="24"/>
        </w:rPr>
      </w:pPr>
    </w:p>
    <w:p w:rsidR="00B05971" w:rsidRPr="008E0A21" w:rsidRDefault="008E0A21">
      <w:pPr>
        <w:spacing w:after="0" w:line="288" w:lineRule="exact"/>
        <w:ind w:left="227" w:right="126" w:hanging="227"/>
        <w:rPr>
          <w:rFonts w:ascii="Verdana" w:hAnsi="Verdana"/>
          <w:b/>
          <w:color w:val="231F20"/>
          <w:sz w:val="24"/>
        </w:rPr>
      </w:pPr>
      <w:r>
        <w:rPr>
          <w:rFonts w:ascii="Verdana" w:hAnsi="Verdana"/>
          <w:b/>
          <w:color w:val="231F20"/>
          <w:sz w:val="24"/>
        </w:rPr>
        <w:t>* Не касаться прибора, будучи необутым</w:t>
      </w:r>
    </w:p>
    <w:p w:rsidR="00B05971" w:rsidRPr="008E0A21" w:rsidRDefault="00B05971" w:rsidP="008E0A21">
      <w:pPr>
        <w:spacing w:after="0" w:line="288" w:lineRule="exact"/>
        <w:ind w:left="227" w:right="126" w:hanging="227"/>
        <w:rPr>
          <w:rFonts w:ascii="Verdana" w:hAnsi="Verdana"/>
          <w:b/>
          <w:color w:val="231F20"/>
          <w:sz w:val="24"/>
        </w:rPr>
      </w:pPr>
    </w:p>
    <w:p w:rsidR="00B05971" w:rsidRPr="008E0A21" w:rsidRDefault="008E0A21" w:rsidP="008E0A21">
      <w:pPr>
        <w:spacing w:after="0" w:line="288" w:lineRule="exact"/>
        <w:ind w:left="227" w:right="126" w:hanging="227"/>
        <w:rPr>
          <w:rFonts w:ascii="Verdana" w:hAnsi="Verdana"/>
          <w:b/>
          <w:color w:val="231F20"/>
          <w:sz w:val="24"/>
        </w:rPr>
      </w:pPr>
      <w:r>
        <w:rPr>
          <w:rFonts w:ascii="Verdana" w:hAnsi="Verdana"/>
          <w:b/>
          <w:color w:val="231F20"/>
          <w:sz w:val="24"/>
        </w:rPr>
        <w:t xml:space="preserve">* В случае поломки или сбоя,  </w:t>
      </w:r>
    </w:p>
    <w:p w:rsidR="00B05971" w:rsidRPr="008E0A21" w:rsidRDefault="008E0A21" w:rsidP="008E0A21">
      <w:pPr>
        <w:spacing w:after="0" w:line="288" w:lineRule="exact"/>
        <w:ind w:left="227" w:right="126" w:hanging="227"/>
        <w:rPr>
          <w:rFonts w:ascii="Verdana" w:hAnsi="Verdana"/>
          <w:b/>
          <w:color w:val="231F20"/>
          <w:sz w:val="24"/>
        </w:rPr>
      </w:pPr>
      <w:r w:rsidRPr="008E0A21">
        <w:rPr>
          <w:rFonts w:ascii="Verdana" w:hAnsi="Verdana"/>
          <w:b/>
          <w:color w:val="231F20"/>
          <w:sz w:val="24"/>
        </w:rPr>
        <w:t>выключите прибор и отключите его от сети</w:t>
      </w:r>
    </w:p>
    <w:p w:rsidR="00B05971" w:rsidRDefault="00B05971">
      <w:pPr>
        <w:spacing w:before="8" w:after="0" w:line="200" w:lineRule="exact"/>
        <w:rPr>
          <w:sz w:val="20"/>
          <w:szCs w:val="20"/>
        </w:rPr>
      </w:pPr>
    </w:p>
    <w:p w:rsidR="00B05971" w:rsidRDefault="008E0A21">
      <w:pPr>
        <w:spacing w:after="0" w:line="288" w:lineRule="exact"/>
        <w:ind w:left="227" w:right="44" w:hanging="227"/>
        <w:rPr>
          <w:rFonts w:ascii="Verdana" w:eastAsia="Verdana" w:hAnsi="Verdana" w:cs="Verdana"/>
          <w:sz w:val="24"/>
          <w:szCs w:val="24"/>
        </w:rPr>
      </w:pPr>
      <w:r>
        <w:rPr>
          <w:rFonts w:ascii="Verdana" w:hAnsi="Verdana"/>
          <w:b/>
          <w:color w:val="231F20"/>
          <w:sz w:val="24"/>
        </w:rPr>
        <w:t>* Защитите прибор от</w:t>
      </w:r>
      <w:r w:rsidR="001A2DF2">
        <w:rPr>
          <w:rFonts w:ascii="Verdana" w:hAnsi="Verdana"/>
          <w:b/>
          <w:color w:val="231F20"/>
          <w:sz w:val="24"/>
        </w:rPr>
        <w:t xml:space="preserve"> воздействия </w:t>
      </w:r>
      <w:r>
        <w:rPr>
          <w:rFonts w:ascii="Verdana" w:hAnsi="Verdana"/>
          <w:b/>
          <w:color w:val="231F20"/>
          <w:sz w:val="24"/>
        </w:rPr>
        <w:t xml:space="preserve"> климатических факторов и не погружайте его в воду. </w:t>
      </w:r>
    </w:p>
    <w:p w:rsidR="00B05971" w:rsidRDefault="00B05971">
      <w:pPr>
        <w:spacing w:before="3" w:after="0" w:line="110" w:lineRule="exact"/>
        <w:rPr>
          <w:sz w:val="11"/>
          <w:szCs w:val="11"/>
        </w:rPr>
      </w:pPr>
    </w:p>
    <w:p w:rsidR="00B05971" w:rsidRDefault="008E0A21">
      <w:pPr>
        <w:spacing w:after="0" w:line="288" w:lineRule="exact"/>
        <w:ind w:left="227" w:right="126" w:hanging="227"/>
        <w:rPr>
          <w:rFonts w:ascii="Verdana" w:eastAsia="Verdana" w:hAnsi="Verdana" w:cs="Verdana"/>
          <w:sz w:val="24"/>
          <w:szCs w:val="24"/>
        </w:rPr>
      </w:pPr>
      <w:r>
        <w:rPr>
          <w:rFonts w:ascii="Verdana" w:hAnsi="Verdana"/>
          <w:b/>
          <w:color w:val="231F20"/>
          <w:sz w:val="24"/>
        </w:rPr>
        <w:t xml:space="preserve">* Детям и лицам с ограниченными возможностями запрещено пользоваться прибором. </w:t>
      </w:r>
    </w:p>
    <w:p w:rsidR="00B05971" w:rsidRDefault="00B05971">
      <w:pPr>
        <w:spacing w:before="3" w:after="0" w:line="110" w:lineRule="exact"/>
        <w:rPr>
          <w:sz w:val="11"/>
          <w:szCs w:val="11"/>
        </w:rPr>
      </w:pPr>
    </w:p>
    <w:p w:rsidR="00B05971" w:rsidRDefault="008E0A21">
      <w:pPr>
        <w:spacing w:after="0" w:line="288" w:lineRule="exact"/>
        <w:ind w:left="227" w:right="44" w:hanging="227"/>
        <w:rPr>
          <w:rFonts w:ascii="Verdana" w:eastAsia="Verdana" w:hAnsi="Verdana" w:cs="Verdana"/>
          <w:sz w:val="24"/>
          <w:szCs w:val="24"/>
        </w:rPr>
      </w:pPr>
      <w:r>
        <w:rPr>
          <w:rFonts w:ascii="Verdana" w:hAnsi="Verdana"/>
          <w:b/>
          <w:color w:val="231F20"/>
          <w:sz w:val="24"/>
        </w:rPr>
        <w:t>* Перед выполнением какой бы то</w:t>
      </w:r>
      <w:r w:rsidR="001A2DF2">
        <w:rPr>
          <w:rFonts w:ascii="Verdana" w:hAnsi="Verdana"/>
          <w:b/>
          <w:color w:val="231F20"/>
          <w:sz w:val="24"/>
        </w:rPr>
        <w:t xml:space="preserve"> ни было работы, кроме вакуумного упаковывания</w:t>
      </w:r>
      <w:r>
        <w:rPr>
          <w:rFonts w:ascii="Verdana" w:hAnsi="Verdana"/>
          <w:b/>
          <w:color w:val="231F20"/>
          <w:sz w:val="24"/>
        </w:rPr>
        <w:t xml:space="preserve">, отключите прибор от сети. </w:t>
      </w:r>
    </w:p>
    <w:p w:rsidR="00B05971" w:rsidRDefault="00B05971">
      <w:pPr>
        <w:spacing w:before="2" w:after="0" w:line="100" w:lineRule="exact"/>
        <w:rPr>
          <w:sz w:val="10"/>
          <w:szCs w:val="10"/>
        </w:rPr>
      </w:pPr>
    </w:p>
    <w:p w:rsidR="00B05971" w:rsidRPr="008E0A21" w:rsidRDefault="008E0A21" w:rsidP="001A2DF2">
      <w:pPr>
        <w:spacing w:after="0" w:line="288" w:lineRule="exact"/>
        <w:ind w:left="227" w:right="-222" w:hanging="227"/>
        <w:rPr>
          <w:rFonts w:ascii="Verdana" w:hAnsi="Verdana"/>
          <w:b/>
          <w:color w:val="231F20"/>
          <w:sz w:val="24"/>
        </w:rPr>
      </w:pPr>
      <w:r>
        <w:rPr>
          <w:rFonts w:ascii="Verdana" w:hAnsi="Verdana"/>
          <w:b/>
          <w:color w:val="231F20"/>
          <w:sz w:val="24"/>
        </w:rPr>
        <w:t xml:space="preserve">* Выключите прибор и отключите его от сети </w:t>
      </w:r>
      <w:r w:rsidRPr="008E0A21">
        <w:rPr>
          <w:rFonts w:ascii="Verdana" w:hAnsi="Verdana"/>
          <w:b/>
          <w:color w:val="231F20"/>
          <w:sz w:val="24"/>
        </w:rPr>
        <w:t xml:space="preserve">при паузе в эксплуатации. </w:t>
      </w:r>
    </w:p>
    <w:p w:rsidR="00B05971" w:rsidRDefault="00B05971">
      <w:pPr>
        <w:spacing w:after="0" w:line="288" w:lineRule="exact"/>
        <w:rPr>
          <w:rFonts w:ascii="Verdana" w:eastAsia="Verdana" w:hAnsi="Verdana" w:cs="Verdana"/>
          <w:sz w:val="24"/>
          <w:szCs w:val="24"/>
        </w:rPr>
        <w:sectPr w:rsidR="00B05971">
          <w:type w:val="continuous"/>
          <w:pgSz w:w="11920" w:h="16840"/>
          <w:pgMar w:top="1560" w:right="660" w:bottom="280" w:left="460" w:header="720" w:footer="720" w:gutter="0"/>
          <w:cols w:num="2" w:space="720" w:equalWidth="0">
            <w:col w:w="5293" w:space="200"/>
            <w:col w:w="5307"/>
          </w:cols>
        </w:sectPr>
      </w:pPr>
    </w:p>
    <w:p w:rsidR="00B05971" w:rsidRPr="009C354D"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5503" style="position:absolute;left:0;text-align:left;margin-left:42.4pt;margin-top:4.6pt;width:165.65pt;height:17.75pt;z-index:-8493;mso-position-horizontal-relative:page" coordorigin="848,92" coordsize="3313,355">
            <v:group id="_x0000_s5508" style="position:absolute;left:860;top:102;width:461;height:301" coordorigin="860,102" coordsize="461,301">
              <v:shape id="_x0000_s5509"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5506" style="position:absolute;left:860;top:102;width:461;height:301" coordorigin="860,102" coordsize="461,301">
              <v:shape id="_x0000_s5507"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5504" style="position:absolute;left:850;top:445;width:3308;height:2" coordorigin="850,445" coordsize="3308,2">
              <v:shape id="_x0000_s5505" style="position:absolute;left:850;top:445;width:3308;height:2" coordorigin="850,445" coordsize="3308,0" path="m850,445r3308,e" filled="f" strokecolor="#231f20" strokeweight=".25pt">
                <v:path arrowok="t"/>
              </v:shape>
            </v:group>
            <w10:wrap anchorx="page"/>
          </v:group>
        </w:pict>
      </w:r>
      <w:r>
        <w:pict>
          <v:group id="_x0000_s5496" style="position:absolute;left:0;text-align:left;margin-left:221.95pt;margin-top:4.6pt;width:165.6pt;height:17.75pt;z-index:-8492;mso-position-horizontal-relative:page" coordorigin="4439,92" coordsize="3312,355">
            <v:group id="_x0000_s5501" style="position:absolute;left:4451;top:102;width:461;height:301" coordorigin="4451,102" coordsize="461,301">
              <v:shape id="_x0000_s5502"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5499" style="position:absolute;left:4451;top:102;width:461;height:301" coordorigin="4451,102" coordsize="461,301">
              <v:shape id="_x0000_s5500"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5497" style="position:absolute;left:4441;top:445;width:3307;height:2" coordorigin="4441,445" coordsize="3307,2">
              <v:shape id="_x0000_s5498" style="position:absolute;left:4441;top:445;width:3307;height:2" coordorigin="4441,445" coordsize="3307,0" path="m4441,445r3307,e" filled="f" strokecolor="#231f20" strokeweight=".25pt">
                <v:path arrowok="t"/>
              </v:shape>
            </v:group>
            <w10:wrap anchorx="page"/>
          </v:group>
        </w:pict>
      </w:r>
      <w:r>
        <w:pict>
          <v:group id="_x0000_s5489" style="position:absolute;left:0;text-align:left;margin-left:401.45pt;margin-top:4.6pt;width:165.65pt;height:17.75pt;z-index:-8491;mso-position-horizontal-relative:page" coordorigin="8029,92" coordsize="3313,355">
            <v:group id="_x0000_s5494" style="position:absolute;left:8041;top:102;width:461;height:301" coordorigin="8041,102" coordsize="461,301">
              <v:shape id="_x0000_s5495"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5492" style="position:absolute;left:8041;top:102;width:461;height:301" coordorigin="8041,102" coordsize="461,301">
              <v:shape id="_x0000_s5493"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5490" style="position:absolute;left:8031;top:445;width:3308;height:2" coordorigin="8031,445" coordsize="3308,2">
              <v:shape id="_x0000_s5491" style="position:absolute;left:8031;top:445;width:3308;height:2" coordorigin="8031,445" coordsize="3308,0" path="m8031,44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9C354D">
      <w:pPr>
        <w:spacing w:before="7" w:after="0" w:line="200" w:lineRule="exact"/>
        <w:rPr>
          <w:sz w:val="20"/>
          <w:szCs w:val="20"/>
          <w:lang w:val="en-US"/>
        </w:rPr>
      </w:pPr>
      <w:r>
        <w:pict>
          <v:group id="_x0000_s5469" style="position:absolute;margin-left:222.9pt;margin-top:7.1pt;width:163.95pt;height:127.15pt;z-index:-8488;mso-position-horizontal-relative:page" coordorigin="4439,-2506" coordsize="3308,2432">
            <v:group id="_x0000_s5470" style="position:absolute;left:4444;top:-2501;width:3298;height:2422" coordorigin="4444,-2501" coordsize="3298,2422">
              <v:shape id="_x0000_s5472" style="position:absolute;left:4444;top:-2501;width:3298;height:2422" coordorigin="4444,-2501" coordsize="3298,2422" path="m4534,-2501r-61,2l4444,-2426r,2256l4444,-134r44,53l7652,-80r36,l7741,-123r1,-2288l7742,-2447r-43,-53l4534,-2501xe" filled="f" strokecolor="#231f20" strokeweight=".5pt">
                <v:path arrowok="t"/>
              </v:shape>
              <v:shape id="_x0000_s5471" type="#_x0000_t75" style="position:absolute;left:4529;top:-2465;width:631;height:658">
                <v:imagedata r:id="rId19" o:title=""/>
              </v:shape>
            </v:group>
            <w10:wrap anchorx="page"/>
          </v:group>
        </w:pict>
      </w:r>
    </w:p>
    <w:p w:rsidR="00B05971" w:rsidRPr="009C354D" w:rsidRDefault="00B05971">
      <w:pPr>
        <w:spacing w:after="0" w:line="200" w:lineRule="exact"/>
        <w:rPr>
          <w:sz w:val="20"/>
          <w:szCs w:val="20"/>
          <w:lang w:val="en-US"/>
        </w:rPr>
        <w:sectPr w:rsidR="00B05971" w:rsidRPr="009C354D">
          <w:pgSz w:w="11920" w:h="16840"/>
          <w:pgMar w:top="1160" w:right="440" w:bottom="440" w:left="740" w:header="600" w:footer="246" w:gutter="0"/>
          <w:cols w:space="720"/>
        </w:sectPr>
      </w:pPr>
    </w:p>
    <w:p w:rsidR="00B05971" w:rsidRPr="009C354D" w:rsidRDefault="008E0A21">
      <w:pPr>
        <w:spacing w:before="50" w:after="0" w:line="260" w:lineRule="exact"/>
        <w:ind w:left="843" w:right="-64"/>
        <w:jc w:val="both"/>
        <w:rPr>
          <w:rFonts w:ascii="Verdana" w:eastAsia="Verdana" w:hAnsi="Verdana" w:cs="Verdana"/>
          <w:sz w:val="24"/>
          <w:szCs w:val="24"/>
          <w:lang w:val="en-US"/>
        </w:rPr>
      </w:pPr>
      <w:r w:rsidRPr="008E0A21">
        <w:rPr>
          <w:rFonts w:ascii="Verdana" w:hAnsi="Verdana"/>
          <w:b/>
          <w:color w:val="231F20"/>
          <w:sz w:val="24"/>
          <w:lang w:val="en-US"/>
        </w:rPr>
        <w:t>L</w:t>
      </w:r>
      <w:r w:rsidRPr="009C354D">
        <w:rPr>
          <w:rFonts w:ascii="Verdana" w:hAnsi="Verdana"/>
          <w:b/>
          <w:color w:val="231F20"/>
          <w:sz w:val="24"/>
          <w:lang w:val="en-US"/>
        </w:rPr>
        <w:t>’</w:t>
      </w:r>
      <w:r w:rsidRPr="008E0A21">
        <w:rPr>
          <w:rFonts w:ascii="Verdana" w:hAnsi="Verdana"/>
          <w:b/>
          <w:color w:val="231F20"/>
          <w:sz w:val="24"/>
          <w:lang w:val="en-US"/>
        </w:rPr>
        <w:t>observance</w:t>
      </w:r>
      <w:r w:rsidRPr="009C354D">
        <w:rPr>
          <w:rFonts w:ascii="Verdana" w:hAnsi="Verdana"/>
          <w:b/>
          <w:color w:val="231F20"/>
          <w:sz w:val="24"/>
          <w:lang w:val="en-US"/>
        </w:rPr>
        <w:t xml:space="preserve"> </w:t>
      </w:r>
      <w:r w:rsidRPr="008E0A21">
        <w:rPr>
          <w:rFonts w:ascii="Verdana" w:hAnsi="Verdana"/>
          <w:b/>
          <w:color w:val="231F20"/>
          <w:sz w:val="24"/>
          <w:lang w:val="en-US"/>
        </w:rPr>
        <w:t>des</w:t>
      </w:r>
      <w:r w:rsidRPr="009C354D">
        <w:rPr>
          <w:rFonts w:ascii="Verdana" w:hAnsi="Verdana"/>
          <w:b/>
          <w:color w:val="231F20"/>
          <w:sz w:val="24"/>
          <w:lang w:val="en-US"/>
        </w:rPr>
        <w:t xml:space="preserve"> </w:t>
      </w:r>
      <w:r w:rsidRPr="008E0A21">
        <w:rPr>
          <w:rFonts w:ascii="Verdana" w:hAnsi="Verdana"/>
          <w:b/>
          <w:color w:val="231F20"/>
          <w:sz w:val="24"/>
          <w:lang w:val="en-US"/>
        </w:rPr>
        <w:t>instructions</w:t>
      </w:r>
      <w:r w:rsidRPr="009C354D">
        <w:rPr>
          <w:rFonts w:ascii="Verdana" w:hAnsi="Verdana"/>
          <w:b/>
          <w:color w:val="231F20"/>
          <w:sz w:val="24"/>
          <w:lang w:val="en-US"/>
        </w:rPr>
        <w:t xml:space="preserve">, </w:t>
      </w:r>
      <w:r w:rsidRPr="008E0A21">
        <w:rPr>
          <w:rFonts w:ascii="Verdana" w:hAnsi="Verdana"/>
          <w:b/>
          <w:color w:val="231F20"/>
          <w:sz w:val="24"/>
          <w:lang w:val="en-US"/>
        </w:rPr>
        <w:t>qui</w:t>
      </w:r>
      <w:r w:rsidRPr="009C354D">
        <w:rPr>
          <w:rFonts w:ascii="Verdana" w:hAnsi="Verdana"/>
          <w:b/>
          <w:color w:val="231F20"/>
          <w:sz w:val="24"/>
          <w:lang w:val="en-US"/>
        </w:rPr>
        <w:t xml:space="preserve"> </w:t>
      </w:r>
      <w:r w:rsidRPr="008E0A21">
        <w:rPr>
          <w:rFonts w:ascii="Verdana" w:hAnsi="Verdana"/>
          <w:b/>
          <w:color w:val="231F20"/>
          <w:sz w:val="24"/>
          <w:lang w:val="en-US"/>
        </w:rPr>
        <w:t>sont</w:t>
      </w:r>
      <w:r w:rsidRPr="009C354D">
        <w:rPr>
          <w:rFonts w:ascii="Verdana" w:hAnsi="Verdana"/>
          <w:b/>
          <w:color w:val="231F20"/>
          <w:sz w:val="24"/>
          <w:lang w:val="en-US"/>
        </w:rPr>
        <w:t xml:space="preserve">  </w:t>
      </w:r>
      <w:r w:rsidRPr="008E0A21">
        <w:rPr>
          <w:rFonts w:ascii="Verdana" w:hAnsi="Verdana"/>
          <w:b/>
          <w:color w:val="231F20"/>
          <w:sz w:val="24"/>
          <w:lang w:val="en-US"/>
        </w:rPr>
        <w:t>contenues</w:t>
      </w:r>
    </w:p>
    <w:p w:rsidR="00B05971" w:rsidRPr="009C354D" w:rsidRDefault="009C354D">
      <w:pPr>
        <w:spacing w:after="0" w:line="260" w:lineRule="exact"/>
        <w:ind w:left="224" w:right="-37"/>
        <w:jc w:val="both"/>
        <w:rPr>
          <w:rFonts w:ascii="Verdana" w:eastAsia="Verdana" w:hAnsi="Verdana" w:cs="Verdana"/>
          <w:sz w:val="24"/>
          <w:szCs w:val="24"/>
          <w:lang w:val="en-US"/>
        </w:rPr>
      </w:pPr>
      <w:r>
        <w:pict>
          <v:group id="_x0000_s5485" style="position:absolute;left:0;text-align:left;margin-left:42.5pt;margin-top:82.4pt;width:165.4pt;height:93.5pt;z-index:-8486;mso-position-horizontal-relative:page" coordorigin="850,1648" coordsize="3308,1870">
            <v:group id="_x0000_s5486" style="position:absolute;left:855;top:1653;width:3298;height:1860" coordorigin="855,1653" coordsize="3298,1860">
              <v:shape id="_x0000_s5488" style="position:absolute;left:855;top:1653;width:3298;height:1860" coordorigin="855,1653" coordsize="3298,1860" path="m945,1653r-60,3l856,1729r-1,1695l856,3460r43,53l4063,3514r37,-1l4153,3470r,-1727l4153,1707r-43,-53l945,1653xe" filled="f" strokecolor="#231f20" strokeweight=".5pt">
                <v:path arrowok="t"/>
              </v:shape>
              <v:shape id="_x0000_s5487" type="#_x0000_t75" style="position:absolute;left:940;top:1698;width:631;height:658">
                <v:imagedata r:id="rId20" o:title=""/>
              </v:shape>
            </v:group>
            <w10:wrap anchorx="page"/>
          </v:group>
        </w:pict>
      </w:r>
      <w:r w:rsidR="008E0A21" w:rsidRPr="008E0A21">
        <w:rPr>
          <w:rFonts w:ascii="Verdana" w:hAnsi="Verdana"/>
          <w:b/>
          <w:color w:val="231F20"/>
          <w:sz w:val="24"/>
          <w:lang w:val="en-US"/>
        </w:rPr>
        <w:t>dans</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ce</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manuel</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per</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met</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un</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emploi</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en</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toute</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s</w:t>
      </w:r>
      <w:r w:rsidR="008E0A21" w:rsidRPr="009C354D">
        <w:rPr>
          <w:rFonts w:ascii="Verdana" w:hAnsi="Verdana"/>
          <w:b/>
          <w:color w:val="231F20"/>
          <w:sz w:val="24"/>
          <w:lang w:val="en-US"/>
        </w:rPr>
        <w:t>é</w:t>
      </w:r>
      <w:r w:rsidR="008E0A21" w:rsidRPr="008E0A21">
        <w:rPr>
          <w:rFonts w:ascii="Verdana" w:hAnsi="Verdana"/>
          <w:b/>
          <w:color w:val="231F20"/>
          <w:sz w:val="24"/>
          <w:lang w:val="en-US"/>
        </w:rPr>
        <w:t>curit</w:t>
      </w:r>
      <w:r w:rsidR="008E0A21" w:rsidRPr="009C354D">
        <w:rPr>
          <w:rFonts w:ascii="Verdana" w:hAnsi="Verdana"/>
          <w:b/>
          <w:color w:val="231F20"/>
          <w:sz w:val="24"/>
          <w:lang w:val="en-US"/>
        </w:rPr>
        <w:t xml:space="preserve">é, </w:t>
      </w:r>
      <w:r w:rsidR="008E0A21" w:rsidRPr="008E0A21">
        <w:rPr>
          <w:rFonts w:ascii="Verdana" w:hAnsi="Verdana"/>
          <w:b/>
          <w:color w:val="231F20"/>
          <w:sz w:val="24"/>
          <w:lang w:val="en-US"/>
        </w:rPr>
        <w:t>et</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garantit</w:t>
      </w:r>
      <w:r w:rsidR="008E0A21" w:rsidRPr="009C354D">
        <w:rPr>
          <w:rFonts w:ascii="Verdana" w:hAnsi="Verdana"/>
          <w:b/>
          <w:color w:val="231F20"/>
          <w:sz w:val="24"/>
          <w:lang w:val="en-US"/>
        </w:rPr>
        <w:t xml:space="preserve"> à </w:t>
      </w:r>
      <w:r w:rsidR="008E0A21" w:rsidRPr="008E0A21">
        <w:rPr>
          <w:rFonts w:ascii="Verdana" w:hAnsi="Verdana"/>
          <w:b/>
          <w:color w:val="231F20"/>
          <w:sz w:val="24"/>
          <w:lang w:val="en-US"/>
        </w:rPr>
        <w:t>la</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fois</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le</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bon</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fonction</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nement</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de</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la</w:t>
      </w:r>
      <w:r w:rsidR="008E0A21" w:rsidRPr="009C354D">
        <w:rPr>
          <w:rFonts w:ascii="Verdana" w:hAnsi="Verdana"/>
          <w:b/>
          <w:color w:val="231F20"/>
          <w:sz w:val="24"/>
          <w:lang w:val="en-US"/>
        </w:rPr>
        <w:t xml:space="preserve"> </w:t>
      </w:r>
      <w:r w:rsidR="008E0A21" w:rsidRPr="008E0A21">
        <w:rPr>
          <w:rFonts w:ascii="Verdana" w:hAnsi="Verdana"/>
          <w:b/>
          <w:color w:val="231F20"/>
          <w:sz w:val="24"/>
          <w:lang w:val="en-US"/>
        </w:rPr>
        <w:t>machine</w:t>
      </w:r>
      <w:r w:rsidR="008E0A21" w:rsidRPr="009C354D">
        <w:rPr>
          <w:rFonts w:ascii="Verdana" w:hAnsi="Verdana"/>
          <w:b/>
          <w:color w:val="231F20"/>
          <w:sz w:val="24"/>
          <w:lang w:val="en-US"/>
        </w:rPr>
        <w:t>.</w:t>
      </w:r>
    </w:p>
    <w:p w:rsidR="00B05971" w:rsidRPr="009C354D" w:rsidRDefault="00B05971">
      <w:pPr>
        <w:spacing w:before="3" w:after="0" w:line="170" w:lineRule="exact"/>
        <w:rPr>
          <w:sz w:val="17"/>
          <w:szCs w:val="17"/>
          <w:lang w:val="en-US"/>
        </w:rPr>
      </w:pPr>
    </w:p>
    <w:p w:rsidR="00B05971" w:rsidRPr="001A2DF2" w:rsidRDefault="009C354D">
      <w:pPr>
        <w:spacing w:after="0" w:line="260" w:lineRule="exact"/>
        <w:ind w:left="180" w:right="-11" w:firstLine="624"/>
        <w:jc w:val="right"/>
        <w:rPr>
          <w:rFonts w:ascii="Verdana" w:eastAsia="Verdana" w:hAnsi="Verdana" w:cs="Verdana"/>
          <w:sz w:val="20"/>
          <w:szCs w:val="24"/>
          <w:lang w:val="en-US"/>
        </w:rPr>
      </w:pPr>
      <w:r>
        <w:rPr>
          <w:sz w:val="18"/>
        </w:rPr>
        <w:pict>
          <v:group id="_x0000_s5481" style="position:absolute;left:0;text-align:left;margin-left:42.5pt;margin-top:-125.65pt;width:165.4pt;height:109.8pt;z-index:-8489;mso-position-horizontal-relative:page" coordorigin="850,-2513" coordsize="3308,2196">
            <v:group id="_x0000_s5482" style="position:absolute;left:855;top:-2508;width:3298;height:2186" coordorigin="855,-2508" coordsize="3298,2186">
              <v:shape id="_x0000_s5484" style="position:absolute;left:855;top:-2508;width:3298;height:2186" coordorigin="855,-2508" coordsize="3298,2186" path="m945,-2508r-60,2l856,-2433r-1,2021l856,-376r43,53l4063,-322r37,l4153,-366r,-2052l4153,-2454r-43,-53l945,-2508xe" filled="f" strokecolor="#231f20" strokeweight=".5pt">
                <v:path arrowok="t"/>
              </v:shape>
              <v:shape id="_x0000_s5483" type="#_x0000_t75" style="position:absolute;left:940;top:-2472;width:631;height:658">
                <v:imagedata r:id="rId21" o:title=""/>
              </v:shape>
            </v:group>
            <w10:wrap anchorx="page"/>
          </v:group>
        </w:pict>
      </w:r>
      <w:r w:rsidR="008E0A21" w:rsidRPr="001A2DF2">
        <w:rPr>
          <w:rFonts w:ascii="Verdana" w:hAnsi="Verdana"/>
          <w:b/>
          <w:color w:val="231F20"/>
          <w:sz w:val="20"/>
          <w:lang w:val="en-US"/>
        </w:rPr>
        <w:t>AVANTD’UTILISER LA CONDITION- NEUSE SOUS VIDE LISEZ ATTENTIVEMENT LES  INSTRUCTIONS, QUI SONT CONTENUES</w:t>
      </w:r>
    </w:p>
    <w:p w:rsidR="00B05971" w:rsidRPr="001A2DF2" w:rsidRDefault="008E0A21">
      <w:pPr>
        <w:spacing w:after="0" w:line="258" w:lineRule="exact"/>
        <w:ind w:left="224" w:right="580"/>
        <w:jc w:val="both"/>
        <w:rPr>
          <w:rFonts w:ascii="Verdana" w:eastAsia="Verdana" w:hAnsi="Verdana" w:cs="Verdana"/>
          <w:sz w:val="20"/>
          <w:szCs w:val="24"/>
          <w:lang w:val="en-US"/>
        </w:rPr>
      </w:pPr>
      <w:r w:rsidRPr="001A2DF2">
        <w:rPr>
          <w:rFonts w:ascii="Verdana" w:hAnsi="Verdana"/>
          <w:b/>
          <w:color w:val="231F20"/>
          <w:sz w:val="20"/>
          <w:lang w:val="en-US"/>
        </w:rPr>
        <w:t>DANS CE MANUEL.</w:t>
      </w:r>
    </w:p>
    <w:p w:rsidR="00B05971" w:rsidRPr="008E0A21" w:rsidRDefault="009C354D">
      <w:pPr>
        <w:spacing w:before="5" w:after="0" w:line="110" w:lineRule="exact"/>
        <w:rPr>
          <w:sz w:val="11"/>
          <w:szCs w:val="11"/>
          <w:lang w:val="en-US"/>
        </w:rPr>
      </w:pPr>
      <w:r>
        <w:pict>
          <v:group id="_x0000_s5477" style="position:absolute;margin-left:42.5pt;margin-top:4.55pt;width:165.15pt;height:81.15pt;z-index:-8483;mso-position-horizontal-relative:page" coordorigin="850,349" coordsize="3308,1389">
            <v:group id="_x0000_s5478" style="position:absolute;left:855;top:354;width:3298;height:1379" coordorigin="855,354" coordsize="3298,1379">
              <v:shape id="_x0000_s5480" style="position:absolute;left:855;top:354;width:3298;height:1379" coordorigin="855,354" coordsize="3298,1379" path="m945,354r-60,3l856,429r-1,1214l856,1679r43,53l4063,1733r37,-1l4153,1689r,-1245l4153,408r-43,-53l945,354xe" filled="f" strokecolor="#231f20" strokeweight=".5pt">
                <v:path arrowok="t"/>
              </v:shape>
              <v:shape id="_x0000_s5479" type="#_x0000_t75" style="position:absolute;left:964;top:405;width:568;height:568">
                <v:imagedata r:id="rId22" o:title=""/>
              </v:shape>
            </v:group>
            <w10:wrap anchorx="page"/>
          </v:group>
        </w:pict>
      </w:r>
    </w:p>
    <w:p w:rsidR="00B05971" w:rsidRPr="008E0A21" w:rsidRDefault="008E0A21">
      <w:pPr>
        <w:spacing w:after="0" w:line="260" w:lineRule="exact"/>
        <w:ind w:left="849" w:right="-57"/>
        <w:jc w:val="both"/>
        <w:rPr>
          <w:rFonts w:ascii="Verdana" w:eastAsia="Verdana" w:hAnsi="Verdana" w:cs="Verdana"/>
          <w:sz w:val="24"/>
          <w:szCs w:val="24"/>
          <w:lang w:val="en-US"/>
        </w:rPr>
      </w:pPr>
      <w:r w:rsidRPr="008E0A21">
        <w:rPr>
          <w:rFonts w:ascii="Verdana" w:hAnsi="Verdana"/>
          <w:b/>
          <w:color w:val="231F20"/>
          <w:sz w:val="24"/>
          <w:lang w:val="en-US"/>
        </w:rPr>
        <w:t>Le constructeur décline toute res- ponsabilité due à</w:t>
      </w:r>
    </w:p>
    <w:p w:rsidR="00B05971" w:rsidRPr="008E0A21" w:rsidRDefault="008E0A21" w:rsidP="001A2DF2">
      <w:pPr>
        <w:spacing w:after="0" w:line="258" w:lineRule="exact"/>
        <w:ind w:left="224" w:right="-22"/>
        <w:jc w:val="both"/>
        <w:rPr>
          <w:rFonts w:ascii="Verdana" w:eastAsia="Verdana" w:hAnsi="Verdana" w:cs="Verdana"/>
          <w:sz w:val="24"/>
          <w:szCs w:val="24"/>
          <w:lang w:val="en-US"/>
        </w:rPr>
      </w:pPr>
      <w:r w:rsidRPr="008E0A21">
        <w:rPr>
          <w:rFonts w:ascii="Verdana" w:hAnsi="Verdana"/>
          <w:b/>
          <w:color w:val="231F20"/>
          <w:sz w:val="24"/>
          <w:lang w:val="en-US"/>
        </w:rPr>
        <w:t>la négligence ou au non</w:t>
      </w:r>
      <w:r w:rsidRPr="008E0A21">
        <w:rPr>
          <w:rFonts w:ascii="Verdana" w:hAnsi="Verdana"/>
          <w:b/>
          <w:color w:val="231F20"/>
          <w:position w:val="-1"/>
          <w:sz w:val="24"/>
          <w:lang w:val="en-US"/>
        </w:rPr>
        <w:t>respect des instructions.</w:t>
      </w:r>
    </w:p>
    <w:p w:rsidR="00B05971" w:rsidRPr="001A2DF2" w:rsidRDefault="008E0A21" w:rsidP="001A2DF2">
      <w:pPr>
        <w:spacing w:before="43" w:after="0" w:line="260" w:lineRule="exact"/>
        <w:ind w:left="-41" w:right="-162" w:firstLine="41"/>
        <w:rPr>
          <w:rFonts w:ascii="Verdana" w:eastAsia="Verdana" w:hAnsi="Verdana" w:cs="Verdana"/>
          <w:szCs w:val="23"/>
          <w:lang w:val="en-US"/>
        </w:rPr>
      </w:pPr>
      <w:r w:rsidRPr="008E0A21">
        <w:rPr>
          <w:lang w:val="en-US"/>
        </w:rPr>
        <w:br w:type="column"/>
      </w:r>
      <w:r w:rsidRPr="001A2DF2">
        <w:rPr>
          <w:rFonts w:ascii="Verdana" w:hAnsi="Verdana"/>
          <w:b/>
          <w:color w:val="231F20"/>
          <w:lang w:val="en-US"/>
        </w:rPr>
        <w:t>Die Beachtung der in dieser Betriebs an- leitung enthaltenen Hinweiseermöglicheneine bestimmungsgemässe und sichere Verwendung und garantieren gleichzei- tig einen störungsfreien</w:t>
      </w:r>
    </w:p>
    <w:p w:rsidR="00B05971" w:rsidRPr="001A2DF2" w:rsidRDefault="008E0A21" w:rsidP="001A2DF2">
      <w:pPr>
        <w:spacing w:after="0" w:line="256" w:lineRule="exact"/>
        <w:ind w:left="-41" w:right="122" w:firstLine="41"/>
        <w:rPr>
          <w:rFonts w:ascii="Verdana" w:eastAsia="Verdana" w:hAnsi="Verdana" w:cs="Verdana"/>
          <w:szCs w:val="23"/>
          <w:lang w:val="en-US"/>
        </w:rPr>
      </w:pPr>
      <w:r w:rsidRPr="001A2DF2">
        <w:rPr>
          <w:rFonts w:ascii="Verdana" w:hAnsi="Verdana"/>
          <w:b/>
          <w:color w:val="231F20"/>
          <w:lang w:val="en-US"/>
        </w:rPr>
        <w:t>Betrieb des Geräts.</w:t>
      </w:r>
    </w:p>
    <w:p w:rsidR="00B05971" w:rsidRPr="001A2DF2" w:rsidRDefault="00B05971">
      <w:pPr>
        <w:spacing w:before="8" w:after="0" w:line="110" w:lineRule="exact"/>
        <w:rPr>
          <w:sz w:val="9"/>
          <w:szCs w:val="11"/>
          <w:lang w:val="en-US"/>
        </w:rPr>
      </w:pPr>
    </w:p>
    <w:p w:rsidR="001A2DF2" w:rsidRPr="00DC27AB" w:rsidRDefault="009C354D">
      <w:pPr>
        <w:spacing w:after="0" w:line="260" w:lineRule="exact"/>
        <w:ind w:left="622" w:right="-62"/>
        <w:jc w:val="both"/>
        <w:rPr>
          <w:rFonts w:ascii="Verdana" w:hAnsi="Verdana"/>
          <w:b/>
          <w:color w:val="231F20"/>
          <w:sz w:val="18"/>
          <w:lang w:val="en-US"/>
        </w:rPr>
      </w:pPr>
      <w:r>
        <w:pict>
          <v:group id="_x0000_s5473" style="position:absolute;left:0;text-align:left;margin-left:222.2pt;margin-top:10.7pt;width:165.4pt;height:93.5pt;z-index:-8485;mso-position-horizontal-relative:page" coordorigin="4439,357" coordsize="3308,1870">
            <v:group id="_x0000_s5474" style="position:absolute;left:4444;top:362;width:3298;height:1860" coordorigin="4444,362" coordsize="3298,1860">
              <v:shape id="_x0000_s5476" style="position:absolute;left:4444;top:362;width:3298;height:1860" coordorigin="4444,362" coordsize="3298,1860" path="m4534,362r-61,2l4444,437r,1695l4444,2168r44,53l7652,2222r36,l7741,2178r1,-1726l7742,415r-43,-53l4534,362xe" filled="f" strokecolor="#231f20" strokeweight=".5pt">
                <v:path arrowok="t"/>
              </v:shape>
              <v:shape id="_x0000_s5475" type="#_x0000_t75" style="position:absolute;left:4529;top:406;width:631;height:658">
                <v:imagedata r:id="rId23" o:title=""/>
              </v:shape>
            </v:group>
            <w10:wrap anchorx="page"/>
          </v:group>
        </w:pict>
      </w:r>
    </w:p>
    <w:p w:rsidR="00B05971" w:rsidRPr="001A2DF2" w:rsidRDefault="008E0A21" w:rsidP="001A2DF2">
      <w:pPr>
        <w:spacing w:after="0" w:line="260" w:lineRule="exact"/>
        <w:ind w:left="622" w:right="-62"/>
        <w:jc w:val="both"/>
        <w:rPr>
          <w:rFonts w:ascii="Verdana" w:hAnsi="Verdana"/>
          <w:b/>
          <w:color w:val="231F20"/>
          <w:sz w:val="18"/>
          <w:lang w:val="en-US"/>
        </w:rPr>
      </w:pPr>
      <w:r w:rsidRPr="001A2DF2">
        <w:rPr>
          <w:rFonts w:ascii="Verdana" w:hAnsi="Verdana"/>
          <w:b/>
          <w:color w:val="231F20"/>
          <w:sz w:val="18"/>
          <w:lang w:val="en-US"/>
        </w:rPr>
        <w:t>VOR BENUTZUNG DER VAKUUMVER-P</w:t>
      </w:r>
      <w:r w:rsidR="001A2DF2">
        <w:rPr>
          <w:rFonts w:ascii="Verdana" w:hAnsi="Verdana"/>
          <w:b/>
          <w:color w:val="231F20"/>
          <w:sz w:val="18"/>
          <w:lang w:val="en-US"/>
        </w:rPr>
        <w:t>ACKUNGS-MA</w:t>
      </w:r>
      <w:r w:rsidRPr="001A2DF2">
        <w:rPr>
          <w:rFonts w:ascii="Verdana" w:hAnsi="Verdana"/>
          <w:b/>
          <w:color w:val="231F20"/>
          <w:sz w:val="18"/>
          <w:lang w:val="en-US"/>
        </w:rPr>
        <w:t>SCHINE DIE IN DIESEM HANDBUCH ENTHAL- TENEN ANWEISUNGEN AUFMERKSAM LESEN.</w:t>
      </w:r>
    </w:p>
    <w:p w:rsidR="001A2DF2" w:rsidRPr="001A2DF2" w:rsidRDefault="001A2DF2" w:rsidP="001A2DF2">
      <w:pPr>
        <w:spacing w:after="0" w:line="260" w:lineRule="exact"/>
        <w:ind w:left="622" w:right="-62"/>
        <w:jc w:val="both"/>
        <w:rPr>
          <w:rFonts w:ascii="Verdana" w:eastAsia="Verdana" w:hAnsi="Verdana" w:cs="Verdana"/>
          <w:sz w:val="18"/>
          <w:szCs w:val="23"/>
          <w:lang w:val="en-US"/>
        </w:rPr>
      </w:pPr>
    </w:p>
    <w:p w:rsidR="00B05971" w:rsidRPr="008E0A21" w:rsidRDefault="009C354D">
      <w:pPr>
        <w:spacing w:before="3" w:after="0" w:line="110" w:lineRule="exact"/>
        <w:rPr>
          <w:sz w:val="11"/>
          <w:szCs w:val="11"/>
          <w:lang w:val="en-US"/>
        </w:rPr>
      </w:pPr>
      <w:r>
        <w:rPr>
          <w:sz w:val="16"/>
        </w:rPr>
        <w:pict>
          <v:group id="_x0000_s5465" style="position:absolute;margin-left:222.8pt;margin-top:3.85pt;width:163.8pt;height:71.45pt;z-index:-8482;mso-position-horizontal-relative:page" coordorigin="4439,1136" coordsize="3308,1627">
            <v:group id="_x0000_s5466" style="position:absolute;left:4444;top:1141;width:3298;height:1617" coordorigin="4444,1141" coordsize="3298,1617">
              <v:shape id="_x0000_s5468" style="position:absolute;left:4444;top:1141;width:3298;height:1617" coordorigin="4444,1141" coordsize="3298,1617" path="m4534,1141r-61,3l4444,1216r,1452l4444,2704r44,53l7652,2758r36,-1l7741,2714r1,-1483l7742,1195r-43,-53l4534,1141xe" filled="f" strokecolor="#231f20" strokeweight=".5pt">
                <v:path arrowok="t"/>
              </v:shape>
              <v:shape id="_x0000_s5467" type="#_x0000_t75" style="position:absolute;left:4553;top:1192;width:568;height:568">
                <v:imagedata r:id="rId24" o:title=""/>
              </v:shape>
            </v:group>
            <w10:wrap anchorx="page"/>
          </v:group>
        </w:pict>
      </w:r>
    </w:p>
    <w:p w:rsidR="00B05971" w:rsidRPr="001A2DF2" w:rsidRDefault="008E0A21" w:rsidP="001A2DF2">
      <w:pPr>
        <w:spacing w:after="0" w:line="260" w:lineRule="exact"/>
        <w:ind w:left="-42" w:right="-4" w:firstLine="623"/>
        <w:rPr>
          <w:rFonts w:ascii="Verdana" w:eastAsia="Verdana" w:hAnsi="Verdana" w:cs="Verdana"/>
          <w:sz w:val="23"/>
          <w:szCs w:val="23"/>
          <w:lang w:val="en-US"/>
        </w:rPr>
      </w:pPr>
      <w:r w:rsidRPr="001A2DF2">
        <w:rPr>
          <w:rFonts w:ascii="Verdana" w:hAnsi="Verdana"/>
          <w:b/>
          <w:color w:val="231F20"/>
          <w:sz w:val="20"/>
          <w:lang w:val="en-US"/>
        </w:rPr>
        <w:t xml:space="preserve">Der Hersteller lehnt jegliche Haftung für Schäden ab, die auf Nachlässigkeit und Nicht- einhaltungder Anweisun- gen zurückzuführen </w:t>
      </w:r>
      <w:r w:rsidRPr="008E0A21">
        <w:rPr>
          <w:rFonts w:ascii="Verdana" w:hAnsi="Verdana"/>
          <w:b/>
          <w:color w:val="231F20"/>
          <w:sz w:val="23"/>
          <w:lang w:val="en-US"/>
        </w:rPr>
        <w:t>sind</w:t>
      </w:r>
      <w:r w:rsidRPr="001A2DF2">
        <w:rPr>
          <w:rFonts w:ascii="Verdana" w:hAnsi="Verdana"/>
          <w:b/>
          <w:color w:val="231F20"/>
          <w:sz w:val="23"/>
          <w:lang w:val="en-US"/>
        </w:rPr>
        <w:t>.</w:t>
      </w:r>
    </w:p>
    <w:p w:rsidR="00B05971" w:rsidRPr="008E0A21" w:rsidRDefault="008E0A21">
      <w:pPr>
        <w:spacing w:before="43" w:after="0" w:line="260" w:lineRule="exact"/>
        <w:ind w:left="-42" w:right="218" w:firstLine="615"/>
        <w:jc w:val="right"/>
        <w:rPr>
          <w:rFonts w:ascii="Verdana" w:eastAsia="Verdana" w:hAnsi="Verdana" w:cs="Verdana"/>
          <w:sz w:val="23"/>
          <w:szCs w:val="23"/>
          <w:lang w:val="es-ES_tradnl"/>
        </w:rPr>
      </w:pPr>
      <w:r w:rsidRPr="00DC27AB">
        <w:rPr>
          <w:lang w:val="es-ES_tradnl"/>
        </w:rPr>
        <w:br w:type="column"/>
      </w:r>
      <w:r w:rsidRPr="008E0A21">
        <w:rPr>
          <w:rFonts w:ascii="Verdana" w:hAnsi="Verdana"/>
          <w:b/>
          <w:color w:val="231F20"/>
          <w:sz w:val="23"/>
          <w:lang w:val="es-ES_tradnl"/>
        </w:rPr>
        <w:t>Siguiendo  las  in- strucciones de este manual, el usuario podrá utilizar la máqui- na bajo las condiciones de seguridad necesarias, asegurando  a la vez  el buen  manejo  y funcio-</w:t>
      </w:r>
    </w:p>
    <w:p w:rsidR="00B05971" w:rsidRPr="008E0A21" w:rsidRDefault="009C354D">
      <w:pPr>
        <w:spacing w:after="0" w:line="256" w:lineRule="exact"/>
        <w:ind w:right="328"/>
        <w:jc w:val="both"/>
        <w:rPr>
          <w:rFonts w:ascii="Verdana" w:eastAsia="Verdana" w:hAnsi="Verdana" w:cs="Verdana"/>
          <w:sz w:val="23"/>
          <w:szCs w:val="23"/>
          <w:lang w:val="es-ES_tradnl"/>
        </w:rPr>
      </w:pPr>
      <w:r>
        <w:pict>
          <v:group id="_x0000_s5454" style="position:absolute;left:0;text-align:left;margin-left:401.4pt;margin-top:17.85pt;width:165.4pt;height:67.45pt;z-index:-8484;mso-position-horizontal-relative:page" coordorigin="8028,357" coordsize="3308,1349">
            <v:group id="_x0000_s5455" style="position:absolute;left:8033;top:362;width:3298;height:1339" coordorigin="8033,362" coordsize="3298,1339">
              <v:shape id="_x0000_s5457" style="position:absolute;left:8033;top:362;width:3298;height:1339" coordorigin="8033,362" coordsize="3298,1339" path="m8123,362r-61,2l8033,437r,1173l8033,1646r43,54l11241,1700r36,l11330,1657r1,-1205l11330,415r-43,-53l8123,362xe" filled="f" strokecolor="#231f20" strokeweight=".5pt">
                <v:path arrowok="t"/>
              </v:shape>
              <v:shape id="_x0000_s5456" type="#_x0000_t75" style="position:absolute;left:8117;top:406;width:631;height:658">
                <v:imagedata r:id="rId25" o:title=""/>
              </v:shape>
            </v:group>
            <w10:wrap anchorx="page"/>
          </v:group>
        </w:pict>
      </w:r>
      <w:r w:rsidR="008E0A21" w:rsidRPr="008E0A21">
        <w:rPr>
          <w:rFonts w:ascii="Verdana" w:hAnsi="Verdana"/>
          <w:b/>
          <w:color w:val="231F20"/>
          <w:sz w:val="23"/>
          <w:lang w:val="es-ES_tradnl"/>
        </w:rPr>
        <w:t>namiento de la misma.</w:t>
      </w:r>
    </w:p>
    <w:p w:rsidR="00B05971" w:rsidRPr="008E0A21" w:rsidRDefault="00B05971">
      <w:pPr>
        <w:spacing w:before="7" w:after="0" w:line="110" w:lineRule="exact"/>
        <w:rPr>
          <w:sz w:val="11"/>
          <w:szCs w:val="11"/>
          <w:lang w:val="es-ES_tradnl"/>
        </w:rPr>
      </w:pPr>
    </w:p>
    <w:p w:rsidR="00B05971" w:rsidRPr="008E0A21" w:rsidRDefault="009C354D">
      <w:pPr>
        <w:spacing w:after="0" w:line="260" w:lineRule="exact"/>
        <w:ind w:left="620" w:right="169"/>
        <w:jc w:val="both"/>
        <w:rPr>
          <w:rFonts w:ascii="Verdana" w:eastAsia="Verdana" w:hAnsi="Verdana" w:cs="Verdana"/>
          <w:sz w:val="23"/>
          <w:szCs w:val="23"/>
          <w:lang w:val="es-ES_tradnl"/>
        </w:rPr>
      </w:pPr>
      <w:r>
        <w:pict>
          <v:group id="_x0000_s5450" style="position:absolute;left:0;text-align:left;margin-left:401.4pt;margin-top:-125.25pt;width:165.4pt;height:121.6pt;z-index:-8487;mso-position-horizontal-relative:page" coordorigin="8028,-2505" coordsize="3308,2432">
            <v:group id="_x0000_s5451" style="position:absolute;left:8033;top:-2500;width:3298;height:2422" coordorigin="8033,-2500" coordsize="3298,2422">
              <v:shape id="_x0000_s5453" style="position:absolute;left:8033;top:-2500;width:3298;height:2422" coordorigin="8033,-2500" coordsize="3298,2422" path="m8123,-2500r-61,2l8033,-2425r,2256l8033,-133r43,53l11241,-79r36,l11330,-122r1,-2288l11330,-2447r-43,-53l8123,-2500xe" filled="f" strokecolor="#231f20" strokeweight=".5pt">
                <v:path arrowok="t"/>
              </v:shape>
              <v:shape id="_x0000_s5452" type="#_x0000_t75" style="position:absolute;left:8117;top:-2464;width:631;height:658">
                <v:imagedata r:id="rId26" o:title=""/>
              </v:shape>
            </v:group>
            <w10:wrap anchorx="page"/>
          </v:group>
        </w:pict>
      </w:r>
      <w:r w:rsidR="008E0A21" w:rsidRPr="008E0A21">
        <w:rPr>
          <w:rFonts w:ascii="Verdana" w:hAnsi="Verdana"/>
          <w:b/>
          <w:color w:val="231F20"/>
          <w:sz w:val="23"/>
          <w:lang w:val="es-ES_tradnl"/>
        </w:rPr>
        <w:t>ANTES DE UTILI- ZAR LA MÁQUINA DE VACÍO, LEA LAS</w:t>
      </w:r>
    </w:p>
    <w:p w:rsidR="00B05971" w:rsidRPr="008E0A21" w:rsidRDefault="009C354D">
      <w:pPr>
        <w:spacing w:after="0" w:line="260" w:lineRule="exact"/>
        <w:ind w:right="149"/>
        <w:jc w:val="both"/>
        <w:rPr>
          <w:rFonts w:ascii="Verdana" w:eastAsia="Verdana" w:hAnsi="Verdana" w:cs="Verdana"/>
          <w:sz w:val="23"/>
          <w:szCs w:val="23"/>
          <w:lang w:val="es-ES_tradnl"/>
        </w:rPr>
      </w:pPr>
      <w:r>
        <w:pict>
          <v:group id="_x0000_s5446" style="position:absolute;left:0;text-align:left;margin-left:401.4pt;margin-top:56.85pt;width:165.4pt;height:81.35pt;z-index:-8481;mso-position-horizontal-relative:page" coordorigin="8028,1137" coordsize="3308,1627">
            <v:group id="_x0000_s5447" style="position:absolute;left:8033;top:1142;width:3298;height:1617" coordorigin="8033,1142" coordsize="3298,1617">
              <v:shape id="_x0000_s5449" style="position:absolute;left:8033;top:1142;width:3298;height:1617" coordorigin="8033,1142" coordsize="3298,1617" path="m8123,1142r-61,2l8033,1217r,1452l8033,2705r43,53l11241,2759r36,-1l11330,2715r1,-1483l11330,1196r-43,-53l8123,1142xe" filled="f" strokecolor="#231f20" strokeweight=".5pt">
                <v:path arrowok="t"/>
              </v:shape>
              <v:shape id="_x0000_s5448" type="#_x0000_t75" style="position:absolute;left:8141;top:1192;width:568;height:568">
                <v:imagedata r:id="rId24" o:title=""/>
              </v:shape>
            </v:group>
            <w10:wrap anchorx="page"/>
          </v:group>
        </w:pict>
      </w:r>
      <w:r w:rsidR="008E0A21" w:rsidRPr="008E0A21">
        <w:rPr>
          <w:rFonts w:ascii="Verdana" w:hAnsi="Verdana"/>
          <w:b/>
          <w:color w:val="231F20"/>
          <w:sz w:val="23"/>
          <w:lang w:val="es-ES_tradnl"/>
        </w:rPr>
        <w:t>INSTRUCCIONES DE ESTE MANUAL.</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3" w:after="0" w:line="220" w:lineRule="exact"/>
        <w:rPr>
          <w:lang w:val="es-ES_tradnl"/>
        </w:rPr>
      </w:pPr>
    </w:p>
    <w:p w:rsidR="00B05971" w:rsidRPr="008E0A21" w:rsidRDefault="008E0A21">
      <w:pPr>
        <w:spacing w:after="0" w:line="260" w:lineRule="exact"/>
        <w:ind w:left="621" w:right="166"/>
        <w:jc w:val="both"/>
        <w:rPr>
          <w:rFonts w:ascii="Verdana" w:eastAsia="Verdana" w:hAnsi="Verdana" w:cs="Verdana"/>
          <w:sz w:val="23"/>
          <w:szCs w:val="23"/>
          <w:lang w:val="es-ES_tradnl"/>
        </w:rPr>
      </w:pPr>
      <w:r w:rsidRPr="008E0A21">
        <w:rPr>
          <w:rFonts w:ascii="Verdana" w:hAnsi="Verdana"/>
          <w:b/>
          <w:color w:val="231F20"/>
          <w:sz w:val="23"/>
          <w:lang w:val="es-ES_tradnl"/>
        </w:rPr>
        <w:t>El fabricante no se hace responsable de las negligencias</w:t>
      </w:r>
    </w:p>
    <w:p w:rsidR="00B05971" w:rsidRPr="008E0A21" w:rsidRDefault="008E0A21">
      <w:pPr>
        <w:spacing w:after="0" w:line="260" w:lineRule="exact"/>
        <w:ind w:right="177"/>
        <w:jc w:val="both"/>
        <w:rPr>
          <w:rFonts w:ascii="Verdana" w:eastAsia="Verdana" w:hAnsi="Verdana" w:cs="Verdana"/>
          <w:sz w:val="23"/>
          <w:szCs w:val="23"/>
          <w:lang w:val="es-ES_tradnl"/>
        </w:rPr>
      </w:pPr>
      <w:r w:rsidRPr="008E0A21">
        <w:rPr>
          <w:rFonts w:ascii="Verdana" w:hAnsi="Verdana"/>
          <w:b/>
          <w:color w:val="231F20"/>
          <w:sz w:val="23"/>
          <w:lang w:val="es-ES_tradnl"/>
        </w:rPr>
        <w:t>y del incumplimiento de las instrucciones de uso del Manual.</w:t>
      </w:r>
    </w:p>
    <w:p w:rsidR="00B05971" w:rsidRPr="008E0A21" w:rsidRDefault="00B05971">
      <w:pPr>
        <w:spacing w:after="0" w:line="260" w:lineRule="exact"/>
        <w:jc w:val="both"/>
        <w:rPr>
          <w:rFonts w:ascii="Verdana" w:eastAsia="Verdana" w:hAnsi="Verdana" w:cs="Verdana"/>
          <w:sz w:val="23"/>
          <w:szCs w:val="23"/>
          <w:lang w:val="es-ES_tradnl"/>
        </w:rPr>
        <w:sectPr w:rsidR="00B05971" w:rsidRPr="008E0A21">
          <w:type w:val="continuous"/>
          <w:pgSz w:w="11920" w:h="16840"/>
          <w:pgMar w:top="1560" w:right="440" w:bottom="280" w:left="740" w:header="720" w:footer="720" w:gutter="0"/>
          <w:cols w:num="3" w:space="720" w:equalWidth="0">
            <w:col w:w="3333" w:space="481"/>
            <w:col w:w="3099" w:space="492"/>
            <w:col w:w="3335"/>
          </w:cols>
        </w:sectPr>
      </w:pPr>
    </w:p>
    <w:p w:rsidR="00B05971" w:rsidRPr="008E0A21" w:rsidRDefault="00B05971">
      <w:pPr>
        <w:spacing w:before="5" w:after="0" w:line="120" w:lineRule="exact"/>
        <w:rPr>
          <w:sz w:val="12"/>
          <w:szCs w:val="12"/>
          <w:lang w:val="es-ES_tradnl"/>
        </w:rPr>
      </w:pPr>
    </w:p>
    <w:p w:rsidR="00B05971" w:rsidRPr="008E0A21" w:rsidRDefault="009C354D">
      <w:pPr>
        <w:spacing w:after="0" w:line="200" w:lineRule="exact"/>
        <w:rPr>
          <w:sz w:val="20"/>
          <w:szCs w:val="20"/>
          <w:lang w:val="es-ES_tradnl"/>
        </w:rPr>
      </w:pPr>
      <w:r>
        <w:pict>
          <v:group id="_x0000_s5432" style="position:absolute;margin-left:222.55pt;margin-top:8.85pt;width:166pt;height:22.05pt;z-index:-8480;mso-position-horizontal-relative:page" coordorigin="4434,-608" coordsize="3320,441">
            <v:group id="_x0000_s5435" style="position:absolute;left:4439;top:-603;width:3310;height:2" coordorigin="4439,-603" coordsize="3310,2">
              <v:shape id="_x0000_s5438" style="position:absolute;left:4439;top:-603;width:3310;height:2" coordorigin="4439,-603" coordsize="3310,0" path="m4439,-603r3310,e" filled="f" strokecolor="#231f20" strokeweight=".5pt">
                <v:path arrowok="t"/>
              </v:shape>
              <v:shape id="_x0000_s5437" type="#_x0000_t75" style="position:absolute;left:5018;top:-562;width:366;height:366">
                <v:imagedata r:id="rId18" o:title=""/>
              </v:shape>
              <v:shape id="_x0000_s5436" type="#_x0000_t75" style="position:absolute;left:6806;top:-562;width:366;height:366">
                <v:imagedata r:id="rId18" o:title=""/>
              </v:shape>
            </v:group>
            <v:group id="_x0000_s5433" style="position:absolute;left:4441;top:-172;width:3308;height:2" coordorigin="4441,-172" coordsize="3308,2">
              <v:shape id="_x0000_s5434" style="position:absolute;left:4441;top:-172;width:3308;height:2" coordorigin="4441,-172" coordsize="3308,0" path="m4441,-172r3308,e" filled="f" strokecolor="#231f20" strokeweight=".5pt">
                <v:path arrowok="t"/>
              </v:shape>
            </v:group>
            <w10:wrap anchorx="page"/>
          </v:group>
        </w:pict>
      </w:r>
      <w:r>
        <w:pict>
          <v:group id="_x0000_s5458" style="position:absolute;margin-left:401.15pt;margin-top:6.6pt;width:166.1pt;height:22.05pt;z-index:-8479;mso-position-horizontal-relative:page" coordorigin="8023,1880" coordsize="3322,441">
            <v:group id="_x0000_s5461" style="position:absolute;left:8028;top:1885;width:3312;height:2" coordorigin="8028,1885" coordsize="3312,2">
              <v:shape id="_x0000_s5464" style="position:absolute;left:8028;top:1885;width:3312;height:2" coordorigin="8028,1885" coordsize="3312,0" path="m8028,1885r3311,e" filled="f" strokecolor="#231f20" strokeweight=".5pt">
                <v:path arrowok="t"/>
              </v:shape>
              <v:shape id="_x0000_s5463" type="#_x0000_t75" style="position:absolute;left:8538;top:1925;width:366;height:366">
                <v:imagedata r:id="rId18" o:title=""/>
              </v:shape>
              <v:shape id="_x0000_s5462" type="#_x0000_t75" style="position:absolute;left:10467;top:1925;width:366;height:366">
                <v:imagedata r:id="rId18" o:title=""/>
              </v:shape>
            </v:group>
            <v:group id="_x0000_s5459" style="position:absolute;left:8031;top:2316;width:3308;height:2" coordorigin="8031,2316" coordsize="3308,2">
              <v:shape id="_x0000_s5460" style="position:absolute;left:8031;top:2316;width:3308;height:2" coordorigin="8031,2316" coordsize="3308,0" path="m8031,2316r3308,e" filled="f" strokecolor="#231f20" strokeweight=".5pt">
                <v:path arrowok="t"/>
              </v:shape>
            </v:group>
            <w10:wrap anchorx="page"/>
          </v:group>
        </w:pict>
      </w:r>
    </w:p>
    <w:p w:rsidR="00B05971" w:rsidRPr="008E0A21" w:rsidRDefault="00B05971">
      <w:pPr>
        <w:spacing w:after="0" w:line="200" w:lineRule="exact"/>
        <w:rPr>
          <w:sz w:val="20"/>
          <w:szCs w:val="20"/>
          <w:lang w:val="es-ES_tradnl"/>
        </w:rPr>
        <w:sectPr w:rsidR="00B05971" w:rsidRPr="008E0A21">
          <w:type w:val="continuous"/>
          <w:pgSz w:w="11920" w:h="16840"/>
          <w:pgMar w:top="1560" w:right="440" w:bottom="280" w:left="740" w:header="720" w:footer="720" w:gutter="0"/>
          <w:cols w:space="720"/>
        </w:sectPr>
      </w:pPr>
    </w:p>
    <w:p w:rsidR="00B05971" w:rsidRPr="00DC27AB" w:rsidRDefault="009C354D">
      <w:pPr>
        <w:spacing w:before="10" w:after="0" w:line="332" w:lineRule="exact"/>
        <w:ind w:left="1102" w:right="-82"/>
        <w:rPr>
          <w:rFonts w:ascii="Verdana" w:eastAsia="Verdana" w:hAnsi="Verdana" w:cs="Verdana"/>
          <w:sz w:val="28"/>
          <w:szCs w:val="28"/>
          <w:lang w:val="es-ES_tradnl"/>
        </w:rPr>
      </w:pPr>
      <w:r>
        <w:pict>
          <v:group id="_x0000_s5439" style="position:absolute;left:0;text-align:left;margin-left:47pt;margin-top:1.15pt;width:165.9pt;height:22.05pt;z-index:-8490;mso-position-horizontal-relative:page" coordorigin="845,-608" coordsize="3318,441">
            <v:shape id="_x0000_s5445" type="#_x0000_t75" style="position:absolute;left:1394;top:-565;width:366;height:366">
              <v:imagedata r:id="rId18" o:title=""/>
            </v:shape>
            <v:shape id="_x0000_s5444" type="#_x0000_t75" style="position:absolute;left:3249;top:-565;width:366;height:366">
              <v:imagedata r:id="rId18" o:title=""/>
            </v:shape>
            <v:group id="_x0000_s5442" style="position:absolute;left:850;top:-603;width:3308;height:2" coordorigin="850,-603" coordsize="3308,2">
              <v:shape id="_x0000_s5443" style="position:absolute;left:850;top:-603;width:3308;height:2" coordorigin="850,-603" coordsize="3308,0" path="m850,-603r3308,e" filled="f" strokecolor="#231f20" strokeweight=".5pt">
                <v:path arrowok="t"/>
              </v:shape>
            </v:group>
            <v:group id="_x0000_s5440" style="position:absolute;left:850;top:-172;width:3308;height:2" coordorigin="850,-172" coordsize="3308,2">
              <v:shape id="_x0000_s5441" style="position:absolute;left:850;top:-172;width:3308;height:2" coordorigin="850,-172" coordsize="3308,0" path="m850,-172r3308,e" filled="f" strokecolor="#231f20" strokeweight=".5pt">
                <v:path arrowok="t"/>
              </v:shape>
            </v:group>
            <w10:wrap anchorx="page"/>
          </v:group>
        </w:pict>
      </w:r>
      <w:r w:rsidR="008E0A21" w:rsidRPr="00DC27AB">
        <w:rPr>
          <w:rFonts w:ascii="Verdana" w:hAnsi="Verdana"/>
          <w:b/>
          <w:color w:val="231F20"/>
          <w:position w:val="-2"/>
          <w:sz w:val="28"/>
          <w:lang w:val="es-ES_tradnl"/>
        </w:rPr>
        <w:t>DANGER</w:t>
      </w:r>
    </w:p>
    <w:p w:rsidR="00B05971" w:rsidRPr="008E0A21" w:rsidRDefault="008E0A21">
      <w:pPr>
        <w:spacing w:before="12" w:after="0" w:line="330" w:lineRule="exact"/>
        <w:ind w:right="-82"/>
        <w:rPr>
          <w:rFonts w:ascii="Verdana" w:eastAsia="Verdana" w:hAnsi="Verdana" w:cs="Verdana"/>
          <w:sz w:val="28"/>
          <w:szCs w:val="28"/>
          <w:lang w:val="es-ES_tradnl"/>
        </w:rPr>
      </w:pPr>
      <w:r w:rsidRPr="008E0A21">
        <w:rPr>
          <w:lang w:val="es-ES_tradnl"/>
        </w:rPr>
        <w:br w:type="column"/>
      </w:r>
      <w:r w:rsidRPr="008E0A21">
        <w:rPr>
          <w:rFonts w:ascii="Verdana" w:hAnsi="Verdana"/>
          <w:b/>
          <w:color w:val="231F20"/>
          <w:position w:val="-2"/>
          <w:sz w:val="28"/>
          <w:lang w:val="es-ES_tradnl"/>
        </w:rPr>
        <w:t>GEFAHR</w:t>
      </w:r>
    </w:p>
    <w:p w:rsidR="00B05971" w:rsidRPr="008E0A21" w:rsidRDefault="008E0A21">
      <w:pPr>
        <w:spacing w:before="12" w:after="0" w:line="330" w:lineRule="exact"/>
        <w:ind w:right="-20"/>
        <w:rPr>
          <w:rFonts w:ascii="Verdana" w:eastAsia="Verdana" w:hAnsi="Verdana" w:cs="Verdana"/>
          <w:sz w:val="28"/>
          <w:szCs w:val="28"/>
          <w:lang w:val="es-ES_tradnl"/>
        </w:rPr>
      </w:pPr>
      <w:r w:rsidRPr="008E0A21">
        <w:rPr>
          <w:lang w:val="es-ES_tradnl"/>
        </w:rPr>
        <w:br w:type="column"/>
      </w:r>
      <w:r w:rsidRPr="008E0A21">
        <w:rPr>
          <w:rFonts w:ascii="Verdana" w:hAnsi="Verdana"/>
          <w:b/>
          <w:color w:val="231F20"/>
          <w:position w:val="-2"/>
          <w:sz w:val="28"/>
          <w:lang w:val="es-ES_tradnl"/>
        </w:rPr>
        <w:t>PELIGRO</w:t>
      </w:r>
    </w:p>
    <w:p w:rsidR="00B05971" w:rsidRPr="008E0A21" w:rsidRDefault="00B05971">
      <w:pPr>
        <w:spacing w:after="0" w:line="330" w:lineRule="exact"/>
        <w:rPr>
          <w:rFonts w:ascii="Verdana" w:eastAsia="Verdana" w:hAnsi="Verdana" w:cs="Verdana"/>
          <w:sz w:val="28"/>
          <w:szCs w:val="28"/>
          <w:lang w:val="es-ES_tradnl"/>
        </w:rPr>
        <w:sectPr w:rsidR="00B05971" w:rsidRPr="008E0A21">
          <w:type w:val="continuous"/>
          <w:pgSz w:w="11920" w:h="16840"/>
          <w:pgMar w:top="1560" w:right="440" w:bottom="280" w:left="740" w:header="720" w:footer="720" w:gutter="0"/>
          <w:cols w:num="3" w:space="720" w:equalWidth="0">
            <w:col w:w="2427" w:space="2293"/>
            <w:col w:w="1272" w:space="2248"/>
            <w:col w:w="2500"/>
          </w:cols>
        </w:sectPr>
      </w:pPr>
    </w:p>
    <w:p w:rsidR="00B05971" w:rsidRPr="008E0A21" w:rsidRDefault="00B05971">
      <w:pPr>
        <w:spacing w:before="1" w:after="0" w:line="260" w:lineRule="exact"/>
        <w:rPr>
          <w:sz w:val="26"/>
          <w:szCs w:val="26"/>
          <w:lang w:val="es-ES_tradnl"/>
        </w:rPr>
      </w:pPr>
    </w:p>
    <w:p w:rsidR="00B05971" w:rsidRPr="008E0A21" w:rsidRDefault="00B05971">
      <w:pPr>
        <w:spacing w:after="0" w:line="260" w:lineRule="exact"/>
        <w:rPr>
          <w:sz w:val="26"/>
          <w:szCs w:val="26"/>
          <w:lang w:val="es-ES_tradnl"/>
        </w:rPr>
        <w:sectPr w:rsidR="00B05971" w:rsidRPr="008E0A21">
          <w:type w:val="continuous"/>
          <w:pgSz w:w="11920" w:h="16840"/>
          <w:pgMar w:top="1560" w:right="440" w:bottom="280" w:left="740" w:header="720" w:footer="720" w:gutter="0"/>
          <w:cols w:space="720"/>
        </w:sectPr>
      </w:pPr>
    </w:p>
    <w:p w:rsidR="00B05971" w:rsidRPr="00DC27AB" w:rsidRDefault="008E0A21">
      <w:pPr>
        <w:spacing w:before="34" w:after="0" w:line="288" w:lineRule="exact"/>
        <w:ind w:left="337" w:right="-64" w:hanging="227"/>
        <w:jc w:val="both"/>
        <w:rPr>
          <w:rFonts w:ascii="Verdana" w:eastAsia="Verdana" w:hAnsi="Verdana" w:cs="Verdana"/>
          <w:sz w:val="24"/>
          <w:szCs w:val="24"/>
          <w:lang w:val="es-ES_tradnl"/>
        </w:rPr>
      </w:pPr>
      <w:r w:rsidRPr="00DC27AB">
        <w:rPr>
          <w:rFonts w:ascii="Verdana" w:hAnsi="Verdana"/>
          <w:b/>
          <w:color w:val="231F20"/>
          <w:sz w:val="24"/>
          <w:lang w:val="es-ES_tradnl"/>
        </w:rPr>
        <w:t>• Ne pas toucher la ma- chine avec les mains mouillées ou humides.</w:t>
      </w:r>
    </w:p>
    <w:p w:rsidR="00B05971" w:rsidRPr="008E0A21" w:rsidRDefault="008E0A21">
      <w:pPr>
        <w:spacing w:after="0" w:line="288" w:lineRule="exact"/>
        <w:ind w:left="337" w:right="-54" w:hanging="227"/>
        <w:jc w:val="both"/>
        <w:rPr>
          <w:rFonts w:ascii="Verdana" w:eastAsia="Verdana" w:hAnsi="Verdana" w:cs="Verdana"/>
          <w:sz w:val="24"/>
          <w:szCs w:val="24"/>
          <w:lang w:val="es-ES_tradnl"/>
        </w:rPr>
      </w:pPr>
      <w:r w:rsidRPr="008E0A21">
        <w:rPr>
          <w:rFonts w:ascii="Verdana" w:hAnsi="Verdana"/>
          <w:b/>
          <w:color w:val="231F20"/>
          <w:sz w:val="24"/>
          <w:lang w:val="es-ES_tradnl"/>
        </w:rPr>
        <w:t>• Ne pas utiliser la  ma- chine avec les pieds nus.</w:t>
      </w:r>
    </w:p>
    <w:p w:rsidR="00B05971" w:rsidRPr="008E0A21" w:rsidRDefault="008E0A21">
      <w:pPr>
        <w:spacing w:after="0" w:line="288" w:lineRule="exact"/>
        <w:ind w:left="337" w:right="-54" w:hanging="227"/>
        <w:jc w:val="both"/>
        <w:rPr>
          <w:rFonts w:ascii="Verdana" w:eastAsia="Verdana" w:hAnsi="Verdana" w:cs="Verdana"/>
          <w:sz w:val="24"/>
          <w:szCs w:val="24"/>
          <w:lang w:val="es-ES_tradnl"/>
        </w:rPr>
      </w:pPr>
      <w:r w:rsidRPr="008E0A21">
        <w:rPr>
          <w:rFonts w:ascii="Verdana" w:hAnsi="Verdana"/>
          <w:b/>
          <w:color w:val="231F20"/>
          <w:sz w:val="24"/>
          <w:lang w:val="es-ES_tradnl"/>
        </w:rPr>
        <w:t>• En cas de panne ou de mauvais fonctionne- ment, arrêtez la ma- chine et débranchez-la du courant.</w:t>
      </w:r>
    </w:p>
    <w:p w:rsidR="00B05971" w:rsidRPr="008E0A21" w:rsidRDefault="008E0A21">
      <w:pPr>
        <w:tabs>
          <w:tab w:val="left" w:pos="1660"/>
        </w:tabs>
        <w:spacing w:after="0" w:line="288" w:lineRule="exact"/>
        <w:ind w:left="337" w:right="-54" w:hanging="227"/>
        <w:jc w:val="both"/>
        <w:rPr>
          <w:rFonts w:ascii="Verdana" w:eastAsia="Verdana" w:hAnsi="Verdana" w:cs="Verdana"/>
          <w:sz w:val="24"/>
          <w:szCs w:val="24"/>
          <w:lang w:val="es-ES_tradnl"/>
        </w:rPr>
      </w:pPr>
      <w:r w:rsidRPr="008E0A21">
        <w:rPr>
          <w:rFonts w:ascii="Verdana" w:hAnsi="Verdana"/>
          <w:b/>
          <w:color w:val="231F20"/>
          <w:sz w:val="24"/>
          <w:lang w:val="es-ES_tradnl"/>
        </w:rPr>
        <w:t>• Ne pas laisser la  ma- chine exposée  aux agents</w:t>
      </w:r>
      <w:r w:rsidRPr="008E0A21">
        <w:rPr>
          <w:lang w:val="es-ES_tradnl"/>
        </w:rPr>
        <w:tab/>
      </w:r>
      <w:r w:rsidRPr="008E0A21">
        <w:rPr>
          <w:rFonts w:ascii="Verdana" w:hAnsi="Verdana"/>
          <w:b/>
          <w:color w:val="231F20"/>
          <w:sz w:val="24"/>
          <w:lang w:val="es-ES_tradnl"/>
        </w:rPr>
        <w:t>atmosphé- riques; ne pas plonger la machine dans l’eau.</w:t>
      </w:r>
    </w:p>
    <w:p w:rsidR="00B05971" w:rsidRPr="008E0A21" w:rsidRDefault="008E0A21">
      <w:pPr>
        <w:spacing w:after="0" w:line="288" w:lineRule="exact"/>
        <w:ind w:left="337" w:right="-47" w:hanging="227"/>
        <w:jc w:val="both"/>
        <w:rPr>
          <w:rFonts w:ascii="Verdana" w:eastAsia="Verdana" w:hAnsi="Verdana" w:cs="Verdana"/>
          <w:sz w:val="24"/>
          <w:szCs w:val="24"/>
          <w:lang w:val="es-ES_tradnl"/>
        </w:rPr>
      </w:pPr>
      <w:r w:rsidRPr="008E0A21">
        <w:rPr>
          <w:rFonts w:ascii="Verdana" w:hAnsi="Verdana"/>
          <w:b/>
          <w:color w:val="231F20"/>
          <w:sz w:val="24"/>
          <w:lang w:val="es-ES_tradnl"/>
        </w:rPr>
        <w:t>• Nepasconfierl’utilisation à des enfants ou à des personnes incapables.</w:t>
      </w:r>
    </w:p>
    <w:p w:rsidR="00B05971" w:rsidRPr="008E0A21" w:rsidRDefault="008E0A21">
      <w:pPr>
        <w:spacing w:after="0" w:line="288" w:lineRule="exact"/>
        <w:ind w:left="337" w:right="-54" w:hanging="227"/>
        <w:jc w:val="both"/>
        <w:rPr>
          <w:rFonts w:ascii="Verdana" w:eastAsia="Verdana" w:hAnsi="Verdana" w:cs="Verdana"/>
          <w:sz w:val="24"/>
          <w:szCs w:val="24"/>
          <w:lang w:val="es-ES_tradnl"/>
        </w:rPr>
      </w:pPr>
      <w:r w:rsidRPr="008E0A21">
        <w:rPr>
          <w:rFonts w:ascii="Verdana" w:hAnsi="Verdana"/>
          <w:b/>
          <w:color w:val="231F20"/>
          <w:sz w:val="24"/>
          <w:lang w:val="es-ES_tradnl"/>
        </w:rPr>
        <w:t xml:space="preserve">• Débrancher toujours la fiche avant de faire une quelconque  </w:t>
      </w:r>
      <w:r w:rsidRPr="008E0A21">
        <w:rPr>
          <w:rFonts w:ascii="Verdana" w:hAnsi="Verdana"/>
          <w:b/>
          <w:color w:val="231F20"/>
          <w:sz w:val="24"/>
          <w:lang w:val="es-ES_tradnl"/>
        </w:rPr>
        <w:t>opération autre que le condition- nement.</w:t>
      </w:r>
    </w:p>
    <w:p w:rsidR="00B05971" w:rsidRPr="008E0A21" w:rsidRDefault="008E0A21">
      <w:pPr>
        <w:spacing w:after="0" w:line="288" w:lineRule="exact"/>
        <w:ind w:left="337" w:right="-49" w:hanging="227"/>
        <w:jc w:val="both"/>
        <w:rPr>
          <w:rFonts w:ascii="Verdana" w:eastAsia="Verdana" w:hAnsi="Verdana" w:cs="Verdana"/>
          <w:sz w:val="24"/>
          <w:szCs w:val="24"/>
          <w:lang w:val="es-ES_tradnl"/>
        </w:rPr>
      </w:pPr>
      <w:r w:rsidRPr="008E0A21">
        <w:rPr>
          <w:rFonts w:ascii="Verdana" w:hAnsi="Verdana"/>
          <w:b/>
          <w:color w:val="231F20"/>
          <w:sz w:val="24"/>
          <w:lang w:val="es-ES_tradnl"/>
        </w:rPr>
        <w:t>• Quandl’appareiln’estpas utilisé il faut l’éteindre et débrancher la fiche.</w:t>
      </w:r>
    </w:p>
    <w:p w:rsidR="00B05971" w:rsidRPr="008E0A21" w:rsidRDefault="008E0A21">
      <w:pPr>
        <w:spacing w:before="28" w:after="0" w:line="288" w:lineRule="exact"/>
        <w:ind w:left="227" w:right="-64" w:hanging="227"/>
        <w:jc w:val="both"/>
        <w:rPr>
          <w:rFonts w:ascii="Verdana" w:eastAsia="Verdana" w:hAnsi="Verdana" w:cs="Verdana"/>
          <w:sz w:val="24"/>
          <w:szCs w:val="24"/>
          <w:lang w:val="en-US"/>
        </w:rPr>
      </w:pPr>
      <w:r w:rsidRPr="00DC27AB">
        <w:rPr>
          <w:lang w:val="en-US"/>
        </w:rPr>
        <w:br w:type="column"/>
      </w:r>
      <w:r w:rsidRPr="008E0A21">
        <w:rPr>
          <w:rFonts w:ascii="Verdana" w:hAnsi="Verdana"/>
          <w:b/>
          <w:color w:val="231F20"/>
          <w:sz w:val="24"/>
          <w:lang w:val="en-US"/>
        </w:rPr>
        <w:t>• Das  Gerät nicht mit nassen oder feuchten Händen berühren.</w:t>
      </w:r>
    </w:p>
    <w:p w:rsidR="00B05971" w:rsidRPr="008E0A21" w:rsidRDefault="008E0A21">
      <w:pPr>
        <w:spacing w:after="0" w:line="281" w:lineRule="exact"/>
        <w:ind w:right="-65"/>
        <w:rPr>
          <w:rFonts w:ascii="Verdana" w:eastAsia="Verdana" w:hAnsi="Verdana" w:cs="Verdana"/>
          <w:sz w:val="24"/>
          <w:szCs w:val="24"/>
          <w:lang w:val="en-US"/>
        </w:rPr>
      </w:pPr>
      <w:r w:rsidRPr="008E0A21">
        <w:rPr>
          <w:rFonts w:ascii="Verdana" w:hAnsi="Verdana"/>
          <w:b/>
          <w:color w:val="231F20"/>
          <w:position w:val="-1"/>
          <w:sz w:val="24"/>
          <w:lang w:val="en-US"/>
        </w:rPr>
        <w:t>• Das Gerät nicht barfuß</w:t>
      </w:r>
    </w:p>
    <w:p w:rsidR="00B05971" w:rsidRPr="008E0A21" w:rsidRDefault="008E0A21">
      <w:pPr>
        <w:spacing w:after="0" w:line="288" w:lineRule="exact"/>
        <w:ind w:left="227" w:right="-20"/>
        <w:rPr>
          <w:rFonts w:ascii="Verdana" w:eastAsia="Verdana" w:hAnsi="Verdana" w:cs="Verdana"/>
          <w:sz w:val="24"/>
          <w:szCs w:val="24"/>
          <w:lang w:val="en-US"/>
        </w:rPr>
      </w:pPr>
      <w:r w:rsidRPr="008E0A21">
        <w:rPr>
          <w:rFonts w:ascii="Verdana" w:hAnsi="Verdana"/>
          <w:b/>
          <w:color w:val="231F20"/>
          <w:position w:val="-1"/>
          <w:sz w:val="24"/>
          <w:lang w:val="en-US"/>
        </w:rPr>
        <w:t>benutzen.</w:t>
      </w:r>
    </w:p>
    <w:p w:rsidR="00B05971" w:rsidRPr="008E0A21" w:rsidRDefault="008E0A21">
      <w:pPr>
        <w:spacing w:before="7" w:after="0" w:line="288" w:lineRule="exact"/>
        <w:ind w:left="227" w:right="-60" w:hanging="227"/>
        <w:jc w:val="both"/>
        <w:rPr>
          <w:rFonts w:ascii="Verdana" w:eastAsia="Verdana" w:hAnsi="Verdana" w:cs="Verdana"/>
          <w:sz w:val="24"/>
          <w:szCs w:val="24"/>
          <w:lang w:val="en-US"/>
        </w:rPr>
      </w:pPr>
      <w:r w:rsidRPr="008E0A21">
        <w:rPr>
          <w:rFonts w:ascii="Verdana" w:hAnsi="Verdana"/>
          <w:b/>
          <w:color w:val="231F20"/>
          <w:sz w:val="24"/>
          <w:lang w:val="en-US"/>
        </w:rPr>
        <w:t>• Im Fall von Schäden oder Funktionsstörun- gen das Gerät ausschal- ten und  Netzstecker ziehen.</w:t>
      </w:r>
    </w:p>
    <w:p w:rsidR="00B05971" w:rsidRPr="008E0A21" w:rsidRDefault="008E0A21">
      <w:pPr>
        <w:spacing w:after="0" w:line="288" w:lineRule="exact"/>
        <w:ind w:left="227" w:right="-48" w:hanging="227"/>
        <w:jc w:val="both"/>
        <w:rPr>
          <w:rFonts w:ascii="Verdana" w:eastAsia="Verdana" w:hAnsi="Verdana" w:cs="Verdana"/>
          <w:sz w:val="24"/>
          <w:szCs w:val="24"/>
          <w:lang w:val="en-US"/>
        </w:rPr>
      </w:pPr>
      <w:r w:rsidRPr="008E0A21">
        <w:rPr>
          <w:rFonts w:ascii="Verdana" w:hAnsi="Verdana"/>
          <w:b/>
          <w:color w:val="231F20"/>
          <w:sz w:val="24"/>
          <w:lang w:val="en-US"/>
        </w:rPr>
        <w:t>• Halten Sie Wasser und Wasserdampf von der Maschine fern.</w:t>
      </w:r>
    </w:p>
    <w:p w:rsidR="00B05971" w:rsidRPr="008E0A21" w:rsidRDefault="008E0A21">
      <w:pPr>
        <w:spacing w:after="0" w:line="288" w:lineRule="exact"/>
        <w:ind w:left="228" w:right="-60" w:hanging="227"/>
        <w:jc w:val="both"/>
        <w:rPr>
          <w:rFonts w:ascii="Verdana" w:eastAsia="Verdana" w:hAnsi="Verdana" w:cs="Verdana"/>
          <w:sz w:val="24"/>
          <w:szCs w:val="24"/>
          <w:lang w:val="en-US"/>
        </w:rPr>
      </w:pPr>
      <w:r w:rsidRPr="008E0A21">
        <w:rPr>
          <w:rFonts w:ascii="Verdana" w:hAnsi="Verdana"/>
          <w:b/>
          <w:color w:val="231F20"/>
          <w:sz w:val="24"/>
          <w:lang w:val="en-US"/>
        </w:rPr>
        <w:t>• Kinder und unfähige Personen dürfen das Gerät nicht benützen.</w:t>
      </w:r>
    </w:p>
    <w:p w:rsidR="00B05971" w:rsidRPr="008E0A21" w:rsidRDefault="008E0A21">
      <w:pPr>
        <w:spacing w:after="0" w:line="288" w:lineRule="exact"/>
        <w:ind w:left="228" w:right="-53" w:hanging="227"/>
        <w:jc w:val="both"/>
        <w:rPr>
          <w:rFonts w:ascii="Verdana" w:eastAsia="Verdana" w:hAnsi="Verdana" w:cs="Verdana"/>
          <w:sz w:val="24"/>
          <w:szCs w:val="24"/>
          <w:lang w:val="en-US"/>
        </w:rPr>
      </w:pPr>
      <w:r w:rsidRPr="008E0A21">
        <w:rPr>
          <w:rFonts w:ascii="Verdana" w:hAnsi="Verdana"/>
          <w:b/>
          <w:color w:val="231F20"/>
          <w:sz w:val="24"/>
          <w:lang w:val="en-US"/>
        </w:rPr>
        <w:t>• Netzstecker bei allen Wartungs- und Pflege- arbeiten ziehen.</w:t>
      </w:r>
    </w:p>
    <w:p w:rsidR="00B05971" w:rsidRPr="008E0A21" w:rsidRDefault="008E0A21">
      <w:pPr>
        <w:spacing w:after="0" w:line="288" w:lineRule="exact"/>
        <w:ind w:left="228" w:right="-59" w:hanging="227"/>
        <w:jc w:val="both"/>
        <w:rPr>
          <w:rFonts w:ascii="Verdana" w:eastAsia="Verdana" w:hAnsi="Verdana" w:cs="Verdana"/>
          <w:sz w:val="24"/>
          <w:szCs w:val="24"/>
          <w:lang w:val="en-US"/>
        </w:rPr>
      </w:pPr>
      <w:r w:rsidRPr="008E0A21">
        <w:rPr>
          <w:rFonts w:ascii="Verdana" w:hAnsi="Verdana"/>
          <w:b/>
          <w:color w:val="231F20"/>
          <w:sz w:val="24"/>
          <w:lang w:val="en-US"/>
        </w:rPr>
        <w:t>• Das Gerät bei Nichtbe- nutzung ausschalten und Netzstecker zie- hen.</w:t>
      </w:r>
    </w:p>
    <w:p w:rsidR="00B05971" w:rsidRPr="008E0A21" w:rsidRDefault="008E0A21">
      <w:pPr>
        <w:spacing w:before="50" w:after="0" w:line="288" w:lineRule="exact"/>
        <w:ind w:left="227" w:right="49" w:hanging="227"/>
        <w:jc w:val="both"/>
        <w:rPr>
          <w:rFonts w:ascii="Verdana" w:eastAsia="Verdana" w:hAnsi="Verdana" w:cs="Verdana"/>
          <w:sz w:val="24"/>
          <w:szCs w:val="24"/>
          <w:lang w:val="es-ES_tradnl"/>
        </w:rPr>
      </w:pPr>
      <w:r w:rsidRPr="00DC27AB">
        <w:rPr>
          <w:lang w:val="es-ES_tradnl"/>
        </w:rPr>
        <w:br w:type="column"/>
      </w:r>
      <w:r w:rsidRPr="008E0A21">
        <w:rPr>
          <w:rFonts w:ascii="Verdana" w:hAnsi="Verdana"/>
          <w:b/>
          <w:color w:val="231F20"/>
          <w:sz w:val="24"/>
          <w:lang w:val="es-ES_tradnl"/>
        </w:rPr>
        <w:lastRenderedPageBreak/>
        <w:t>• No tocar la máquina con las manos mojadas o húmedas.</w:t>
      </w:r>
    </w:p>
    <w:p w:rsidR="00B05971" w:rsidRPr="008E0A21" w:rsidRDefault="008E0A21">
      <w:pPr>
        <w:spacing w:after="0" w:line="281" w:lineRule="exact"/>
        <w:ind w:right="-20"/>
        <w:rPr>
          <w:rFonts w:ascii="Verdana" w:eastAsia="Verdana" w:hAnsi="Verdana" w:cs="Verdana"/>
          <w:sz w:val="24"/>
          <w:szCs w:val="24"/>
          <w:lang w:val="es-ES_tradnl"/>
        </w:rPr>
      </w:pPr>
      <w:r w:rsidRPr="008E0A21">
        <w:rPr>
          <w:rFonts w:ascii="Verdana" w:hAnsi="Verdana"/>
          <w:b/>
          <w:color w:val="231F20"/>
          <w:position w:val="-1"/>
          <w:sz w:val="24"/>
          <w:lang w:val="es-ES_tradnl"/>
        </w:rPr>
        <w:t>• No  utilizar el aparato</w:t>
      </w:r>
    </w:p>
    <w:p w:rsidR="00B05971" w:rsidRPr="008E0A21" w:rsidRDefault="008E0A21">
      <w:pPr>
        <w:spacing w:after="0" w:line="288" w:lineRule="exact"/>
        <w:ind w:left="227" w:right="-20"/>
        <w:rPr>
          <w:rFonts w:ascii="Verdana" w:eastAsia="Verdana" w:hAnsi="Verdana" w:cs="Verdana"/>
          <w:sz w:val="24"/>
          <w:szCs w:val="24"/>
          <w:lang w:val="es-ES_tradnl"/>
        </w:rPr>
      </w:pPr>
      <w:r w:rsidRPr="008E0A21">
        <w:rPr>
          <w:rFonts w:ascii="Verdana" w:hAnsi="Verdana"/>
          <w:b/>
          <w:color w:val="231F20"/>
          <w:position w:val="-1"/>
          <w:sz w:val="24"/>
          <w:lang w:val="es-ES_tradnl"/>
        </w:rPr>
        <w:t>estando descalzos.</w:t>
      </w:r>
    </w:p>
    <w:p w:rsidR="00B05971" w:rsidRPr="008E0A21" w:rsidRDefault="008E0A21">
      <w:pPr>
        <w:spacing w:before="7" w:after="0" w:line="288" w:lineRule="exact"/>
        <w:ind w:left="228" w:right="47" w:hanging="227"/>
        <w:jc w:val="both"/>
        <w:rPr>
          <w:rFonts w:ascii="Verdana" w:eastAsia="Verdana" w:hAnsi="Verdana" w:cs="Verdana"/>
          <w:sz w:val="24"/>
          <w:szCs w:val="24"/>
          <w:lang w:val="es-ES_tradnl"/>
        </w:rPr>
      </w:pPr>
      <w:r w:rsidRPr="008E0A21">
        <w:rPr>
          <w:rFonts w:ascii="Verdana" w:hAnsi="Verdana"/>
          <w:b/>
          <w:color w:val="231F20"/>
          <w:sz w:val="24"/>
          <w:lang w:val="es-ES_tradnl"/>
        </w:rPr>
        <w:t>• En caso  de avería  o mal funcionamiento, apague la máquina y desenchúfela.</w:t>
      </w:r>
    </w:p>
    <w:p w:rsidR="00B05971" w:rsidRPr="008E0A21" w:rsidRDefault="008E0A21">
      <w:pPr>
        <w:spacing w:after="0" w:line="288" w:lineRule="exact"/>
        <w:ind w:left="228" w:right="41" w:hanging="227"/>
        <w:jc w:val="both"/>
        <w:rPr>
          <w:rFonts w:ascii="Verdana" w:eastAsia="Verdana" w:hAnsi="Verdana" w:cs="Verdana"/>
          <w:sz w:val="24"/>
          <w:szCs w:val="24"/>
          <w:lang w:val="es-ES_tradnl"/>
        </w:rPr>
      </w:pPr>
      <w:r w:rsidRPr="008E0A21">
        <w:rPr>
          <w:rFonts w:ascii="Verdana" w:hAnsi="Verdana"/>
          <w:b/>
          <w:color w:val="231F20"/>
          <w:sz w:val="24"/>
          <w:lang w:val="es-ES_tradnl"/>
        </w:rPr>
        <w:t>• No deje  la máquina expuesta a los agentes atmosféricos; no vierta agua sobre ella.</w:t>
      </w:r>
    </w:p>
    <w:p w:rsidR="00B05971" w:rsidRPr="008E0A21" w:rsidRDefault="008E0A21">
      <w:pPr>
        <w:spacing w:after="0" w:line="288" w:lineRule="exact"/>
        <w:ind w:left="228" w:right="56" w:hanging="227"/>
        <w:jc w:val="both"/>
        <w:rPr>
          <w:rFonts w:ascii="Verdana" w:eastAsia="Verdana" w:hAnsi="Verdana" w:cs="Verdana"/>
          <w:sz w:val="24"/>
          <w:szCs w:val="24"/>
          <w:lang w:val="es-ES_tradnl"/>
        </w:rPr>
      </w:pPr>
      <w:r w:rsidRPr="008E0A21">
        <w:rPr>
          <w:rFonts w:ascii="Verdana" w:hAnsi="Verdana"/>
          <w:b/>
          <w:color w:val="231F20"/>
          <w:sz w:val="24"/>
          <w:lang w:val="es-ES_tradnl"/>
        </w:rPr>
        <w:t>• No permita que los niños ni las personas inexpertas manejen la máquina.</w:t>
      </w:r>
    </w:p>
    <w:p w:rsidR="00B05971" w:rsidRPr="008E0A21" w:rsidRDefault="008E0A21">
      <w:pPr>
        <w:spacing w:after="0" w:line="288" w:lineRule="exact"/>
        <w:ind w:left="228" w:right="50" w:hanging="227"/>
        <w:jc w:val="both"/>
        <w:rPr>
          <w:rFonts w:ascii="Verdana" w:eastAsia="Verdana" w:hAnsi="Verdana" w:cs="Verdana"/>
          <w:sz w:val="24"/>
          <w:szCs w:val="24"/>
          <w:lang w:val="es-ES_tradnl"/>
        </w:rPr>
      </w:pPr>
      <w:r w:rsidRPr="008E0A21">
        <w:rPr>
          <w:rFonts w:ascii="Verdana" w:hAnsi="Verdana"/>
          <w:b/>
          <w:color w:val="231F20"/>
          <w:sz w:val="24"/>
          <w:lang w:val="es-ES_tradnl"/>
        </w:rPr>
        <w:t>• Siempre deberá desen- chufar la máquina antes de  realizar cualquier operación diferente a la creación de vacío.</w:t>
      </w:r>
    </w:p>
    <w:p w:rsidR="00B05971" w:rsidRPr="008E0A21" w:rsidRDefault="008E0A21">
      <w:pPr>
        <w:spacing w:after="0" w:line="288" w:lineRule="exact"/>
        <w:ind w:left="228" w:right="62" w:hanging="227"/>
        <w:jc w:val="both"/>
        <w:rPr>
          <w:rFonts w:ascii="Verdana" w:eastAsia="Verdana" w:hAnsi="Verdana" w:cs="Verdana"/>
          <w:sz w:val="24"/>
          <w:szCs w:val="24"/>
          <w:lang w:val="es-ES_tradnl"/>
        </w:rPr>
      </w:pPr>
      <w:r w:rsidRPr="008E0A21">
        <w:rPr>
          <w:rFonts w:ascii="Verdana" w:hAnsi="Verdana"/>
          <w:b/>
          <w:color w:val="231F20"/>
          <w:sz w:val="24"/>
          <w:lang w:val="es-ES_tradnl"/>
        </w:rPr>
        <w:t>• Cuando la máquina no se esté utilizando, apáguela y desenchúfe- la.</w:t>
      </w:r>
    </w:p>
    <w:p w:rsidR="00B05971" w:rsidRPr="008E0A21" w:rsidRDefault="00B05971">
      <w:pPr>
        <w:spacing w:after="0" w:line="288" w:lineRule="exact"/>
        <w:jc w:val="both"/>
        <w:rPr>
          <w:rFonts w:ascii="Verdana" w:eastAsia="Verdana" w:hAnsi="Verdana" w:cs="Verdana"/>
          <w:sz w:val="24"/>
          <w:szCs w:val="24"/>
          <w:lang w:val="es-ES_tradnl"/>
        </w:rPr>
        <w:sectPr w:rsidR="00B05971" w:rsidRPr="008E0A21">
          <w:type w:val="continuous"/>
          <w:pgSz w:w="11920" w:h="16840"/>
          <w:pgMar w:top="1560" w:right="440" w:bottom="280" w:left="740" w:header="720" w:footer="720" w:gutter="0"/>
          <w:cols w:num="3" w:space="720" w:equalWidth="0">
            <w:col w:w="3429" w:space="273"/>
            <w:col w:w="3328" w:space="262"/>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5425" style="position:absolute;left:0;text-align:left;margin-left:28.2pt;margin-top:4.6pt;width:255.4pt;height:17.75pt;z-index:-8478;mso-position-horizontal-relative:page" coordorigin="565,92" coordsize="5108,355">
            <v:group id="_x0000_s5430" style="position:absolute;left:577;top:102;width:461;height:301" coordorigin="577,102" coordsize="461,301">
              <v:shape id="_x0000_s543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5428" style="position:absolute;left:577;top:102;width:461;height:301" coordorigin="577,102" coordsize="461,301">
              <v:shape id="_x0000_s542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5426" style="position:absolute;left:567;top:445;width:5103;height:2" coordorigin="567,445" coordsize="5103,2">
              <v:shape id="_x0000_s5427" style="position:absolute;left:567;top:445;width:5103;height:2" coordorigin="567,445" coordsize="5103,0" path="m567,445r5103,e" filled="f" strokecolor="#231f20" strokeweight=".25pt">
                <v:path arrowok="t"/>
              </v:shape>
            </v:group>
            <w10:wrap anchorx="page"/>
          </v:group>
        </w:pict>
      </w:r>
      <w:r>
        <w:pict>
          <v:group id="_x0000_s5418" style="position:absolute;left:0;text-align:left;margin-left:297.5pt;margin-top:4.6pt;width:255.4pt;height:17.75pt;z-index:-8477;mso-position-horizontal-relative:page" coordorigin="5950,92" coordsize="5108,355">
            <v:group id="_x0000_s5423" style="position:absolute;left:5963;top:102;width:461;height:301" coordorigin="5963,102" coordsize="461,301">
              <v:shape id="_x0000_s542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5421" style="position:absolute;left:5963;top:102;width:461;height:301" coordorigin="5963,102" coordsize="461,301">
              <v:shape id="_x0000_s542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5419" style="position:absolute;left:5953;top:445;width:5103;height:2" coordorigin="5953,445" coordsize="5103,2">
              <v:shape id="_x0000_s5420"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9C354D">
      <w:pPr>
        <w:spacing w:before="15" w:after="0" w:line="220" w:lineRule="exact"/>
        <w:rPr>
          <w:lang w:val="es-ES_tradnl"/>
        </w:rPr>
      </w:pPr>
      <w:r>
        <w:pict>
          <v:group id="_x0000_s5391" style="position:absolute;margin-left:297.15pt;margin-top:10.25pt;width:255.75pt;height:65.5pt;z-index:-8475;mso-position-horizontal-relative:page" coordorigin="5953,-1318" coordsize="5103,958">
            <v:group id="_x0000_s5392" style="position:absolute;left:5958;top:-1313;width:5093;height:948" coordorigin="5958,-1313" coordsize="5093,948">
              <v:shape id="_x0000_s5394" style="position:absolute;left:5958;top:-1313;width:5093;height:948" coordorigin="5958,-1313" coordsize="5093,948" path="m6048,-1313r-61,3l5958,-1238r,783l5958,-419r43,53l10961,-365r36,l11050,-408r1,-815l11050,-1259r-43,-53l6048,-1313xe" filled="f" strokecolor="#231f20" strokeweight=".5pt">
                <v:path arrowok="t"/>
              </v:shape>
              <v:shape id="_x0000_s5393" type="#_x0000_t75" style="position:absolute;left:6013;top:-1264;width:717;height:747">
                <v:imagedata r:id="rId27" o:title=""/>
              </v:shape>
            </v:group>
            <w10:wrap anchorx="page"/>
          </v:group>
        </w:pict>
      </w:r>
    </w:p>
    <w:p w:rsidR="00B05971" w:rsidRPr="008E0A21" w:rsidRDefault="00B05971">
      <w:pPr>
        <w:spacing w:after="0" w:line="220" w:lineRule="exact"/>
        <w:rPr>
          <w:lang w:val="es-ES_tradnl"/>
        </w:rPr>
        <w:sectPr w:rsidR="00B05971" w:rsidRPr="008E0A21">
          <w:pgSz w:w="11920" w:h="16840"/>
          <w:pgMar w:top="1160" w:right="720" w:bottom="620" w:left="460" w:header="600" w:footer="435" w:gutter="0"/>
          <w:cols w:space="720"/>
        </w:sectPr>
      </w:pPr>
    </w:p>
    <w:p w:rsidR="00B05971" w:rsidRPr="008E0A21" w:rsidRDefault="009C354D">
      <w:pPr>
        <w:spacing w:before="28" w:after="0" w:line="288" w:lineRule="exact"/>
        <w:ind w:left="900" w:right="57"/>
        <w:jc w:val="both"/>
        <w:rPr>
          <w:rFonts w:ascii="Verdana" w:eastAsia="Verdana" w:hAnsi="Verdana" w:cs="Verdana"/>
          <w:sz w:val="24"/>
          <w:szCs w:val="24"/>
          <w:lang w:val="es-ES_tradnl"/>
        </w:rPr>
      </w:pPr>
      <w:r>
        <w:pict>
          <v:group id="_x0000_s5412" style="position:absolute;left:0;text-align:left;margin-left:28.35pt;margin-top:58.6pt;width:255.15pt;height:122.45pt;z-index:-8474;mso-position-horizontal-relative:page" coordorigin="567,1172" coordsize="5103,2449">
            <v:shape id="_x0000_s5417" type="#_x0000_t75" style="position:absolute;left:649;top:1280;width:645;height:645">
              <v:imagedata r:id="rId28" o:title=""/>
            </v:shape>
            <v:group id="_x0000_s5413" style="position:absolute;left:572;top:1177;width:5093;height:2439" coordorigin="572,1177" coordsize="5093,2439">
              <v:shape id="_x0000_s5416" style="position:absolute;left:572;top:1177;width:5093;height:2439" coordorigin="572,1177" coordsize="5093,2439" path="m662,1177r-61,3l572,1252r,2274l572,3562r44,53l5575,3616r36,-1l5664,3572r1,-2305l5665,1231r-44,-53l662,1177xe" filled="f" strokecolor="#231f20" strokeweight=".5pt">
                <v:path arrowok="t"/>
              </v:shape>
              <v:shape id="_x0000_s5415" type="#_x0000_t75" style="position:absolute;left:621;top:2017;width:717;height:747">
                <v:imagedata r:id="rId29" o:title=""/>
              </v:shape>
              <v:shape id="_x0000_s5414" type="#_x0000_t75" style="position:absolute;left:629;top:2809;width:717;height:747">
                <v:imagedata r:id="rId30" o:title=""/>
              </v:shape>
            </v:group>
            <w10:wrap anchorx="page"/>
          </v:group>
        </w:pict>
      </w:r>
      <w:r w:rsidR="008E0A21" w:rsidRPr="008E0A21">
        <w:rPr>
          <w:rFonts w:ascii="Verdana" w:hAnsi="Verdana"/>
          <w:b/>
          <w:color w:val="231F20"/>
          <w:sz w:val="24"/>
          <w:lang w:val="es-ES_tradnl"/>
        </w:rPr>
        <w:t>Prima di operare leggere atten- tamente le  istruzioni riportate nel presente manuale.</w:t>
      </w:r>
    </w:p>
    <w:p w:rsidR="00B05971" w:rsidRPr="008E0A21" w:rsidRDefault="00B05971">
      <w:pPr>
        <w:spacing w:after="0" w:line="200" w:lineRule="exact"/>
        <w:rPr>
          <w:sz w:val="20"/>
          <w:szCs w:val="20"/>
          <w:lang w:val="es-ES_tradnl"/>
        </w:rPr>
      </w:pPr>
    </w:p>
    <w:p w:rsidR="00B05971" w:rsidRPr="008E0A21" w:rsidRDefault="00B05971">
      <w:pPr>
        <w:spacing w:before="1" w:after="0" w:line="200" w:lineRule="exact"/>
        <w:rPr>
          <w:sz w:val="20"/>
          <w:szCs w:val="20"/>
          <w:lang w:val="es-ES_tradnl"/>
        </w:rPr>
      </w:pPr>
    </w:p>
    <w:p w:rsidR="00B05971" w:rsidRPr="008E0A21" w:rsidRDefault="009C354D">
      <w:pPr>
        <w:spacing w:after="0" w:line="288" w:lineRule="exact"/>
        <w:ind w:left="891" w:right="57"/>
        <w:jc w:val="both"/>
        <w:rPr>
          <w:rFonts w:ascii="Verdana" w:eastAsia="Verdana" w:hAnsi="Verdana" w:cs="Verdana"/>
          <w:sz w:val="24"/>
          <w:szCs w:val="24"/>
          <w:lang w:val="es-ES_tradnl"/>
        </w:rPr>
      </w:pPr>
      <w:r>
        <w:pict>
          <v:group id="_x0000_s5408" style="position:absolute;left:0;text-align:left;margin-left:28.35pt;margin-top:-65.9pt;width:255.15pt;height:47.9pt;z-index:-8476;mso-position-horizontal-relative:page" coordorigin="567,-1318" coordsize="5103,958">
            <v:group id="_x0000_s5409" style="position:absolute;left:572;top:-1313;width:5093;height:948" coordorigin="572,-1313" coordsize="5093,948">
              <v:shape id="_x0000_s5411" style="position:absolute;left:572;top:-1313;width:5093;height:948" coordorigin="572,-1313" coordsize="5093,948" path="m662,-1313r-61,2l572,-1238r,783l572,-419r44,53l5575,-365r36,l5664,-409r1,-814l5665,-1260r-44,-53l662,-1313xe" filled="f" strokecolor="#231f20" strokeweight=".5pt">
                <v:path arrowok="t"/>
              </v:shape>
              <v:shape id="_x0000_s5410" type="#_x0000_t75" style="position:absolute;left:627;top:-1265;width:717;height:747">
                <v:imagedata r:id="rId31" o:title=""/>
              </v:shape>
            </v:group>
            <w10:wrap anchorx="page"/>
          </v:group>
        </w:pict>
      </w:r>
      <w:r w:rsidR="008E0A21" w:rsidRPr="008E0A21">
        <w:rPr>
          <w:rFonts w:ascii="Verdana" w:hAnsi="Verdana"/>
          <w:b/>
          <w:color w:val="231F20"/>
          <w:sz w:val="24"/>
          <w:lang w:val="es-ES_tradnl"/>
        </w:rPr>
        <w:t>Prima di ogni operazione di manutenzione, scollegare l’ap- parecchio dall’alimentazione elettrica e consultare il presente manuale.</w:t>
      </w:r>
    </w:p>
    <w:p w:rsidR="00B05971" w:rsidRPr="008E0A21" w:rsidRDefault="00B05971">
      <w:pPr>
        <w:spacing w:after="0" w:line="180" w:lineRule="exact"/>
        <w:rPr>
          <w:sz w:val="18"/>
          <w:szCs w:val="18"/>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left="107" w:right="-61"/>
        <w:jc w:val="both"/>
        <w:rPr>
          <w:rFonts w:ascii="Verdana" w:eastAsia="Verdana" w:hAnsi="Verdana" w:cs="Verdana"/>
          <w:sz w:val="24"/>
          <w:szCs w:val="24"/>
          <w:lang w:val="es-ES_tradnl"/>
        </w:rPr>
      </w:pPr>
      <w:r w:rsidRPr="008E0A21">
        <w:rPr>
          <w:rFonts w:ascii="Verdana" w:hAnsi="Verdana"/>
          <w:b/>
          <w:color w:val="231F20"/>
          <w:sz w:val="24"/>
          <w:lang w:val="es-ES_tradnl"/>
        </w:rPr>
        <w:t>Questo apparecchio non è adatto all’u- so da parte di persone (inclusi bam- bini) con capacità fisiche, sensoriali e mentali  ridotte,  o  inesperte, a meno che  non  vengano  supervisionate ed istruite  nell’uso  dell’apparecchio da una persona responsabile per la loro sicurezza.</w:t>
      </w:r>
    </w:p>
    <w:p w:rsidR="00B05971" w:rsidRPr="008E0A21" w:rsidRDefault="008E0A21">
      <w:pPr>
        <w:spacing w:after="0" w:line="288" w:lineRule="exact"/>
        <w:ind w:left="107" w:right="-57"/>
        <w:jc w:val="both"/>
        <w:rPr>
          <w:rFonts w:ascii="Verdana" w:eastAsia="Verdana" w:hAnsi="Verdana" w:cs="Verdana"/>
          <w:sz w:val="24"/>
          <w:szCs w:val="24"/>
          <w:lang w:val="es-ES_tradnl"/>
        </w:rPr>
      </w:pPr>
      <w:r w:rsidRPr="008E0A21">
        <w:rPr>
          <w:rFonts w:ascii="Verdana" w:hAnsi="Verdana"/>
          <w:b/>
          <w:color w:val="231F20"/>
          <w:sz w:val="24"/>
          <w:lang w:val="es-ES_tradnl"/>
        </w:rPr>
        <w:t>I bambini devono essere controllati che non giochino con l’apparecchio.</w:t>
      </w:r>
    </w:p>
    <w:p w:rsidR="00B05971" w:rsidRPr="008E0A21" w:rsidRDefault="00B05971">
      <w:pPr>
        <w:spacing w:before="8" w:after="0" w:line="280" w:lineRule="exact"/>
        <w:rPr>
          <w:sz w:val="28"/>
          <w:szCs w:val="28"/>
          <w:lang w:val="es-ES_tradnl"/>
        </w:rPr>
      </w:pPr>
    </w:p>
    <w:p w:rsidR="00B05971" w:rsidRPr="008E0A21" w:rsidRDefault="008E0A21">
      <w:pPr>
        <w:spacing w:after="0" w:line="288" w:lineRule="exact"/>
        <w:ind w:left="447" w:right="-64" w:hanging="340"/>
        <w:jc w:val="both"/>
        <w:rPr>
          <w:rFonts w:ascii="Verdana" w:eastAsia="Verdana" w:hAnsi="Verdana" w:cs="Verdana"/>
          <w:sz w:val="24"/>
          <w:szCs w:val="24"/>
          <w:lang w:val="es-ES_tradnl"/>
        </w:rPr>
      </w:pPr>
      <w:r w:rsidRPr="008E0A21">
        <w:rPr>
          <w:rFonts w:ascii="Verdana" w:hAnsi="Verdana"/>
          <w:b/>
          <w:color w:val="231F20"/>
          <w:sz w:val="24"/>
          <w:lang w:val="es-ES_tradnl"/>
        </w:rPr>
        <w:t>•  Accertarsi preventivamente  che  la tensione indicata  sulla  targhetta di identificazione (A) della macchi- na sia  la  stessa  della Vostra rete.</w:t>
      </w:r>
    </w:p>
    <w:p w:rsidR="00B05971" w:rsidRPr="008E0A21" w:rsidRDefault="00B05971">
      <w:pPr>
        <w:spacing w:before="3" w:after="0" w:line="110" w:lineRule="exact"/>
        <w:rPr>
          <w:sz w:val="11"/>
          <w:szCs w:val="11"/>
          <w:lang w:val="es-ES_tradnl"/>
        </w:rPr>
      </w:pPr>
    </w:p>
    <w:p w:rsidR="00B05971" w:rsidRPr="008E0A21" w:rsidRDefault="009C354D">
      <w:pPr>
        <w:spacing w:after="0" w:line="288" w:lineRule="exact"/>
        <w:ind w:left="447" w:right="-56" w:hanging="340"/>
        <w:jc w:val="both"/>
        <w:rPr>
          <w:rFonts w:ascii="Verdana" w:eastAsia="Verdana" w:hAnsi="Verdana" w:cs="Verdana"/>
          <w:sz w:val="24"/>
          <w:szCs w:val="24"/>
          <w:lang w:val="es-ES_tradnl"/>
        </w:rPr>
      </w:pPr>
      <w:r>
        <w:pict>
          <v:group id="_x0000_s5404" style="position:absolute;left:0;text-align:left;margin-left:28.35pt;margin-top:48pt;width:255.15pt;height:45.65pt;z-index:-8469;mso-position-horizontal-relative:page" coordorigin="567,960" coordsize="5103,913">
            <v:shape id="_x0000_s5407" type="#_x0000_t75" style="position:absolute;left:649;top:1068;width:645;height:645">
              <v:imagedata r:id="rId32" o:title=""/>
            </v:shape>
            <v:group id="_x0000_s5405" style="position:absolute;left:572;top:965;width:5093;height:903" coordorigin="572,965" coordsize="5093,903">
              <v:shape id="_x0000_s5406" style="position:absolute;left:572;top:965;width:5093;height:903" coordorigin="572,965" coordsize="5093,903" path="m662,965r-61,3l572,1041r,737l573,1814r43,53l5575,1868r36,l5664,1824r1,-769l5665,1019r-43,-53l662,965xe" filled="f" strokecolor="#231f20" strokeweight=".5pt">
                <v:path arrowok="t"/>
              </v:shape>
            </v:group>
            <w10:wrap anchorx="page"/>
          </v:group>
        </w:pict>
      </w:r>
      <w:r w:rsidR="008E0A21" w:rsidRPr="008E0A21">
        <w:rPr>
          <w:rFonts w:ascii="Verdana" w:hAnsi="Verdana"/>
          <w:b/>
          <w:color w:val="231F20"/>
          <w:sz w:val="24"/>
          <w:lang w:val="es-ES_tradnl"/>
        </w:rPr>
        <w:t>•  Inserire e disinserire la spina nella presa di corrente sempre ad appa- recchio spento:</w:t>
      </w:r>
    </w:p>
    <w:p w:rsidR="00B05971" w:rsidRPr="008E0A21" w:rsidRDefault="00B05971">
      <w:pPr>
        <w:spacing w:before="3" w:after="0" w:line="110" w:lineRule="exact"/>
        <w:rPr>
          <w:sz w:val="11"/>
          <w:szCs w:val="11"/>
          <w:lang w:val="es-ES_tradnl"/>
        </w:rPr>
      </w:pPr>
    </w:p>
    <w:p w:rsidR="00B05971" w:rsidRPr="008E0A21" w:rsidRDefault="008E0A21">
      <w:pPr>
        <w:spacing w:after="0" w:line="288" w:lineRule="exact"/>
        <w:ind w:left="891" w:right="57"/>
        <w:jc w:val="both"/>
        <w:rPr>
          <w:rFonts w:ascii="Verdana" w:eastAsia="Verdana" w:hAnsi="Verdana" w:cs="Verdana"/>
          <w:sz w:val="24"/>
          <w:szCs w:val="24"/>
          <w:lang w:val="es-ES_tradnl"/>
        </w:rPr>
      </w:pPr>
      <w:r w:rsidRPr="008E0A21">
        <w:rPr>
          <w:rFonts w:ascii="Verdana" w:hAnsi="Verdana"/>
          <w:b/>
          <w:color w:val="231F20"/>
          <w:sz w:val="24"/>
          <w:lang w:val="es-ES_tradnl"/>
        </w:rPr>
        <w:t>non tirare mai il cavo ma affer- rare sempre la spina (vedi Fig.</w:t>
      </w:r>
    </w:p>
    <w:p w:rsidR="00B05971" w:rsidRDefault="008E0A21">
      <w:pPr>
        <w:spacing w:after="0" w:line="272" w:lineRule="exact"/>
        <w:ind w:left="891" w:right="3883"/>
        <w:jc w:val="both"/>
        <w:rPr>
          <w:rFonts w:ascii="Verdana" w:eastAsia="Verdana" w:hAnsi="Verdana" w:cs="Verdana"/>
          <w:sz w:val="24"/>
          <w:szCs w:val="24"/>
        </w:rPr>
      </w:pPr>
      <w:r>
        <w:rPr>
          <w:rFonts w:ascii="Verdana" w:hAnsi="Verdana"/>
          <w:b/>
          <w:color w:val="231F20"/>
          <w:position w:val="-1"/>
          <w:sz w:val="24"/>
        </w:rPr>
        <w:t>1).</w:t>
      </w:r>
    </w:p>
    <w:p w:rsidR="00B05971" w:rsidRDefault="009C354D" w:rsidP="008E0A21">
      <w:pPr>
        <w:spacing w:before="28" w:after="0" w:line="288" w:lineRule="exact"/>
        <w:ind w:left="851" w:right="179"/>
        <w:jc w:val="both"/>
        <w:rPr>
          <w:rFonts w:ascii="Verdana" w:eastAsia="Verdana" w:hAnsi="Verdana" w:cs="Verdana"/>
          <w:sz w:val="24"/>
          <w:szCs w:val="24"/>
        </w:rPr>
      </w:pPr>
      <w:r>
        <w:rPr>
          <w:noProof/>
        </w:rPr>
        <w:pict>
          <v:shapetype id="_x0000_t202" coordsize="21600,21600" o:spt="202" path="m,l,21600r21600,l21600,xe">
            <v:stroke joinstyle="miter"/>
            <v:path gradientshapeok="t" o:connecttype="rect"/>
          </v:shapetype>
          <v:shape id="Надпись 2" o:spid="_x0000_s5618" type="#_x0000_t202" style="position:absolute;left:0;text-align:left;margin-left:185.8pt;margin-top:2.15pt;width:23.8pt;height:20.25pt;z-index:503310600;visibility:visible;mso-wrap-distance-left:9pt;mso-wrap-distance-top:0;mso-wrap-distance-right:9pt;mso-wrap-distance-bottom:0;mso-position-horizontal-relative:text;mso-position-vertical-relative:text;mso-width-relative:margin;mso-height-relative:margin;v-text-anchor:top" filled="f" stroked="f">
            <v:textbox>
              <w:txbxContent>
                <w:p w:rsidR="009C354D" w:rsidRDefault="009C354D">
                  <w:r>
                    <w:t>А</w:t>
                  </w:r>
                </w:p>
              </w:txbxContent>
            </v:textbox>
          </v:shape>
        </w:pict>
      </w:r>
      <w:r>
        <w:pict>
          <v:group id="_x0000_s5395" style="position:absolute;left:0;text-align:left;margin-left:9.95pt;margin-top:2.15pt;width:273.3pt;height:184.5pt;z-index:-8470;mso-position-horizontal-relative:page" coordorigin="615,582" coordsize="5466,3690">
            <v:group id="_x0000_s5402" style="position:absolute;left:4863;top:808;width:2;height:923" coordorigin="4863,808" coordsize="2,923">
              <v:shape id="_x0000_s5403" style="position:absolute;left:4863;top:808;width:2;height:923" coordorigin="4863,808" coordsize="0,923" path="m4863,1731r,-923e" filled="f" strokecolor="#231f20" strokeweight=".5pt">
                <v:path arrowok="t"/>
              </v:shape>
            </v:group>
            <v:group id="_x0000_s5400" style="position:absolute;left:4657;top:587;width:411;height:412" coordorigin="4657,587" coordsize="411,412">
              <v:shape id="_x0000_s5401" style="position:absolute;left:4657;top:587;width:411;height:412" coordorigin="4657,587" coordsize="411,412" path="m4864,587r-68,11l4738,629r-45,47l4665,735r-8,44l4658,804r17,68l4709,928r48,42l4817,994r43,5l4863,999r66,-11l4987,957r45,-47l5060,851r8,-45l5067,782r-17,-68l5016,658r-49,-42l4908,592r-44,-5e" stroked="f">
                <v:path arrowok="t"/>
              </v:shape>
            </v:group>
            <v:group id="_x0000_s5396" style="position:absolute;left:4657;top:587;width:411;height:412" coordorigin="4657,587" coordsize="411,412">
              <v:shape id="_x0000_s5399" style="position:absolute;left:4657;top:587;width:411;height:412" coordorigin="4657,587" coordsize="411,412" path="m4862,999r67,-11l4987,957r45,-47l5060,851r8,-45l5067,782r-17,-68l5016,658r-49,-42l4908,592r-44,-5l4840,588r-64,18l4722,643r-40,51l4660,756r-3,23l4658,804r17,68l4709,928r48,42l4817,994r45,5xe" filled="f" strokecolor="#231f20" strokeweight=".5pt">
                <v:path arrowok="t"/>
              </v:shape>
              <v:shape id="_x0000_s5398" type="#_x0000_t75" style="position:absolute;left:973;top:1314;width:5108;height:2958">
                <v:imagedata r:id="rId33" o:title=""/>
              </v:shape>
              <v:shape id="_x0000_s5397" type="#_x0000_t75" style="position:absolute;left:615;top:2197;width:922;height:774">
                <v:imagedata r:id="rId34" o:title=""/>
              </v:shape>
            </v:group>
            <w10:wrap anchorx="page"/>
          </v:group>
        </w:pict>
      </w:r>
      <w:r w:rsidR="008E0A21">
        <w:t xml:space="preserve">      </w:t>
      </w:r>
      <w:r w:rsidR="008E0A21">
        <w:br w:type="column"/>
      </w:r>
      <w:r w:rsidR="008E0A21">
        <w:rPr>
          <w:rFonts w:ascii="Verdana" w:hAnsi="Verdana"/>
          <w:b/>
          <w:color w:val="231F20"/>
          <w:sz w:val="24"/>
        </w:rPr>
        <w:t xml:space="preserve">Приступая к работе с прибором, внимательно прочтите инструкции настоящего руководства. </w:t>
      </w:r>
    </w:p>
    <w:p w:rsidR="00B05971" w:rsidRDefault="00B05971">
      <w:pPr>
        <w:spacing w:after="0" w:line="200" w:lineRule="exact"/>
        <w:rPr>
          <w:sz w:val="20"/>
          <w:szCs w:val="20"/>
        </w:rPr>
      </w:pPr>
    </w:p>
    <w:p w:rsidR="00B05971" w:rsidRDefault="009C354D">
      <w:pPr>
        <w:spacing w:before="1" w:after="0" w:line="200" w:lineRule="exact"/>
        <w:rPr>
          <w:sz w:val="20"/>
          <w:szCs w:val="20"/>
        </w:rPr>
      </w:pPr>
      <w:r>
        <w:rPr>
          <w:rFonts w:ascii="Verdana" w:hAnsi="Verdana"/>
          <w:b/>
          <w:color w:val="231F20"/>
          <w:sz w:val="24"/>
        </w:rPr>
        <w:pict>
          <v:group id="_x0000_s5385" style="position:absolute;margin-left:297.65pt;margin-top:4pt;width:255.25pt;height:87.6pt;z-index:-8473;mso-position-horizontal-relative:page" coordorigin="5953,-2753" coordsize="5103,2449">
            <v:shape id="_x0000_s5390" type="#_x0000_t75" style="position:absolute;left:6035;top:-2645;width:645;height:645">
              <v:imagedata r:id="rId35" o:title=""/>
            </v:shape>
            <v:group id="_x0000_s5386" style="position:absolute;left:5958;top:-2748;width:5093;height:2439" coordorigin="5958,-2748" coordsize="5093,2439">
              <v:shape id="_x0000_s5389" style="position:absolute;left:5958;top:-2748;width:5093;height:2439" coordorigin="5958,-2748" coordsize="5093,2439" path="m6048,-2748r-61,2l5958,-2673r,2273l5958,-364r43,53l10961,-310r36,l11050,-353r1,-2305l11050,-2694r-43,-53l6048,-2748xe" filled="f" strokecolor="#231f20" strokeweight=".5pt">
                <v:path arrowok="t"/>
              </v:shape>
              <v:shape id="_x0000_s5388" type="#_x0000_t75" style="position:absolute;left:6007;top:-1908;width:717;height:747">
                <v:imagedata r:id="rId36" o:title=""/>
              </v:shape>
              <v:shape id="_x0000_s5387" type="#_x0000_t75" style="position:absolute;left:6015;top:-1117;width:717;height:747">
                <v:imagedata r:id="rId37" o:title=""/>
              </v:shape>
            </v:group>
            <w10:wrap anchorx="page"/>
          </v:group>
        </w:pict>
      </w:r>
    </w:p>
    <w:p w:rsidR="00B05971" w:rsidRDefault="008E0A21">
      <w:pPr>
        <w:spacing w:after="0" w:line="288" w:lineRule="exact"/>
        <w:ind w:left="784" w:right="178"/>
        <w:jc w:val="both"/>
        <w:rPr>
          <w:rFonts w:ascii="Verdana" w:eastAsia="Verdana" w:hAnsi="Verdana" w:cs="Verdana"/>
          <w:sz w:val="24"/>
          <w:szCs w:val="24"/>
        </w:rPr>
      </w:pPr>
      <w:r>
        <w:rPr>
          <w:rFonts w:ascii="Verdana" w:hAnsi="Verdana"/>
          <w:b/>
          <w:color w:val="231F20"/>
          <w:sz w:val="24"/>
        </w:rPr>
        <w:t xml:space="preserve">Перед обслуживанием отключите прибор от сети и обратитесь к данному руководству. </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88" w:lineRule="exact"/>
        <w:ind w:right="66"/>
        <w:jc w:val="both"/>
        <w:rPr>
          <w:rFonts w:ascii="Verdana" w:eastAsia="Verdana" w:hAnsi="Verdana" w:cs="Verdana"/>
          <w:sz w:val="24"/>
          <w:szCs w:val="24"/>
        </w:rPr>
      </w:pPr>
      <w:r w:rsidRPr="008E0A21">
        <w:rPr>
          <w:rFonts w:ascii="Verdana" w:hAnsi="Verdana"/>
          <w:b/>
          <w:color w:val="231F20"/>
          <w:sz w:val="24"/>
        </w:rPr>
        <w:t>Прибор не предназначен для использования лицами (включая детей), с ограниченными умственными, психическими и физическими возможностями, а также с недостатком знаний и опыта, если только их не контролирует и не инструктирует лицо, ответственное за их безопасность.</w:t>
      </w:r>
    </w:p>
    <w:p w:rsidR="00B05971" w:rsidRDefault="008E0A21">
      <w:pPr>
        <w:spacing w:after="0" w:line="288" w:lineRule="exact"/>
        <w:ind w:right="66"/>
        <w:jc w:val="both"/>
        <w:rPr>
          <w:rFonts w:ascii="Verdana" w:eastAsia="Verdana" w:hAnsi="Verdana" w:cs="Verdana"/>
          <w:sz w:val="24"/>
          <w:szCs w:val="24"/>
        </w:rPr>
      </w:pPr>
      <w:r>
        <w:rPr>
          <w:rFonts w:ascii="Verdana" w:hAnsi="Verdana"/>
          <w:b/>
          <w:color w:val="231F20"/>
          <w:sz w:val="24"/>
        </w:rPr>
        <w:t>Следите за тем, чтобы дети не играли с прибором!</w:t>
      </w:r>
    </w:p>
    <w:p w:rsidR="00B05971" w:rsidRDefault="00B05971">
      <w:pPr>
        <w:spacing w:before="8" w:after="0" w:line="280" w:lineRule="exact"/>
        <w:rPr>
          <w:sz w:val="28"/>
          <w:szCs w:val="28"/>
        </w:rPr>
      </w:pPr>
    </w:p>
    <w:p w:rsidR="00B05971" w:rsidRDefault="008E0A21">
      <w:pPr>
        <w:spacing w:after="0" w:line="288" w:lineRule="exact"/>
        <w:ind w:left="340" w:right="66" w:hanging="340"/>
        <w:jc w:val="both"/>
        <w:rPr>
          <w:rFonts w:ascii="Verdana" w:eastAsia="Verdana" w:hAnsi="Verdana" w:cs="Verdana"/>
          <w:sz w:val="24"/>
          <w:szCs w:val="24"/>
        </w:rPr>
      </w:pPr>
      <w:r>
        <w:rPr>
          <w:rFonts w:ascii="Verdana" w:hAnsi="Verdana"/>
          <w:b/>
          <w:color w:val="231F20"/>
          <w:sz w:val="24"/>
        </w:rPr>
        <w:t xml:space="preserve">• Прежде всего, убедитесь, что напряжение вашей сети совпадает с напряжением, указанным на паспортной табличке прибора (А). </w:t>
      </w:r>
    </w:p>
    <w:p w:rsidR="00B05971" w:rsidRDefault="00B05971">
      <w:pPr>
        <w:spacing w:before="1" w:after="0" w:line="200" w:lineRule="exact"/>
        <w:rPr>
          <w:sz w:val="20"/>
          <w:szCs w:val="20"/>
        </w:rPr>
      </w:pPr>
    </w:p>
    <w:p w:rsidR="00B05971" w:rsidRDefault="009C354D">
      <w:pPr>
        <w:spacing w:after="0" w:line="288" w:lineRule="exact"/>
        <w:ind w:left="341" w:right="64" w:hanging="340"/>
        <w:jc w:val="both"/>
        <w:rPr>
          <w:rFonts w:ascii="Verdana" w:eastAsia="Verdana" w:hAnsi="Verdana" w:cs="Verdana"/>
          <w:sz w:val="24"/>
          <w:szCs w:val="24"/>
        </w:rPr>
      </w:pPr>
      <w:r>
        <w:pict>
          <v:group id="_x0000_s5381" style="position:absolute;left:0;text-align:left;margin-left:297.65pt;margin-top:47.4pt;width:255.15pt;height:45.65pt;z-index:-8468;mso-position-horizontal-relative:page" coordorigin="5953,948" coordsize="5103,913">
            <v:shape id="_x0000_s5384" type="#_x0000_t75" style="position:absolute;left:6035;top:1056;width:645;height:645">
              <v:imagedata r:id="rId38" o:title=""/>
            </v:shape>
            <v:group id="_x0000_s5382" style="position:absolute;left:5958;top:953;width:5093;height:903" coordorigin="5958,953" coordsize="5093,903">
              <v:shape id="_x0000_s5383" style="position:absolute;left:5958;top:953;width:5093;height:903" coordorigin="5958,953" coordsize="5093,903" path="m6048,953r-61,3l5958,1029r,737l5958,1802r44,53l10961,1856r36,l11050,1813r1,-770l11051,1007r-44,-53l6048,953xe" filled="f" strokecolor="#231f20" strokeweight=".5pt">
                <v:path arrowok="t"/>
              </v:shape>
            </v:group>
            <w10:wrap anchorx="page"/>
          </v:group>
        </w:pict>
      </w:r>
      <w:r w:rsidR="008E0A21">
        <w:rPr>
          <w:rFonts w:ascii="Verdana" w:hAnsi="Verdana"/>
          <w:b/>
          <w:color w:val="231F20"/>
          <w:sz w:val="24"/>
        </w:rPr>
        <w:t xml:space="preserve">• Подключайте и отключайте машину от сети, только когда она выключена. </w:t>
      </w:r>
    </w:p>
    <w:p w:rsidR="00B05971" w:rsidRDefault="00B05971">
      <w:pPr>
        <w:spacing w:after="0" w:line="170" w:lineRule="exact"/>
        <w:rPr>
          <w:sz w:val="17"/>
          <w:szCs w:val="17"/>
        </w:rPr>
      </w:pPr>
    </w:p>
    <w:p w:rsidR="00B05971" w:rsidRPr="008E0A21" w:rsidRDefault="008E0A21">
      <w:pPr>
        <w:spacing w:after="0" w:line="288" w:lineRule="exact"/>
        <w:ind w:left="784" w:right="178"/>
        <w:jc w:val="both"/>
        <w:rPr>
          <w:rFonts w:ascii="Verdana" w:eastAsia="Verdana" w:hAnsi="Verdana" w:cs="Verdana"/>
          <w:sz w:val="24"/>
          <w:szCs w:val="24"/>
          <w:lang w:val="en-US"/>
        </w:rPr>
      </w:pPr>
      <w:r>
        <w:rPr>
          <w:rFonts w:ascii="Verdana" w:hAnsi="Verdana"/>
          <w:b/>
          <w:color w:val="231F20"/>
          <w:sz w:val="24"/>
        </w:rPr>
        <w:t>Беритесь только за штепсель; ни в коем случае не беритесь за шнур (см. Рис</w:t>
      </w:r>
      <w:r w:rsidRPr="008E0A21">
        <w:rPr>
          <w:rFonts w:ascii="Verdana" w:hAnsi="Verdana"/>
          <w:b/>
          <w:color w:val="231F20"/>
          <w:sz w:val="24"/>
          <w:lang w:val="en-US"/>
        </w:rPr>
        <w:t>. 1)</w:t>
      </w:r>
    </w:p>
    <w:p w:rsidR="00B05971" w:rsidRPr="008E0A21" w:rsidRDefault="00B05971">
      <w:pPr>
        <w:spacing w:after="0" w:line="288" w:lineRule="exact"/>
        <w:jc w:val="both"/>
        <w:rPr>
          <w:rFonts w:ascii="Verdana" w:eastAsia="Verdana" w:hAnsi="Verdana" w:cs="Verdana"/>
          <w:sz w:val="24"/>
          <w:szCs w:val="24"/>
          <w:lang w:val="en-US"/>
        </w:rPr>
        <w:sectPr w:rsidR="00B05971" w:rsidRPr="008E0A21">
          <w:type w:val="continuous"/>
          <w:pgSz w:w="11920" w:h="16840"/>
          <w:pgMar w:top="1560" w:right="720" w:bottom="280" w:left="460" w:header="720" w:footer="720" w:gutter="0"/>
          <w:cols w:num="2" w:space="720" w:equalWidth="0">
            <w:col w:w="5218" w:space="275"/>
            <w:col w:w="5247"/>
          </w:cols>
        </w:sectPr>
      </w:pPr>
    </w:p>
    <w:p w:rsidR="00B05971" w:rsidRPr="008E0A21" w:rsidRDefault="00B05971">
      <w:pPr>
        <w:spacing w:before="7" w:after="0" w:line="120" w:lineRule="exact"/>
        <w:rPr>
          <w:sz w:val="12"/>
          <w:szCs w:val="12"/>
          <w:lang w:val="en-US"/>
        </w:rPr>
      </w:pPr>
    </w:p>
    <w:p w:rsidR="00B05971" w:rsidRPr="008E0A21" w:rsidRDefault="00B05971">
      <w:pPr>
        <w:spacing w:after="0" w:line="200" w:lineRule="exact"/>
        <w:rPr>
          <w:sz w:val="20"/>
          <w:szCs w:val="20"/>
          <w:lang w:val="en-US"/>
        </w:rPr>
      </w:pPr>
    </w:p>
    <w:p w:rsidR="00B05971" w:rsidRPr="008E0A21" w:rsidRDefault="009C354D">
      <w:pPr>
        <w:spacing w:before="10" w:after="0" w:line="330" w:lineRule="exact"/>
        <w:ind w:left="4252" w:right="6154"/>
        <w:jc w:val="center"/>
        <w:rPr>
          <w:rFonts w:ascii="Verdana" w:eastAsia="Verdana" w:hAnsi="Verdana" w:cs="Verdana"/>
          <w:sz w:val="28"/>
          <w:szCs w:val="28"/>
          <w:lang w:val="en-US"/>
        </w:rPr>
      </w:pPr>
      <w:r>
        <w:pict>
          <v:group id="_x0000_s5377" style="position:absolute;left:0;text-align:left;margin-left:435.5pt;margin-top:1.55pt;width:108.85pt;height:81.85pt;z-index:-8472;mso-position-horizontal-relative:page" coordorigin="8879,447" coordsize="2177,1637">
            <v:group id="_x0000_s5378" style="position:absolute;left:8889;top:457;width:2157;height:1617" coordorigin="8889,457" coordsize="2157,1617">
              <v:shape id="_x0000_s5380" style="position:absolute;left:8889;top:457;width:2157;height:1617" coordorigin="8889,457" coordsize="2157,1617" path="m8889,2074r2157,l11046,457r-2157,l8889,2074xe" filled="f" strokecolor="#231f20" strokeweight="1pt">
                <v:path arrowok="t"/>
              </v:shape>
              <v:shape id="_x0000_s5379" type="#_x0000_t75" style="position:absolute;left:9093;top:670;width:1794;height:1274">
                <v:imagedata r:id="rId39" o:title=""/>
              </v:shape>
            </v:group>
            <w10:wrap anchorx="page"/>
          </v:group>
        </w:pict>
      </w:r>
      <w:r>
        <w:pict>
          <v:group id="_x0000_s5369" style="position:absolute;left:0;text-align:left;margin-left:322.45pt;margin-top:2.05pt;width:108.85pt;height:81.85pt;z-index:-8471;mso-position-horizontal-relative:page" coordorigin="6449,447" coordsize="2177,1637">
            <v:shape id="_x0000_s5376" type="#_x0000_t75" style="position:absolute;left:6459;top:457;width:2157;height:1617">
              <v:imagedata r:id="rId40" o:title=""/>
            </v:shape>
            <v:group id="_x0000_s5374" style="position:absolute;left:6459;top:457;width:2157;height:1617" coordorigin="6459,457" coordsize="2157,1617">
              <v:shape id="_x0000_s5375" style="position:absolute;left:6459;top:457;width:2157;height:1617" coordorigin="6459,457" coordsize="2157,1617" path="m6459,2074r2156,l8615,457r-2156,l6459,2074xe" filled="f" strokecolor="#231f20" strokeweight="1pt">
                <v:path arrowok="t"/>
              </v:shape>
            </v:group>
            <v:group id="_x0000_s5372" style="position:absolute;left:7015;top:702;width:1157;height:1134" coordorigin="7015,702" coordsize="1157,1134">
              <v:shape id="_x0000_s5373" style="position:absolute;left:7015;top:702;width:1157;height:1134" coordorigin="7015,702" coordsize="1157,1134" path="m7015,1836l8172,702e" filled="f" strokecolor="#231f20" strokeweight="4pt">
                <v:path arrowok="t"/>
              </v:shape>
            </v:group>
            <v:group id="_x0000_s5370" style="position:absolute;left:7015;top:714;width:1151;height:1122" coordorigin="7015,714" coordsize="1151,1122">
              <v:shape id="_x0000_s5371" style="position:absolute;left:7015;top:714;width:1151;height:1122" coordorigin="7015,714" coordsize="1151,1122" path="m7015,714l8166,1836e" filled="f" strokecolor="#231f20" strokeweight="4pt">
                <v:path arrowok="t"/>
              </v:shape>
            </v:group>
            <w10:wrap anchorx="page"/>
          </v:group>
        </w:pic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 w:after="0" w:line="220" w:lineRule="exact"/>
        <w:rPr>
          <w:lang w:val="en-US"/>
        </w:rPr>
      </w:pPr>
    </w:p>
    <w:p w:rsidR="00B05971" w:rsidRPr="008E0A21" w:rsidRDefault="008E0A21">
      <w:pPr>
        <w:spacing w:before="22" w:after="0" w:line="248" w:lineRule="exact"/>
        <w:ind w:left="4310" w:right="6209"/>
        <w:jc w:val="center"/>
        <w:rPr>
          <w:rFonts w:ascii="Verdana" w:eastAsia="Verdana" w:hAnsi="Verdana" w:cs="Verdana"/>
          <w:sz w:val="21"/>
          <w:szCs w:val="21"/>
          <w:lang w:val="en-US"/>
        </w:rPr>
      </w:pPr>
      <w:r w:rsidRPr="008E0A21">
        <w:rPr>
          <w:rFonts w:ascii="Verdana" w:hAnsi="Verdana"/>
          <w:color w:val="231F20"/>
          <w:position w:val="-1"/>
          <w:sz w:val="21"/>
          <w:lang w:val="en-US"/>
        </w:rPr>
        <w:t>•</w:t>
      </w:r>
    </w:p>
    <w:p w:rsidR="008E0A21" w:rsidRPr="00DC27AB" w:rsidRDefault="008E0A21">
      <w:pPr>
        <w:tabs>
          <w:tab w:val="left" w:pos="9200"/>
        </w:tabs>
        <w:spacing w:after="0" w:line="370" w:lineRule="exact"/>
        <w:ind w:left="6699" w:right="-20"/>
        <w:rPr>
          <w:rFonts w:ascii="Verdana" w:hAnsi="Verdana"/>
          <w:b/>
          <w:color w:val="231F20"/>
          <w:position w:val="-1"/>
          <w:sz w:val="36"/>
          <w:lang w:val="en-US"/>
        </w:rPr>
      </w:pPr>
    </w:p>
    <w:p w:rsidR="008E0A21" w:rsidRPr="00DC27AB" w:rsidRDefault="008E0A21">
      <w:pPr>
        <w:tabs>
          <w:tab w:val="left" w:pos="9200"/>
        </w:tabs>
        <w:spacing w:after="0" w:line="370" w:lineRule="exact"/>
        <w:ind w:left="6699" w:right="-20"/>
        <w:rPr>
          <w:rFonts w:ascii="Verdana" w:hAnsi="Verdana"/>
          <w:b/>
          <w:color w:val="231F20"/>
          <w:position w:val="-1"/>
          <w:sz w:val="36"/>
          <w:lang w:val="en-US"/>
        </w:rPr>
      </w:pPr>
    </w:p>
    <w:p w:rsidR="00B05971" w:rsidRPr="00DC27AB" w:rsidRDefault="008E0A21">
      <w:pPr>
        <w:tabs>
          <w:tab w:val="left" w:pos="9200"/>
        </w:tabs>
        <w:spacing w:after="0" w:line="370" w:lineRule="exact"/>
        <w:ind w:left="6699" w:right="-20"/>
        <w:rPr>
          <w:rFonts w:ascii="Verdana" w:eastAsia="Verdana" w:hAnsi="Verdana" w:cs="Verdana"/>
          <w:sz w:val="36"/>
          <w:szCs w:val="36"/>
          <w:lang w:val="en-US"/>
        </w:rPr>
      </w:pPr>
      <w:r>
        <w:rPr>
          <w:rFonts w:ascii="Verdana" w:hAnsi="Verdana"/>
          <w:b/>
          <w:color w:val="231F20"/>
          <w:position w:val="-1"/>
          <w:sz w:val="36"/>
        </w:rPr>
        <w:t>Нет</w:t>
      </w:r>
      <w:r w:rsidRPr="00DC27AB">
        <w:rPr>
          <w:lang w:val="en-US"/>
        </w:rPr>
        <w:tab/>
      </w:r>
      <w:r>
        <w:rPr>
          <w:rFonts w:ascii="Verdana" w:hAnsi="Verdana"/>
          <w:b/>
          <w:color w:val="231F20"/>
          <w:position w:val="1"/>
          <w:sz w:val="36"/>
        </w:rPr>
        <w:t>Да</w:t>
      </w:r>
    </w:p>
    <w:p w:rsidR="00B05971" w:rsidRPr="00DC27AB" w:rsidRDefault="00B05971">
      <w:pPr>
        <w:spacing w:before="8" w:after="0" w:line="160" w:lineRule="exact"/>
        <w:rPr>
          <w:sz w:val="16"/>
          <w:szCs w:val="16"/>
          <w:lang w:val="en-US"/>
        </w:rPr>
      </w:pPr>
    </w:p>
    <w:p w:rsidR="00B05971" w:rsidRPr="00DC27AB" w:rsidRDefault="00B05971">
      <w:pPr>
        <w:spacing w:after="0" w:line="200" w:lineRule="exact"/>
        <w:rPr>
          <w:sz w:val="20"/>
          <w:szCs w:val="20"/>
          <w:lang w:val="en-US"/>
        </w:rPr>
      </w:pPr>
    </w:p>
    <w:p w:rsidR="00B05971" w:rsidRPr="00DC27AB" w:rsidRDefault="008E0A21" w:rsidP="008E0A21">
      <w:pPr>
        <w:spacing w:after="0" w:line="200" w:lineRule="exact"/>
        <w:ind w:left="1440" w:firstLine="720"/>
        <w:rPr>
          <w:rFonts w:ascii="Verdana" w:hAnsi="Verdana"/>
          <w:b/>
          <w:szCs w:val="20"/>
          <w:lang w:val="en-US"/>
        </w:rPr>
      </w:pPr>
      <w:r w:rsidRPr="008E0A21">
        <w:rPr>
          <w:rFonts w:ascii="Verdana" w:hAnsi="Verdana"/>
          <w:b/>
          <w:szCs w:val="20"/>
        </w:rPr>
        <w:t>Рис</w:t>
      </w:r>
      <w:r w:rsidRPr="00DC27AB">
        <w:rPr>
          <w:rFonts w:ascii="Verdana" w:hAnsi="Verdana"/>
          <w:b/>
          <w:szCs w:val="20"/>
          <w:lang w:val="en-US"/>
        </w:rPr>
        <w:t>. 1</w:t>
      </w:r>
    </w:p>
    <w:p w:rsidR="00B05971" w:rsidRPr="00DC27AB" w:rsidRDefault="00B05971">
      <w:pPr>
        <w:spacing w:after="0" w:line="200" w:lineRule="exact"/>
        <w:rPr>
          <w:sz w:val="20"/>
          <w:szCs w:val="20"/>
          <w:lang w:val="en-US"/>
        </w:rPr>
      </w:pPr>
    </w:p>
    <w:p w:rsidR="00B05971" w:rsidRPr="00DC27AB" w:rsidRDefault="00B05971">
      <w:pPr>
        <w:spacing w:after="0" w:line="200" w:lineRule="exact"/>
        <w:rPr>
          <w:sz w:val="20"/>
          <w:szCs w:val="20"/>
          <w:lang w:val="en-US"/>
        </w:rPr>
      </w:pPr>
    </w:p>
    <w:p w:rsidR="00B05971" w:rsidRPr="00DC27AB" w:rsidRDefault="00B05971">
      <w:pPr>
        <w:spacing w:after="0" w:line="240" w:lineRule="auto"/>
        <w:jc w:val="right"/>
        <w:rPr>
          <w:rFonts w:ascii="Verdana" w:eastAsia="Verdana" w:hAnsi="Verdana" w:cs="Verdana"/>
          <w:lang w:val="en-US"/>
        </w:rPr>
        <w:sectPr w:rsidR="00B05971" w:rsidRPr="00DC27AB">
          <w:type w:val="continuous"/>
          <w:pgSz w:w="11920" w:h="16840"/>
          <w:pgMar w:top="1560" w:right="720" w:bottom="280" w:left="460" w:header="720" w:footer="720" w:gutter="0"/>
          <w:cols w:space="720"/>
        </w:sectPr>
      </w:pPr>
    </w:p>
    <w:p w:rsidR="00B05971" w:rsidRPr="00DC27AB"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5362" style="position:absolute;left:0;text-align:left;margin-left:42.4pt;margin-top:4.6pt;width:165.65pt;height:17.75pt;z-index:-8467;mso-position-horizontal-relative:page" coordorigin="848,92" coordsize="3313,355">
            <v:group id="_x0000_s5367" style="position:absolute;left:860;top:102;width:461;height:301" coordorigin="860,102" coordsize="461,301">
              <v:shape id="_x0000_s5368"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5365" style="position:absolute;left:860;top:102;width:461;height:301" coordorigin="860,102" coordsize="461,301">
              <v:shape id="_x0000_s5366"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5363" style="position:absolute;left:850;top:445;width:3308;height:2" coordorigin="850,445" coordsize="3308,2">
              <v:shape id="_x0000_s5364" style="position:absolute;left:850;top:445;width:3308;height:2" coordorigin="850,445" coordsize="3308,0" path="m850,445r3308,e" filled="f" strokecolor="#231f20" strokeweight=".25pt">
                <v:path arrowok="t"/>
              </v:shape>
            </v:group>
            <w10:wrap anchorx="page"/>
          </v:group>
        </w:pict>
      </w:r>
      <w:r>
        <w:pict>
          <v:group id="_x0000_s5355" style="position:absolute;left:0;text-align:left;margin-left:221.95pt;margin-top:4.6pt;width:165.6pt;height:17.75pt;z-index:-8466;mso-position-horizontal-relative:page" coordorigin="4439,92" coordsize="3312,355">
            <v:group id="_x0000_s5360" style="position:absolute;left:4451;top:102;width:461;height:301" coordorigin="4451,102" coordsize="461,301">
              <v:shape id="_x0000_s5361"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5358" style="position:absolute;left:4451;top:102;width:461;height:301" coordorigin="4451,102" coordsize="461,301">
              <v:shape id="_x0000_s5359"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5356" style="position:absolute;left:4441;top:445;width:3307;height:2" coordorigin="4441,445" coordsize="3307,2">
              <v:shape id="_x0000_s5357" style="position:absolute;left:4441;top:445;width:3307;height:2" coordorigin="4441,445" coordsize="3307,0" path="m4441,445r3307,e" filled="f" strokecolor="#231f20" strokeweight=".25pt">
                <v:path arrowok="t"/>
              </v:shape>
            </v:group>
            <w10:wrap anchorx="page"/>
          </v:group>
        </w:pict>
      </w:r>
      <w:r>
        <w:pict>
          <v:group id="_x0000_s5348" style="position:absolute;left:0;text-align:left;margin-left:401.45pt;margin-top:4.6pt;width:165.65pt;height:17.75pt;z-index:-8465;mso-position-horizontal-relative:page" coordorigin="8029,92" coordsize="3313,355">
            <v:group id="_x0000_s5353" style="position:absolute;left:8041;top:102;width:461;height:301" coordorigin="8041,102" coordsize="461,301">
              <v:shape id="_x0000_s5354"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5351" style="position:absolute;left:8041;top:102;width:461;height:301" coordorigin="8041,102" coordsize="461,301">
              <v:shape id="_x0000_s5352"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5349" style="position:absolute;left:8031;top:445;width:3308;height:2" coordorigin="8031,445" coordsize="3308,2">
              <v:shape id="_x0000_s5350" style="position:absolute;left:8031;top:445;width:3308;height:2" coordorigin="8031,445" coordsize="3308,0" path="m8031,445r3308,e" filled="f" strokecolor="#231f20" strokeweight=".25pt">
                <v:path arrowok="t"/>
              </v:shape>
            </v:group>
            <w10:wrap anchorx="page"/>
          </v:group>
        </w:pict>
      </w:r>
      <w:r w:rsidR="008E0A21" w:rsidRPr="00DC27AB">
        <w:rPr>
          <w:rFonts w:ascii="Verdana" w:hAnsi="Verdana"/>
          <w:b/>
          <w:color w:val="FFFFFF"/>
          <w:position w:val="-2"/>
          <w:sz w:val="24"/>
          <w:lang w:val="en-US"/>
        </w:rPr>
        <w:t>FR</w:t>
      </w:r>
      <w:r w:rsidR="008E0A21" w:rsidRPr="00DC27AB">
        <w:rPr>
          <w:lang w:val="en-US"/>
        </w:rPr>
        <w:tab/>
      </w:r>
      <w:r w:rsidR="008E0A21" w:rsidRPr="00DC27AB">
        <w:rPr>
          <w:rFonts w:ascii="Verdana" w:hAnsi="Verdana"/>
          <w:b/>
          <w:color w:val="FFFFFF"/>
          <w:position w:val="-2"/>
          <w:sz w:val="24"/>
          <w:lang w:val="en-US"/>
        </w:rPr>
        <w:t>DE</w:t>
      </w:r>
      <w:r w:rsidR="008E0A21" w:rsidRPr="00DC27AB">
        <w:rPr>
          <w:lang w:val="en-US"/>
        </w:rPr>
        <w:tab/>
      </w:r>
      <w:r w:rsidR="008E0A21" w:rsidRPr="00DC27AB">
        <w:rPr>
          <w:rFonts w:ascii="Verdana" w:hAnsi="Verdana"/>
          <w:b/>
          <w:color w:val="FFFFFF"/>
          <w:position w:val="-2"/>
          <w:sz w:val="24"/>
          <w:lang w:val="en-US"/>
        </w:rPr>
        <w:t>ES</w:t>
      </w:r>
    </w:p>
    <w:p w:rsidR="00B05971" w:rsidRPr="00DC27AB" w:rsidRDefault="00B05971">
      <w:pPr>
        <w:spacing w:before="15" w:after="0" w:line="220" w:lineRule="exact"/>
        <w:rPr>
          <w:lang w:val="en-US"/>
        </w:rPr>
      </w:pPr>
    </w:p>
    <w:p w:rsidR="00B05971" w:rsidRPr="00DC27AB" w:rsidRDefault="00B05971">
      <w:pPr>
        <w:spacing w:after="0" w:line="220" w:lineRule="exact"/>
        <w:rPr>
          <w:lang w:val="en-US"/>
        </w:rPr>
        <w:sectPr w:rsidR="00B05971" w:rsidRPr="00DC27AB">
          <w:pgSz w:w="11920" w:h="16840"/>
          <w:pgMar w:top="1160" w:right="440" w:bottom="440" w:left="740" w:header="600" w:footer="246" w:gutter="0"/>
          <w:cols w:space="720"/>
        </w:sectPr>
      </w:pPr>
    </w:p>
    <w:p w:rsidR="00B05971" w:rsidRPr="008E0A21" w:rsidRDefault="008E0A21">
      <w:pPr>
        <w:spacing w:before="28" w:after="0" w:line="288" w:lineRule="exact"/>
        <w:ind w:left="903" w:right="64"/>
        <w:jc w:val="both"/>
        <w:rPr>
          <w:rFonts w:ascii="Verdana" w:eastAsia="Verdana" w:hAnsi="Verdana" w:cs="Verdana"/>
          <w:szCs w:val="24"/>
          <w:lang w:val="en-US"/>
        </w:rPr>
      </w:pPr>
      <w:r w:rsidRPr="008E0A21">
        <w:rPr>
          <w:rFonts w:ascii="Verdana" w:hAnsi="Verdana"/>
          <w:b/>
          <w:color w:val="231F20"/>
          <w:lang w:val="en-US"/>
        </w:rPr>
        <w:t>Avant l’usage, lire attentivement les instructions qui</w:t>
      </w:r>
    </w:p>
    <w:p w:rsidR="00B05971" w:rsidRPr="008E0A21" w:rsidRDefault="009C354D">
      <w:pPr>
        <w:spacing w:after="0" w:line="288" w:lineRule="exact"/>
        <w:ind w:left="223" w:right="47"/>
        <w:rPr>
          <w:rFonts w:ascii="Verdana" w:eastAsia="Verdana" w:hAnsi="Verdana" w:cs="Verdana"/>
          <w:szCs w:val="24"/>
          <w:lang w:val="en-US"/>
        </w:rPr>
      </w:pPr>
      <w:r>
        <w:rPr>
          <w:sz w:val="20"/>
        </w:rPr>
        <w:pict>
          <v:group id="_x0000_s5344" style="position:absolute;left:0;text-align:left;margin-left:42.5pt;margin-top:-45.85pt;width:165.45pt;height:74pt;z-index:-8461;mso-position-horizontal-relative:page" coordorigin="850,-917" coordsize="3309,1480">
            <v:group id="_x0000_s5345" style="position:absolute;left:855;top:-912;width:3299;height:1470" coordorigin="855,-912" coordsize="3299,1470">
              <v:shape id="_x0000_s5347" style="position:absolute;left:855;top:-912;width:3299;height:1470" coordorigin="855,-912" coordsize="3299,1470" path="m945,-912r-61,3l855,-836r,1304l855,504r43,53l4063,558r37,-1l4153,514r,-1336l4153,-858r-43,-53l945,-912xe" filled="f" strokecolor="#231f20" strokeweight=".5pt">
                <v:path arrowok="t"/>
              </v:shape>
              <v:shape id="_x0000_s5346" type="#_x0000_t75" style="position:absolute;left:910;top:-863;width:717;height:747">
                <v:imagedata r:id="rId41" o:title=""/>
              </v:shape>
            </v:group>
            <w10:wrap anchorx="page"/>
          </v:group>
        </w:pict>
      </w:r>
      <w:r>
        <w:rPr>
          <w:sz w:val="20"/>
        </w:rPr>
        <w:pict>
          <v:group id="_x0000_s5338" style="position:absolute;left:0;text-align:left;margin-left:42.5pt;margin-top:55.1pt;width:165.4pt;height:122.45pt;z-index:-8458;mso-position-horizontal-relative:page" coordorigin="850,1102" coordsize="3308,2449">
            <v:shape id="_x0000_s5343" type="#_x0000_t75" style="position:absolute;left:932;top:1210;width:645;height:645">
              <v:imagedata r:id="rId42" o:title=""/>
            </v:shape>
            <v:group id="_x0000_s5339" style="position:absolute;left:855;top:1107;width:3298;height:2439" coordorigin="855,1107" coordsize="3298,2439">
              <v:shape id="_x0000_s5342" style="position:absolute;left:855;top:1107;width:3298;height:2439" coordorigin="855,1107" coordsize="3298,2439" path="m945,1107r-61,3l855,1183r,2273l855,3492r43,53l4063,3546r36,l4152,3502r1,-2305l4153,1161r-44,-53l945,1107xe" filled="f" strokecolor="#231f20" strokeweight=".5pt">
                <v:path arrowok="t"/>
              </v:shape>
              <v:shape id="_x0000_s5341" type="#_x0000_t75" style="position:absolute;left:904;top:1948;width:717;height:747">
                <v:imagedata r:id="rId43" o:title=""/>
              </v:shape>
              <v:shape id="_x0000_s5340" type="#_x0000_t75" style="position:absolute;left:912;top:2739;width:717;height:747">
                <v:imagedata r:id="rId44" o:title=""/>
              </v:shape>
            </v:group>
            <w10:wrap anchorx="page"/>
          </v:group>
        </w:pict>
      </w:r>
      <w:r w:rsidR="008E0A21" w:rsidRPr="008E0A21">
        <w:rPr>
          <w:rFonts w:ascii="Verdana" w:hAnsi="Verdana"/>
          <w:b/>
          <w:color w:val="231F20"/>
          <w:lang w:val="en-US"/>
        </w:rPr>
        <w:t>sont  écrites dans la notice d’utilisation.</w:t>
      </w:r>
    </w:p>
    <w:p w:rsidR="00B05971" w:rsidRPr="008E0A21" w:rsidRDefault="00B05971">
      <w:pPr>
        <w:spacing w:before="6" w:after="0" w:line="170" w:lineRule="exact"/>
        <w:rPr>
          <w:sz w:val="16"/>
          <w:szCs w:val="17"/>
          <w:lang w:val="en-US"/>
        </w:rPr>
      </w:pPr>
    </w:p>
    <w:p w:rsidR="00B05971" w:rsidRPr="008E0A21" w:rsidRDefault="00B05971">
      <w:pPr>
        <w:spacing w:after="0" w:line="200" w:lineRule="exact"/>
        <w:rPr>
          <w:sz w:val="18"/>
          <w:szCs w:val="20"/>
          <w:lang w:val="en-US"/>
        </w:rPr>
      </w:pPr>
    </w:p>
    <w:p w:rsidR="00B05971" w:rsidRPr="008E0A21" w:rsidRDefault="00B05971">
      <w:pPr>
        <w:spacing w:after="0" w:line="200" w:lineRule="exact"/>
        <w:rPr>
          <w:sz w:val="18"/>
          <w:szCs w:val="20"/>
          <w:lang w:val="en-US"/>
        </w:rPr>
      </w:pPr>
    </w:p>
    <w:p w:rsidR="00B05971" w:rsidRPr="008E0A21" w:rsidRDefault="008E0A21">
      <w:pPr>
        <w:spacing w:after="0" w:line="288" w:lineRule="exact"/>
        <w:ind w:left="894" w:right="63"/>
        <w:jc w:val="both"/>
        <w:rPr>
          <w:rFonts w:ascii="Verdana" w:eastAsia="Verdana" w:hAnsi="Verdana" w:cs="Verdana"/>
          <w:szCs w:val="24"/>
          <w:lang w:val="en-US"/>
        </w:rPr>
      </w:pPr>
      <w:r w:rsidRPr="008E0A21">
        <w:rPr>
          <w:rFonts w:ascii="Verdana" w:hAnsi="Verdana"/>
          <w:b/>
          <w:color w:val="231F20"/>
          <w:lang w:val="en-US"/>
        </w:rPr>
        <w:t>Avant une quel- conque opération de maintenance, débrancher la ma- chine et consulter la notice d’utilisa- tion.</w:t>
      </w:r>
    </w:p>
    <w:p w:rsidR="00B05971" w:rsidRPr="008E0A21" w:rsidRDefault="00B05971">
      <w:pPr>
        <w:spacing w:after="0" w:line="200" w:lineRule="exact"/>
        <w:rPr>
          <w:sz w:val="18"/>
          <w:szCs w:val="20"/>
          <w:lang w:val="en-US"/>
        </w:rPr>
      </w:pPr>
    </w:p>
    <w:p w:rsidR="00B05971" w:rsidRPr="008E0A21" w:rsidRDefault="00B05971">
      <w:pPr>
        <w:spacing w:after="0" w:line="200" w:lineRule="exact"/>
        <w:rPr>
          <w:sz w:val="18"/>
          <w:szCs w:val="20"/>
          <w:lang w:val="en-US"/>
        </w:rPr>
      </w:pPr>
    </w:p>
    <w:p w:rsidR="00B05971" w:rsidRPr="008E0A21" w:rsidRDefault="00B05971">
      <w:pPr>
        <w:spacing w:before="20" w:after="0" w:line="260" w:lineRule="exact"/>
        <w:rPr>
          <w:sz w:val="24"/>
          <w:szCs w:val="26"/>
          <w:lang w:val="en-US"/>
        </w:rPr>
      </w:pPr>
    </w:p>
    <w:p w:rsidR="00B05971" w:rsidRPr="008E0A21" w:rsidRDefault="008E0A21">
      <w:pPr>
        <w:spacing w:after="0" w:line="288" w:lineRule="exact"/>
        <w:ind w:left="110" w:right="-64"/>
        <w:jc w:val="both"/>
        <w:rPr>
          <w:rFonts w:ascii="Verdana" w:eastAsia="Verdana" w:hAnsi="Verdana" w:cs="Verdana"/>
          <w:szCs w:val="24"/>
          <w:lang w:val="en-US"/>
        </w:rPr>
      </w:pPr>
      <w:r w:rsidRPr="008E0A21">
        <w:rPr>
          <w:rFonts w:ascii="Verdana" w:hAnsi="Verdana"/>
          <w:b/>
          <w:color w:val="231F20"/>
          <w:lang w:val="en-US"/>
        </w:rPr>
        <w:t>Cet appareil n’est pas apte à être utilisé par des personnes (y com- pris les enfants) pré- sentant des capacités physiques, sensorielles et mentales réduites, ou manquant d’expérience, à mois qu’elles ne soient surveillées et instruites sur l’utilisation de  l’ap- pareil par une personne responsable de leur sécu- rité.</w:t>
      </w:r>
    </w:p>
    <w:p w:rsidR="00B05971" w:rsidRPr="008E0A21" w:rsidRDefault="008E0A21">
      <w:pPr>
        <w:spacing w:after="0" w:line="288" w:lineRule="exact"/>
        <w:ind w:left="110" w:right="-61"/>
        <w:jc w:val="both"/>
        <w:rPr>
          <w:rFonts w:ascii="Verdana" w:eastAsia="Verdana" w:hAnsi="Verdana" w:cs="Verdana"/>
          <w:szCs w:val="24"/>
          <w:lang w:val="es-ES_tradnl"/>
        </w:rPr>
      </w:pPr>
      <w:r w:rsidRPr="008E0A21">
        <w:rPr>
          <w:rFonts w:ascii="Verdana" w:hAnsi="Verdana"/>
          <w:b/>
          <w:color w:val="231F20"/>
          <w:lang w:val="es-ES_tradnl"/>
        </w:rPr>
        <w:t>Il faut contrôler que les enfants ne jouent pas avec l’appareil.</w:t>
      </w:r>
    </w:p>
    <w:p w:rsidR="00B05971" w:rsidRPr="008E0A21" w:rsidRDefault="00B05971">
      <w:pPr>
        <w:spacing w:before="8" w:after="0" w:line="280" w:lineRule="exact"/>
        <w:rPr>
          <w:sz w:val="24"/>
          <w:szCs w:val="28"/>
          <w:lang w:val="es-ES_tradnl"/>
        </w:rPr>
      </w:pPr>
    </w:p>
    <w:p w:rsidR="00B05971" w:rsidRPr="008E0A21" w:rsidRDefault="008E0A21">
      <w:pPr>
        <w:spacing w:after="0" w:line="288" w:lineRule="exact"/>
        <w:ind w:left="450" w:right="-59" w:hanging="340"/>
        <w:jc w:val="both"/>
        <w:rPr>
          <w:rFonts w:ascii="Verdana" w:eastAsia="Verdana" w:hAnsi="Verdana" w:cs="Verdana"/>
          <w:szCs w:val="24"/>
          <w:lang w:val="es-ES_tradnl"/>
        </w:rPr>
      </w:pPr>
      <w:r w:rsidRPr="008E0A21">
        <w:rPr>
          <w:rFonts w:ascii="Verdana" w:hAnsi="Verdana"/>
          <w:b/>
          <w:color w:val="231F20"/>
          <w:lang w:val="es-ES_tradnl"/>
        </w:rPr>
        <w:t>• Avant, assurez-vous que la tension qui est indiquée sur la plaque (A) de la machine cor- respond aux  valeurs de réseau.</w:t>
      </w:r>
    </w:p>
    <w:p w:rsidR="00B05971" w:rsidRPr="008E0A21" w:rsidRDefault="009C354D">
      <w:pPr>
        <w:spacing w:after="0" w:line="288" w:lineRule="exact"/>
        <w:ind w:left="450" w:right="-49" w:hanging="340"/>
        <w:jc w:val="both"/>
        <w:rPr>
          <w:rFonts w:ascii="Verdana" w:eastAsia="Verdana" w:hAnsi="Verdana" w:cs="Verdana"/>
          <w:szCs w:val="24"/>
          <w:lang w:val="en-US"/>
        </w:rPr>
      </w:pPr>
      <w:r>
        <w:rPr>
          <w:sz w:val="20"/>
        </w:rPr>
        <w:pict>
          <v:group id="_x0000_s5334" style="position:absolute;left:0;text-align:left;margin-left:42.45pt;margin-top:63.6pt;width:165.4pt;height:64.05pt;z-index:-8464;mso-position-horizontal-relative:page" coordorigin="849,1272" coordsize="3308,1281">
            <v:shape id="_x0000_s5337" type="#_x0000_t75" style="position:absolute;left:963;top:1317;width:716;height:746">
              <v:imagedata r:id="rId45" o:title=""/>
            </v:shape>
            <v:group id="_x0000_s5335" style="position:absolute;left:854;top:1277;width:3298;height:1271" coordorigin="854,1277" coordsize="3298,1271">
              <v:shape id="_x0000_s5336" style="position:absolute;left:854;top:1277;width:3298;height:1271" coordorigin="854,1277" coordsize="3298,1271" path="m944,1277r-61,3l854,1353r,1105l855,2494r43,53l4062,2548r37,l4152,2505r,-1138l4152,1331r-43,-53l944,1277xe" filled="f" strokecolor="#231f20" strokeweight=".5pt">
                <v:path arrowok="t"/>
              </v:shape>
            </v:group>
            <w10:wrap anchorx="page"/>
          </v:group>
        </w:pict>
      </w:r>
      <w:r w:rsidR="008E0A21" w:rsidRPr="008E0A21">
        <w:rPr>
          <w:rFonts w:ascii="Verdana" w:hAnsi="Verdana"/>
          <w:b/>
          <w:color w:val="231F20"/>
          <w:lang w:val="en-US"/>
        </w:rPr>
        <w:t>• Brancher et débran- cher la fiche toujours avec la machine arrê- tée:</w:t>
      </w:r>
    </w:p>
    <w:p w:rsidR="00B05971" w:rsidRPr="008E0A21" w:rsidRDefault="00B05971">
      <w:pPr>
        <w:spacing w:after="0" w:line="170" w:lineRule="exact"/>
        <w:rPr>
          <w:sz w:val="16"/>
          <w:szCs w:val="17"/>
          <w:lang w:val="en-US"/>
        </w:rPr>
      </w:pPr>
    </w:p>
    <w:p w:rsidR="00B05971" w:rsidRPr="008E0A21" w:rsidRDefault="008E0A21">
      <w:pPr>
        <w:tabs>
          <w:tab w:val="left" w:pos="2400"/>
        </w:tabs>
        <w:spacing w:after="0" w:line="288" w:lineRule="exact"/>
        <w:ind w:left="939" w:right="-21"/>
        <w:rPr>
          <w:rFonts w:ascii="Verdana" w:eastAsia="Verdana" w:hAnsi="Verdana" w:cs="Verdana"/>
          <w:szCs w:val="24"/>
          <w:lang w:val="en-US"/>
        </w:rPr>
      </w:pPr>
      <w:r w:rsidRPr="008E0A21">
        <w:rPr>
          <w:rFonts w:ascii="Verdana" w:hAnsi="Verdana"/>
          <w:b/>
          <w:color w:val="231F20"/>
          <w:lang w:val="en-US"/>
        </w:rPr>
        <w:t>Ne jamais tirer le c â b l e</w:t>
      </w:r>
      <w:r w:rsidRPr="008E0A21">
        <w:rPr>
          <w:sz w:val="20"/>
          <w:lang w:val="en-US"/>
        </w:rPr>
        <w:tab/>
      </w:r>
      <w:r w:rsidRPr="008E0A21">
        <w:rPr>
          <w:rFonts w:ascii="Verdana" w:hAnsi="Verdana"/>
          <w:b/>
          <w:color w:val="231F20"/>
          <w:lang w:val="en-US"/>
        </w:rPr>
        <w:t>m a i s prendre toujours</w:t>
      </w:r>
    </w:p>
    <w:p w:rsidR="00B05971" w:rsidRPr="008E0A21" w:rsidRDefault="008E0A21">
      <w:pPr>
        <w:spacing w:after="0" w:line="281" w:lineRule="exact"/>
        <w:ind w:left="223" w:right="-20"/>
        <w:rPr>
          <w:rFonts w:ascii="Verdana" w:eastAsia="Verdana" w:hAnsi="Verdana" w:cs="Verdana"/>
          <w:szCs w:val="24"/>
          <w:lang w:val="en-US"/>
        </w:rPr>
      </w:pPr>
      <w:r w:rsidRPr="008E0A21">
        <w:rPr>
          <w:rFonts w:ascii="Verdana" w:hAnsi="Verdana"/>
          <w:b/>
          <w:color w:val="231F20"/>
          <w:position w:val="-1"/>
          <w:lang w:val="en-US"/>
        </w:rPr>
        <w:t>la fiche (Fig. 1).</w:t>
      </w:r>
    </w:p>
    <w:p w:rsidR="00B05971" w:rsidRPr="008E0A21" w:rsidRDefault="008E0A21">
      <w:pPr>
        <w:spacing w:before="28" w:after="0" w:line="288" w:lineRule="exact"/>
        <w:ind w:left="791" w:right="67"/>
        <w:jc w:val="both"/>
        <w:rPr>
          <w:rFonts w:ascii="Verdana" w:eastAsia="Verdana" w:hAnsi="Verdana" w:cs="Verdana"/>
          <w:szCs w:val="24"/>
          <w:lang w:val="en-US"/>
        </w:rPr>
      </w:pPr>
      <w:r w:rsidRPr="008E0A21">
        <w:rPr>
          <w:sz w:val="20"/>
          <w:lang w:val="en-US"/>
        </w:rPr>
        <w:br w:type="column"/>
      </w:r>
      <w:r w:rsidRPr="008E0A21">
        <w:rPr>
          <w:rFonts w:ascii="Verdana" w:hAnsi="Verdana"/>
          <w:b/>
          <w:color w:val="231F20"/>
          <w:lang w:val="en-US"/>
        </w:rPr>
        <w:t>Vor der Inbetrieb- nahme  die in der vorliegenden Be-</w:t>
      </w:r>
    </w:p>
    <w:p w:rsidR="00B05971" w:rsidRPr="008E0A21" w:rsidRDefault="009C354D">
      <w:pPr>
        <w:spacing w:after="0" w:line="288" w:lineRule="exact"/>
        <w:ind w:left="113" w:right="60"/>
        <w:jc w:val="both"/>
        <w:rPr>
          <w:rFonts w:ascii="Verdana" w:eastAsia="Verdana" w:hAnsi="Verdana" w:cs="Verdana"/>
          <w:szCs w:val="24"/>
          <w:lang w:val="en-US"/>
        </w:rPr>
      </w:pPr>
      <w:r>
        <w:rPr>
          <w:sz w:val="20"/>
        </w:rPr>
        <w:pict>
          <v:group id="_x0000_s5330" style="position:absolute;left:0;text-align:left;margin-left:221.9pt;margin-top:-45.85pt;width:165.45pt;height:88.7pt;z-index:-8460;mso-position-horizontal-relative:page" coordorigin="4438,-917" coordsize="3309,1774">
            <v:group id="_x0000_s5331" style="position:absolute;left:4443;top:-912;width:3299;height:1764" coordorigin="4443,-912" coordsize="3299,1764">
              <v:shape id="_x0000_s5333" style="position:absolute;left:4443;top:-912;width:3299;height:1764" coordorigin="4443,-912" coordsize="3299,1764" path="m4533,-912r-61,3l4443,-836r,1599l4444,799r43,53l7652,853r36,-1l7741,809r1,-1631l7742,-858r-43,-53l4533,-912xe" filled="f" strokecolor="#231f20" strokeweight=".5pt">
                <v:path arrowok="t"/>
              </v:shape>
              <v:shape id="_x0000_s5332" type="#_x0000_t75" style="position:absolute;left:4498;top:-863;width:717;height:747">
                <v:imagedata r:id="rId46" o:title=""/>
              </v:shape>
            </v:group>
            <w10:wrap anchorx="page"/>
          </v:group>
        </w:pict>
      </w:r>
      <w:r>
        <w:rPr>
          <w:sz w:val="20"/>
        </w:rPr>
        <w:pict>
          <v:group id="_x0000_s5324" style="position:absolute;left:0;text-align:left;margin-left:221.9pt;margin-top:55.1pt;width:165.4pt;height:122.45pt;z-index:-8457;mso-position-horizontal-relative:page" coordorigin="4438,1102" coordsize="3308,2449">
            <v:shape id="_x0000_s5329" type="#_x0000_t75" style="position:absolute;left:4520;top:1210;width:645;height:645">
              <v:imagedata r:id="rId47" o:title=""/>
            </v:shape>
            <v:group id="_x0000_s5325" style="position:absolute;left:4443;top:1107;width:3298;height:2439" coordorigin="4443,1107" coordsize="3298,2439">
              <v:shape id="_x0000_s5328" style="position:absolute;left:4443;top:1107;width:3298;height:2439" coordorigin="4443,1107" coordsize="3298,2439" path="m4533,1107r-61,3l4443,1183r,2273l4444,3492r43,53l7652,3546r36,l7741,3502r1,-2305l7741,1161r-43,-53l4533,1107xe" filled="f" strokecolor="#231f20" strokeweight=".5pt">
                <v:path arrowok="t"/>
              </v:shape>
              <v:shape id="_x0000_s5327" type="#_x0000_t75" style="position:absolute;left:4493;top:1948;width:717;height:747">
                <v:imagedata r:id="rId48" o:title=""/>
              </v:shape>
              <v:shape id="_x0000_s5326" type="#_x0000_t75" style="position:absolute;left:4500;top:2739;width:717;height:747">
                <v:imagedata r:id="rId49" o:title=""/>
              </v:shape>
            </v:group>
            <w10:wrap anchorx="page"/>
          </v:group>
        </w:pict>
      </w:r>
      <w:r w:rsidR="008E0A21" w:rsidRPr="008E0A21">
        <w:rPr>
          <w:rFonts w:ascii="Verdana" w:hAnsi="Verdana"/>
          <w:b/>
          <w:color w:val="231F20"/>
          <w:lang w:val="en-US"/>
        </w:rPr>
        <w:t>triebsanleitung ent- haltenen Anleitungen aufmerksam lesen.</w:t>
      </w:r>
    </w:p>
    <w:p w:rsidR="00B05971" w:rsidRPr="008E0A21" w:rsidRDefault="00B05971">
      <w:pPr>
        <w:spacing w:before="17" w:after="0" w:line="260" w:lineRule="exact"/>
        <w:rPr>
          <w:sz w:val="24"/>
          <w:szCs w:val="26"/>
          <w:lang w:val="en-US"/>
        </w:rPr>
      </w:pPr>
    </w:p>
    <w:p w:rsidR="00B05971" w:rsidRPr="008E0A21" w:rsidRDefault="008E0A21">
      <w:pPr>
        <w:spacing w:after="0" w:line="240" w:lineRule="auto"/>
        <w:ind w:left="782" w:right="81"/>
        <w:jc w:val="both"/>
        <w:rPr>
          <w:rFonts w:ascii="Verdana" w:eastAsia="Verdana" w:hAnsi="Verdana" w:cs="Verdana"/>
          <w:szCs w:val="24"/>
          <w:lang w:val="en-US"/>
        </w:rPr>
      </w:pPr>
      <w:r w:rsidRPr="008E0A21">
        <w:rPr>
          <w:rFonts w:ascii="Verdana" w:hAnsi="Verdana"/>
          <w:b/>
          <w:color w:val="231F20"/>
          <w:lang w:val="en-US"/>
        </w:rPr>
        <w:t>Bei allen Wartungs</w:t>
      </w:r>
    </w:p>
    <w:p w:rsidR="00B05971" w:rsidRPr="008E0A21" w:rsidRDefault="008E0A21">
      <w:pPr>
        <w:spacing w:before="7" w:after="0" w:line="288" w:lineRule="exact"/>
        <w:ind w:left="782" w:right="61"/>
        <w:jc w:val="both"/>
        <w:rPr>
          <w:rFonts w:ascii="Verdana" w:eastAsia="Verdana" w:hAnsi="Verdana" w:cs="Verdana"/>
          <w:szCs w:val="24"/>
          <w:lang w:val="en-US"/>
        </w:rPr>
      </w:pPr>
      <w:r w:rsidRPr="008E0A21">
        <w:rPr>
          <w:rFonts w:ascii="Verdana" w:hAnsi="Verdana"/>
          <w:b/>
          <w:color w:val="231F20"/>
          <w:lang w:val="en-US"/>
        </w:rPr>
        <w:t>-und Pflegearbei- ten zuerst Stecker vom Netz  ziehen und Betriebsanlei- tung lesen.</w:t>
      </w:r>
    </w:p>
    <w:p w:rsidR="00B05971" w:rsidRPr="008E0A21" w:rsidRDefault="00B05971">
      <w:pPr>
        <w:spacing w:before="10" w:after="0" w:line="150" w:lineRule="exact"/>
        <w:rPr>
          <w:sz w:val="13"/>
          <w:szCs w:val="15"/>
          <w:lang w:val="en-US"/>
        </w:rPr>
      </w:pPr>
    </w:p>
    <w:p w:rsidR="00B05971" w:rsidRPr="008E0A21" w:rsidRDefault="00B05971">
      <w:pPr>
        <w:spacing w:after="0" w:line="200" w:lineRule="exact"/>
        <w:rPr>
          <w:sz w:val="18"/>
          <w:szCs w:val="20"/>
          <w:lang w:val="en-US"/>
        </w:rPr>
      </w:pPr>
    </w:p>
    <w:p w:rsidR="00B05971" w:rsidRPr="008E0A21" w:rsidRDefault="008E0A21">
      <w:pPr>
        <w:spacing w:after="0" w:line="288" w:lineRule="exact"/>
        <w:ind w:right="-64"/>
        <w:jc w:val="both"/>
        <w:rPr>
          <w:rFonts w:ascii="Verdana" w:eastAsia="Verdana" w:hAnsi="Verdana" w:cs="Verdana"/>
          <w:szCs w:val="24"/>
          <w:lang w:val="en-US"/>
        </w:rPr>
      </w:pPr>
      <w:r w:rsidRPr="008E0A21">
        <w:rPr>
          <w:rFonts w:ascii="Verdana" w:hAnsi="Verdana"/>
          <w:b/>
          <w:color w:val="231F20"/>
          <w:lang w:val="en-US"/>
        </w:rPr>
        <w:t>Dieses Gerät ist nicht ge- eignet für die Benutzung durch  Personen (ein- schließlich Kindern)  mit eingeschränkten körper- lichen, sensorischen oder geistigen Fähigkeiten bzw. mangelnder Erfah- rung, es sei denn,  dass diese von einer für ihre Sicherheit  verantwortli- chen Person beaufsichtigt und im Gebrauch des Ge- räts unterwiesen werden. Kinder müssen beaufsich- tigtwerden,damitsienicht mit dem Gerät spielen.</w:t>
      </w:r>
    </w:p>
    <w:p w:rsidR="00B05971" w:rsidRPr="008E0A21" w:rsidRDefault="008E0A21">
      <w:pPr>
        <w:spacing w:after="0" w:line="288" w:lineRule="exact"/>
        <w:ind w:left="341" w:right="-58" w:hanging="340"/>
        <w:jc w:val="both"/>
        <w:rPr>
          <w:rFonts w:ascii="Verdana" w:eastAsia="Verdana" w:hAnsi="Verdana" w:cs="Verdana"/>
          <w:szCs w:val="24"/>
          <w:lang w:val="en-US"/>
        </w:rPr>
      </w:pPr>
      <w:r w:rsidRPr="008E0A21">
        <w:rPr>
          <w:rFonts w:ascii="Verdana" w:hAnsi="Verdana"/>
          <w:b/>
          <w:color w:val="231F20"/>
          <w:lang w:val="en-US"/>
        </w:rPr>
        <w:t>•  Vor Gebrauch überprü- fen, dass die auf dem Typenschild (A) der Maschine angegebene Spannung Ihrer Netz- spannung entspricht.</w:t>
      </w:r>
    </w:p>
    <w:p w:rsidR="00B05971" w:rsidRPr="008E0A21" w:rsidRDefault="009C354D">
      <w:pPr>
        <w:spacing w:after="0" w:line="288" w:lineRule="exact"/>
        <w:ind w:left="341" w:right="-55" w:hanging="340"/>
        <w:jc w:val="both"/>
        <w:rPr>
          <w:rFonts w:ascii="Verdana" w:eastAsia="Verdana" w:hAnsi="Verdana" w:cs="Verdana"/>
          <w:szCs w:val="24"/>
          <w:lang w:val="en-US"/>
        </w:rPr>
      </w:pPr>
      <w:r>
        <w:rPr>
          <w:sz w:val="20"/>
        </w:rPr>
        <w:pict>
          <v:group id="_x0000_s5320" style="position:absolute;left:0;text-align:left;margin-left:221.9pt;margin-top:64pt;width:165.4pt;height:64.05pt;z-index:-8463;mso-position-horizontal-relative:page" coordorigin="4438,1280" coordsize="3308,1281">
            <v:shape id="_x0000_s5323" type="#_x0000_t75" style="position:absolute;left:4553;top:1316;width:716;height:746">
              <v:imagedata r:id="rId50" o:title=""/>
            </v:shape>
            <v:group id="_x0000_s5321" style="position:absolute;left:4443;top:1285;width:3298;height:1271" coordorigin="4443,1285" coordsize="3298,1271">
              <v:shape id="_x0000_s5322" style="position:absolute;left:4443;top:1285;width:3298;height:1271" coordorigin="4443,1285" coordsize="3298,1271" path="m4533,1285r-61,3l4443,1361r,1105l4443,2502r44,53l7651,2556r36,l7740,2512r1,-1137l7741,1339r-44,-53l4533,1285xe" filled="f" strokecolor="#231f20" strokeweight=".5pt">
                <v:path arrowok="t"/>
              </v:shape>
            </v:group>
            <w10:wrap anchorx="page"/>
          </v:group>
        </w:pict>
      </w:r>
      <w:r w:rsidR="008E0A21" w:rsidRPr="008E0A21">
        <w:rPr>
          <w:rFonts w:ascii="Verdana" w:hAnsi="Verdana"/>
          <w:b/>
          <w:color w:val="231F20"/>
          <w:lang w:val="en-US"/>
        </w:rPr>
        <w:t>•  Den Stecker stets bei ausgeschaltetem Ge- rät in die Steckdose stecken bzw. ziehen:</w:t>
      </w:r>
    </w:p>
    <w:p w:rsidR="00B05971" w:rsidRPr="008E0A21" w:rsidRDefault="00B05971">
      <w:pPr>
        <w:spacing w:after="0" w:line="170" w:lineRule="exact"/>
        <w:rPr>
          <w:sz w:val="16"/>
          <w:szCs w:val="17"/>
          <w:lang w:val="en-US"/>
        </w:rPr>
      </w:pPr>
    </w:p>
    <w:p w:rsidR="00B05971" w:rsidRPr="008E0A21" w:rsidRDefault="008E0A21">
      <w:pPr>
        <w:spacing w:after="0" w:line="288" w:lineRule="exact"/>
        <w:ind w:left="829" w:right="44" w:firstLine="32"/>
        <w:jc w:val="both"/>
        <w:rPr>
          <w:rFonts w:ascii="Verdana" w:eastAsia="Verdana" w:hAnsi="Verdana" w:cs="Verdana"/>
          <w:szCs w:val="24"/>
          <w:lang w:val="en-US"/>
        </w:rPr>
      </w:pPr>
      <w:r w:rsidRPr="008E0A21">
        <w:rPr>
          <w:rFonts w:ascii="Verdana" w:hAnsi="Verdana"/>
          <w:b/>
          <w:color w:val="231F20"/>
          <w:lang w:val="en-US"/>
        </w:rPr>
        <w:t>Keinesfalls am Netzkabel,sondern stets am Stecker</w:t>
      </w:r>
    </w:p>
    <w:p w:rsidR="00B05971" w:rsidRPr="008E0A21" w:rsidRDefault="008E0A21">
      <w:pPr>
        <w:spacing w:after="0" w:line="281" w:lineRule="exact"/>
        <w:ind w:left="113" w:right="380"/>
        <w:jc w:val="both"/>
        <w:rPr>
          <w:rFonts w:ascii="Verdana" w:eastAsia="Verdana" w:hAnsi="Verdana" w:cs="Verdana"/>
          <w:szCs w:val="24"/>
          <w:lang w:val="es-ES_tradnl"/>
        </w:rPr>
      </w:pPr>
      <w:r w:rsidRPr="008E0A21">
        <w:rPr>
          <w:rFonts w:ascii="Verdana" w:hAnsi="Verdana"/>
          <w:b/>
          <w:color w:val="231F20"/>
          <w:position w:val="-1"/>
          <w:lang w:val="es-ES_tradnl"/>
        </w:rPr>
        <w:t>ziehen (siehe Abb. 1).</w:t>
      </w:r>
    </w:p>
    <w:p w:rsidR="00B05971" w:rsidRPr="008E0A21" w:rsidRDefault="008E0A21">
      <w:pPr>
        <w:spacing w:before="28" w:after="0" w:line="288" w:lineRule="exact"/>
        <w:ind w:left="789" w:right="157"/>
        <w:jc w:val="both"/>
        <w:rPr>
          <w:rFonts w:ascii="Verdana" w:eastAsia="Verdana" w:hAnsi="Verdana" w:cs="Verdana"/>
          <w:sz w:val="24"/>
          <w:szCs w:val="24"/>
          <w:lang w:val="es-ES_tradnl"/>
        </w:rPr>
      </w:pPr>
      <w:r w:rsidRPr="008E0A21">
        <w:rPr>
          <w:lang w:val="es-ES_tradnl"/>
        </w:rPr>
        <w:br w:type="column"/>
      </w:r>
      <w:r w:rsidRPr="008E0A21">
        <w:rPr>
          <w:rFonts w:ascii="Verdana" w:hAnsi="Verdana"/>
          <w:b/>
          <w:color w:val="231F20"/>
          <w:sz w:val="24"/>
          <w:lang w:val="es-ES_tradnl"/>
        </w:rPr>
        <w:t>Antes de  utilizar la máquina, lea atentamente las</w:t>
      </w:r>
    </w:p>
    <w:p w:rsidR="00B05971" w:rsidRPr="008E0A21" w:rsidRDefault="009C354D">
      <w:pPr>
        <w:spacing w:after="0" w:line="288" w:lineRule="exact"/>
        <w:ind w:left="113" w:right="168"/>
        <w:rPr>
          <w:rFonts w:ascii="Verdana" w:eastAsia="Verdana" w:hAnsi="Verdana" w:cs="Verdana"/>
          <w:sz w:val="24"/>
          <w:szCs w:val="24"/>
          <w:lang w:val="es-ES_tradnl"/>
        </w:rPr>
      </w:pPr>
      <w:r>
        <w:pict>
          <v:group id="_x0000_s5316" style="position:absolute;left:0;text-align:left;margin-left:401.35pt;margin-top:-45.85pt;width:165.45pt;height:74pt;z-index:-8459;mso-position-horizontal-relative:page" coordorigin="8027,-917" coordsize="3309,1480">
            <v:group id="_x0000_s5317" style="position:absolute;left:8032;top:-912;width:3299;height:1470" coordorigin="8032,-912" coordsize="3299,1470">
              <v:shape id="_x0000_s5319" style="position:absolute;left:8032;top:-912;width:3299;height:1470" coordorigin="8032,-912" coordsize="3299,1470" path="m8122,-912r-61,3l8032,-836r,1304l8032,504r44,53l11241,558r36,l11330,514r1,-1336l11330,-858r-43,-53l8122,-912xe" filled="f" strokecolor="#231f20" strokeweight=".5pt">
                <v:path arrowok="t"/>
              </v:shape>
              <v:shape id="_x0000_s5318" type="#_x0000_t75" style="position:absolute;left:8087;top:-863;width:717;height:747">
                <v:imagedata r:id="rId51" o:title=""/>
              </v:shape>
            </v:group>
            <w10:wrap anchorx="page"/>
          </v:group>
        </w:pict>
      </w:r>
      <w:r>
        <w:pict>
          <v:group id="_x0000_s5310" style="position:absolute;left:0;text-align:left;margin-left:401.35pt;margin-top:55.1pt;width:165.4pt;height:122.45pt;z-index:-8456;mso-position-horizontal-relative:page" coordorigin="8027,1102" coordsize="3308,2449">
            <v:shape id="_x0000_s5315" type="#_x0000_t75" style="position:absolute;left:8109;top:1210;width:645;height:645">
              <v:imagedata r:id="rId52" o:title=""/>
            </v:shape>
            <v:group id="_x0000_s5311" style="position:absolute;left:8032;top:1107;width:3298;height:2439" coordorigin="8032,1107" coordsize="3298,2439">
              <v:shape id="_x0000_s5314" style="position:absolute;left:8032;top:1107;width:3298;height:2439" coordorigin="8032,1107" coordsize="3298,2439" path="m8122,1107r-61,3l8032,1183r,2273l8032,3492r44,53l11240,3546r36,l11329,3502r1,-2305l11330,1161r-43,-53l8122,1107xe" filled="f" strokecolor="#231f20" strokeweight=".5pt">
                <v:path arrowok="t"/>
              </v:shape>
              <v:shape id="_x0000_s5313" type="#_x0000_t75" style="position:absolute;left:8081;top:1948;width:717;height:747">
                <v:imagedata r:id="rId43" o:title=""/>
              </v:shape>
              <v:shape id="_x0000_s5312" type="#_x0000_t75" style="position:absolute;left:8089;top:2739;width:717;height:747">
                <v:imagedata r:id="rId51" o:title=""/>
              </v:shape>
            </v:group>
            <w10:wrap anchorx="page"/>
          </v:group>
        </w:pict>
      </w:r>
      <w:r w:rsidR="008E0A21" w:rsidRPr="008E0A21">
        <w:rPr>
          <w:rFonts w:ascii="Verdana" w:hAnsi="Verdana"/>
          <w:b/>
          <w:color w:val="231F20"/>
          <w:sz w:val="24"/>
          <w:lang w:val="es-ES_tradnl"/>
        </w:rPr>
        <w:t>instrucciones de este manual.</w:t>
      </w:r>
    </w:p>
    <w:p w:rsidR="00B05971" w:rsidRPr="008E0A21" w:rsidRDefault="00B05971">
      <w:pPr>
        <w:spacing w:before="6"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left="780" w:right="174"/>
        <w:jc w:val="both"/>
        <w:rPr>
          <w:rFonts w:ascii="Verdana" w:eastAsia="Verdana" w:hAnsi="Verdana" w:cs="Verdana"/>
          <w:sz w:val="24"/>
          <w:szCs w:val="24"/>
          <w:lang w:val="es-ES_tradnl"/>
        </w:rPr>
      </w:pPr>
      <w:r w:rsidRPr="008E0A21">
        <w:rPr>
          <w:rFonts w:ascii="Verdana" w:hAnsi="Verdana"/>
          <w:b/>
          <w:color w:val="231F20"/>
          <w:sz w:val="24"/>
          <w:lang w:val="es-ES_tradnl"/>
        </w:rPr>
        <w:t>Antes de comen- zar cualquier ope- ración de  mante- nimiento,  desen- chufe la  máquina y  consulte este manual de ins- trucciones.</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right="55"/>
        <w:jc w:val="both"/>
        <w:rPr>
          <w:rFonts w:ascii="Verdana" w:eastAsia="Verdana" w:hAnsi="Verdana" w:cs="Verdana"/>
          <w:szCs w:val="24"/>
          <w:lang w:val="es-ES_tradnl"/>
        </w:rPr>
      </w:pPr>
      <w:r w:rsidRPr="008E0A21">
        <w:rPr>
          <w:rFonts w:ascii="Verdana" w:hAnsi="Verdana"/>
          <w:b/>
          <w:color w:val="231F20"/>
          <w:lang w:val="es-ES_tradnl"/>
        </w:rPr>
        <w:t>Este equipo no es  apto para ser usado por perso- nas (incluidos los niños) con capacidades físicas, sensoriales  y  mentales reducidas, o inexpertas, a menos  que  hayan re- cibido supervisión e ins- trucción en cuanto al uso del mismo de  parte  de una persona responsable por su seguridad.</w:t>
      </w:r>
    </w:p>
    <w:p w:rsidR="00B05971" w:rsidRPr="008E0A21" w:rsidRDefault="00B05971">
      <w:pPr>
        <w:spacing w:before="8" w:after="0" w:line="280" w:lineRule="exact"/>
        <w:rPr>
          <w:sz w:val="24"/>
          <w:szCs w:val="28"/>
          <w:lang w:val="es-ES_tradnl"/>
        </w:rPr>
      </w:pPr>
    </w:p>
    <w:p w:rsidR="00B05971" w:rsidRPr="008E0A21" w:rsidRDefault="008E0A21">
      <w:pPr>
        <w:spacing w:after="0" w:line="288" w:lineRule="exact"/>
        <w:ind w:right="62"/>
        <w:jc w:val="both"/>
        <w:rPr>
          <w:rFonts w:ascii="Verdana" w:eastAsia="Verdana" w:hAnsi="Verdana" w:cs="Verdana"/>
          <w:szCs w:val="24"/>
          <w:lang w:val="es-ES_tradnl"/>
        </w:rPr>
      </w:pPr>
      <w:r w:rsidRPr="008E0A21">
        <w:rPr>
          <w:rFonts w:ascii="Verdana" w:hAnsi="Verdana"/>
          <w:b/>
          <w:color w:val="231F20"/>
          <w:lang w:val="es-ES_tradnl"/>
        </w:rPr>
        <w:t>Los niños deben tenerse bajo control para evitar que jueguen con el equi- po.</w:t>
      </w:r>
    </w:p>
    <w:p w:rsidR="00B05971" w:rsidRPr="008E0A21" w:rsidRDefault="00B05971">
      <w:pPr>
        <w:spacing w:before="8" w:after="0" w:line="280" w:lineRule="exact"/>
        <w:rPr>
          <w:sz w:val="24"/>
          <w:szCs w:val="28"/>
          <w:lang w:val="es-ES_tradnl"/>
        </w:rPr>
      </w:pPr>
    </w:p>
    <w:p w:rsidR="00B05971" w:rsidRPr="008E0A21" w:rsidRDefault="008E0A21">
      <w:pPr>
        <w:spacing w:after="0" w:line="288" w:lineRule="exact"/>
        <w:ind w:left="340" w:right="47" w:hanging="340"/>
        <w:jc w:val="both"/>
        <w:rPr>
          <w:rFonts w:ascii="Verdana" w:eastAsia="Verdana" w:hAnsi="Verdana" w:cs="Verdana"/>
          <w:szCs w:val="24"/>
          <w:lang w:val="es-ES_tradnl"/>
        </w:rPr>
      </w:pPr>
      <w:r w:rsidRPr="008E0A21">
        <w:rPr>
          <w:rFonts w:ascii="Verdana" w:hAnsi="Verdana"/>
          <w:b/>
          <w:color w:val="231F20"/>
          <w:lang w:val="es-ES_tradnl"/>
        </w:rPr>
        <w:t>• Compruebe primero que el voltaje de su corriente corresponde al indicado en la placa de identificación (A) de la máquina.</w:t>
      </w:r>
    </w:p>
    <w:p w:rsidR="00B05971" w:rsidRPr="008E0A21" w:rsidRDefault="009C354D">
      <w:pPr>
        <w:spacing w:after="0" w:line="288" w:lineRule="exact"/>
        <w:ind w:left="340" w:right="62" w:hanging="340"/>
        <w:jc w:val="both"/>
        <w:rPr>
          <w:rFonts w:ascii="Verdana" w:eastAsia="Verdana" w:hAnsi="Verdana" w:cs="Verdana"/>
          <w:szCs w:val="24"/>
          <w:lang w:val="es-ES_tradnl"/>
        </w:rPr>
      </w:pPr>
      <w:r>
        <w:rPr>
          <w:sz w:val="20"/>
        </w:rPr>
        <w:pict>
          <v:group id="_x0000_s5306" style="position:absolute;left:0;text-align:left;margin-left:401.35pt;margin-top:63.2pt;width:165.4pt;height:64.05pt;z-index:-8462;mso-position-horizontal-relative:page" coordorigin="8027,1264" coordsize="3308,1281">
            <v:shape id="_x0000_s5309" type="#_x0000_t75" style="position:absolute;left:8144;top:1304;width:716;height:746">
              <v:imagedata r:id="rId53" o:title=""/>
            </v:shape>
            <v:group id="_x0000_s5307" style="position:absolute;left:8032;top:1269;width:3298;height:1271" coordorigin="8032,1269" coordsize="3298,1271">
              <v:shape id="_x0000_s5308" style="position:absolute;left:8032;top:1269;width:3298;height:1271" coordorigin="8032,1269" coordsize="3298,1271" path="m8122,1269r-61,3l8032,1345r,1105l8032,2486r43,53l11240,2540r36,l11329,2496r1,-1137l11329,1323r-43,-53l8122,1269xe" filled="f" strokecolor="#231f20" strokeweight=".5pt">
                <v:path arrowok="t"/>
              </v:shape>
            </v:group>
            <w10:wrap anchorx="page"/>
          </v:group>
        </w:pict>
      </w:r>
      <w:r w:rsidR="008E0A21" w:rsidRPr="008E0A21">
        <w:rPr>
          <w:rFonts w:ascii="Verdana" w:hAnsi="Verdana"/>
          <w:b/>
          <w:color w:val="231F20"/>
          <w:lang w:val="es-ES_tradnl"/>
        </w:rPr>
        <w:t>•  Enchufe y desenchufe la máquina sólo cuan- do esté apagada:</w:t>
      </w:r>
    </w:p>
    <w:p w:rsidR="00B05971" w:rsidRPr="008E0A21" w:rsidRDefault="00B05971">
      <w:pPr>
        <w:spacing w:after="0" w:line="200" w:lineRule="exact"/>
        <w:rPr>
          <w:sz w:val="18"/>
          <w:szCs w:val="20"/>
          <w:lang w:val="es-ES_tradnl"/>
        </w:rPr>
      </w:pPr>
    </w:p>
    <w:p w:rsidR="00B05971" w:rsidRPr="008E0A21" w:rsidRDefault="00B05971">
      <w:pPr>
        <w:spacing w:before="6" w:after="0" w:line="240" w:lineRule="exact"/>
        <w:rPr>
          <w:szCs w:val="24"/>
          <w:lang w:val="es-ES_tradnl"/>
        </w:rPr>
      </w:pPr>
    </w:p>
    <w:p w:rsidR="00B05971" w:rsidRPr="008E0A21" w:rsidRDefault="008E0A21">
      <w:pPr>
        <w:spacing w:after="0" w:line="288" w:lineRule="exact"/>
        <w:ind w:left="829" w:right="161"/>
        <w:jc w:val="both"/>
        <w:rPr>
          <w:rFonts w:ascii="Verdana" w:eastAsia="Verdana" w:hAnsi="Verdana" w:cs="Verdana"/>
          <w:szCs w:val="24"/>
          <w:lang w:val="es-ES_tradnl"/>
        </w:rPr>
      </w:pPr>
      <w:r w:rsidRPr="008E0A21">
        <w:rPr>
          <w:rFonts w:ascii="Verdana" w:hAnsi="Verdana"/>
          <w:b/>
          <w:color w:val="231F20"/>
          <w:lang w:val="es-ES_tradnl"/>
        </w:rPr>
        <w:t>no tire nunca del cable, sino agarre directamente el</w:t>
      </w:r>
    </w:p>
    <w:p w:rsidR="00B05971" w:rsidRPr="008E0A21" w:rsidRDefault="008E0A21">
      <w:pPr>
        <w:spacing w:after="0" w:line="281" w:lineRule="exact"/>
        <w:ind w:left="113" w:right="-20"/>
        <w:rPr>
          <w:rFonts w:ascii="Verdana" w:eastAsia="Verdana" w:hAnsi="Verdana" w:cs="Verdana"/>
          <w:sz w:val="24"/>
          <w:szCs w:val="24"/>
          <w:lang w:val="es-ES_tradnl"/>
        </w:rPr>
      </w:pPr>
      <w:r w:rsidRPr="008E0A21">
        <w:rPr>
          <w:rFonts w:ascii="Verdana" w:hAnsi="Verdana"/>
          <w:b/>
          <w:color w:val="231F20"/>
          <w:position w:val="-1"/>
          <w:sz w:val="24"/>
          <w:lang w:val="es-ES_tradnl"/>
        </w:rPr>
        <w:t>enchufe (Fig. 1).</w:t>
      </w:r>
    </w:p>
    <w:p w:rsidR="00B05971" w:rsidRPr="008E0A21" w:rsidRDefault="00B05971">
      <w:pPr>
        <w:spacing w:after="0" w:line="281" w:lineRule="exact"/>
        <w:rPr>
          <w:rFonts w:ascii="Verdana" w:eastAsia="Verdana" w:hAnsi="Verdana" w:cs="Verdana"/>
          <w:sz w:val="24"/>
          <w:szCs w:val="24"/>
          <w:lang w:val="es-ES_tradnl"/>
        </w:rPr>
        <w:sectPr w:rsidR="00B05971" w:rsidRPr="008E0A21">
          <w:type w:val="continuous"/>
          <w:pgSz w:w="11920" w:h="16840"/>
          <w:pgMar w:top="1560" w:right="440" w:bottom="280" w:left="740" w:header="720" w:footer="720" w:gutter="0"/>
          <w:cols w:num="3" w:space="720" w:equalWidth="0">
            <w:col w:w="3434" w:space="267"/>
            <w:col w:w="3327" w:space="264"/>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5299" style="position:absolute;left:0;text-align:left;margin-left:28.2pt;margin-top:4.6pt;width:255.4pt;height:17.75pt;z-index:-8455;mso-position-horizontal-relative:page" coordorigin="565,92" coordsize="5108,355">
            <v:group id="_x0000_s5304" style="position:absolute;left:577;top:102;width:461;height:301" coordorigin="577,102" coordsize="461,301">
              <v:shape id="_x0000_s5305"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5302" style="position:absolute;left:577;top:102;width:461;height:301" coordorigin="577,102" coordsize="461,301">
              <v:shape id="_x0000_s5303"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5300" style="position:absolute;left:567;top:445;width:5103;height:2" coordorigin="567,445" coordsize="5103,2">
              <v:shape id="_x0000_s5301" style="position:absolute;left:567;top:445;width:5103;height:2" coordorigin="567,445" coordsize="5103,0" path="m567,445r5103,e" filled="f" strokecolor="#231f20" strokeweight=".25pt">
                <v:path arrowok="t"/>
              </v:shape>
            </v:group>
            <w10:wrap anchorx="page"/>
          </v:group>
        </w:pict>
      </w:r>
      <w:r>
        <w:pict>
          <v:group id="_x0000_s5292" style="position:absolute;left:0;text-align:left;margin-left:297.5pt;margin-top:4.6pt;width:255.4pt;height:17.75pt;z-index:-8454;mso-position-horizontal-relative:page" coordorigin="5950,92" coordsize="5108,355">
            <v:group id="_x0000_s5297" style="position:absolute;left:5963;top:102;width:461;height:301" coordorigin="5963,102" coordsize="461,301">
              <v:shape id="_x0000_s5298"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5295" style="position:absolute;left:5963;top:102;width:461;height:301" coordorigin="5963,102" coordsize="461,301">
              <v:shape id="_x0000_s5296"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5293" style="position:absolute;left:5953;top:445;width:5103;height:2" coordorigin="5953,445" coordsize="5103,2">
              <v:shape id="_x0000_s5294"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3"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sectPr w:rsidR="00B05971" w:rsidRPr="008E0A21">
          <w:pgSz w:w="11920" w:h="16840"/>
          <w:pgMar w:top="1160" w:right="720" w:bottom="620" w:left="460" w:header="600" w:footer="435" w:gutter="0"/>
          <w:cols w:space="720"/>
        </w:sectPr>
      </w:pPr>
    </w:p>
    <w:p w:rsidR="00B05971" w:rsidRPr="008E0A21" w:rsidRDefault="008E0A21">
      <w:pPr>
        <w:spacing w:before="28" w:after="0" w:line="288" w:lineRule="exact"/>
        <w:ind w:left="938" w:right="-56"/>
        <w:jc w:val="both"/>
        <w:rPr>
          <w:rFonts w:ascii="Verdana" w:eastAsia="Verdana" w:hAnsi="Verdana" w:cs="Verdana"/>
          <w:sz w:val="24"/>
          <w:szCs w:val="24"/>
          <w:lang w:val="es-ES_tradnl"/>
        </w:rPr>
      </w:pPr>
      <w:r w:rsidRPr="008E0A21">
        <w:rPr>
          <w:rFonts w:ascii="Verdana" w:hAnsi="Verdana"/>
          <w:b/>
          <w:color w:val="231F20"/>
          <w:sz w:val="24"/>
          <w:lang w:val="es-ES_tradnl"/>
        </w:rPr>
        <w:t>Non  toccare la barra  saldante (A) dopo aver effettuato la sal- datura della busta poiché essa</w:t>
      </w:r>
    </w:p>
    <w:p w:rsidR="00B05971" w:rsidRPr="008E0A21" w:rsidRDefault="009C354D">
      <w:pPr>
        <w:spacing w:after="0" w:line="281" w:lineRule="exact"/>
        <w:ind w:left="220" w:right="1013"/>
        <w:jc w:val="both"/>
        <w:rPr>
          <w:rFonts w:ascii="Verdana" w:eastAsia="Verdana" w:hAnsi="Verdana" w:cs="Verdana"/>
          <w:sz w:val="24"/>
          <w:szCs w:val="24"/>
          <w:lang w:val="es-ES_tradnl"/>
        </w:rPr>
      </w:pPr>
      <w:r>
        <w:pict>
          <v:group id="_x0000_s5288" style="position:absolute;left:0;text-align:left;margin-left:28.35pt;margin-top:40.5pt;width:255.15pt;height:47pt;z-index:-8452;mso-position-horizontal-relative:page" coordorigin="567,810" coordsize="5103,940">
            <v:shape id="_x0000_s5291" type="#_x0000_t75" style="position:absolute;left:674;top:918;width:645;height:645">
              <v:imagedata r:id="rId54" o:title=""/>
            </v:shape>
            <v:group id="_x0000_s5289" style="position:absolute;left:572;top:815;width:5093;height:930" coordorigin="572,815" coordsize="5093,930">
              <v:shape id="_x0000_s5290" style="position:absolute;left:572;top:815;width:5093;height:930" coordorigin="572,815" coordsize="5093,930" path="m662,815r-61,3l572,891r,764l572,1691r44,53l5575,1745r36,l5664,1702r1,-797l5665,869r-44,-53l662,815xe" filled="f" strokecolor="#231f20" strokeweight=".5pt">
                <v:path arrowok="t"/>
              </v:shape>
            </v:group>
            <w10:wrap anchorx="page"/>
          </v:group>
        </w:pict>
      </w:r>
      <w:r w:rsidR="008E0A21" w:rsidRPr="008E0A21">
        <w:rPr>
          <w:rFonts w:ascii="Verdana" w:hAnsi="Verdana"/>
          <w:b/>
          <w:color w:val="231F20"/>
          <w:position w:val="-1"/>
          <w:sz w:val="24"/>
          <w:lang w:val="es-ES_tradnl"/>
        </w:rPr>
        <w:t>raggiunge alte temperature.</w:t>
      </w:r>
    </w:p>
    <w:p w:rsidR="00B05971" w:rsidRPr="008E0A21" w:rsidRDefault="00B05971">
      <w:pPr>
        <w:spacing w:before="3" w:after="0" w:line="180" w:lineRule="exact"/>
        <w:rPr>
          <w:sz w:val="18"/>
          <w:szCs w:val="18"/>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88" w:lineRule="exact"/>
        <w:ind w:left="915" w:right="-55"/>
        <w:jc w:val="both"/>
        <w:rPr>
          <w:rFonts w:ascii="Verdana" w:eastAsia="Verdana" w:hAnsi="Verdana" w:cs="Verdana"/>
          <w:sz w:val="24"/>
          <w:szCs w:val="24"/>
          <w:lang w:val="es-ES_tradnl"/>
        </w:rPr>
      </w:pPr>
      <w:r>
        <w:pict>
          <v:group id="_x0000_s5284" style="position:absolute;left:0;text-align:left;margin-left:28.35pt;margin-top:-90.55pt;width:255.15pt;height:66.9pt;z-index:-8451;mso-position-horizontal-relative:page" coordorigin="567,-1811" coordsize="5103,1338">
            <v:group id="_x0000_s5285" style="position:absolute;left:572;top:-1806;width:5093;height:1328" coordorigin="572,-1806" coordsize="5093,1328">
              <v:shape id="_x0000_s5287" style="position:absolute;left:572;top:-1806;width:5093;height:1328" coordorigin="572,-1806" coordsize="5093,1328" path="m662,-1806r-61,2l572,-1731r,1162l572,-533r44,53l5575,-479r36,l5664,-522r1,-1194l5665,-1753r-44,-53l662,-1806xe" filled="f" strokecolor="#231f20" strokeweight=".5pt">
                <v:path arrowok="t"/>
              </v:shape>
              <v:shape id="_x0000_s5286" type="#_x0000_t75" style="position:absolute;left:653;top:-1741;width:717;height:747">
                <v:imagedata r:id="rId55" o:title=""/>
              </v:shape>
            </v:group>
            <w10:wrap anchorx="page"/>
          </v:group>
        </w:pict>
      </w:r>
      <w:r>
        <w:pict>
          <v:group id="_x0000_s5280" style="position:absolute;left:0;text-align:left;margin-left:28.35pt;margin-top:67.75pt;width:255.15pt;height:165.4pt;z-index:-8450;mso-position-horizontal-relative:page" coordorigin="567,1355" coordsize="5103,3308">
            <v:group id="_x0000_s5281" style="position:absolute;left:572;top:1360;width:5093;height:3298" coordorigin="572,1360" coordsize="5093,3298">
              <v:shape id="_x0000_s5283" style="position:absolute;left:572;top:1360;width:5093;height:3298" coordorigin="572,1360" coordsize="5093,3298" path="m662,1360r-61,2l572,1435r,3133l572,4604r44,53l5575,4658r36,-1l5664,4614r1,-3164l5665,1414r-44,-53l662,1360xe" filled="f" strokecolor="#231f20" strokeweight=".5pt">
                <v:path arrowok="t"/>
              </v:shape>
              <v:shape id="_x0000_s5282" type="#_x0000_t75" style="position:absolute;left:654;top:1477;width:717;height:718">
                <v:imagedata r:id="rId56" o:title=""/>
              </v:shape>
            </v:group>
            <w10:wrap anchorx="page"/>
          </v:group>
        </w:pict>
      </w:r>
      <w:r w:rsidR="008E0A21" w:rsidRPr="008E0A21">
        <w:rPr>
          <w:rFonts w:ascii="Verdana" w:hAnsi="Verdana"/>
          <w:b/>
          <w:color w:val="231F20"/>
          <w:sz w:val="24"/>
          <w:lang w:val="es-ES_tradnl"/>
        </w:rPr>
        <w:t>TENERE LA CONFEZIONATRICE SOTTOVUOTO LONTANO DALLA PORTATA DEI BAMBINI.</w:t>
      </w:r>
    </w:p>
    <w:p w:rsidR="00B05971" w:rsidRPr="008E0A21" w:rsidRDefault="00B05971">
      <w:pPr>
        <w:spacing w:before="6"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left="985" w:right="-64"/>
        <w:jc w:val="both"/>
        <w:rPr>
          <w:rFonts w:ascii="Verdana" w:eastAsia="Verdana" w:hAnsi="Verdana" w:cs="Verdana"/>
          <w:sz w:val="24"/>
          <w:szCs w:val="24"/>
          <w:lang w:val="es-ES_tradnl"/>
        </w:rPr>
      </w:pPr>
      <w:r w:rsidRPr="008E0A21">
        <w:rPr>
          <w:rFonts w:ascii="Verdana" w:hAnsi="Verdana"/>
          <w:b/>
          <w:color w:val="231F20"/>
          <w:sz w:val="24"/>
          <w:lang w:val="es-ES_tradnl"/>
        </w:rPr>
        <w:t>LA SICUREZZA ELETTRICA  DI QUESTO APPARECCHIO E’ AS- SICURATA SOLO  SE  ESSO  E’</w:t>
      </w:r>
    </w:p>
    <w:p w:rsidR="00B05971" w:rsidRPr="008E0A21" w:rsidRDefault="008E0A21">
      <w:pPr>
        <w:spacing w:after="0" w:line="288" w:lineRule="exact"/>
        <w:ind w:left="220" w:right="-55"/>
        <w:jc w:val="both"/>
        <w:rPr>
          <w:rFonts w:ascii="Verdana" w:eastAsia="Verdana" w:hAnsi="Verdana" w:cs="Verdana"/>
          <w:sz w:val="24"/>
          <w:szCs w:val="24"/>
          <w:lang w:val="es-ES_tradnl"/>
        </w:rPr>
      </w:pPr>
      <w:r w:rsidRPr="008E0A21">
        <w:rPr>
          <w:rFonts w:ascii="Verdana" w:hAnsi="Verdana"/>
          <w:b/>
          <w:color w:val="231F20"/>
          <w:sz w:val="24"/>
          <w:lang w:val="es-ES_tradnl"/>
        </w:rPr>
        <w:t>COLLEGATO CORRETTAMENTE AD UN IMPIANTO DI MESSA A TERRA EFFI- CACE, COME PREVISTO DALLE NORME DI SICUREZZA.</w:t>
      </w:r>
    </w:p>
    <w:p w:rsidR="00B05971" w:rsidRPr="008E0A21" w:rsidRDefault="009C354D">
      <w:pPr>
        <w:spacing w:after="0" w:line="288" w:lineRule="exact"/>
        <w:ind w:left="220" w:right="-58"/>
        <w:jc w:val="both"/>
        <w:rPr>
          <w:rFonts w:ascii="Verdana" w:eastAsia="Verdana" w:hAnsi="Verdana" w:cs="Verdana"/>
          <w:sz w:val="24"/>
          <w:szCs w:val="24"/>
          <w:lang w:val="es-ES_tradnl"/>
        </w:rPr>
      </w:pPr>
      <w:r>
        <w:pict>
          <v:group id="_x0000_s5243" style="position:absolute;left:0;text-align:left;margin-left:61.45pt;margin-top:93.5pt;width:458.5pt;height:218.15pt;z-index:-8453;mso-position-horizontal-relative:page" coordorigin="1229,1870" coordsize="9170,4363">
            <v:group id="_x0000_s5278" style="position:absolute;left:4988;top:4112;width:120;height:277" coordorigin="4988,4112" coordsize="120,277">
              <v:shape id="_x0000_s5279" style="position:absolute;left:4988;top:4112;width:120;height:277" coordorigin="4988,4112" coordsize="120,277" path="m5107,4112r-119,l5048,4389r59,-277e" fillcolor="#231f20" stroked="f">
                <v:path arrowok="t"/>
              </v:shape>
            </v:group>
            <v:group id="_x0000_s5276" style="position:absolute;left:4988;top:4112;width:120;height:277" coordorigin="4988,4112" coordsize="120,277">
              <v:shape id="_x0000_s5277" style="position:absolute;left:4988;top:4112;width:120;height:277" coordorigin="4988,4112" coordsize="120,277" path="m5048,4389r59,-277l4988,4112r60,277xe" filled="f" strokecolor="#231f20" strokeweight=".5pt">
                <v:path arrowok="t"/>
              </v:shape>
            </v:group>
            <v:group id="_x0000_s5274" style="position:absolute;left:5046;top:3953;width:2;height:383" coordorigin="5046,3953" coordsize="2,383">
              <v:shape id="_x0000_s5275" style="position:absolute;left:5046;top:3953;width:2;height:383" coordorigin="5046,3953" coordsize="0,383" path="m5046,4336r,-383e" filled="f" strokecolor="#231f20" strokeweight=".5pt">
                <v:path arrowok="t"/>
              </v:shape>
            </v:group>
            <v:group id="_x0000_s5272" style="position:absolute;left:2243;top:3961;width:2799;height:2" coordorigin="2243,3961" coordsize="2799,2">
              <v:shape id="_x0000_s5273" style="position:absolute;left:2243;top:3961;width:2799;height:2" coordorigin="2243,3961" coordsize="2799,0" path="m2243,3961r2799,e" filled="f" strokecolor="#231f20">
                <v:path arrowok="t"/>
              </v:shape>
            </v:group>
            <v:group id="_x0000_s5269" style="position:absolute;left:1239;top:3590;width:2010;height:2328" coordorigin="1239,3590" coordsize="2010,2328">
              <v:shape id="_x0000_s5271" style="position:absolute;left:1239;top:3590;width:2010;height:2328" coordorigin="1239,3590" coordsize="2010,2328" path="m1239,5918r2010,l3249,3590r-2010,l1239,5918xe" filled="f" strokecolor="#231f20" strokeweight="1pt">
                <v:path arrowok="t"/>
              </v:shape>
              <v:shape id="_x0000_s5270" type="#_x0000_t75" style="position:absolute;left:1398;top:3620;width:1702;height:2268">
                <v:imagedata r:id="rId57" o:title=""/>
              </v:shape>
            </v:group>
            <v:group id="_x0000_s5267" style="position:absolute;left:2245;top:3963;width:1547;height:2" coordorigin="2245,3963" coordsize="1547,2">
              <v:shape id="_x0000_s5268" style="position:absolute;left:2245;top:3963;width:1547;height:2" coordorigin="2245,3963" coordsize="1547,0" path="m2245,3963r1547,e" filled="f" strokecolor="white" strokeweight="1pt">
                <v:path arrowok="t"/>
              </v:shape>
            </v:group>
            <v:group id="_x0000_s5265" style="position:absolute;left:3581;top:3758;width:411;height:412" coordorigin="3581,3758" coordsize="411,412">
              <v:shape id="_x0000_s5266" style="position:absolute;left:3581;top:3758;width:411;height:412" coordorigin="3581,3758" coordsize="411,412" path="m3788,3758r-68,11l3662,3800r-45,47l3589,3906r-8,44l3582,3975r17,68l3633,4100r48,41l3741,4165r43,5l3787,4170r66,-11l3911,4128r45,-47l3984,4022r8,-44l3991,3953r-17,-68l3940,3829r-49,-42l3832,3763r-44,-5e" stroked="f">
                <v:path arrowok="t"/>
              </v:shape>
            </v:group>
            <v:group id="_x0000_s5262" style="position:absolute;left:3581;top:3758;width:411;height:412" coordorigin="3581,3758" coordsize="411,412">
              <v:shape id="_x0000_s5264" style="position:absolute;left:3581;top:3758;width:411;height:412" coordorigin="3581,3758" coordsize="411,412" path="m3786,4170r67,-11l3911,4128r45,-47l3984,4022r8,-44l3991,3953r-17,-68l3940,3829r-49,-42l3832,3763r-44,-5l3764,3760r-64,18l3646,3814r-40,51l3584,3928r-3,22l3582,3975r17,68l3633,4100r48,41l3741,4165r45,5xe" filled="f" strokecolor="#231f20" strokeweight=".5pt">
                <v:path arrowok="t"/>
              </v:shape>
              <v:shape id="_x0000_s5263" type="#_x0000_t75" style="position:absolute;left:4554;top:1870;width:5846;height:4363">
                <v:imagedata r:id="rId58" o:title=""/>
              </v:shape>
            </v:group>
            <v:group id="_x0000_s5260" style="position:absolute;left:3758;top:5056;width:2955;height:2" coordorigin="3758,5056" coordsize="2955,2">
              <v:shape id="_x0000_s5261" style="position:absolute;left:3758;top:5056;width:2955;height:2" coordorigin="3758,5056" coordsize="2955,0" path="m3758,5056r2955,e" filled="f" strokecolor="#231f20" strokeweight=".5pt">
                <v:path arrowok="t"/>
              </v:shape>
            </v:group>
            <v:group id="_x0000_s5258" style="position:absolute;left:2606;top:5052;width:1095;height:20" coordorigin="2606,5052" coordsize="1095,20">
              <v:shape id="_x0000_s5259" style="position:absolute;left:2606;top:5052;width:1095;height:20" coordorigin="2606,5052" coordsize="1095,20" path="m2606,5072r1095,l3701,5052r-1095,l2606,5072xe" stroked="f">
                <v:path arrowok="t"/>
              </v:shape>
            </v:group>
            <v:group id="_x0000_s5256" style="position:absolute;left:2606;top:5058;width:1095;height:10" coordorigin="2606,5058" coordsize="1095,10">
              <v:shape id="_x0000_s5257" style="position:absolute;left:2606;top:5058;width:1095;height:10" coordorigin="2606,5058" coordsize="1095,10" path="m2606,5068r1095,l3701,5058r-1095,l2606,5068xe" fillcolor="#231f20" stroked="f">
                <v:path arrowok="t"/>
              </v:shape>
            </v:group>
            <v:group id="_x0000_s5254" style="position:absolute;left:3581;top:4859;width:411;height:412" coordorigin="3581,4859" coordsize="411,412">
              <v:shape id="_x0000_s5255" style="position:absolute;left:3581;top:4859;width:411;height:412" coordorigin="3581,4859" coordsize="411,412" path="m3788,4859r-68,11l3662,4901r-45,47l3589,5007r-8,44l3582,5076r17,68l3633,5201r48,41l3741,5266r43,5l3787,5271r66,-11l3911,5229r45,-47l3984,5123r8,-44l3991,5054r-17,-68l3940,4930r-49,-42l3832,4864r-44,-5e" stroked="f">
                <v:path arrowok="t"/>
              </v:shape>
            </v:group>
            <v:group id="_x0000_s5252" style="position:absolute;left:3581;top:4859;width:411;height:412" coordorigin="3581,4859" coordsize="411,412">
              <v:shape id="_x0000_s5253" style="position:absolute;left:3581;top:4859;width:411;height:412" coordorigin="3581,4859" coordsize="411,412" path="m3786,5271r67,-11l3911,5229r45,-47l3984,5123r8,-44l3991,5054r-17,-68l3940,4930r-49,-42l3832,4864r-44,-5l3764,4861r-64,18l3646,4915r-40,51l3584,5029r-3,22l3582,5076r17,68l3633,5201r48,41l3741,5266r45,5xe" filled="f" strokecolor="#231f20" strokeweight=".5pt">
                <v:path arrowok="t"/>
              </v:shape>
            </v:group>
            <v:group id="_x0000_s5250" style="position:absolute;left:6718;top:5064;width:257;height:257" coordorigin="6718,5064" coordsize="257,257">
              <v:shape id="_x0000_s5251" style="position:absolute;left:6718;top:5064;width:257;height:257" coordorigin="6718,5064" coordsize="257,257" path="m6718,5064r256,257e" filled="f" strokecolor="white" strokeweight="1pt">
                <v:path arrowok="t"/>
              </v:shape>
            </v:group>
            <v:group id="_x0000_s5248" style="position:absolute;left:6814;top:5161;width:238;height:238" coordorigin="6814,5161" coordsize="238,238">
              <v:shape id="_x0000_s5249" style="position:absolute;left:6814;top:5161;width:238;height:238" coordorigin="6814,5161" coordsize="238,238" path="m6899,5161r-85,85l7052,5399,6899,5161e" fillcolor="#231f20" stroked="f">
                <v:path arrowok="t"/>
              </v:shape>
            </v:group>
            <v:group id="_x0000_s5246" style="position:absolute;left:6814;top:5161;width:238;height:238" coordorigin="6814,5161" coordsize="238,238">
              <v:shape id="_x0000_s5247" style="position:absolute;left:6814;top:5161;width:238;height:238" coordorigin="6814,5161" coordsize="238,238" path="m7052,5399l6899,5161r-85,85l7052,5399xe" filled="f" strokecolor="white" strokeweight=".5pt">
                <v:path arrowok="t"/>
              </v:shape>
            </v:group>
            <v:group id="_x0000_s5244" style="position:absolute;left:6715;top:5062;width:263;height:263" coordorigin="6715,5062" coordsize="263,263">
              <v:shape id="_x0000_s5245" style="position:absolute;left:6715;top:5062;width:263;height:263" coordorigin="6715,5062" coordsize="263,263" path="m6715,5062r263,263e" filled="f" strokecolor="#231f20" strokeweight=".5pt">
                <v:path arrowok="t"/>
              </v:shape>
            </v:group>
            <w10:wrap anchorx="page"/>
          </v:group>
        </w:pict>
      </w:r>
      <w:r w:rsidR="008E0A21" w:rsidRPr="008E0A21">
        <w:rPr>
          <w:rFonts w:ascii="Verdana" w:hAnsi="Verdana"/>
          <w:b/>
          <w:color w:val="231F20"/>
          <w:sz w:val="24"/>
          <w:lang w:val="es-ES_tradnl"/>
        </w:rPr>
        <w:t>IL COSTRUTTORE DECLINA OGNI RESPONSABILITA’ PER EVENTUALI DANNI CAUSATI DALLA MANCANZA DI MESSA A TERRA NELL’IMPIANTO.</w:t>
      </w:r>
    </w:p>
    <w:p w:rsidR="00B05971" w:rsidRDefault="009C354D">
      <w:pPr>
        <w:spacing w:before="28" w:after="0" w:line="288" w:lineRule="exact"/>
        <w:ind w:left="718" w:right="179"/>
        <w:jc w:val="both"/>
        <w:rPr>
          <w:rFonts w:ascii="Verdana" w:eastAsia="Verdana" w:hAnsi="Verdana" w:cs="Verdana"/>
          <w:sz w:val="24"/>
          <w:szCs w:val="24"/>
        </w:rPr>
      </w:pPr>
      <w:r>
        <w:pict>
          <v:group id="_x0000_s5239" style="position:absolute;left:0;text-align:left;margin-left:297.4pt;margin-top:-317.45pt;width:255.15pt;height:66.9pt;z-index:-8448;mso-position-horizontal-relative:page" coordorigin="5953,-1804" coordsize="5103,1338">
            <v:group id="_x0000_s5240" style="position:absolute;left:5958;top:-1799;width:5093;height:1328" coordorigin="5958,-1799" coordsize="5093,1328">
              <v:shape id="_x0000_s5242" style="position:absolute;left:5958;top:-1799;width:5093;height:1328" coordorigin="5958,-1799" coordsize="5093,1328" path="m6048,-1799r-61,3l5958,-1724r,1163l5958,-525r44,53l10961,-471r36,-1l11050,-515r1,-1194l11051,-1745r-44,-53l6048,-1799xe" filled="f" strokecolor="#231f20" strokeweight=".5pt">
                <v:path arrowok="t"/>
              </v:shape>
              <v:shape id="_x0000_s5241" type="#_x0000_t75" style="position:absolute;left:6039;top:-1735;width:717;height:747">
                <v:imagedata r:id="rId59" o:title=""/>
              </v:shape>
            </v:group>
            <w10:wrap anchorx="page"/>
          </v:group>
        </w:pict>
      </w:r>
      <w:r w:rsidR="008E0A21" w:rsidRPr="009C354D">
        <w:br w:type="column"/>
      </w:r>
      <w:r w:rsidR="008E0A21">
        <w:rPr>
          <w:rFonts w:ascii="Verdana" w:hAnsi="Verdana"/>
          <w:b/>
          <w:color w:val="231F20"/>
          <w:sz w:val="24"/>
        </w:rPr>
        <w:t>Не касайтесь запаечной планки (А) после запайки, так как она сильно нагревается.</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before="4" w:after="0" w:line="260" w:lineRule="exact"/>
        <w:rPr>
          <w:sz w:val="26"/>
          <w:szCs w:val="26"/>
        </w:rPr>
      </w:pPr>
      <w:r>
        <w:pict>
          <v:group id="_x0000_s5231" style="position:absolute;margin-left:297.65pt;margin-top:10.85pt;width:264.5pt;height:47pt;z-index:-8449;mso-position-horizontal-relative:page" coordorigin="5953,-1487" coordsize="5103,940">
            <v:shape id="_x0000_s5234" type="#_x0000_t75" style="position:absolute;left:6074;top:-1380;width:645;height:645">
              <v:imagedata r:id="rId60" o:title=""/>
            </v:shape>
            <v:group id="_x0000_s5232" style="position:absolute;left:5958;top:-1482;width:5093;height:930" coordorigin="5958,-1482" coordsize="5093,930">
              <v:shape id="_x0000_s5233" style="position:absolute;left:5958;top:-1482;width:5093;height:930" coordorigin="5958,-1482" coordsize="5093,930" path="m6048,-1482r-61,3l5958,-1407r,765l5958,-606r44,53l10961,-552r36,-1l11050,-596r1,-796l11051,-1428r-44,-53l6048,-1482xe" filled="f" strokecolor="#231f20" strokeweight=".5pt">
                <v:path arrowok="t"/>
              </v:shape>
            </v:group>
            <w10:wrap anchorx="page"/>
          </v:group>
        </w:pict>
      </w:r>
    </w:p>
    <w:p w:rsidR="00B05971" w:rsidRDefault="008E0A21">
      <w:pPr>
        <w:spacing w:after="0" w:line="288" w:lineRule="exact"/>
        <w:ind w:left="710" w:right="179"/>
        <w:jc w:val="both"/>
        <w:rPr>
          <w:rFonts w:ascii="Verdana" w:eastAsia="Verdana" w:hAnsi="Verdana" w:cs="Verdana"/>
          <w:sz w:val="24"/>
          <w:szCs w:val="24"/>
        </w:rPr>
      </w:pPr>
      <w:r>
        <w:rPr>
          <w:rFonts w:ascii="Verdana" w:hAnsi="Verdana"/>
          <w:b/>
          <w:color w:val="231F20"/>
          <w:sz w:val="24"/>
        </w:rPr>
        <w:t>ХРАНИТЕ УПАКОВЩИК В НЕДОСТУПНОМ ДЛЯ ДЕТЕЙ МЕСТЕ</w:t>
      </w:r>
    </w:p>
    <w:p w:rsidR="00B05971" w:rsidRDefault="00B05971">
      <w:pPr>
        <w:spacing w:before="6" w:after="0" w:line="170" w:lineRule="exact"/>
        <w:rPr>
          <w:sz w:val="17"/>
          <w:szCs w:val="17"/>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5235" style="position:absolute;margin-left:297.65pt;margin-top:6.05pt;width:273.35pt;height:148.95pt;z-index:-8447;mso-position-horizontal-relative:page" coordorigin="5953,1361" coordsize="5103,2747">
            <v:group id="_x0000_s5236" style="position:absolute;left:5958;top:1366;width:5093;height:2737" coordorigin="5958,1366" coordsize="5093,2737">
              <v:shape id="_x0000_s5238" style="position:absolute;left:5958;top:1366;width:5093;height:2737" coordorigin="5958,1366" coordsize="5093,2737" path="m6048,1366r-61,2l5958,1441r,2571l5958,4048r44,53l10961,4102r36,l11050,4059r1,-2603l11051,1420r-44,-53l6048,1366xe" filled="f" strokecolor="#231f20" strokeweight=".5pt">
                <v:path arrowok="t"/>
              </v:shape>
              <v:shape id="_x0000_s5237" type="#_x0000_t75" style="position:absolute;left:6054;top:1468;width:717;height:718">
                <v:imagedata r:id="rId61" o:title=""/>
              </v:shape>
            </v:group>
            <w10:wrap anchorx="page"/>
          </v:group>
        </w:pict>
      </w:r>
    </w:p>
    <w:p w:rsidR="00B05971" w:rsidRDefault="008E0A21">
      <w:pPr>
        <w:spacing w:after="0" w:line="288" w:lineRule="exact"/>
        <w:ind w:left="771" w:right="175"/>
        <w:jc w:val="both"/>
        <w:rPr>
          <w:rFonts w:ascii="Verdana" w:eastAsia="Verdana" w:hAnsi="Verdana" w:cs="Verdana"/>
          <w:sz w:val="24"/>
          <w:szCs w:val="24"/>
        </w:rPr>
      </w:pPr>
      <w:r>
        <w:rPr>
          <w:rFonts w:ascii="Verdana" w:hAnsi="Verdana"/>
          <w:b/>
          <w:color w:val="231F20"/>
          <w:sz w:val="24"/>
        </w:rPr>
        <w:t xml:space="preserve">БЕЗОПАСНОСТЬ ПРИБОРА ОБЕСПЕЧИВАЕТСЯ ИСКЛЮЧИТЕЛЬНО </w:t>
      </w:r>
    </w:p>
    <w:p w:rsidR="00B05971" w:rsidRDefault="008E0A21" w:rsidP="0057680B">
      <w:pPr>
        <w:spacing w:after="0" w:line="281" w:lineRule="exact"/>
        <w:ind w:right="171"/>
        <w:jc w:val="both"/>
        <w:rPr>
          <w:rFonts w:ascii="Verdana" w:eastAsia="Verdana" w:hAnsi="Verdana" w:cs="Verdana"/>
          <w:sz w:val="24"/>
          <w:szCs w:val="24"/>
        </w:rPr>
      </w:pPr>
      <w:r>
        <w:rPr>
          <w:rFonts w:ascii="Verdana" w:hAnsi="Verdana"/>
          <w:b/>
          <w:color w:val="231F20"/>
          <w:position w:val="-1"/>
          <w:sz w:val="24"/>
        </w:rPr>
        <w:t>ЕГО КОРРЕКТНЫМ ЗАЗЕМЛЕНИЕМ</w:t>
      </w:r>
      <w:r w:rsidR="008A2086">
        <w:rPr>
          <w:rFonts w:ascii="Verdana" w:hAnsi="Verdana"/>
          <w:b/>
          <w:color w:val="231F20"/>
          <w:position w:val="-1"/>
          <w:sz w:val="24"/>
        </w:rPr>
        <w:t>.</w:t>
      </w:r>
    </w:p>
    <w:p w:rsidR="00B05971" w:rsidRDefault="008E0A21" w:rsidP="0057680B">
      <w:pPr>
        <w:spacing w:after="0" w:line="288" w:lineRule="exact"/>
        <w:ind w:right="30"/>
        <w:jc w:val="both"/>
        <w:rPr>
          <w:rFonts w:ascii="Verdana" w:eastAsia="Verdana" w:hAnsi="Verdana" w:cs="Verdana"/>
          <w:sz w:val="24"/>
          <w:szCs w:val="24"/>
        </w:rPr>
      </w:pPr>
      <w:r>
        <w:rPr>
          <w:rFonts w:ascii="Verdana" w:hAnsi="Verdana"/>
          <w:b/>
          <w:color w:val="231F20"/>
          <w:sz w:val="24"/>
        </w:rPr>
        <w:t>ПРОИЗВОДИТЕЛЬ ОСВОБОЖДАЕТСЯ ОТ</w:t>
      </w:r>
      <w:r w:rsidR="0057680B">
        <w:rPr>
          <w:rFonts w:ascii="Verdana" w:hAnsi="Verdana"/>
          <w:b/>
          <w:color w:val="231F20"/>
          <w:sz w:val="24"/>
        </w:rPr>
        <w:t xml:space="preserve"> </w:t>
      </w:r>
      <w:r>
        <w:rPr>
          <w:rFonts w:ascii="Verdana" w:hAnsi="Verdana"/>
          <w:b/>
          <w:color w:val="231F20"/>
          <w:sz w:val="24"/>
        </w:rPr>
        <w:t>ОТВЕТСТВЕННОСТИ ЗА ПОВРЕЖДЕНИЯ, ПОЛУЧЕННЫЕ В РЕЗУЛЬТАТЕ ИГНОРИРОВАНИЯ ТРЕБОВАНИЙ ЭЛЕКТРОБЕЗОПАСНОСТИ</w:t>
      </w:r>
    </w:p>
    <w:p w:rsidR="00B05971" w:rsidRDefault="00B05971">
      <w:pPr>
        <w:spacing w:after="0" w:line="288" w:lineRule="exact"/>
        <w:jc w:val="both"/>
        <w:rPr>
          <w:rFonts w:ascii="Verdana" w:eastAsia="Verdana" w:hAnsi="Verdana" w:cs="Verdana"/>
          <w:sz w:val="24"/>
          <w:szCs w:val="24"/>
        </w:rPr>
        <w:sectPr w:rsidR="00B05971" w:rsidSect="0057680B">
          <w:type w:val="continuous"/>
          <w:pgSz w:w="11920" w:h="16840"/>
          <w:pgMar w:top="1560" w:right="580" w:bottom="280" w:left="460" w:header="720" w:footer="720" w:gutter="0"/>
          <w:cols w:num="2" w:space="720" w:equalWidth="0">
            <w:col w:w="5106" w:space="501"/>
            <w:col w:w="5273"/>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18" w:after="0" w:line="200" w:lineRule="exact"/>
        <w:rPr>
          <w:sz w:val="20"/>
          <w:szCs w:val="20"/>
        </w:rPr>
      </w:pPr>
    </w:p>
    <w:p w:rsidR="00B05971" w:rsidRPr="008E0A21" w:rsidRDefault="008E0A21">
      <w:pPr>
        <w:tabs>
          <w:tab w:val="left" w:pos="3200"/>
        </w:tabs>
        <w:spacing w:before="10" w:after="0" w:line="329" w:lineRule="exact"/>
        <w:ind w:left="1738" w:right="-20"/>
        <w:rPr>
          <w:rFonts w:ascii="Verdana" w:eastAsia="Verdana" w:hAnsi="Verdana" w:cs="Verdana"/>
          <w:sz w:val="28"/>
          <w:szCs w:val="28"/>
          <w:lang w:val="es-ES_tradnl"/>
        </w:rPr>
      </w:pPr>
      <w:r w:rsidRPr="008E0A21">
        <w:rPr>
          <w:rFonts w:ascii="Verdana" w:hAnsi="Verdana"/>
          <w:color w:val="FFFFFF"/>
          <w:position w:val="2"/>
          <w:sz w:val="21"/>
          <w:lang w:val="es-ES_tradnl"/>
        </w:rPr>
        <w:t>•</w:t>
      </w:r>
      <w:r w:rsidRPr="008E0A21">
        <w:rPr>
          <w:lang w:val="es-ES_tradnl"/>
        </w:rPr>
        <w:tab/>
      </w:r>
      <w:r w:rsidRPr="008E0A21">
        <w:rPr>
          <w:rFonts w:ascii="Verdana" w:hAnsi="Verdana"/>
          <w:b/>
          <w:color w:val="231F20"/>
          <w:position w:val="-2"/>
          <w:sz w:val="28"/>
          <w:lang w:val="es-ES_tradnl"/>
        </w:rPr>
        <w:t>A</w:t>
      </w:r>
    </w:p>
    <w:p w:rsidR="00B05971" w:rsidRPr="008E0A21" w:rsidRDefault="00B05971">
      <w:pPr>
        <w:spacing w:before="7"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3220"/>
        </w:tabs>
        <w:spacing w:before="6" w:after="0" w:line="240" w:lineRule="auto"/>
        <w:ind w:left="2094" w:right="-20"/>
        <w:rPr>
          <w:rFonts w:ascii="Verdana" w:eastAsia="Verdana" w:hAnsi="Verdana" w:cs="Verdana"/>
          <w:sz w:val="28"/>
          <w:szCs w:val="28"/>
          <w:lang w:val="es-ES_tradnl"/>
        </w:rPr>
      </w:pPr>
      <w:r w:rsidRPr="008E0A21">
        <w:rPr>
          <w:rFonts w:ascii="Verdana" w:hAnsi="Verdana"/>
          <w:color w:val="231F20"/>
          <w:sz w:val="21"/>
          <w:lang w:val="es-ES_tradnl"/>
        </w:rPr>
        <w:t>•</w:t>
      </w:r>
      <w:r w:rsidRPr="008E0A21">
        <w:rPr>
          <w:lang w:val="es-ES_tradnl"/>
        </w:rPr>
        <w:tab/>
      </w:r>
      <w:r w:rsidRPr="008E0A21">
        <w:rPr>
          <w:rFonts w:ascii="Verdana" w:hAnsi="Verdana"/>
          <w:b/>
          <w:color w:val="231F20"/>
          <w:position w:val="-2"/>
          <w:sz w:val="28"/>
          <w:lang w:val="es-ES_tradnl"/>
        </w:rPr>
        <w:t>B</w:t>
      </w:r>
    </w:p>
    <w:p w:rsidR="00B05971" w:rsidRPr="008E0A21" w:rsidRDefault="00B05971">
      <w:pPr>
        <w:spacing w:after="0" w:line="240" w:lineRule="auto"/>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5224" style="position:absolute;left:0;text-align:left;margin-left:42.4pt;margin-top:4.6pt;width:165.65pt;height:17.75pt;z-index:-8446;mso-position-horizontal-relative:page" coordorigin="848,92" coordsize="3313,355">
            <v:group id="_x0000_s5229" style="position:absolute;left:860;top:102;width:461;height:301" coordorigin="860,102" coordsize="461,301">
              <v:shape id="_x0000_s523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5227" style="position:absolute;left:860;top:102;width:461;height:301" coordorigin="860,102" coordsize="461,301">
              <v:shape id="_x0000_s522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5225" style="position:absolute;left:850;top:445;width:3308;height:2" coordorigin="850,445" coordsize="3308,2">
              <v:shape id="_x0000_s5226" style="position:absolute;left:850;top:445;width:3308;height:2" coordorigin="850,445" coordsize="3308,0" path="m850,445r3308,e" filled="f" strokecolor="#231f20" strokeweight=".25pt">
                <v:path arrowok="t"/>
              </v:shape>
            </v:group>
            <w10:wrap anchorx="page"/>
          </v:group>
        </w:pict>
      </w:r>
      <w:r>
        <w:pict>
          <v:group id="_x0000_s5217" style="position:absolute;left:0;text-align:left;margin-left:221.95pt;margin-top:4.6pt;width:165.6pt;height:17.75pt;z-index:-8445;mso-position-horizontal-relative:page" coordorigin="4439,92" coordsize="3312,355">
            <v:group id="_x0000_s5222" style="position:absolute;left:4451;top:102;width:461;height:301" coordorigin="4451,102" coordsize="461,301">
              <v:shape id="_x0000_s522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5220" style="position:absolute;left:4451;top:102;width:461;height:301" coordorigin="4451,102" coordsize="461,301">
              <v:shape id="_x0000_s522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5218" style="position:absolute;left:4441;top:445;width:3307;height:2" coordorigin="4441,445" coordsize="3307,2">
              <v:shape id="_x0000_s5219" style="position:absolute;left:4441;top:445;width:3307;height:2" coordorigin="4441,445" coordsize="3307,0" path="m4441,445r3307,e" filled="f" strokecolor="#231f20" strokeweight=".25pt">
                <v:path arrowok="t"/>
              </v:shape>
            </v:group>
            <w10:wrap anchorx="page"/>
          </v:group>
        </w:pict>
      </w:r>
      <w:r>
        <w:pict>
          <v:group id="_x0000_s5210" style="position:absolute;left:0;text-align:left;margin-left:401.45pt;margin-top:4.6pt;width:165.65pt;height:17.75pt;z-index:-8444;mso-position-horizontal-relative:page" coordorigin="8029,92" coordsize="3313,355">
            <v:group id="_x0000_s5215" style="position:absolute;left:8041;top:102;width:461;height:301" coordorigin="8041,102" coordsize="461,301">
              <v:shape id="_x0000_s521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5213" style="position:absolute;left:8041;top:102;width:461;height:301" coordorigin="8041,102" coordsize="461,301">
              <v:shape id="_x0000_s521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5211" style="position:absolute;left:8031;top:445;width:3308;height:2" coordorigin="8031,445" coordsize="3308,2">
              <v:shape id="_x0000_s521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before="16" w:after="0" w:line="280" w:lineRule="exact"/>
        <w:rPr>
          <w:sz w:val="28"/>
          <w:szCs w:val="28"/>
          <w:lang w:val="es-ES_tradnl"/>
        </w:rPr>
      </w:pPr>
    </w:p>
    <w:p w:rsidR="00B05971" w:rsidRPr="008E0A21" w:rsidRDefault="00B05971">
      <w:pPr>
        <w:spacing w:after="0" w:line="280" w:lineRule="exact"/>
        <w:rPr>
          <w:sz w:val="28"/>
          <w:szCs w:val="28"/>
          <w:lang w:val="es-ES_tradnl"/>
        </w:rPr>
        <w:sectPr w:rsidR="00B05971" w:rsidRPr="008E0A21">
          <w:footerReference w:type="default" r:id="rId62"/>
          <w:pgSz w:w="11920" w:h="16840"/>
          <w:pgMar w:top="1160" w:right="440" w:bottom="620" w:left="740" w:header="600" w:footer="435" w:gutter="0"/>
          <w:pgNumType w:start="7"/>
          <w:cols w:space="720"/>
        </w:sectPr>
      </w:pPr>
    </w:p>
    <w:p w:rsidR="00B05971" w:rsidRPr="008E0A21" w:rsidRDefault="008E0A21">
      <w:pPr>
        <w:spacing w:before="28" w:after="0" w:line="288" w:lineRule="exact"/>
        <w:ind w:left="932" w:right="-50"/>
        <w:jc w:val="both"/>
        <w:rPr>
          <w:rFonts w:ascii="Verdana" w:eastAsia="Verdana" w:hAnsi="Verdana" w:cs="Verdana"/>
          <w:sz w:val="24"/>
          <w:szCs w:val="24"/>
          <w:lang w:val="es-ES_tradnl"/>
        </w:rPr>
      </w:pPr>
      <w:r w:rsidRPr="008E0A21">
        <w:rPr>
          <w:rFonts w:ascii="Verdana" w:hAnsi="Verdana"/>
          <w:b/>
          <w:color w:val="231F20"/>
          <w:sz w:val="24"/>
          <w:lang w:val="es-ES_tradnl"/>
        </w:rPr>
        <w:t>Ne pas toucher la barre de soudure (A) après avoir</w:t>
      </w:r>
    </w:p>
    <w:p w:rsidR="00B05971" w:rsidRPr="008E0A21" w:rsidRDefault="009C354D">
      <w:pPr>
        <w:spacing w:after="0" w:line="288" w:lineRule="exact"/>
        <w:ind w:left="224" w:right="-52"/>
        <w:jc w:val="both"/>
        <w:rPr>
          <w:rFonts w:ascii="Verdana" w:eastAsia="Verdana" w:hAnsi="Verdana" w:cs="Verdana"/>
          <w:sz w:val="24"/>
          <w:szCs w:val="24"/>
          <w:lang w:val="es-ES_tradnl"/>
        </w:rPr>
      </w:pPr>
      <w:r>
        <w:pict>
          <v:group id="_x0000_s5206" style="position:absolute;left:0;text-align:left;margin-left:42.5pt;margin-top:83.1pt;width:165.4pt;height:64.75pt;z-index:-8438;mso-position-horizontal-relative:page" coordorigin="850,1662" coordsize="3308,1295">
            <v:shape id="_x0000_s5209" type="#_x0000_t75" style="position:absolute;left:940;top:1770;width:568;height:568">
              <v:imagedata r:id="rId63" o:title=""/>
            </v:shape>
            <v:group id="_x0000_s5207" style="position:absolute;left:855;top:1667;width:3298;height:1285" coordorigin="855,1667" coordsize="3298,1285">
              <v:shape id="_x0000_s5208" style="position:absolute;left:855;top:1667;width:3298;height:1285" coordorigin="855,1667" coordsize="3298,1285" path="m945,1667r-60,3l856,1742r-1,1119l856,2898r43,53l4063,2951r37,l4153,2908r,-1151l4153,1721r-43,-53l945,1667xe" filled="f" strokecolor="#231f20" strokeweight=".5pt">
                <v:path arrowok="t"/>
              </v:shape>
            </v:group>
            <w10:wrap anchorx="page"/>
          </v:group>
        </w:pict>
      </w:r>
      <w:r w:rsidR="008E0A21" w:rsidRPr="008E0A21">
        <w:rPr>
          <w:rFonts w:ascii="Verdana" w:hAnsi="Verdana"/>
          <w:b/>
          <w:color w:val="231F20"/>
          <w:sz w:val="24"/>
          <w:lang w:val="es-ES_tradnl"/>
        </w:rPr>
        <w:t>fait la soudure du  sa- chet, parce qu’elle peut atteindre de  hautes températures.</w:t>
      </w:r>
    </w:p>
    <w:p w:rsidR="00B05971" w:rsidRPr="008E0A21" w:rsidRDefault="00B05971">
      <w:pPr>
        <w:spacing w:before="6"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88" w:lineRule="exact"/>
        <w:ind w:left="825" w:right="-32"/>
        <w:jc w:val="both"/>
        <w:rPr>
          <w:rFonts w:ascii="Verdana" w:eastAsia="Verdana" w:hAnsi="Verdana" w:cs="Verdana"/>
          <w:sz w:val="24"/>
          <w:szCs w:val="24"/>
          <w:lang w:val="es-ES_tradnl"/>
        </w:rPr>
      </w:pPr>
      <w:r>
        <w:pict>
          <v:group id="_x0000_s5202" style="position:absolute;left:0;text-align:left;margin-left:42.5pt;margin-top:-131.75pt;width:165.35pt;height:106.45pt;z-index:-8437;mso-position-horizontal-relative:page" coordorigin="850,-2635" coordsize="3307,2129">
            <v:group id="_x0000_s5203" style="position:absolute;left:855;top:-2630;width:3297;height:2119" coordorigin="855,-2630" coordsize="3297,2119">
              <v:shape id="_x0000_s5205" style="position:absolute;left:855;top:-2630;width:3297;height:2119" coordorigin="855,-2630" coordsize="3297,2119" path="m945,-2630r-60,3l856,-2555r-1,1954l856,-565r43,53l4062,-511r37,-1l4152,-555r,-1985l4152,-2576r-43,-53l945,-2630xe" filled="f" strokecolor="#231f20" strokeweight=".5pt">
                <v:path arrowok="t"/>
              </v:shape>
              <v:shape id="_x0000_s5204" type="#_x0000_t75" style="position:absolute;left:927;top:-2594;width:717;height:747">
                <v:imagedata r:id="rId64" o:title=""/>
              </v:shape>
            </v:group>
            <w10:wrap anchorx="page"/>
          </v:group>
        </w:pict>
      </w:r>
      <w:r w:rsidR="008E0A21" w:rsidRPr="008E0A21">
        <w:rPr>
          <w:rFonts w:ascii="Verdana" w:hAnsi="Verdana"/>
          <w:b/>
          <w:color w:val="231F20"/>
          <w:sz w:val="24"/>
          <w:lang w:val="es-ES_tradnl"/>
        </w:rPr>
        <w:t>LA MACHINE DOIT ÊTRE HORS DE LA PORTÉE DES EN-</w:t>
      </w:r>
    </w:p>
    <w:p w:rsidR="00B05971" w:rsidRPr="008E0A21" w:rsidRDefault="009C354D">
      <w:pPr>
        <w:spacing w:after="0" w:line="281" w:lineRule="exact"/>
        <w:ind w:left="224" w:right="2091"/>
        <w:jc w:val="both"/>
        <w:rPr>
          <w:rFonts w:ascii="Verdana" w:eastAsia="Verdana" w:hAnsi="Verdana" w:cs="Verdana"/>
          <w:sz w:val="24"/>
          <w:szCs w:val="24"/>
          <w:lang w:val="es-ES_tradnl"/>
        </w:rPr>
      </w:pPr>
      <w:r>
        <w:pict>
          <v:group id="_x0000_s5198" style="position:absolute;left:0;text-align:left;margin-left:42.5pt;margin-top:67.9pt;width:165.35pt;height:283.7pt;z-index:-8441;mso-position-horizontal-relative:page" coordorigin="850,1358" coordsize="3307,5674">
            <v:group id="_x0000_s5199" style="position:absolute;left:855;top:1363;width:3297;height:5664" coordorigin="855,1363" coordsize="3297,5664">
              <v:shape id="_x0000_s5201" style="position:absolute;left:855;top:1363;width:3297;height:5664" coordorigin="855,1363" coordsize="3297,5664" path="m945,1363r-61,3l855,1439r,5499l855,6974r44,53l4062,7028r36,-1l4151,6984r1,-5531l4152,1417r-44,-53l945,1363xe" filled="f" strokecolor="#231f20" strokeweight=".5pt">
                <v:path arrowok="t"/>
              </v:shape>
              <v:shape id="_x0000_s5200" type="#_x0000_t75" style="position:absolute;left:957;top:1477;width:631;height:631">
                <v:imagedata r:id="rId65" o:title=""/>
              </v:shape>
            </v:group>
            <w10:wrap anchorx="page"/>
          </v:group>
        </w:pict>
      </w:r>
      <w:r w:rsidR="008E0A21" w:rsidRPr="008E0A21">
        <w:rPr>
          <w:rFonts w:ascii="Verdana" w:hAnsi="Verdana"/>
          <w:b/>
          <w:color w:val="231F20"/>
          <w:position w:val="-1"/>
          <w:sz w:val="24"/>
          <w:lang w:val="es-ES_tradnl"/>
        </w:rPr>
        <w:t>FANTS.</w:t>
      </w:r>
    </w:p>
    <w:p w:rsidR="00B05971" w:rsidRPr="008E0A21" w:rsidRDefault="00B05971">
      <w:pPr>
        <w:spacing w:before="9"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left="920" w:right="-48"/>
        <w:jc w:val="both"/>
        <w:rPr>
          <w:rFonts w:ascii="Verdana" w:eastAsia="Verdana" w:hAnsi="Verdana" w:cs="Verdana"/>
          <w:sz w:val="24"/>
          <w:szCs w:val="24"/>
          <w:lang w:val="es-ES_tradnl"/>
        </w:rPr>
      </w:pPr>
      <w:r w:rsidRPr="008E0A21">
        <w:rPr>
          <w:rFonts w:ascii="Verdana" w:hAnsi="Verdana"/>
          <w:b/>
          <w:color w:val="231F20"/>
          <w:sz w:val="24"/>
          <w:lang w:val="es-ES_tradnl"/>
        </w:rPr>
        <w:t>LA  SÉC URIT É ÉLECTRIQUE DE CET APPAREIL EST</w:t>
      </w:r>
    </w:p>
    <w:p w:rsidR="00B05971" w:rsidRPr="008E0A21" w:rsidRDefault="008E0A21">
      <w:pPr>
        <w:spacing w:after="0" w:line="288" w:lineRule="exact"/>
        <w:ind w:left="224" w:right="-64"/>
        <w:jc w:val="both"/>
        <w:rPr>
          <w:rFonts w:ascii="Verdana" w:eastAsia="Verdana" w:hAnsi="Verdana" w:cs="Verdana"/>
          <w:sz w:val="24"/>
          <w:szCs w:val="24"/>
          <w:lang w:val="es-ES_tradnl"/>
        </w:rPr>
      </w:pPr>
      <w:r w:rsidRPr="008E0A21">
        <w:rPr>
          <w:rFonts w:ascii="Verdana" w:hAnsi="Verdana"/>
          <w:b/>
          <w:color w:val="231F20"/>
          <w:sz w:val="24"/>
          <w:lang w:val="es-ES_tradnl"/>
        </w:rPr>
        <w:t>ASSURÉE UNIQUEMENT SI CELUI-CI EST COR- RECTEMENT BRANCHÉ À UNE INSTALLATION DE MISE A LA TERRE EFFICACE, SELON CE QUI EST PRÉVU PAR LES NORMES DE SÉCURITE. LE   CONSTRUCTEUR DECLINE TOUTE RES- PONSABILITÉ POUR LES ÉVENTUELS DOM- MAGES CAUSÉS PAR L’ABSENCE DE MISE À LA TERRE DE L’INSTAL- LATION.</w:t>
      </w:r>
    </w:p>
    <w:p w:rsidR="00B05971" w:rsidRPr="008E0A21" w:rsidRDefault="008E0A21">
      <w:pPr>
        <w:spacing w:before="28" w:after="0" w:line="288" w:lineRule="exact"/>
        <w:ind w:left="-44" w:firstLine="713"/>
        <w:jc w:val="right"/>
        <w:rPr>
          <w:rFonts w:ascii="Verdana" w:eastAsia="Verdana" w:hAnsi="Verdana" w:cs="Verdana"/>
          <w:sz w:val="24"/>
          <w:szCs w:val="24"/>
          <w:lang w:val="en-US"/>
        </w:rPr>
      </w:pPr>
      <w:r w:rsidRPr="00DC27AB">
        <w:rPr>
          <w:lang w:val="en-US"/>
        </w:rPr>
        <w:br w:type="column"/>
      </w:r>
      <w:r w:rsidRPr="008E0A21">
        <w:rPr>
          <w:rFonts w:ascii="Verdana" w:hAnsi="Verdana"/>
          <w:b/>
          <w:color w:val="231F20"/>
          <w:sz w:val="24"/>
          <w:lang w:val="en-US"/>
        </w:rPr>
        <w:t>Schweissleiste (A) nach Schweiß- vorgang nicht be- rühren, da  diese  hohe Temperaturen  errei-</w:t>
      </w:r>
    </w:p>
    <w:p w:rsidR="00B05971" w:rsidRPr="008E0A21" w:rsidRDefault="009C354D">
      <w:pPr>
        <w:spacing w:after="0" w:line="281" w:lineRule="exact"/>
        <w:ind w:right="1601"/>
        <w:jc w:val="both"/>
        <w:rPr>
          <w:rFonts w:ascii="Verdana" w:eastAsia="Verdana" w:hAnsi="Verdana" w:cs="Verdana"/>
          <w:sz w:val="24"/>
          <w:szCs w:val="24"/>
          <w:lang w:val="en-US"/>
        </w:rPr>
      </w:pPr>
      <w:r>
        <w:pict>
          <v:group id="_x0000_s5194" style="position:absolute;left:0;text-align:left;margin-left:222.05pt;margin-top:54.55pt;width:165.4pt;height:92pt;z-index:-8443;mso-position-horizontal-relative:page" coordorigin="4441,1091" coordsize="3308,1840">
            <v:shape id="_x0000_s5197" type="#_x0000_t75" style="position:absolute;left:4564;top:1199;width:568;height:568">
              <v:imagedata r:id="rId66" o:title=""/>
            </v:shape>
            <v:group id="_x0000_s5195" style="position:absolute;left:4446;top:1096;width:3298;height:1830" coordorigin="4446,1096" coordsize="3298,1830">
              <v:shape id="_x0000_s5196" style="position:absolute;left:4446;top:1096;width:3298;height:1830" coordorigin="4446,1096" coordsize="3298,1830" path="m4536,1096r-60,3l4447,1172r-1,1665l4447,2873r43,53l7654,2927r37,-1l7744,2883r,-1697l7744,1150r-43,-53l4536,1096xe" filled="f" strokecolor="#231f20" strokeweight=".5pt">
                <v:path arrowok="t"/>
              </v:shape>
            </v:group>
            <w10:wrap anchorx="page"/>
          </v:group>
        </w:pict>
      </w:r>
      <w:r w:rsidR="008E0A21" w:rsidRPr="008E0A21">
        <w:rPr>
          <w:rFonts w:ascii="Verdana" w:hAnsi="Verdana"/>
          <w:b/>
          <w:color w:val="231F20"/>
          <w:position w:val="-1"/>
          <w:sz w:val="24"/>
          <w:lang w:val="en-US"/>
        </w:rPr>
        <w:t>chen kann.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1" w:after="0" w:line="260" w:lineRule="exact"/>
        <w:rPr>
          <w:sz w:val="26"/>
          <w:szCs w:val="26"/>
          <w:lang w:val="en-US"/>
        </w:rPr>
      </w:pPr>
    </w:p>
    <w:p w:rsidR="00B05971" w:rsidRPr="008E0A21" w:rsidRDefault="009C354D">
      <w:pPr>
        <w:spacing w:after="0" w:line="288" w:lineRule="exact"/>
        <w:ind w:left="634" w:right="-28"/>
        <w:jc w:val="both"/>
        <w:rPr>
          <w:rFonts w:ascii="Verdana" w:eastAsia="Verdana" w:hAnsi="Verdana" w:cs="Verdana"/>
          <w:sz w:val="24"/>
          <w:szCs w:val="24"/>
          <w:lang w:val="en-US"/>
        </w:rPr>
      </w:pPr>
      <w:r>
        <w:pict>
          <v:group id="_x0000_s5190" style="position:absolute;left:0;text-align:left;margin-left:222.05pt;margin-top:-131.5pt;width:165.35pt;height:92pt;z-index:-8442;mso-position-horizontal-relative:page" coordorigin="4441,-2630" coordsize="3307,1840">
            <v:group id="_x0000_s5191" style="position:absolute;left:4446;top:-2625;width:3297;height:1830" coordorigin="4446,-2625" coordsize="3297,1830">
              <v:shape id="_x0000_s5193" style="position:absolute;left:4446;top:-2625;width:3297;height:1830" coordorigin="4446,-2625" coordsize="3297,1830" path="m4536,-2625r-60,3l4447,-2550r-1,1665l4447,-849r43,53l7653,-795r37,l7743,-838r,-1697l7743,-2571r-43,-53l4536,-2625xe" filled="f" strokecolor="#231f20" strokeweight=".5pt">
                <v:path arrowok="t"/>
              </v:shape>
              <v:shape id="_x0000_s5192" type="#_x0000_t75" style="position:absolute;left:4523;top:-2601;width:717;height:747">
                <v:imagedata r:id="rId67" o:title=""/>
              </v:shape>
            </v:group>
            <w10:wrap anchorx="page"/>
          </v:group>
        </w:pict>
      </w:r>
      <w:r w:rsidR="008E0A21" w:rsidRPr="008E0A21">
        <w:rPr>
          <w:rFonts w:ascii="Verdana" w:hAnsi="Verdana"/>
          <w:b/>
          <w:color w:val="231F20"/>
          <w:sz w:val="24"/>
          <w:lang w:val="en-US"/>
        </w:rPr>
        <w:t>VAKUUM-VERPA- CKUNGSMASCHI- NE AUSSERHALB</w:t>
      </w:r>
    </w:p>
    <w:p w:rsidR="00B05971" w:rsidRPr="008E0A21" w:rsidRDefault="009C354D">
      <w:pPr>
        <w:spacing w:after="0" w:line="288" w:lineRule="exact"/>
        <w:ind w:right="-14"/>
        <w:jc w:val="both"/>
        <w:rPr>
          <w:rFonts w:ascii="Verdana" w:eastAsia="Verdana" w:hAnsi="Verdana" w:cs="Verdana"/>
          <w:sz w:val="24"/>
          <w:szCs w:val="24"/>
          <w:lang w:val="en-US"/>
        </w:rPr>
      </w:pPr>
      <w:r>
        <w:pict>
          <v:group id="_x0000_s5186" style="position:absolute;left:0;text-align:left;margin-left:222.05pt;margin-top:68.15pt;width:165.35pt;height:239.05pt;z-index:-8440;mso-position-horizontal-relative:page" coordorigin="4441,1363" coordsize="3307,4781">
            <v:group id="_x0000_s5187" style="position:absolute;left:4446;top:1368;width:3297;height:4771" coordorigin="4446,1368" coordsize="3297,4771">
              <v:shape id="_x0000_s5189" style="position:absolute;left:4446;top:1368;width:3297;height:4771" coordorigin="4446,1368" coordsize="3297,4771" path="m4536,1368r-61,3l4446,1444r,4606l4446,6086r44,53l7653,6140r36,-1l7742,6096r1,-4638l7743,1422r-44,-53l4536,1368xe" filled="f" strokecolor="#231f20" strokeweight=".5pt">
                <v:path arrowok="t"/>
              </v:shape>
              <v:shape id="_x0000_s5188" type="#_x0000_t75" style="position:absolute;left:4553;top:1483;width:631;height:631">
                <v:imagedata r:id="rId65" o:title=""/>
              </v:shape>
            </v:group>
            <w10:wrap anchorx="page"/>
          </v:group>
        </w:pict>
      </w:r>
      <w:r w:rsidR="008E0A21" w:rsidRPr="008E0A21">
        <w:rPr>
          <w:rFonts w:ascii="Verdana" w:hAnsi="Verdana"/>
          <w:b/>
          <w:color w:val="231F20"/>
          <w:sz w:val="24"/>
          <w:lang w:val="en-US"/>
        </w:rPr>
        <w:t>DER REICHWEITE VON KINDERN AUFBEWAH- REN.</w:t>
      </w:r>
    </w:p>
    <w:p w:rsidR="00B05971" w:rsidRPr="008E0A21" w:rsidRDefault="00B05971">
      <w:pPr>
        <w:spacing w:before="6" w:after="0" w:line="170" w:lineRule="exact"/>
        <w:rPr>
          <w:sz w:val="17"/>
          <w:szCs w:val="17"/>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88" w:lineRule="exact"/>
        <w:ind w:left="696" w:right="-22"/>
        <w:jc w:val="both"/>
        <w:rPr>
          <w:rFonts w:ascii="Verdana" w:eastAsia="Verdana" w:hAnsi="Verdana" w:cs="Verdana"/>
          <w:sz w:val="24"/>
          <w:szCs w:val="24"/>
          <w:lang w:val="en-US"/>
        </w:rPr>
      </w:pPr>
      <w:r w:rsidRPr="008E0A21">
        <w:rPr>
          <w:rFonts w:ascii="Verdana" w:hAnsi="Verdana"/>
          <w:b/>
          <w:color w:val="231F20"/>
          <w:sz w:val="24"/>
          <w:lang w:val="en-US"/>
        </w:rPr>
        <w:t>DIE ELEKTRISCHE SICHERHEIT DIE- SES  GERÄTS IST</w:t>
      </w:r>
    </w:p>
    <w:p w:rsidR="00B05971" w:rsidRPr="008E0A21" w:rsidRDefault="008E0A21">
      <w:pPr>
        <w:spacing w:after="0" w:line="288" w:lineRule="exact"/>
        <w:ind w:right="-14"/>
        <w:jc w:val="both"/>
        <w:rPr>
          <w:rFonts w:ascii="Verdana" w:eastAsia="Verdana" w:hAnsi="Verdana" w:cs="Verdana"/>
          <w:sz w:val="24"/>
          <w:szCs w:val="24"/>
          <w:lang w:val="en-US"/>
        </w:rPr>
      </w:pPr>
      <w:r w:rsidRPr="008E0A21">
        <w:rPr>
          <w:rFonts w:ascii="Verdana" w:hAnsi="Verdana"/>
          <w:b/>
          <w:color w:val="231F20"/>
          <w:sz w:val="24"/>
          <w:lang w:val="en-US"/>
        </w:rPr>
        <w:t>NUR DANN GEWÄHR- LEISTET, WENN DIE- SES AN EINE NORMGE- RECHTE ERDUNGSAN- LAGE ANGESCHLOSSEN IST.</w:t>
      </w:r>
    </w:p>
    <w:p w:rsidR="00B05971" w:rsidRPr="008E0A21" w:rsidRDefault="008E0A21">
      <w:pPr>
        <w:spacing w:after="0" w:line="288" w:lineRule="exact"/>
        <w:ind w:right="-64"/>
        <w:jc w:val="both"/>
        <w:rPr>
          <w:rFonts w:ascii="Verdana" w:eastAsia="Verdana" w:hAnsi="Verdana" w:cs="Verdana"/>
          <w:sz w:val="24"/>
          <w:szCs w:val="24"/>
          <w:lang w:val="en-US"/>
        </w:rPr>
      </w:pPr>
      <w:r w:rsidRPr="008E0A21">
        <w:rPr>
          <w:rFonts w:ascii="Verdana" w:hAnsi="Verdana"/>
          <w:b/>
          <w:color w:val="231F20"/>
          <w:sz w:val="24"/>
          <w:lang w:val="en-US"/>
        </w:rPr>
        <w:t>DER  HERST ELLER LEHNT JEGLICHE HAF- TUNG FÜR EVENTUELLE SCHÄDEN, DIE DURCH FEHLENDE ERDUNG DER ANLAGE ENTSTE- HEN, AB.</w:t>
      </w:r>
    </w:p>
    <w:p w:rsidR="00B05971" w:rsidRPr="008E0A21" w:rsidRDefault="008E0A21">
      <w:pPr>
        <w:spacing w:before="28" w:after="0" w:line="288" w:lineRule="exact"/>
        <w:ind w:left="732" w:right="175"/>
        <w:jc w:val="both"/>
        <w:rPr>
          <w:rFonts w:ascii="Verdana" w:eastAsia="Verdana" w:hAnsi="Verdana" w:cs="Verdana"/>
          <w:sz w:val="24"/>
          <w:szCs w:val="24"/>
          <w:lang w:val="es-ES_tradnl"/>
        </w:rPr>
      </w:pPr>
      <w:r w:rsidRPr="00DC27AB">
        <w:rPr>
          <w:lang w:val="es-ES_tradnl"/>
        </w:rPr>
        <w:br w:type="column"/>
      </w:r>
      <w:r w:rsidRPr="008E0A21">
        <w:rPr>
          <w:rFonts w:ascii="Verdana" w:hAnsi="Verdana"/>
          <w:b/>
          <w:color w:val="231F20"/>
          <w:sz w:val="24"/>
          <w:lang w:val="es-ES_tradnl"/>
        </w:rPr>
        <w:t>No toque la barra selladora (A) des- pués de sellar ya</w:t>
      </w:r>
    </w:p>
    <w:p w:rsidR="00B05971" w:rsidRPr="008E0A21" w:rsidRDefault="009C354D">
      <w:pPr>
        <w:spacing w:after="0" w:line="288" w:lineRule="exact"/>
        <w:ind w:right="175"/>
        <w:jc w:val="both"/>
        <w:rPr>
          <w:rFonts w:ascii="Verdana" w:eastAsia="Verdana" w:hAnsi="Verdana" w:cs="Verdana"/>
          <w:sz w:val="24"/>
          <w:szCs w:val="24"/>
          <w:lang w:val="es-ES_tradnl"/>
        </w:rPr>
      </w:pPr>
      <w:r>
        <w:pict>
          <v:group id="_x0000_s5182" style="position:absolute;left:0;text-align:left;margin-left:401.55pt;margin-top:83.1pt;width:165.4pt;height:64.75pt;z-index:-8436;mso-position-horizontal-relative:page" coordorigin="8031,1662" coordsize="3308,1295">
            <v:shape id="_x0000_s5185" type="#_x0000_t75" style="position:absolute;left:8130;top:1770;width:568;height:568">
              <v:imagedata r:id="rId68" o:title=""/>
            </v:shape>
            <v:group id="_x0000_s5183" style="position:absolute;left:8036;top:1667;width:3298;height:1285" coordorigin="8036,1667" coordsize="3298,1285">
              <v:shape id="_x0000_s5184" style="position:absolute;left:8036;top:1667;width:3298;height:1285" coordorigin="8036,1667" coordsize="3298,1285" path="m8126,1667r-60,3l8037,1742r-1,1119l8037,2898r43,53l11244,2951r37,l11334,2908r,-1151l11334,1721r-43,-53l8126,1667xe" filled="f" strokecolor="#231f20" strokeweight=".5pt">
                <v:path arrowok="t"/>
              </v:shape>
            </v:group>
            <w10:wrap anchorx="page"/>
          </v:group>
        </w:pict>
      </w:r>
      <w:r w:rsidR="008E0A21" w:rsidRPr="008E0A21">
        <w:rPr>
          <w:rFonts w:ascii="Verdana" w:hAnsi="Verdana"/>
          <w:b/>
          <w:color w:val="231F20"/>
          <w:sz w:val="24"/>
          <w:lang w:val="es-ES_tradnl"/>
        </w:rPr>
        <w:t>que alcanza temperatu- ras altas.</w:t>
      </w:r>
    </w:p>
    <w:p w:rsidR="00B05971" w:rsidRPr="008E0A21" w:rsidRDefault="00B05971">
      <w:pPr>
        <w:spacing w:before="2"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A2086" w:rsidRDefault="009C354D">
      <w:pPr>
        <w:spacing w:after="0" w:line="288" w:lineRule="exact"/>
        <w:ind w:left="611" w:right="170"/>
        <w:jc w:val="both"/>
        <w:rPr>
          <w:rFonts w:ascii="Verdana" w:eastAsia="Verdana" w:hAnsi="Verdana" w:cs="Verdana"/>
          <w:szCs w:val="24"/>
          <w:lang w:val="es-ES_tradnl"/>
        </w:rPr>
      </w:pPr>
      <w:r>
        <w:rPr>
          <w:sz w:val="20"/>
        </w:rPr>
        <w:pict>
          <v:group id="_x0000_s5178" style="position:absolute;left:0;text-align:left;margin-left:401.55pt;margin-top:-131.75pt;width:165.35pt;height:92.25pt;z-index:-8435;mso-position-horizontal-relative:page" coordorigin="8031,-2635" coordsize="3307,1845">
            <v:group id="_x0000_s5179" style="position:absolute;left:8036;top:-2630;width:3297;height:1835" coordorigin="8036,-2630" coordsize="3297,1835">
              <v:shape id="_x0000_s5181" style="position:absolute;left:8036;top:-2630;width:3297;height:1835" coordorigin="8036,-2630" coordsize="3297,1835" path="m8126,-2630r-60,3l8037,-2555r-1,1670l8037,-849r43,53l11243,-795r37,l11333,-838r,-1702l11333,-2576r-43,-53l8126,-2630xe" filled="f" strokecolor="#231f20" strokeweight=".5pt">
                <v:path arrowok="t"/>
              </v:shape>
              <v:shape id="_x0000_s5180" type="#_x0000_t75" style="position:absolute;left:8132;top:-2608;width:717;height:747">
                <v:imagedata r:id="rId69" o:title=""/>
              </v:shape>
            </v:group>
            <w10:wrap anchorx="page"/>
          </v:group>
        </w:pict>
      </w:r>
      <w:r w:rsidR="008E0A21" w:rsidRPr="008A2086">
        <w:rPr>
          <w:rFonts w:ascii="Verdana" w:hAnsi="Verdana"/>
          <w:b/>
          <w:color w:val="231F20"/>
          <w:lang w:val="es-ES_tradnl"/>
        </w:rPr>
        <w:t>MANTENGA LA MÁ- QUINA DE  VACÍO FUERA DEL ALCAN-</w:t>
      </w:r>
    </w:p>
    <w:p w:rsidR="00B05971" w:rsidRPr="008A2086" w:rsidRDefault="009C354D">
      <w:pPr>
        <w:spacing w:after="0" w:line="281" w:lineRule="exact"/>
        <w:ind w:right="792"/>
        <w:jc w:val="both"/>
        <w:rPr>
          <w:rFonts w:ascii="Verdana" w:eastAsia="Verdana" w:hAnsi="Verdana" w:cs="Verdana"/>
          <w:szCs w:val="24"/>
          <w:lang w:val="es-ES_tradnl"/>
        </w:rPr>
      </w:pPr>
      <w:r>
        <w:rPr>
          <w:sz w:val="20"/>
        </w:rPr>
        <w:pict>
          <v:group id="_x0000_s5174" style="position:absolute;left:0;text-align:left;margin-left:401.55pt;margin-top:68.15pt;width:165.35pt;height:283.45pt;z-index:-8439;mso-position-horizontal-relative:page" coordorigin="8031,1363" coordsize="3307,5669">
            <v:group id="_x0000_s5175" style="position:absolute;left:8036;top:1368;width:3297;height:5659" coordorigin="8036,1368" coordsize="3297,5659">
              <v:shape id="_x0000_s5177" style="position:absolute;left:8036;top:1368;width:3297;height:5659" coordorigin="8036,1368" coordsize="3297,5659" path="m8126,1368r-61,3l8036,1444r,5494l8036,6974r44,53l11243,7028r36,-1l11332,6984r1,-5526l11333,1422r-44,-53l8126,1368xe" filled="f" strokecolor="#231f20" strokeweight=".5pt">
                <v:path arrowok="t"/>
              </v:shape>
              <v:shape id="_x0000_s5176" type="#_x0000_t75" style="position:absolute;left:8148;top:1483;width:631;height:631">
                <v:imagedata r:id="rId70" o:title=""/>
              </v:shape>
            </v:group>
            <w10:wrap anchorx="page"/>
          </v:group>
        </w:pict>
      </w:r>
      <w:r w:rsidR="008E0A21" w:rsidRPr="008A2086">
        <w:rPr>
          <w:rFonts w:ascii="Verdana" w:hAnsi="Verdana"/>
          <w:b/>
          <w:color w:val="231F20"/>
          <w:position w:val="-1"/>
          <w:lang w:val="es-ES_tradnl"/>
        </w:rPr>
        <w:t>CE DE LOS NIÑOS.</w:t>
      </w:r>
    </w:p>
    <w:p w:rsidR="00B05971" w:rsidRPr="008A2086" w:rsidRDefault="00B05971">
      <w:pPr>
        <w:spacing w:before="5" w:after="0" w:line="150" w:lineRule="exact"/>
        <w:rPr>
          <w:sz w:val="13"/>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88" w:lineRule="exact"/>
        <w:ind w:left="708" w:right="142"/>
        <w:jc w:val="both"/>
        <w:rPr>
          <w:rFonts w:ascii="Verdana" w:eastAsia="Verdana" w:hAnsi="Verdana" w:cs="Verdana"/>
          <w:sz w:val="24"/>
          <w:szCs w:val="24"/>
          <w:lang w:val="es-ES_tradnl"/>
        </w:rPr>
      </w:pPr>
      <w:r w:rsidRPr="008E0A21">
        <w:rPr>
          <w:rFonts w:ascii="Verdana" w:hAnsi="Verdana"/>
          <w:b/>
          <w:color w:val="231F20"/>
          <w:sz w:val="24"/>
          <w:lang w:val="es-ES_tradnl"/>
        </w:rPr>
        <w:t>LA SEGURIDAD ELÉCTRICA DE ESTA MÁQUINA</w:t>
      </w:r>
    </w:p>
    <w:p w:rsidR="00B05971" w:rsidRPr="008E0A21" w:rsidRDefault="008E0A21">
      <w:pPr>
        <w:spacing w:after="0" w:line="288" w:lineRule="exact"/>
        <w:ind w:right="148"/>
        <w:jc w:val="both"/>
        <w:rPr>
          <w:rFonts w:ascii="Verdana" w:eastAsia="Verdana" w:hAnsi="Verdana" w:cs="Verdana"/>
          <w:sz w:val="24"/>
          <w:szCs w:val="24"/>
          <w:lang w:val="es-ES_tradnl"/>
        </w:rPr>
      </w:pPr>
      <w:r w:rsidRPr="008E0A21">
        <w:rPr>
          <w:rFonts w:ascii="Verdana" w:hAnsi="Verdana"/>
          <w:b/>
          <w:color w:val="231F20"/>
          <w:sz w:val="24"/>
          <w:lang w:val="es-ES_tradnl"/>
        </w:rPr>
        <w:t>ESTÁ GARANTIZADA, ÚNICAMENTE SI ESTÁ CONECTADA A UNA TOMA DE TIERRA EFI- CAZ, SEGÚN ESTÁ PRE- VISTO EN LAS NOR- MAS  DE SEGURIDAD. EL FABRICANTE NO SE RESPONSABILIZA DE POSIBLES DAÑOS PRO- VOCADOS POR LA FAL- TA DE INSTALACIÓN DE LA TOMA DE TIERRA EN EL EQUIPO.</w:t>
      </w:r>
    </w:p>
    <w:p w:rsidR="00B05971" w:rsidRPr="008E0A21" w:rsidRDefault="00B05971">
      <w:pPr>
        <w:spacing w:after="0" w:line="288" w:lineRule="exact"/>
        <w:jc w:val="both"/>
        <w:rPr>
          <w:rFonts w:ascii="Verdana" w:eastAsia="Verdana" w:hAnsi="Verdana" w:cs="Verdana"/>
          <w:sz w:val="24"/>
          <w:szCs w:val="24"/>
          <w:lang w:val="es-ES_tradnl"/>
        </w:rPr>
        <w:sectPr w:rsidR="00B05971" w:rsidRPr="008E0A21">
          <w:type w:val="continuous"/>
          <w:pgSz w:w="11920" w:h="16840"/>
          <w:pgMar w:top="1560" w:right="440" w:bottom="280" w:left="740" w:header="720" w:footer="720" w:gutter="0"/>
          <w:cols w:num="3" w:space="720" w:equalWidth="0">
            <w:col w:w="3338" w:space="477"/>
            <w:col w:w="3132" w:space="458"/>
            <w:col w:w="3335"/>
          </w:cols>
        </w:sectPr>
      </w:pPr>
    </w:p>
    <w:p w:rsidR="00B05971" w:rsidRPr="008E0A21" w:rsidRDefault="009C354D">
      <w:pPr>
        <w:tabs>
          <w:tab w:val="left" w:pos="3700"/>
        </w:tabs>
        <w:spacing w:before="62" w:after="0" w:line="503" w:lineRule="exact"/>
        <w:ind w:left="225" w:right="-20"/>
        <w:rPr>
          <w:rFonts w:ascii="Verdana" w:eastAsia="Verdana" w:hAnsi="Verdana" w:cs="Verdana"/>
          <w:sz w:val="36"/>
          <w:szCs w:val="36"/>
          <w:lang w:val="en-US"/>
        </w:rPr>
      </w:pPr>
      <w:r>
        <w:lastRenderedPageBreak/>
        <w:pict>
          <v:group id="_x0000_s5130" style="position:absolute;left:0;text-align:left;margin-left:28.35pt;margin-top:28.35pt;width:524.45pt;height:785.2pt;z-index:-8434;mso-position-horizontal-relative:page;mso-position-vertical-relative:page" coordorigin="567,567" coordsize="10489,15704">
            <v:group id="_x0000_s5162" style="position:absolute;left:577;top:577;width:10469;height:15684" coordorigin="577,577" coordsize="10469,15684">
              <v:shape id="_x0000_s5173" style="position:absolute;left:577;top:577;width:10469;height:15684" coordorigin="577,577" coordsize="10469,15684" path="m667,577r-61,3l577,652r,15519l577,16207r44,53l10956,16261r36,l11045,16217r1,-15550l11046,631r-44,-53l667,577xe" filled="f" strokecolor="#231f20" strokeweight="1pt">
                <v:path arrowok="t"/>
              </v:shape>
              <v:shape id="_x0000_s5172" type="#_x0000_t75" style="position:absolute;left:3633;top:807;width:701;height:625">
                <v:imagedata r:id="rId71" o:title=""/>
              </v:shape>
              <v:shape id="_x0000_s5171" type="#_x0000_t75" style="position:absolute;left:7290;top:807;width:701;height:625">
                <v:imagedata r:id="rId72" o:title=""/>
              </v:shape>
              <v:shape id="_x0000_s5170" type="#_x0000_t75" style="position:absolute;left:3756;top:3042;width:701;height:625">
                <v:imagedata r:id="rId73" o:title=""/>
              </v:shape>
              <v:shape id="_x0000_s5169" type="#_x0000_t75" style="position:absolute;left:7167;top:3042;width:701;height:625">
                <v:imagedata r:id="rId73" o:title=""/>
              </v:shape>
              <v:shape id="_x0000_s5168" type="#_x0000_t75" style="position:absolute;left:3777;top:5276;width:701;height:625">
                <v:imagedata r:id="rId74" o:title=""/>
              </v:shape>
              <v:shape id="_x0000_s5167" type="#_x0000_t75" style="position:absolute;left:7146;top:5276;width:701;height:625">
                <v:imagedata r:id="rId74" o:title=""/>
              </v:shape>
              <v:shape id="_x0000_s5166" type="#_x0000_t75" style="position:absolute;left:4039;top:7511;width:701;height:625">
                <v:imagedata r:id="rId74" o:title=""/>
              </v:shape>
              <v:shape id="_x0000_s5165" type="#_x0000_t75" style="position:absolute;left:6884;top:7511;width:701;height:625">
                <v:imagedata r:id="rId75" o:title=""/>
              </v:shape>
              <v:shape id="_x0000_s5164" type="#_x0000_t75" style="position:absolute;left:3633;top:10058;width:701;height:625">
                <v:imagedata r:id="rId72" o:title=""/>
              </v:shape>
              <v:shape id="_x0000_s5163" type="#_x0000_t75" style="position:absolute;left:7290;top:10058;width:701;height:625">
                <v:imagedata r:id="rId72" o:title=""/>
              </v:shape>
            </v:group>
            <v:group id="_x0000_s5160" style="position:absolute;left:884;top:829;width:461;height:301" coordorigin="884,829" coordsize="461,301">
              <v:shape id="_x0000_s5161" style="position:absolute;left:884;top:829;width:461;height:301" coordorigin="884,829" coordsize="461,301" path="m1121,829r-80,8l972,862r-51,36l886,961r-2,18l886,996r35,65l973,1098r68,24l1115,1130r28,-1l1219,1114r62,-30l1325,1043r20,-50l1344,973r-33,-70l1262,864r-64,-25l1121,829e" fillcolor="#231f20" stroked="f">
                <v:path arrowok="t"/>
              </v:shape>
            </v:group>
            <v:group id="_x0000_s5158" style="position:absolute;left:884;top:829;width:461;height:301" coordorigin="884,829" coordsize="461,301">
              <v:shape id="_x0000_s5159" style="position:absolute;left:884;top:829;width:461;height:301" coordorigin="884,829" coordsize="461,301" path="m1115,1130r80,-9l1262,1096r50,-38l1345,993r-1,-20l1311,903r-49,-39l1198,839r-77,-10l1093,830r-77,14l953,873r-45,40l884,979r2,17l921,1061r52,37l1041,1122r74,8xe" filled="f" strokecolor="#231f20" strokeweight="1pt">
                <v:path arrowok="t"/>
              </v:shape>
            </v:group>
            <v:group id="_x0000_s5156" style="position:absolute;left:884;top:3072;width:461;height:301" coordorigin="884,3072" coordsize="461,301">
              <v:shape id="_x0000_s5157" style="position:absolute;left:884;top:3072;width:461;height:301" coordorigin="884,3072" coordsize="461,301" path="m1121,3072r-80,9l972,3105r-51,36l886,3204r-2,18l886,3240r35,64l973,3341r68,24l1115,3373r28,-1l1219,3357r62,-29l1325,3286r20,-50l1344,3216r-33,-69l1262,3107r-64,-25l1121,3072e" fillcolor="#231f20" stroked="f">
                <v:path arrowok="t"/>
              </v:shape>
            </v:group>
            <v:group id="_x0000_s5154" style="position:absolute;left:884;top:3072;width:461;height:301" coordorigin="884,3072" coordsize="461,301">
              <v:shape id="_x0000_s5155" style="position:absolute;left:884;top:3072;width:461;height:301" coordorigin="884,3072" coordsize="461,301" path="m1115,3373r80,-9l1262,3339r50,-38l1345,3236r-1,-20l1311,3147r-49,-40l1198,3082r-77,-10l1093,3073r-77,14l953,3116r-45,40l884,3222r2,18l921,3304r52,37l1041,3365r74,8xe" filled="f" strokecolor="#231f20" strokeweight="1pt">
                <v:path arrowok="t"/>
              </v:shape>
            </v:group>
            <v:group id="_x0000_s5152" style="position:absolute;left:884;top:5287;width:461;height:301" coordorigin="884,5287" coordsize="461,301">
              <v:shape id="_x0000_s5153" style="position:absolute;left:884;top:5287;width:461;height:301" coordorigin="884,5287" coordsize="461,301" path="m1121,5287r-80,9l972,5320r-51,36l886,5419r-2,18l886,5455r35,64l973,5556r68,24l1115,5588r28,-1l1219,5572r62,-29l1325,5501r20,-50l1344,5431r-33,-69l1262,5322r-64,-25l1121,5287e" fillcolor="#231f20" stroked="f">
                <v:path arrowok="t"/>
              </v:shape>
            </v:group>
            <v:group id="_x0000_s5150" style="position:absolute;left:884;top:5287;width:461;height:301" coordorigin="884,5287" coordsize="461,301">
              <v:shape id="_x0000_s5151" style="position:absolute;left:884;top:5287;width:461;height:301" coordorigin="884,5287" coordsize="461,301" path="m1115,5588r80,-9l1262,5554r50,-38l1345,5451r-1,-20l1311,5362r-49,-40l1198,5297r-77,-10l1093,5288r-77,14l953,5331r-45,40l884,5437r2,18l921,5519r52,37l1041,5580r74,8xe" filled="f" strokecolor="#231f20" strokeweight="1pt">
                <v:path arrowok="t"/>
              </v:shape>
            </v:group>
            <v:group id="_x0000_s5148" style="position:absolute;left:884;top:7516;width:461;height:301" coordorigin="884,7516" coordsize="461,301">
              <v:shape id="_x0000_s5149" style="position:absolute;left:884;top:7516;width:461;height:301" coordorigin="884,7516" coordsize="461,301" path="m1121,7516r-80,9l972,7549r-51,36l886,7648r-2,18l886,7684r35,64l973,7785r68,24l1115,7817r28,-1l1219,7801r62,-29l1325,7730r20,-50l1344,7660r-33,-69l1262,7551r-64,-25l1121,7516e" fillcolor="#231f20" stroked="f">
                <v:path arrowok="t"/>
              </v:shape>
            </v:group>
            <v:group id="_x0000_s5146" style="position:absolute;left:884;top:7516;width:461;height:301" coordorigin="884,7516" coordsize="461,301">
              <v:shape id="_x0000_s5147" style="position:absolute;left:884;top:7516;width:461;height:301" coordorigin="884,7516" coordsize="461,301" path="m1115,7817r80,-9l1262,7783r50,-38l1345,7680r-1,-20l1311,7591r-49,-40l1198,7526r-77,-10l1093,7517r-77,14l953,7560r-45,40l884,7666r2,18l921,7748r52,37l1041,7809r74,8xe" filled="f" strokecolor="#231f20" strokeweight="1pt">
                <v:path arrowok="t"/>
              </v:shape>
            </v:group>
            <v:group id="_x0000_s5144" style="position:absolute;left:884;top:10085;width:461;height:301" coordorigin="884,10085" coordsize="461,301">
              <v:shape id="_x0000_s5145" style="position:absolute;left:884;top:10085;width:461;height:301" coordorigin="884,10085" coordsize="461,301" path="m1121,10085r-80,9l972,10118r-51,37l886,10218r-2,17l886,10253r35,64l973,10354r68,24l1115,10386r28,-1l1219,10370r62,-29l1325,10300r20,-50l1344,10230r-33,-70l1262,10121r-64,-26l1121,10085e" fillcolor="#231f20" stroked="f">
                <v:path arrowok="t"/>
              </v:shape>
            </v:group>
            <v:group id="_x0000_s5141" style="position:absolute;left:884;top:10085;width:461;height:301" coordorigin="884,10085" coordsize="461,301">
              <v:shape id="_x0000_s5143" style="position:absolute;left:884;top:10085;width:461;height:301" coordorigin="884,10085" coordsize="461,301" path="m1115,10386r80,-9l1262,10352r50,-38l1345,10250r-1,-20l1311,10160r-49,-39l1198,10095r-77,-10l1093,10086r-77,14l953,10129r-45,40l884,10235r2,18l921,10317r52,37l1041,10378r74,8xe" filled="f" strokecolor="#231f20" strokeweight="1pt">
                <v:path arrowok="t"/>
              </v:shape>
              <v:shape id="_x0000_s5142" type="#_x0000_t75" style="position:absolute;left:3229;top:12126;width:5146;height:3906">
                <v:imagedata r:id="rId76" o:title=""/>
              </v:shape>
            </v:group>
            <v:group id="_x0000_s5139" style="position:absolute;left:3229;top:12126;width:5146;height:3906" coordorigin="3229,12126" coordsize="5146,3906">
              <v:shape id="_x0000_s5140" style="position:absolute;left:3229;top:12126;width:5146;height:3906" coordorigin="3229,12126" coordsize="5146,3906" path="m3229,16032r5146,l8375,12126r-5146,l3229,16032xe" filled="f" strokecolor="#231f20" strokeweight="1pt">
                <v:path arrowok="t"/>
              </v:shape>
            </v:group>
            <v:group id="_x0000_s5137" style="position:absolute;left:3730;top:14232;width:1549;height:1549" coordorigin="3730,14232" coordsize="1549,1549">
              <v:shape id="_x0000_s5138" style="position:absolute;left:3730;top:14232;width:1549;height:1549" coordorigin="3730,14232" coordsize="1549,1549" path="m3730,14232r1550,1549e" filled="f" strokecolor="#231f20" strokeweight="1.929mm">
                <v:path arrowok="t"/>
              </v:shape>
            </v:group>
            <v:group id="_x0000_s5135" style="position:absolute;left:3703;top:14232;width:1549;height:1549" coordorigin="3703,14232" coordsize="1549,1549">
              <v:shape id="_x0000_s5136" style="position:absolute;left:3703;top:14232;width:1549;height:1549" coordorigin="3703,14232" coordsize="1549,1549" path="m3703,15781l5252,14232e" filled="f" strokecolor="#231f20" strokeweight="1.929mm">
                <v:path arrowok="t"/>
              </v:shape>
            </v:group>
            <v:group id="_x0000_s5133" style="position:absolute;left:7390;top:15474;width:808;height:370" coordorigin="7390,15474" coordsize="808,370">
              <v:shape id="_x0000_s5134" style="position:absolute;left:7390;top:15474;width:808;height:370" coordorigin="7390,15474" coordsize="808,370" path="m8099,15474r-610,l7426,15476r-36,60l7390,15573r,172l7392,15807r60,36l8099,15843r37,l8196,15807r2,-62l8198,15573r-2,-63l8136,15474r-37,e" fillcolor="#231f20" stroked="f">
                <v:path arrowok="t"/>
              </v:shape>
            </v:group>
            <v:group id="_x0000_s5131" style="position:absolute;left:7390;top:15474;width:809;height:370" coordorigin="7390,15474" coordsize="809,370">
              <v:shape id="_x0000_s5132" style="position:absolute;left:7390;top:15474;width:809;height:370" coordorigin="7390,15474" coordsize="809,370" path="m7489,15474r-63,2l7390,15536r,208l7390,15781r36,60l7489,15843r610,l8136,15843r60,-36l8198,15745r,-172l8198,15536r-36,-60l8099,15474r-610,xe" filled="f" strokecolor="#231f20" strokeweight=".55pt">
                <v:path arrowok="t"/>
              </v:shape>
            </v:group>
            <w10:wrap anchorx="page" anchory="page"/>
          </v:group>
        </w:pict>
      </w:r>
      <w:r w:rsidR="008E0A21" w:rsidRPr="008E0A21">
        <w:rPr>
          <w:rFonts w:ascii="Verdana" w:hAnsi="Verdana"/>
          <w:b/>
          <w:color w:val="FFFFFF"/>
          <w:position w:val="16"/>
          <w:sz w:val="24"/>
          <w:lang w:val="en-US"/>
        </w:rPr>
        <w:t>IT</w:t>
      </w:r>
      <w:r w:rsidR="008E0A21" w:rsidRPr="008E0A21">
        <w:rPr>
          <w:lang w:val="en-US"/>
        </w:rPr>
        <w:tab/>
      </w:r>
      <w:r w:rsidR="008E0A21" w:rsidRPr="008E0A21">
        <w:rPr>
          <w:rFonts w:ascii="Verdana" w:hAnsi="Verdana"/>
          <w:b/>
          <w:color w:val="231F20"/>
          <w:position w:val="-4"/>
          <w:sz w:val="36"/>
          <w:u w:val="thick" w:color="231F20"/>
          <w:lang w:val="en-US"/>
        </w:rPr>
        <w:t>IMPORTANTE</w:t>
      </w:r>
    </w:p>
    <w:p w:rsidR="00B05971" w:rsidRPr="008E0A21" w:rsidRDefault="008E0A21">
      <w:pPr>
        <w:tabs>
          <w:tab w:val="left" w:pos="10160"/>
        </w:tabs>
        <w:spacing w:before="88" w:after="0" w:line="243" w:lineRule="auto"/>
        <w:ind w:left="110" w:right="48"/>
        <w:rPr>
          <w:rFonts w:ascii="Verdana" w:eastAsia="Verdana" w:hAnsi="Verdana" w:cs="Verdana"/>
          <w:sz w:val="26"/>
          <w:szCs w:val="26"/>
          <w:lang w:val="es-ES_tradnl"/>
        </w:rPr>
      </w:pPr>
      <w:r w:rsidRPr="008E0A21">
        <w:rPr>
          <w:rFonts w:ascii="Verdana" w:hAnsi="Verdana"/>
          <w:b/>
          <w:color w:val="231F20"/>
          <w:sz w:val="26"/>
          <w:lang w:val="en-US"/>
        </w:rPr>
        <w:t xml:space="preserve">NON ASPIRARE LIQUIDI ! </w:t>
      </w:r>
      <w:r w:rsidRPr="008E0A21">
        <w:rPr>
          <w:rFonts w:ascii="Verdana" w:hAnsi="Verdana"/>
          <w:color w:val="231F20"/>
          <w:sz w:val="26"/>
          <w:lang w:val="es-ES_tradnl"/>
        </w:rPr>
        <w:t xml:space="preserve">CARNE, PESCE, VERDURE, LEGUMI ECC. DEVONO ESSERE ASCIUTTI E FREDDI (max 3°C) PRIMA DI ESSERE CONFEZIONATI SOTTOVUOTO. </w:t>
      </w:r>
      <w:r w:rsidRPr="008E0A21">
        <w:rPr>
          <w:rFonts w:ascii="Verdana" w:hAnsi="Verdana"/>
          <w:color w:val="231F20"/>
          <w:sz w:val="26"/>
          <w:u w:val="single" w:color="231F20"/>
          <w:lang w:val="es-ES_tradnl"/>
        </w:rPr>
        <w:t xml:space="preserve">DANNI  ALL’APPARECCHIO  CAUSATI  DALL’ASPIRAZIONE DI </w:t>
      </w:r>
      <w:r w:rsidRPr="008E0A21">
        <w:rPr>
          <w:rFonts w:ascii="Verdana" w:hAnsi="Verdana"/>
          <w:color w:val="231F20"/>
          <w:sz w:val="26"/>
          <w:lang w:val="es-ES_tradnl"/>
        </w:rPr>
        <w:t xml:space="preserve"> </w:t>
      </w:r>
      <w:r w:rsidRPr="008E0A21">
        <w:rPr>
          <w:rFonts w:ascii="Verdana" w:hAnsi="Verdana"/>
          <w:color w:val="231F20"/>
          <w:sz w:val="26"/>
          <w:u w:val="single" w:color="231F20"/>
          <w:lang w:val="es-ES_tradnl"/>
        </w:rPr>
        <w:t>LIQUIDI NON SONO COPERTI DA GARANZIA !</w:t>
      </w:r>
    </w:p>
    <w:p w:rsidR="00B05971" w:rsidRPr="008E0A21" w:rsidRDefault="00B05971">
      <w:pPr>
        <w:spacing w:before="8"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Default="008E0A21">
      <w:pPr>
        <w:tabs>
          <w:tab w:val="left" w:pos="3840"/>
        </w:tabs>
        <w:spacing w:before="15" w:after="0" w:line="493" w:lineRule="exact"/>
        <w:ind w:left="189" w:right="-20"/>
        <w:rPr>
          <w:rFonts w:ascii="Verdana" w:eastAsia="Verdana" w:hAnsi="Verdana" w:cs="Verdana"/>
          <w:sz w:val="36"/>
          <w:szCs w:val="36"/>
        </w:rPr>
      </w:pPr>
      <w:r>
        <w:rPr>
          <w:rFonts w:ascii="Verdana" w:hAnsi="Verdana"/>
          <w:b/>
          <w:color w:val="FFFFFF"/>
          <w:position w:val="15"/>
          <w:sz w:val="24"/>
        </w:rPr>
        <w:t>EN</w:t>
      </w:r>
      <w:r>
        <w:tab/>
      </w:r>
      <w:r>
        <w:rPr>
          <w:rFonts w:ascii="Verdana" w:hAnsi="Verdana"/>
          <w:b/>
          <w:color w:val="231F20"/>
          <w:position w:val="-4"/>
          <w:sz w:val="36"/>
          <w:u w:val="thick" w:color="231F20"/>
        </w:rPr>
        <w:t>ВАЖНО</w:t>
      </w:r>
    </w:p>
    <w:p w:rsidR="00B05971" w:rsidRDefault="00B05971">
      <w:pPr>
        <w:spacing w:after="0" w:line="100" w:lineRule="exact"/>
        <w:rPr>
          <w:sz w:val="10"/>
          <w:szCs w:val="10"/>
        </w:rPr>
      </w:pPr>
    </w:p>
    <w:p w:rsidR="00B05971" w:rsidRDefault="008E0A21">
      <w:pPr>
        <w:spacing w:after="0" w:line="312" w:lineRule="exact"/>
        <w:ind w:left="110" w:right="185"/>
        <w:rPr>
          <w:rFonts w:ascii="Verdana" w:eastAsia="Verdana" w:hAnsi="Verdana" w:cs="Verdana"/>
          <w:sz w:val="26"/>
          <w:szCs w:val="26"/>
        </w:rPr>
      </w:pPr>
      <w:r>
        <w:rPr>
          <w:rFonts w:ascii="Verdana" w:hAnsi="Verdana"/>
          <w:b/>
          <w:color w:val="231F20"/>
          <w:sz w:val="26"/>
        </w:rPr>
        <w:t xml:space="preserve">НЕ ДОПУСКАТЬ ВСАСЫВАНИЯ ПРИБОРОМ ЖИДКОСТИ! </w:t>
      </w:r>
      <w:r>
        <w:rPr>
          <w:rFonts w:ascii="Verdana" w:hAnsi="Verdana"/>
          <w:color w:val="231F20"/>
          <w:sz w:val="26"/>
        </w:rPr>
        <w:t xml:space="preserve">МЯСО, РЫБА, ОВОЩИ, БОБОВЫЕ И ДР. ПЕРЕД ВАКУУМНОЙ УПАКОВКОЙ ВЫСУШИВАЮТСЯ И ОХЛАЖДАЮТСЯ (НЕ ВЫШЕ 3°C). </w:t>
      </w:r>
    </w:p>
    <w:p w:rsidR="00B05971" w:rsidRDefault="008E0A21" w:rsidP="0057680B">
      <w:pPr>
        <w:tabs>
          <w:tab w:val="left" w:pos="10160"/>
        </w:tabs>
        <w:spacing w:after="0" w:line="304" w:lineRule="exact"/>
        <w:ind w:left="110" w:right="-20"/>
        <w:rPr>
          <w:u w:val="single"/>
        </w:rPr>
      </w:pPr>
      <w:r>
        <w:rPr>
          <w:rFonts w:ascii="Verdana" w:hAnsi="Verdana"/>
          <w:color w:val="231F20"/>
          <w:position w:val="-1"/>
          <w:sz w:val="26"/>
          <w:u w:val="single" w:color="231F20"/>
        </w:rPr>
        <w:t xml:space="preserve">ПОВРЕЖДЕНИЕ УСТРОЙСТВА ВТЯНУТОЙ ЖИДКОСТЬЮ НЕ </w:t>
      </w:r>
      <w:r w:rsidRPr="0057680B">
        <w:rPr>
          <w:rFonts w:ascii="Verdana" w:hAnsi="Verdana"/>
          <w:color w:val="231F20"/>
          <w:position w:val="-1"/>
          <w:sz w:val="26"/>
          <w:u w:val="single" w:color="231F20"/>
        </w:rPr>
        <w:t>ПОКРЫВАЕТСЯ ГАРАНТИЕЙ</w:t>
      </w:r>
      <w:r w:rsidRPr="0057680B">
        <w:rPr>
          <w:u w:val="single"/>
        </w:rPr>
        <w:t>!</w:t>
      </w:r>
    </w:p>
    <w:p w:rsidR="00B05971" w:rsidRPr="008E0A21" w:rsidRDefault="008E0A21">
      <w:pPr>
        <w:tabs>
          <w:tab w:val="left" w:pos="3860"/>
        </w:tabs>
        <w:spacing w:before="15" w:after="0" w:line="513" w:lineRule="exact"/>
        <w:ind w:left="201" w:right="-20"/>
        <w:rPr>
          <w:rFonts w:ascii="Verdana" w:eastAsia="Verdana" w:hAnsi="Verdana" w:cs="Verdana"/>
          <w:sz w:val="36"/>
          <w:szCs w:val="36"/>
          <w:lang w:val="es-ES_tradnl"/>
        </w:rPr>
      </w:pPr>
      <w:r w:rsidRPr="008E0A21">
        <w:rPr>
          <w:rFonts w:ascii="Verdana" w:hAnsi="Verdana"/>
          <w:b/>
          <w:color w:val="FFFFFF"/>
          <w:position w:val="17"/>
          <w:sz w:val="24"/>
          <w:lang w:val="es-ES_tradnl"/>
        </w:rPr>
        <w:t>FR</w:t>
      </w:r>
      <w:r w:rsidRPr="008E0A21">
        <w:rPr>
          <w:lang w:val="es-ES_tradnl"/>
        </w:rPr>
        <w:tab/>
      </w:r>
      <w:r w:rsidRPr="008E0A21">
        <w:rPr>
          <w:rFonts w:ascii="Verdana" w:hAnsi="Verdana"/>
          <w:b/>
          <w:color w:val="231F20"/>
          <w:position w:val="-4"/>
          <w:sz w:val="36"/>
          <w:u w:val="thick" w:color="231F20"/>
          <w:lang w:val="es-ES_tradnl"/>
        </w:rPr>
        <w:t>CONSIGNES</w:t>
      </w:r>
    </w:p>
    <w:p w:rsidR="00B05971" w:rsidRPr="008E0A21" w:rsidRDefault="008E0A21">
      <w:pPr>
        <w:tabs>
          <w:tab w:val="left" w:pos="10160"/>
        </w:tabs>
        <w:spacing w:before="88" w:after="0" w:line="243" w:lineRule="auto"/>
        <w:ind w:left="110" w:right="48"/>
        <w:rPr>
          <w:rFonts w:ascii="Verdana" w:eastAsia="Verdana" w:hAnsi="Verdana" w:cs="Verdana"/>
          <w:sz w:val="26"/>
          <w:szCs w:val="26"/>
          <w:lang w:val="es-ES_tradnl"/>
        </w:rPr>
      </w:pPr>
      <w:r w:rsidRPr="008E0A21">
        <w:rPr>
          <w:rFonts w:ascii="Verdana" w:hAnsi="Verdana"/>
          <w:b/>
          <w:color w:val="231F20"/>
          <w:sz w:val="26"/>
          <w:lang w:val="es-ES_tradnl"/>
        </w:rPr>
        <w:t xml:space="preserve">NE PAS ASPIRER DE LIQUIDES ! </w:t>
      </w:r>
      <w:r w:rsidRPr="008E0A21">
        <w:rPr>
          <w:rFonts w:ascii="Verdana" w:hAnsi="Verdana"/>
          <w:color w:val="231F20"/>
          <w:sz w:val="26"/>
          <w:lang w:val="es-ES_tradnl"/>
        </w:rPr>
        <w:t xml:space="preserve">LA VIANDE, LE POISSON, LES LÉGUMES ETC. </w:t>
      </w:r>
      <w:r w:rsidRPr="008E0A21">
        <w:rPr>
          <w:rFonts w:ascii="Verdana" w:hAnsi="Verdana"/>
          <w:color w:val="231F20"/>
          <w:sz w:val="26"/>
          <w:lang w:val="en-US"/>
        </w:rPr>
        <w:t xml:space="preserve">DOIVENT ÊTRE SECS ET FROIDS (max. 3°C) AVANT D’ÊTRE CONDI- TIONNÉS SOUS-VIDE. </w:t>
      </w:r>
      <w:r w:rsidRPr="008E0A21">
        <w:rPr>
          <w:rFonts w:ascii="Verdana" w:hAnsi="Verdana"/>
          <w:color w:val="231F20"/>
          <w:sz w:val="26"/>
          <w:u w:val="single" w:color="231F20"/>
          <w:lang w:val="es-ES_tradnl"/>
        </w:rPr>
        <w:t xml:space="preserve">LES DOMMAGES OCCASIONNÉS À L’APPAREIL PAR </w:t>
      </w:r>
      <w:r w:rsidRPr="008E0A21">
        <w:rPr>
          <w:lang w:val="es-ES_tradnl"/>
        </w:rPr>
        <w:tab/>
      </w:r>
      <w:r w:rsidRPr="008E0A21">
        <w:rPr>
          <w:rFonts w:ascii="Verdana" w:hAnsi="Verdana"/>
          <w:color w:val="231F20"/>
          <w:sz w:val="26"/>
          <w:lang w:val="es-ES_tradnl"/>
        </w:rPr>
        <w:t xml:space="preserve"> </w:t>
      </w:r>
      <w:r w:rsidRPr="008E0A21">
        <w:rPr>
          <w:rFonts w:ascii="Verdana" w:hAnsi="Verdana"/>
          <w:color w:val="231F20"/>
          <w:sz w:val="26"/>
          <w:u w:val="single" w:color="231F20"/>
          <w:lang w:val="es-ES_tradnl"/>
        </w:rPr>
        <w:t>L’ASPIRATION DE LIQUIDES NE SONT PAS COUVERTS PAR LA GARANTIE</w:t>
      </w:r>
      <w:r w:rsidRPr="008E0A21">
        <w:rPr>
          <w:rFonts w:ascii="Verdana" w:hAnsi="Verdana"/>
          <w:color w:val="231F20"/>
          <w:sz w:val="26"/>
          <w:lang w:val="es-ES_tradnl"/>
        </w:rPr>
        <w:t xml:space="preserve"> !</w:t>
      </w:r>
    </w:p>
    <w:p w:rsidR="00B05971" w:rsidRPr="008E0A21" w:rsidRDefault="00B05971">
      <w:pPr>
        <w:spacing w:before="2"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4120"/>
        </w:tabs>
        <w:spacing w:before="20" w:after="0" w:line="513" w:lineRule="exact"/>
        <w:ind w:left="191" w:right="-20"/>
        <w:rPr>
          <w:rFonts w:ascii="Verdana" w:eastAsia="Verdana" w:hAnsi="Verdana" w:cs="Verdana"/>
          <w:sz w:val="36"/>
          <w:szCs w:val="36"/>
          <w:lang w:val="en-US"/>
        </w:rPr>
      </w:pPr>
      <w:r w:rsidRPr="008E0A21">
        <w:rPr>
          <w:rFonts w:ascii="Verdana" w:hAnsi="Verdana"/>
          <w:b/>
          <w:color w:val="FFFFFF"/>
          <w:position w:val="17"/>
          <w:sz w:val="24"/>
          <w:lang w:val="en-US"/>
        </w:rPr>
        <w:t>DE</w:t>
      </w:r>
      <w:r w:rsidRPr="008E0A21">
        <w:rPr>
          <w:lang w:val="en-US"/>
        </w:rPr>
        <w:tab/>
      </w:r>
      <w:r w:rsidRPr="008E0A21">
        <w:rPr>
          <w:rFonts w:ascii="Verdana" w:hAnsi="Verdana"/>
          <w:b/>
          <w:color w:val="231F20"/>
          <w:position w:val="-4"/>
          <w:sz w:val="36"/>
          <w:u w:val="thick" w:color="231F20"/>
          <w:lang w:val="en-US"/>
        </w:rPr>
        <w:t>WICHTIG</w:t>
      </w:r>
    </w:p>
    <w:p w:rsidR="00B05971" w:rsidRPr="008E0A21" w:rsidRDefault="008E0A21">
      <w:pPr>
        <w:tabs>
          <w:tab w:val="left" w:pos="10140"/>
        </w:tabs>
        <w:spacing w:before="88" w:after="0" w:line="241" w:lineRule="auto"/>
        <w:ind w:left="110" w:right="48"/>
        <w:rPr>
          <w:rFonts w:ascii="Verdana" w:eastAsia="Verdana" w:hAnsi="Verdana" w:cs="Verdana"/>
          <w:sz w:val="26"/>
          <w:szCs w:val="26"/>
          <w:lang w:val="en-US"/>
        </w:rPr>
      </w:pPr>
      <w:r w:rsidRPr="008E0A21">
        <w:rPr>
          <w:rFonts w:ascii="Verdana" w:hAnsi="Verdana"/>
          <w:b/>
          <w:color w:val="231F20"/>
          <w:sz w:val="26"/>
          <w:lang w:val="en-US"/>
        </w:rPr>
        <w:t xml:space="preserve">KEINE FLÜSSIGKEITEN ANSAUGEN !  </w:t>
      </w:r>
      <w:r w:rsidRPr="008E0A21">
        <w:rPr>
          <w:rFonts w:ascii="Verdana" w:hAnsi="Verdana"/>
          <w:color w:val="231F20"/>
          <w:sz w:val="26"/>
          <w:lang w:val="en-US"/>
        </w:rPr>
        <w:t xml:space="preserve">FLEISCH, FISCH, GEMÜSE, HÜL- SENFRÜCHTE ETC. MÜSSEN TROCKEN UND KALT (max. 3°C) SEIN, BEVOR SIE VAKUUMVERPACKT WERDEN. </w:t>
      </w:r>
      <w:r w:rsidRPr="008E0A21">
        <w:rPr>
          <w:rFonts w:ascii="Verdana" w:hAnsi="Verdana"/>
          <w:color w:val="231F20"/>
          <w:sz w:val="26"/>
          <w:u w:val="single" w:color="231F20"/>
          <w:lang w:val="en-US"/>
        </w:rPr>
        <w:t xml:space="preserve">DIE GARANTIE DECKT KEINE SCHÄDEN </w:t>
      </w:r>
      <w:r w:rsidRPr="008E0A21">
        <w:rPr>
          <w:lang w:val="en-US"/>
        </w:rPr>
        <w:tab/>
      </w:r>
      <w:r w:rsidRPr="008E0A21">
        <w:rPr>
          <w:rFonts w:ascii="Verdana" w:hAnsi="Verdana"/>
          <w:color w:val="231F20"/>
          <w:sz w:val="26"/>
          <w:lang w:val="en-US"/>
        </w:rPr>
        <w:t xml:space="preserve"> </w:t>
      </w:r>
      <w:r w:rsidRPr="008E0A21">
        <w:rPr>
          <w:rFonts w:ascii="Verdana" w:hAnsi="Verdana"/>
          <w:color w:val="231F20"/>
          <w:sz w:val="26"/>
          <w:u w:val="single" w:color="231F20"/>
          <w:lang w:val="en-US"/>
        </w:rPr>
        <w:t xml:space="preserve">AM  GERÄT, DIE DURCH ANSAUGUNG  VON  FLÜSSIGKEITEN VERURSACHT </w:t>
      </w:r>
      <w:r w:rsidRPr="008E0A21">
        <w:rPr>
          <w:lang w:val="en-US"/>
        </w:rPr>
        <w:tab/>
      </w:r>
      <w:r w:rsidRPr="008E0A21">
        <w:rPr>
          <w:rFonts w:ascii="Verdana" w:hAnsi="Verdana"/>
          <w:color w:val="231F20"/>
          <w:w w:val="21"/>
          <w:sz w:val="26"/>
          <w:u w:val="single" w:color="231F20"/>
          <w:lang w:val="en-US"/>
        </w:rPr>
        <w:t xml:space="preserve"> </w:t>
      </w:r>
      <w:r w:rsidRPr="008E0A21">
        <w:rPr>
          <w:rFonts w:ascii="Verdana" w:hAnsi="Verdana"/>
          <w:color w:val="231F20"/>
          <w:sz w:val="26"/>
          <w:lang w:val="en-US"/>
        </w:rPr>
        <w:t xml:space="preserve"> </w:t>
      </w:r>
      <w:r w:rsidRPr="008E0A21">
        <w:rPr>
          <w:rFonts w:ascii="Verdana" w:hAnsi="Verdana"/>
          <w:color w:val="231F20"/>
          <w:sz w:val="26"/>
          <w:u w:val="single" w:color="231F20"/>
          <w:lang w:val="en-US"/>
        </w:rPr>
        <w:t>WERDEN</w:t>
      </w:r>
      <w:r w:rsidRPr="008E0A21">
        <w:rPr>
          <w:rFonts w:ascii="Verdana" w:hAnsi="Verdana"/>
          <w:color w:val="231F20"/>
          <w:sz w:val="26"/>
          <w:lang w:val="en-US"/>
        </w:rPr>
        <w:t xml:space="preserve"> !</w:t>
      </w:r>
    </w:p>
    <w:p w:rsidR="00B05971" w:rsidRPr="008E0A21" w:rsidRDefault="00B05971">
      <w:pPr>
        <w:spacing w:before="7" w:after="0" w:line="150" w:lineRule="exact"/>
        <w:rPr>
          <w:sz w:val="15"/>
          <w:szCs w:val="15"/>
          <w:lang w:val="en-US"/>
        </w:rPr>
      </w:pPr>
    </w:p>
    <w:p w:rsidR="00B05971" w:rsidRPr="008E0A21" w:rsidRDefault="00B05971">
      <w:pPr>
        <w:spacing w:after="0" w:line="200" w:lineRule="exact"/>
        <w:rPr>
          <w:sz w:val="20"/>
          <w:szCs w:val="20"/>
          <w:lang w:val="en-US"/>
        </w:rPr>
      </w:pPr>
    </w:p>
    <w:p w:rsidR="00B05971" w:rsidRPr="008E0A21" w:rsidRDefault="008E0A21">
      <w:pPr>
        <w:tabs>
          <w:tab w:val="left" w:pos="3700"/>
        </w:tabs>
        <w:spacing w:before="18" w:after="0" w:line="493" w:lineRule="exact"/>
        <w:ind w:left="205" w:right="-20"/>
        <w:rPr>
          <w:rFonts w:ascii="Verdana" w:eastAsia="Verdana" w:hAnsi="Verdana" w:cs="Verdana"/>
          <w:sz w:val="36"/>
          <w:szCs w:val="36"/>
          <w:lang w:val="es-ES_tradnl"/>
        </w:rPr>
      </w:pPr>
      <w:r w:rsidRPr="008E0A21">
        <w:rPr>
          <w:rFonts w:ascii="Verdana" w:hAnsi="Verdana"/>
          <w:b/>
          <w:color w:val="FFFFFF"/>
          <w:position w:val="15"/>
          <w:sz w:val="24"/>
          <w:lang w:val="es-ES_tradnl"/>
        </w:rPr>
        <w:t>ES</w:t>
      </w:r>
      <w:r w:rsidRPr="008E0A21">
        <w:rPr>
          <w:lang w:val="es-ES_tradnl"/>
        </w:rPr>
        <w:tab/>
      </w:r>
      <w:r w:rsidRPr="008E0A21">
        <w:rPr>
          <w:rFonts w:ascii="Verdana" w:hAnsi="Verdana"/>
          <w:b/>
          <w:color w:val="231F20"/>
          <w:position w:val="-4"/>
          <w:sz w:val="36"/>
          <w:u w:val="thick" w:color="231F20"/>
          <w:lang w:val="es-ES_tradnl"/>
        </w:rPr>
        <w:t>IMPORTANTE</w:t>
      </w:r>
    </w:p>
    <w:p w:rsidR="00B05971" w:rsidRPr="008E0A21" w:rsidRDefault="00B05971">
      <w:pPr>
        <w:spacing w:after="0" w:line="100" w:lineRule="exact"/>
        <w:rPr>
          <w:sz w:val="10"/>
          <w:szCs w:val="10"/>
          <w:lang w:val="es-ES_tradnl"/>
        </w:rPr>
      </w:pPr>
    </w:p>
    <w:p w:rsidR="00B05971" w:rsidRPr="008E0A21" w:rsidRDefault="008E0A21">
      <w:pPr>
        <w:spacing w:after="0" w:line="312" w:lineRule="exact"/>
        <w:ind w:left="110" w:right="184"/>
        <w:jc w:val="both"/>
        <w:rPr>
          <w:rFonts w:ascii="Verdana" w:eastAsia="Verdana" w:hAnsi="Verdana" w:cs="Verdana"/>
          <w:sz w:val="26"/>
          <w:szCs w:val="26"/>
          <w:lang w:val="es-ES_tradnl"/>
        </w:rPr>
      </w:pPr>
      <w:r w:rsidRPr="008E0A21">
        <w:rPr>
          <w:rFonts w:ascii="Verdana" w:hAnsi="Verdana"/>
          <w:b/>
          <w:color w:val="231F20"/>
          <w:sz w:val="26"/>
          <w:lang w:val="es-ES_tradnl"/>
        </w:rPr>
        <w:t xml:space="preserve">¡NO ASPIREN LÍQUIDOS ! </w:t>
      </w:r>
      <w:r w:rsidRPr="008E0A21">
        <w:rPr>
          <w:rFonts w:ascii="Verdana" w:hAnsi="Verdana"/>
          <w:color w:val="231F20"/>
          <w:sz w:val="26"/>
          <w:lang w:val="es-ES_tradnl"/>
        </w:rPr>
        <w:t xml:space="preserve">CARNE, PESCADO, VERDURAS, LEGUMBRES ETC. TIENEN QUE ESTAR SECOS Y FRÍOS (max 3°C) ANTES DE CONFECCIONAR- LOS EN VACÍO. </w:t>
      </w:r>
      <w:r w:rsidRPr="008E0A21">
        <w:rPr>
          <w:rFonts w:ascii="Verdana" w:hAnsi="Verdana"/>
          <w:color w:val="231F20"/>
          <w:sz w:val="26"/>
          <w:u w:val="single" w:color="231F20"/>
          <w:lang w:val="es-ES_tradnl"/>
        </w:rPr>
        <w:t>DAÑOS AL APARATO PROVOCADOS POR LA ASPIRACIÓN DE</w:t>
      </w:r>
      <w:r w:rsidRPr="008E0A21">
        <w:rPr>
          <w:rFonts w:ascii="Verdana" w:hAnsi="Verdana"/>
          <w:color w:val="231F20"/>
          <w:sz w:val="26"/>
          <w:lang w:val="es-ES_tradnl"/>
        </w:rPr>
        <w:t xml:space="preserve"> </w:t>
      </w:r>
      <w:r w:rsidRPr="008E0A21">
        <w:rPr>
          <w:rFonts w:ascii="Verdana" w:hAnsi="Verdana"/>
          <w:color w:val="231F20"/>
          <w:sz w:val="26"/>
          <w:u w:val="single" w:color="231F20"/>
          <w:lang w:val="es-ES_tradnl"/>
        </w:rPr>
        <w:t>LÍQUIDOS ¡ NO ESTÁN CUBIERTOS POR LA  GARANTÍA</w:t>
      </w:r>
      <w:r w:rsidRPr="008E0A21">
        <w:rPr>
          <w:rFonts w:ascii="Verdana" w:hAnsi="Verdana"/>
          <w:color w:val="231F20"/>
          <w:sz w:val="26"/>
          <w:lang w:val="es-ES_tradnl"/>
        </w:rPr>
        <w:t xml:space="preserve"> !</w:t>
      </w:r>
    </w:p>
    <w:p w:rsidR="00B05971" w:rsidRPr="008E0A21" w:rsidRDefault="00B05971">
      <w:pPr>
        <w:spacing w:before="9"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3" w:after="0" w:line="240" w:lineRule="auto"/>
        <w:ind w:left="6731" w:right="-20"/>
        <w:rPr>
          <w:rFonts w:ascii="Verdana" w:eastAsia="Verdana" w:hAnsi="Verdana" w:cs="Verdana"/>
          <w:sz w:val="30"/>
          <w:szCs w:val="30"/>
          <w:lang w:val="es-ES_tradnl"/>
        </w:rPr>
      </w:pPr>
      <w:r w:rsidRPr="008E0A21">
        <w:rPr>
          <w:rFonts w:ascii="Verdana" w:hAnsi="Verdana"/>
          <w:b/>
          <w:color w:val="FFFFFF"/>
          <w:w w:val="102"/>
          <w:sz w:val="30"/>
          <w:lang w:val="es-ES_tradnl"/>
        </w:rPr>
        <w:t>NO!</w:t>
      </w:r>
    </w:p>
    <w:p w:rsidR="00B05971" w:rsidRPr="008E0A21" w:rsidRDefault="00B05971">
      <w:pPr>
        <w:spacing w:after="0" w:line="240" w:lineRule="auto"/>
        <w:rPr>
          <w:rFonts w:ascii="Verdana" w:eastAsia="Verdana" w:hAnsi="Verdana" w:cs="Verdana"/>
          <w:sz w:val="30"/>
          <w:szCs w:val="30"/>
          <w:lang w:val="es-ES_tradnl"/>
        </w:rPr>
        <w:sectPr w:rsidR="00B05971" w:rsidRPr="008E0A21">
          <w:headerReference w:type="even" r:id="rId77"/>
          <w:footerReference w:type="even" r:id="rId78"/>
          <w:pgSz w:w="11920" w:h="16840"/>
          <w:pgMar w:top="740" w:right="880" w:bottom="280" w:left="740" w:header="0" w:footer="0" w:gutter="0"/>
          <w:cols w:space="720"/>
        </w:sectPr>
      </w:pPr>
    </w:p>
    <w:p w:rsidR="00B05971" w:rsidRPr="008E0A21" w:rsidRDefault="00B05971">
      <w:pPr>
        <w:spacing w:before="8" w:after="0" w:line="220" w:lineRule="exact"/>
        <w:rPr>
          <w:lang w:val="es-ES_tradnl"/>
        </w:rPr>
      </w:pPr>
    </w:p>
    <w:p w:rsidR="00B05971" w:rsidRPr="008E0A21" w:rsidRDefault="009C354D">
      <w:pPr>
        <w:tabs>
          <w:tab w:val="left" w:pos="5640"/>
        </w:tabs>
        <w:spacing w:before="17" w:after="0" w:line="283" w:lineRule="exact"/>
        <w:ind w:left="218" w:right="-20"/>
        <w:rPr>
          <w:rFonts w:ascii="Verdana" w:eastAsia="Verdana" w:hAnsi="Verdana" w:cs="Verdana"/>
          <w:sz w:val="24"/>
          <w:szCs w:val="24"/>
          <w:lang w:val="es-ES_tradnl"/>
        </w:rPr>
      </w:pPr>
      <w:r>
        <w:pict>
          <v:group id="_x0000_s5123" style="position:absolute;left:0;text-align:left;margin-left:43.25pt;margin-top:.6pt;width:250.1pt;height:17.55pt;z-index:-8430;mso-position-horizontal-relative:page" coordorigin="865,12" coordsize="5002,351">
            <v:group id="_x0000_s5128" style="position:absolute;left:877;top:22;width:461;height:301" coordorigin="877,22" coordsize="461,301">
              <v:shape id="_x0000_s5129" style="position:absolute;left:877;top:22;width:461;height:301" coordorigin="877,22" coordsize="461,301" path="m1114,22r-80,9l965,55,914,91r-35,63l877,172r2,18l914,254r52,37l1034,315r74,8l1136,322r76,-15l1274,277r44,-41l1338,186r-1,-20l1304,97,1255,57,1191,32,1114,22e" fillcolor="#231f20" stroked="f">
                <v:path arrowok="t"/>
              </v:shape>
            </v:group>
            <v:group id="_x0000_s5126" style="position:absolute;left:877;top:22;width:461;height:301" coordorigin="877,22" coordsize="461,301">
              <v:shape id="_x0000_s5127" style="position:absolute;left:877;top:22;width:461;height:301" coordorigin="877,22" coordsize="461,301" path="m1108,323r80,-9l1255,289r50,-38l1338,186r-1,-20l1304,97,1255,57,1191,32,1114,22r-28,1l1009,37,946,66r-45,40l877,172r2,18l914,254r52,37l1034,315r74,8xe" filled="f" strokecolor="#231f20" strokeweight="1pt">
                <v:path arrowok="t"/>
              </v:shape>
            </v:group>
            <v:group id="_x0000_s5124" style="position:absolute;left:867;top:361;width:4997;height:2" coordorigin="867,361" coordsize="4997,2">
              <v:shape id="_x0000_s5125" style="position:absolute;left:867;top:361;width:4997;height:2" coordorigin="867,361" coordsize="4997,0" path="m867,361r4997,e" filled="f" strokecolor="#231f20" strokeweight=".25pt">
                <v:path arrowok="t"/>
              </v:shape>
            </v:group>
            <w10:wrap anchorx="page"/>
          </v:group>
        </w:pict>
      </w:r>
      <w:r>
        <w:pict>
          <v:group id="_x0000_s5116" style="position:absolute;left:0;text-align:left;margin-left:316.45pt;margin-top:.6pt;width:250.65pt;height:17.75pt;z-index:-8429;mso-position-horizontal-relative:page" coordorigin="6329,12" coordsize="5013,355">
            <v:group id="_x0000_s5121" style="position:absolute;left:6341;top:22;width:461;height:301" coordorigin="6341,22" coordsize="461,301">
              <v:shape id="_x0000_s5122" style="position:absolute;left:6341;top:22;width:461;height:301" coordorigin="6341,22" coordsize="461,301" path="m6578,22r-80,9l6429,55r-51,36l6343,154r-2,18l6343,190r35,64l6430,291r68,24l6572,323r28,-1l6676,307r62,-30l6782,236r20,-50l6801,166,6768,97,6719,57,6655,32,6578,22e" fillcolor="#231f20" stroked="f">
                <v:path arrowok="t"/>
              </v:shape>
            </v:group>
            <v:group id="_x0000_s5119" style="position:absolute;left:6341;top:22;width:461;height:301" coordorigin="6341,22" coordsize="461,301">
              <v:shape id="_x0000_s5120" style="position:absolute;left:6341;top:22;width:461;height:301" coordorigin="6341,22" coordsize="461,301" path="m6572,323r80,-9l6719,289r50,-38l6802,186r-1,-20l6768,97,6719,57,6655,32,6578,22r-28,1l6473,37r-63,29l6365,106r-24,66l6343,190r35,64l6430,291r68,24l6572,323xe" filled="f" strokecolor="#231f20" strokeweight="1pt">
                <v:path arrowok="t"/>
              </v:shape>
            </v:group>
            <v:group id="_x0000_s5117" style="position:absolute;left:6331;top:365;width:5008;height:2" coordorigin="6331,365" coordsize="5008,2">
              <v:shape id="_x0000_s5118" style="position:absolute;left:6331;top:365;width:5008;height:2" coordorigin="6331,365" coordsize="5008,0" path="m6331,365r5008,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16" w:after="0" w:line="260" w:lineRule="exact"/>
        <w:rPr>
          <w:sz w:val="26"/>
          <w:szCs w:val="26"/>
          <w:lang w:val="es-ES_tradnl"/>
        </w:rPr>
      </w:pPr>
    </w:p>
    <w:p w:rsidR="00B05971" w:rsidRPr="008E0A21" w:rsidRDefault="00B05971">
      <w:pPr>
        <w:spacing w:after="0" w:line="260" w:lineRule="exact"/>
        <w:rPr>
          <w:sz w:val="26"/>
          <w:szCs w:val="26"/>
          <w:lang w:val="es-ES_tradnl"/>
        </w:rPr>
        <w:sectPr w:rsidR="00B05971" w:rsidRPr="008E0A21">
          <w:headerReference w:type="even" r:id="rId79"/>
          <w:headerReference w:type="default" r:id="rId80"/>
          <w:footerReference w:type="even" r:id="rId81"/>
          <w:footerReference w:type="default" r:id="rId82"/>
          <w:pgSz w:w="11920" w:h="16840"/>
          <w:pgMar w:top="1160" w:right="440" w:bottom="620" w:left="740" w:header="600" w:footer="435" w:gutter="0"/>
          <w:pgNumType w:start="9"/>
          <w:cols w:space="720"/>
        </w:sectPr>
      </w:pPr>
    </w:p>
    <w:p w:rsidR="00B05971" w:rsidRPr="008E0A21" w:rsidRDefault="008E0A21">
      <w:pPr>
        <w:spacing w:before="17" w:after="0" w:line="240" w:lineRule="auto"/>
        <w:ind w:left="110" w:right="2808"/>
        <w:jc w:val="both"/>
        <w:rPr>
          <w:rFonts w:ascii="Verdana" w:eastAsia="Verdana" w:hAnsi="Verdana" w:cs="Verdana"/>
          <w:sz w:val="24"/>
          <w:szCs w:val="24"/>
          <w:lang w:val="es-ES_tradnl"/>
        </w:rPr>
      </w:pPr>
      <w:r w:rsidRPr="008E0A21">
        <w:rPr>
          <w:rFonts w:ascii="Verdana" w:hAnsi="Verdana"/>
          <w:b/>
          <w:color w:val="231F20"/>
          <w:sz w:val="24"/>
          <w:lang w:val="es-ES_tradnl"/>
        </w:rPr>
        <w:t>INTRODUZIONE</w:t>
      </w:r>
    </w:p>
    <w:p w:rsidR="00B05971" w:rsidRPr="008E0A21" w:rsidRDefault="00B05971">
      <w:pPr>
        <w:spacing w:before="1" w:after="0" w:line="110" w:lineRule="exact"/>
        <w:rPr>
          <w:sz w:val="11"/>
          <w:szCs w:val="11"/>
          <w:lang w:val="es-ES_tradnl"/>
        </w:rPr>
      </w:pPr>
    </w:p>
    <w:p w:rsidR="00B05971" w:rsidRPr="008E0A21" w:rsidRDefault="008E0A21">
      <w:pPr>
        <w:spacing w:after="0" w:line="240" w:lineRule="exact"/>
        <w:ind w:left="110" w:right="-56"/>
        <w:jc w:val="both"/>
        <w:rPr>
          <w:rFonts w:ascii="Verdana" w:eastAsia="Verdana" w:hAnsi="Verdana" w:cs="Verdana"/>
          <w:sz w:val="20"/>
          <w:szCs w:val="20"/>
          <w:lang w:val="es-ES_tradnl"/>
        </w:rPr>
      </w:pPr>
      <w:r w:rsidRPr="008E0A21">
        <w:rPr>
          <w:rFonts w:ascii="Verdana" w:hAnsi="Verdana"/>
          <w:color w:val="231F20"/>
          <w:sz w:val="20"/>
          <w:lang w:val="es-ES_tradnl"/>
        </w:rPr>
        <w:t>Nel  ringraziarLa per la preferenza  accordata,  la Ditta Costruttrice è lieta di annoverarLa tra i suoi affezionati Clienti e  confida  che  l’uso  di  questo macchinario sia per</w:t>
      </w:r>
    </w:p>
    <w:p w:rsidR="00B05971" w:rsidRPr="008E0A21" w:rsidRDefault="008E0A21">
      <w:pPr>
        <w:spacing w:after="0" w:line="234" w:lineRule="exact"/>
        <w:ind w:left="110" w:right="1562"/>
        <w:jc w:val="both"/>
        <w:rPr>
          <w:rFonts w:ascii="Verdana" w:eastAsia="Verdana" w:hAnsi="Verdana" w:cs="Verdana"/>
          <w:sz w:val="20"/>
          <w:szCs w:val="20"/>
          <w:lang w:val="es-ES_tradnl"/>
        </w:rPr>
      </w:pPr>
      <w:r w:rsidRPr="008E0A21">
        <w:rPr>
          <w:rFonts w:ascii="Verdana" w:hAnsi="Verdana"/>
          <w:color w:val="231F20"/>
          <w:sz w:val="20"/>
          <w:lang w:val="es-ES_tradnl"/>
        </w:rPr>
        <w:t>Lei motivo di piena soddisfazione.</w:t>
      </w:r>
    </w:p>
    <w:p w:rsidR="00B05971" w:rsidRPr="008E0A21" w:rsidRDefault="008E0A21">
      <w:pPr>
        <w:spacing w:before="6" w:after="0" w:line="240" w:lineRule="exact"/>
        <w:ind w:left="110" w:right="-55"/>
        <w:jc w:val="both"/>
        <w:rPr>
          <w:rFonts w:ascii="Verdana" w:eastAsia="Verdana" w:hAnsi="Verdana" w:cs="Verdana"/>
          <w:sz w:val="20"/>
          <w:szCs w:val="20"/>
          <w:lang w:val="es-ES_tradnl"/>
        </w:rPr>
      </w:pPr>
      <w:r w:rsidRPr="008E0A21">
        <w:rPr>
          <w:rFonts w:ascii="Verdana" w:hAnsi="Verdana"/>
          <w:color w:val="231F20"/>
          <w:sz w:val="20"/>
          <w:lang w:val="es-ES_tradnl"/>
        </w:rPr>
        <w:t>Il presente Manuale di Uso serve da riferimento per una guida corretta ed una rapida identificazione della macchina in tutte le sue parti e versioni.</w:t>
      </w:r>
    </w:p>
    <w:p w:rsidR="00B05971" w:rsidRPr="008E0A21" w:rsidRDefault="008E0A21">
      <w:pPr>
        <w:spacing w:after="0" w:line="240" w:lineRule="exact"/>
        <w:ind w:left="110" w:right="-55"/>
        <w:jc w:val="both"/>
        <w:rPr>
          <w:rFonts w:ascii="Verdana" w:eastAsia="Verdana" w:hAnsi="Verdana" w:cs="Verdana"/>
          <w:sz w:val="20"/>
          <w:szCs w:val="20"/>
          <w:lang w:val="es-ES_tradnl"/>
        </w:rPr>
      </w:pPr>
      <w:r w:rsidRPr="008E0A21">
        <w:rPr>
          <w:rFonts w:ascii="Verdana" w:hAnsi="Verdana"/>
          <w:color w:val="231F20"/>
          <w:sz w:val="20"/>
          <w:lang w:val="es-ES_tradnl"/>
        </w:rPr>
        <w:t>I  disegni,  le tabelle e quant’altro  contenuto  nel presente Manuale di Uso sono di natura riservata e, per questo, ogni informazione non può essere riprodotta nè completamente nè parzialmente e non può essere comunicata a terzi, senza l’autorizzazio- ne della Ditta Costruttrice che ne è la proprietaria esclusiva.</w:t>
      </w:r>
    </w:p>
    <w:p w:rsidR="00B05971" w:rsidRPr="008E0A21" w:rsidRDefault="008E0A21">
      <w:pPr>
        <w:spacing w:after="0" w:line="240" w:lineRule="exact"/>
        <w:ind w:left="110" w:right="-55"/>
        <w:jc w:val="both"/>
        <w:rPr>
          <w:rFonts w:ascii="Verdana" w:eastAsia="Verdana" w:hAnsi="Verdana" w:cs="Verdana"/>
          <w:sz w:val="20"/>
          <w:szCs w:val="20"/>
          <w:lang w:val="es-ES_tradnl"/>
        </w:rPr>
      </w:pPr>
      <w:r w:rsidRPr="008E0A21">
        <w:rPr>
          <w:rFonts w:ascii="Verdana" w:hAnsi="Verdana"/>
          <w:color w:val="231F20"/>
          <w:sz w:val="20"/>
          <w:lang w:val="es-ES_tradnl"/>
        </w:rPr>
        <w:t>In base alla propria politica di continuo migliora- mento della qualità la Ditta Costruttrice si riserva il diritto di apportare tutte le modifiche che riterrà opportuno in qualsiasi momento e senza preavviso.</w:t>
      </w:r>
    </w:p>
    <w:p w:rsidR="00B05971" w:rsidRDefault="008E0A21">
      <w:pPr>
        <w:spacing w:before="17" w:after="0" w:line="240" w:lineRule="auto"/>
        <w:ind w:right="2927"/>
        <w:jc w:val="both"/>
        <w:rPr>
          <w:rFonts w:ascii="Verdana" w:eastAsia="Verdana" w:hAnsi="Verdana" w:cs="Verdana"/>
          <w:sz w:val="24"/>
          <w:szCs w:val="24"/>
        </w:rPr>
      </w:pPr>
      <w:r w:rsidRPr="009C354D">
        <w:br w:type="column"/>
      </w:r>
      <w:r>
        <w:rPr>
          <w:rFonts w:ascii="Verdana" w:hAnsi="Verdana"/>
          <w:b/>
          <w:color w:val="231F20"/>
          <w:sz w:val="24"/>
        </w:rPr>
        <w:t>ВВЕДЕНИЕ</w:t>
      </w:r>
    </w:p>
    <w:p w:rsidR="00B05971" w:rsidRDefault="00B05971">
      <w:pPr>
        <w:spacing w:before="1" w:after="0" w:line="110" w:lineRule="exact"/>
        <w:rPr>
          <w:sz w:val="11"/>
          <w:szCs w:val="11"/>
        </w:rPr>
      </w:pPr>
    </w:p>
    <w:p w:rsidR="00B05971" w:rsidRDefault="008E0A21">
      <w:pPr>
        <w:spacing w:after="0" w:line="240" w:lineRule="exact"/>
        <w:ind w:right="70"/>
        <w:jc w:val="both"/>
        <w:rPr>
          <w:rFonts w:ascii="Verdana" w:eastAsia="Verdana" w:hAnsi="Verdana" w:cs="Verdana"/>
          <w:sz w:val="20"/>
          <w:szCs w:val="20"/>
        </w:rPr>
      </w:pPr>
      <w:r>
        <w:rPr>
          <w:rFonts w:ascii="Verdana" w:hAnsi="Verdana"/>
          <w:color w:val="231F20"/>
          <w:sz w:val="20"/>
        </w:rPr>
        <w:t xml:space="preserve">Благодарим за оказанное доверие и приветствуем в рядах наших клиентов! Мы уверены, что вы останетесь довольны работой оборудования. </w:t>
      </w:r>
    </w:p>
    <w:p w:rsidR="00B05971" w:rsidRDefault="008E0A21">
      <w:pPr>
        <w:spacing w:after="0" w:line="240" w:lineRule="exact"/>
        <w:ind w:right="69"/>
        <w:jc w:val="both"/>
        <w:rPr>
          <w:rFonts w:ascii="Verdana" w:eastAsia="Verdana" w:hAnsi="Verdana" w:cs="Verdana"/>
          <w:sz w:val="20"/>
          <w:szCs w:val="20"/>
        </w:rPr>
      </w:pPr>
      <w:r>
        <w:rPr>
          <w:rFonts w:ascii="Verdana" w:hAnsi="Verdana"/>
          <w:color w:val="231F20"/>
          <w:sz w:val="20"/>
        </w:rPr>
        <w:t xml:space="preserve">Руководство пользователя является инструкцией по быстрому и правильному определению запчастей и модели прибора. </w:t>
      </w:r>
    </w:p>
    <w:p w:rsidR="00B05971" w:rsidRDefault="008E0A21">
      <w:pPr>
        <w:spacing w:after="0" w:line="240" w:lineRule="exact"/>
        <w:ind w:right="69"/>
        <w:jc w:val="both"/>
        <w:rPr>
          <w:rFonts w:ascii="Verdana" w:eastAsia="Verdana" w:hAnsi="Verdana" w:cs="Verdana"/>
          <w:sz w:val="20"/>
          <w:szCs w:val="20"/>
        </w:rPr>
      </w:pPr>
      <w:r>
        <w:rPr>
          <w:rFonts w:ascii="Verdana" w:hAnsi="Verdana"/>
          <w:color w:val="231F20"/>
          <w:sz w:val="20"/>
        </w:rPr>
        <w:t>Схемы, таблицы и остальное содержимое Руководства являются конфиденциальной информацией, следовательно, запрещается частичное или полное воспроизведение  передачу третьей стороне</w:t>
      </w:r>
      <w:r w:rsidR="0057680B">
        <w:rPr>
          <w:rFonts w:ascii="Verdana" w:hAnsi="Verdana"/>
          <w:color w:val="231F20"/>
          <w:sz w:val="20"/>
        </w:rPr>
        <w:t xml:space="preserve"> </w:t>
      </w:r>
      <w:r>
        <w:rPr>
          <w:rFonts w:ascii="Verdana" w:hAnsi="Verdana"/>
          <w:color w:val="231F20"/>
          <w:sz w:val="20"/>
        </w:rPr>
        <w:t>какой бы то ни было части руководства без предварительного письменного согласия производителя, являющегося единственным владельцем информации.  В соответствии с проводимой Компанией политикой постоянного улучшения качества продукции, Производитель оставляет за собой право на внесение необходимых, на его взгляд, изменений, в любое время и без предупреждений.</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440" w:bottom="280" w:left="740" w:header="720" w:footer="720" w:gutter="0"/>
          <w:cols w:num="2" w:space="720" w:equalWidth="0">
            <w:col w:w="5127" w:space="457"/>
            <w:col w:w="5156"/>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9" w:after="0" w:line="200" w:lineRule="exact"/>
        <w:rPr>
          <w:sz w:val="20"/>
          <w:szCs w:val="20"/>
        </w:rPr>
      </w:pPr>
    </w:p>
    <w:p w:rsidR="00B05971" w:rsidRPr="009C354D" w:rsidRDefault="009C354D">
      <w:pPr>
        <w:tabs>
          <w:tab w:val="left" w:pos="3740"/>
          <w:tab w:val="left" w:pos="7360"/>
        </w:tabs>
        <w:spacing w:before="17" w:after="0" w:line="283" w:lineRule="exact"/>
        <w:ind w:left="177" w:right="-20"/>
        <w:rPr>
          <w:rFonts w:ascii="Verdana" w:eastAsia="Verdana" w:hAnsi="Verdana" w:cs="Verdana"/>
          <w:sz w:val="24"/>
          <w:szCs w:val="24"/>
          <w:lang w:val="en-US"/>
        </w:rPr>
      </w:pPr>
      <w:r>
        <w:pict>
          <v:group id="_x0000_s5109" style="position:absolute;left:0;text-align:left;margin-left:42.4pt;margin-top:.6pt;width:165.65pt;height:17.75pt;z-index:-8433;mso-position-horizontal-relative:page" coordorigin="848,12" coordsize="3313,355">
            <v:group id="_x0000_s5114" style="position:absolute;left:860;top:22;width:461;height:301" coordorigin="860,22" coordsize="461,301">
              <v:shape id="_x0000_s5115" style="position:absolute;left:860;top:22;width:461;height:301" coordorigin="860,22" coordsize="461,301" path="m1097,22r-80,9l948,55,897,91r-35,63l860,172r2,18l897,254r52,37l1017,315r74,8l1119,322r76,-15l1257,277r44,-41l1321,186r-1,-20l1287,97,1238,57,1174,32,1097,22e" fillcolor="#231f20" stroked="f">
                <v:path arrowok="t"/>
              </v:shape>
            </v:group>
            <v:group id="_x0000_s5112" style="position:absolute;left:860;top:22;width:461;height:301" coordorigin="860,22" coordsize="461,301">
              <v:shape id="_x0000_s5113" style="position:absolute;left:860;top:22;width:461;height:301" coordorigin="860,22" coordsize="461,301" path="m1091,323r80,-9l1238,289r50,-38l1321,186r-1,-20l1287,97,1238,57,1174,32,1097,22r-28,1l992,37,929,66r-45,40l860,172r2,18l897,254r52,37l1017,315r74,8xe" filled="f" strokecolor="#231f20" strokeweight="1pt">
                <v:path arrowok="t"/>
              </v:shape>
            </v:group>
            <v:group id="_x0000_s5110" style="position:absolute;left:850;top:365;width:3308;height:2" coordorigin="850,365" coordsize="3308,2">
              <v:shape id="_x0000_s5111" style="position:absolute;left:850;top:365;width:3308;height:2" coordorigin="850,365" coordsize="3308,0" path="m850,365r3308,e" filled="f" strokecolor="#231f20" strokeweight=".25pt">
                <v:path arrowok="t"/>
              </v:shape>
            </v:group>
            <w10:wrap anchorx="page"/>
          </v:group>
        </w:pict>
      </w:r>
      <w:r>
        <w:pict>
          <v:group id="_x0000_s5102" style="position:absolute;left:0;text-align:left;margin-left:221.95pt;margin-top:.6pt;width:165.6pt;height:17.75pt;z-index:-8432;mso-position-horizontal-relative:page" coordorigin="4439,12" coordsize="3312,355">
            <v:group id="_x0000_s5107" style="position:absolute;left:4451;top:22;width:461;height:301" coordorigin="4451,22" coordsize="461,301">
              <v:shape id="_x0000_s5108" style="position:absolute;left:4451;top:22;width:461;height:301" coordorigin="4451,22" coordsize="461,301" path="m4688,22r-80,9l4539,55r-51,36l4453,154r-2,18l4453,190r35,64l4540,291r68,24l4682,323r28,-1l4786,307r62,-30l4892,236r20,-50l4911,166,4878,97,4829,57,4765,32,4688,22e" fillcolor="#231f20" stroked="f">
                <v:path arrowok="t"/>
              </v:shape>
            </v:group>
            <v:group id="_x0000_s5105" style="position:absolute;left:4451;top:22;width:461;height:301" coordorigin="4451,22" coordsize="461,301">
              <v:shape id="_x0000_s5106" style="position:absolute;left:4451;top:22;width:461;height:301" coordorigin="4451,22" coordsize="461,301" path="m4682,323r80,-9l4829,289r50,-38l4912,186r-1,-20l4878,97,4829,57,4765,32,4688,22r-28,1l4583,37r-63,29l4475,106r-24,66l4453,190r35,64l4540,291r68,24l4682,323xe" filled="f" strokecolor="#231f20" strokeweight="1pt">
                <v:path arrowok="t"/>
              </v:shape>
            </v:group>
            <v:group id="_x0000_s5103" style="position:absolute;left:4441;top:365;width:3307;height:2" coordorigin="4441,365" coordsize="3307,2">
              <v:shape id="_x0000_s5104" style="position:absolute;left:4441;top:365;width:3307;height:2" coordorigin="4441,365" coordsize="3307,0" path="m4441,365r3307,e" filled="f" strokecolor="#231f20" strokeweight=".25pt">
                <v:path arrowok="t"/>
              </v:shape>
            </v:group>
            <w10:wrap anchorx="page"/>
          </v:group>
        </w:pict>
      </w:r>
      <w:r>
        <w:pict>
          <v:group id="_x0000_s5095" style="position:absolute;left:0;text-align:left;margin-left:401.45pt;margin-top:.6pt;width:165.65pt;height:17.75pt;z-index:-8431;mso-position-horizontal-relative:page" coordorigin="8029,12" coordsize="3313,355">
            <v:group id="_x0000_s5100" style="position:absolute;left:8041;top:22;width:461;height:301" coordorigin="8041,22" coordsize="461,301">
              <v:shape id="_x0000_s5101" style="position:absolute;left:8041;top:22;width:461;height:301" coordorigin="8041,22" coordsize="461,301" path="m8278,22r-80,9l8129,55r-51,36l8043,154r-2,18l8043,190r35,64l8130,291r68,24l8272,323r28,-1l8376,307r62,-30l8482,236r20,-50l8501,166,8468,97,8419,57,8355,32,8278,22e" fillcolor="#231f20" stroked="f">
                <v:path arrowok="t"/>
              </v:shape>
            </v:group>
            <v:group id="_x0000_s5098" style="position:absolute;left:8041;top:22;width:461;height:301" coordorigin="8041,22" coordsize="461,301">
              <v:shape id="_x0000_s5099" style="position:absolute;left:8041;top:22;width:461;height:301" coordorigin="8041,22" coordsize="461,301" path="m8272,323r80,-9l8419,289r50,-38l8502,186r-1,-20l8468,97,8419,57,8355,32,8278,22r-28,1l8173,37r-63,29l8065,106r-24,66l8043,190r35,64l8130,291r68,24l8272,323xe" filled="f" strokecolor="#231f20" strokeweight="1pt">
                <v:path arrowok="t"/>
              </v:shape>
            </v:group>
            <v:group id="_x0000_s5096" style="position:absolute;left:8031;top:365;width:3308;height:2" coordorigin="8031,365" coordsize="3308,2">
              <v:shape id="_x0000_s5097" style="position:absolute;left:8031;top:365;width:3308;height:2" coordorigin="8031,365" coordsize="3308,0" path="m8031,36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B05971">
      <w:pPr>
        <w:spacing w:before="13" w:after="0" w:line="260" w:lineRule="exact"/>
        <w:rPr>
          <w:sz w:val="26"/>
          <w:szCs w:val="26"/>
          <w:lang w:val="en-US"/>
        </w:rPr>
      </w:pPr>
    </w:p>
    <w:p w:rsidR="00B05971" w:rsidRPr="009C354D" w:rsidRDefault="00B05971">
      <w:pPr>
        <w:spacing w:after="0" w:line="260" w:lineRule="exact"/>
        <w:rPr>
          <w:sz w:val="26"/>
          <w:szCs w:val="26"/>
          <w:lang w:val="en-US"/>
        </w:rPr>
        <w:sectPr w:rsidR="00B05971" w:rsidRPr="009C354D">
          <w:type w:val="continuous"/>
          <w:pgSz w:w="11920" w:h="16840"/>
          <w:pgMar w:top="1560" w:right="440" w:bottom="280" w:left="740" w:header="720" w:footer="720" w:gutter="0"/>
          <w:cols w:space="720"/>
        </w:sectPr>
      </w:pPr>
    </w:p>
    <w:p w:rsidR="00B05971" w:rsidRPr="009C354D" w:rsidRDefault="008E0A21">
      <w:pPr>
        <w:spacing w:before="17" w:after="0" w:line="240" w:lineRule="auto"/>
        <w:ind w:left="110" w:right="2058"/>
        <w:jc w:val="both"/>
        <w:rPr>
          <w:rFonts w:ascii="Verdana" w:eastAsia="Verdana" w:hAnsi="Verdana" w:cs="Verdana"/>
          <w:sz w:val="24"/>
          <w:szCs w:val="24"/>
          <w:lang w:val="en-US"/>
        </w:rPr>
      </w:pPr>
      <w:r w:rsidRPr="009C354D">
        <w:rPr>
          <w:rFonts w:ascii="Verdana" w:hAnsi="Verdana"/>
          <w:b/>
          <w:color w:val="231F20"/>
          <w:sz w:val="24"/>
          <w:lang w:val="en-US"/>
        </w:rPr>
        <w:t>PRÉFACE</w:t>
      </w:r>
    </w:p>
    <w:p w:rsidR="00B05971" w:rsidRPr="009C354D" w:rsidRDefault="00B05971">
      <w:pPr>
        <w:spacing w:before="1" w:after="0" w:line="110" w:lineRule="exact"/>
        <w:rPr>
          <w:sz w:val="11"/>
          <w:szCs w:val="11"/>
          <w:lang w:val="en-US"/>
        </w:rPr>
      </w:pPr>
    </w:p>
    <w:p w:rsidR="00B05971" w:rsidRPr="009C354D" w:rsidRDefault="008E0A21">
      <w:pPr>
        <w:spacing w:after="0" w:line="240" w:lineRule="exact"/>
        <w:ind w:left="110" w:right="-56"/>
        <w:jc w:val="both"/>
        <w:rPr>
          <w:rFonts w:ascii="Verdana" w:eastAsia="Verdana" w:hAnsi="Verdana" w:cs="Verdana"/>
          <w:sz w:val="18"/>
          <w:szCs w:val="20"/>
          <w:lang w:val="en-US"/>
        </w:rPr>
      </w:pPr>
      <w:r w:rsidRPr="009C354D">
        <w:rPr>
          <w:rFonts w:ascii="Verdana" w:hAnsi="Verdana"/>
          <w:color w:val="231F20"/>
          <w:sz w:val="18"/>
          <w:lang w:val="en-US"/>
        </w:rPr>
        <w:t>En vous remerciant pour la pré- férence accordée, la Société Constructrice est heureuse de vous compter parmi ses nouveaux clients et vous certifie que l’uti- lisation de cette  machine vous rendra pleine satisfaction.</w:t>
      </w:r>
    </w:p>
    <w:p w:rsidR="00B05971" w:rsidRPr="009C354D" w:rsidRDefault="008E0A21">
      <w:pPr>
        <w:spacing w:after="0" w:line="240" w:lineRule="exact"/>
        <w:ind w:left="110" w:right="-47"/>
        <w:jc w:val="both"/>
        <w:rPr>
          <w:rFonts w:ascii="Verdana" w:eastAsia="Verdana" w:hAnsi="Verdana" w:cs="Verdana"/>
          <w:sz w:val="18"/>
          <w:szCs w:val="20"/>
          <w:lang w:val="en-US"/>
        </w:rPr>
      </w:pPr>
      <w:r w:rsidRPr="009C354D">
        <w:rPr>
          <w:rFonts w:ascii="Verdana" w:hAnsi="Verdana"/>
          <w:color w:val="231F20"/>
          <w:sz w:val="18"/>
          <w:lang w:val="en-US"/>
        </w:rPr>
        <w:t>Le présent Manuel d’Utilisation sert de référence pour un guide correct et une rapide identification de la machine  dans  toutes ses parties et versions.</w:t>
      </w:r>
    </w:p>
    <w:p w:rsidR="00B05971" w:rsidRPr="009C354D" w:rsidRDefault="008E0A21">
      <w:pPr>
        <w:spacing w:after="0" w:line="240" w:lineRule="exact"/>
        <w:ind w:left="110" w:right="-44"/>
        <w:jc w:val="both"/>
        <w:rPr>
          <w:rFonts w:ascii="Verdana" w:eastAsia="Verdana" w:hAnsi="Verdana" w:cs="Verdana"/>
          <w:sz w:val="18"/>
          <w:szCs w:val="20"/>
          <w:lang w:val="en-US"/>
        </w:rPr>
      </w:pPr>
      <w:r w:rsidRPr="009C354D">
        <w:rPr>
          <w:rFonts w:ascii="Verdana" w:hAnsi="Verdana"/>
          <w:color w:val="231F20"/>
          <w:sz w:val="18"/>
          <w:lang w:val="en-US"/>
        </w:rPr>
        <w:t>Les dessins, les tableaux et autres contenus dans le présent Manuel d’Utilisation sont de nature réser- vée et, pour cela, aucune infor- mation ne  peut  être  reproduite ni complètement ni partiellement et ne peut être communiquée à des tiers sans l’autorisation de la Société Constructrice, qui en est la propriétaire exclusive.</w:t>
      </w:r>
    </w:p>
    <w:p w:rsidR="00B05971" w:rsidRPr="00CC17CE" w:rsidRDefault="008E0A21">
      <w:pPr>
        <w:spacing w:after="0" w:line="240" w:lineRule="exact"/>
        <w:ind w:left="110" w:right="-48"/>
        <w:jc w:val="both"/>
        <w:rPr>
          <w:rFonts w:ascii="Verdana" w:eastAsia="Verdana" w:hAnsi="Verdana" w:cs="Verdana"/>
          <w:sz w:val="18"/>
          <w:szCs w:val="20"/>
          <w:lang w:val="es-ES_tradnl"/>
        </w:rPr>
      </w:pPr>
      <w:r w:rsidRPr="00CC17CE">
        <w:rPr>
          <w:rFonts w:ascii="Verdana" w:hAnsi="Verdana"/>
          <w:color w:val="231F20"/>
          <w:sz w:val="18"/>
          <w:lang w:val="es-ES_tradnl"/>
        </w:rPr>
        <w:t>Sur base d’une politique d’amé- lioration continue de la qualité, la Société se réserve le droit d’ap- porter toutes les  modifications qu’elle jugera opportunes à tout moment et sans préavis.</w:t>
      </w:r>
    </w:p>
    <w:p w:rsidR="00B05971" w:rsidRPr="008E0A21" w:rsidRDefault="008E0A21">
      <w:pPr>
        <w:spacing w:before="17" w:after="0" w:line="240" w:lineRule="auto"/>
        <w:ind w:right="987"/>
        <w:jc w:val="both"/>
        <w:rPr>
          <w:rFonts w:ascii="Verdana" w:eastAsia="Verdana" w:hAnsi="Verdana" w:cs="Verdana"/>
          <w:sz w:val="24"/>
          <w:szCs w:val="24"/>
          <w:lang w:val="es-ES_tradnl"/>
        </w:rPr>
      </w:pPr>
      <w:r w:rsidRPr="008E0A21">
        <w:rPr>
          <w:lang w:val="es-ES_tradnl"/>
        </w:rPr>
        <w:br w:type="column"/>
      </w:r>
      <w:r w:rsidRPr="008E0A21">
        <w:rPr>
          <w:rFonts w:ascii="Verdana" w:hAnsi="Verdana"/>
          <w:b/>
          <w:color w:val="231F20"/>
          <w:sz w:val="24"/>
          <w:lang w:val="es-ES_tradnl"/>
        </w:rPr>
        <w:t>VORBEMERKUNG</w:t>
      </w:r>
    </w:p>
    <w:p w:rsidR="00B05971" w:rsidRPr="008E0A21" w:rsidRDefault="00B05971">
      <w:pPr>
        <w:spacing w:before="1" w:after="0" w:line="110" w:lineRule="exact"/>
        <w:rPr>
          <w:sz w:val="11"/>
          <w:szCs w:val="11"/>
          <w:lang w:val="es-ES_tradnl"/>
        </w:rPr>
      </w:pPr>
    </w:p>
    <w:p w:rsidR="00B05971" w:rsidRPr="00CC17CE" w:rsidRDefault="008E0A21">
      <w:pPr>
        <w:spacing w:after="0" w:line="240" w:lineRule="exact"/>
        <w:ind w:right="-42"/>
        <w:jc w:val="both"/>
        <w:rPr>
          <w:rFonts w:ascii="Verdana" w:eastAsia="Verdana" w:hAnsi="Verdana" w:cs="Verdana"/>
          <w:sz w:val="18"/>
          <w:szCs w:val="20"/>
          <w:lang w:val="es-ES_tradnl"/>
        </w:rPr>
      </w:pPr>
      <w:r w:rsidRPr="00CC17CE">
        <w:rPr>
          <w:rFonts w:ascii="Verdana" w:hAnsi="Verdana"/>
          <w:color w:val="231F20"/>
          <w:sz w:val="18"/>
          <w:lang w:val="es-ES_tradnl"/>
        </w:rPr>
        <w:t>Die  Herstellerfirma dankt  Ihnen für Ihre Wahl und freut sich, Sie zu ihren treuen Kunden zählen zu dürfen. Wir sind überzeugt, daß Sie der Gebrauch dieser Maschine voll zufriedenstellen wird.</w:t>
      </w:r>
    </w:p>
    <w:p w:rsidR="00B05971" w:rsidRPr="00CC17CE" w:rsidRDefault="008E0A21">
      <w:pPr>
        <w:spacing w:after="0" w:line="240" w:lineRule="exact"/>
        <w:ind w:right="-43"/>
        <w:jc w:val="both"/>
        <w:rPr>
          <w:rFonts w:ascii="Verdana" w:eastAsia="Verdana" w:hAnsi="Verdana" w:cs="Verdana"/>
          <w:sz w:val="18"/>
          <w:szCs w:val="20"/>
          <w:lang w:val="es-ES_tradnl"/>
        </w:rPr>
      </w:pPr>
      <w:r w:rsidRPr="00CC17CE">
        <w:rPr>
          <w:rFonts w:ascii="Verdana" w:hAnsi="Verdana"/>
          <w:color w:val="231F20"/>
          <w:sz w:val="18"/>
          <w:lang w:val="es-ES_tradnl"/>
        </w:rPr>
        <w:t>Die vorliegende Bedienungsan- leitung dient als Bezugspunkt für einen korrekten Gebrauch und eine rasche Identifizierung der Maschine in allen ihren Teilen und Versionen.</w:t>
      </w:r>
    </w:p>
    <w:p w:rsidR="00B05971" w:rsidRPr="008E0A21" w:rsidRDefault="008E0A21">
      <w:pPr>
        <w:spacing w:after="0" w:line="240" w:lineRule="exact"/>
        <w:ind w:right="-56"/>
        <w:jc w:val="both"/>
        <w:rPr>
          <w:rFonts w:ascii="Verdana" w:eastAsia="Verdana" w:hAnsi="Verdana" w:cs="Verdana"/>
          <w:sz w:val="20"/>
          <w:szCs w:val="20"/>
          <w:lang w:val="en-US"/>
        </w:rPr>
      </w:pPr>
      <w:r w:rsidRPr="00CC17CE">
        <w:rPr>
          <w:rFonts w:ascii="Verdana" w:hAnsi="Verdana"/>
          <w:color w:val="231F20"/>
          <w:sz w:val="18"/>
          <w:lang w:val="en-US"/>
        </w:rPr>
        <w:t>Die Zeichnungen, Tabellen und der sonstige Inhalt der vorlie- genden Bedienungsanleitung sind vertraulicher Natur, und die Informationen dürfen daher ohne Genehmigung der  Herstellerfir- ma, die deren  ausschließlicher Eigentümer ist, weder vollständig noch teilweise reproduziert oder an Dritte weitergegeben werden. Aufgrund  ihrer Politik der stän- digen Verbesserung der Qualität behält  die  Herstellerfirma sich das Recht vor, jederzeit und ohne Vorankündigung alle Abänderun- gen, die sie für angebracht hält, vorzunehmen</w:t>
      </w:r>
      <w:r w:rsidRPr="008E0A21">
        <w:rPr>
          <w:rFonts w:ascii="Verdana" w:hAnsi="Verdana"/>
          <w:color w:val="231F20"/>
          <w:sz w:val="20"/>
          <w:lang w:val="en-US"/>
        </w:rPr>
        <w:t>.</w:t>
      </w:r>
    </w:p>
    <w:p w:rsidR="00B05971" w:rsidRPr="008E0A21" w:rsidRDefault="008E0A21">
      <w:pPr>
        <w:spacing w:before="17" w:after="0" w:line="240" w:lineRule="auto"/>
        <w:ind w:right="1209"/>
        <w:jc w:val="both"/>
        <w:rPr>
          <w:rFonts w:ascii="Verdana" w:eastAsia="Verdana" w:hAnsi="Verdana" w:cs="Verdana"/>
          <w:sz w:val="24"/>
          <w:szCs w:val="24"/>
          <w:lang w:val="es-ES_tradnl"/>
        </w:rPr>
      </w:pPr>
      <w:r w:rsidRPr="00DC27AB">
        <w:rPr>
          <w:lang w:val="es-ES_tradnl"/>
        </w:rPr>
        <w:br w:type="column"/>
      </w:r>
      <w:r w:rsidRPr="008E0A21">
        <w:rPr>
          <w:rFonts w:ascii="Verdana" w:hAnsi="Verdana"/>
          <w:b/>
          <w:color w:val="231F20"/>
          <w:sz w:val="24"/>
          <w:lang w:val="es-ES_tradnl"/>
        </w:rPr>
        <w:t>INTRODUCCIÓN</w:t>
      </w:r>
    </w:p>
    <w:p w:rsidR="00B05971" w:rsidRPr="008E0A21" w:rsidRDefault="00B05971">
      <w:pPr>
        <w:spacing w:before="1" w:after="0" w:line="110" w:lineRule="exact"/>
        <w:rPr>
          <w:sz w:val="11"/>
          <w:szCs w:val="11"/>
          <w:lang w:val="es-ES_tradnl"/>
        </w:rPr>
      </w:pPr>
    </w:p>
    <w:p w:rsidR="00B05971" w:rsidRPr="00CC17CE" w:rsidRDefault="008E0A21">
      <w:pPr>
        <w:spacing w:after="0" w:line="240" w:lineRule="exact"/>
        <w:ind w:right="66"/>
        <w:jc w:val="both"/>
        <w:rPr>
          <w:rFonts w:ascii="Verdana" w:eastAsia="Verdana" w:hAnsi="Verdana" w:cs="Verdana"/>
          <w:sz w:val="18"/>
          <w:szCs w:val="20"/>
          <w:lang w:val="es-ES_tradnl"/>
        </w:rPr>
      </w:pPr>
      <w:r w:rsidRPr="00CC17CE">
        <w:rPr>
          <w:rFonts w:ascii="Verdana" w:hAnsi="Verdana"/>
          <w:color w:val="231F20"/>
          <w:sz w:val="18"/>
          <w:lang w:val="es-ES_tradnl"/>
        </w:rPr>
        <w:t>Agradeciéndole de antemano  la confianza depositada en nosotros, la empresa se  siente  orgullosa de incluirles en su larga lista de clientes y confía que el uso de esta máquina represente para ustedes motivo de plena satisfacción.</w:t>
      </w:r>
    </w:p>
    <w:p w:rsidR="00B05971" w:rsidRPr="00CC17CE" w:rsidRDefault="008E0A21">
      <w:pPr>
        <w:spacing w:after="0" w:line="240" w:lineRule="exact"/>
        <w:ind w:right="66"/>
        <w:jc w:val="both"/>
        <w:rPr>
          <w:rFonts w:ascii="Verdana" w:eastAsia="Verdana" w:hAnsi="Verdana" w:cs="Verdana"/>
          <w:sz w:val="18"/>
          <w:szCs w:val="20"/>
          <w:lang w:val="es-ES_tradnl"/>
        </w:rPr>
      </w:pPr>
      <w:r w:rsidRPr="00CC17CE">
        <w:rPr>
          <w:rFonts w:ascii="Verdana" w:hAnsi="Verdana"/>
          <w:color w:val="231F20"/>
          <w:sz w:val="18"/>
          <w:lang w:val="es-ES_tradnl"/>
        </w:rPr>
        <w:t>El presente Manual de Uso sirve como  referencia para una  guía correcta y una rápida identifica- ción de la máquina, y de todas sus piezas y versiones.</w:t>
      </w:r>
    </w:p>
    <w:p w:rsidR="00B05971" w:rsidRPr="00CC17CE" w:rsidRDefault="008E0A21">
      <w:pPr>
        <w:spacing w:after="0" w:line="240" w:lineRule="exact"/>
        <w:ind w:right="70"/>
        <w:jc w:val="both"/>
        <w:rPr>
          <w:rFonts w:ascii="Verdana" w:eastAsia="Verdana" w:hAnsi="Verdana" w:cs="Verdana"/>
          <w:sz w:val="18"/>
          <w:szCs w:val="20"/>
          <w:lang w:val="es-ES_tradnl"/>
        </w:rPr>
      </w:pPr>
      <w:r w:rsidRPr="00CC17CE">
        <w:rPr>
          <w:rFonts w:ascii="Verdana" w:hAnsi="Verdana"/>
          <w:color w:val="231F20"/>
          <w:sz w:val="18"/>
          <w:lang w:val="es-ES_tradnl"/>
        </w:rPr>
        <w:t>Los diseños, las tablas y todo lo contenido en el presente Manual de Uso son de naturaleza reserva- da y por lo tanto, esta información no puede ser reproducida ni com- pletamente ni parcialmente y no puede ser comunicada a terceros, sin la autorización de la empresa constructora, que es la propietaria exclusiva.</w:t>
      </w:r>
    </w:p>
    <w:p w:rsidR="00B05971" w:rsidRPr="00CC17CE" w:rsidRDefault="008E0A21">
      <w:pPr>
        <w:spacing w:after="0" w:line="240" w:lineRule="exact"/>
        <w:ind w:right="68"/>
        <w:jc w:val="both"/>
        <w:rPr>
          <w:rFonts w:ascii="Verdana" w:eastAsia="Verdana" w:hAnsi="Verdana" w:cs="Verdana"/>
          <w:sz w:val="18"/>
          <w:szCs w:val="20"/>
          <w:lang w:val="es-ES_tradnl"/>
        </w:rPr>
      </w:pPr>
      <w:r w:rsidRPr="00CC17CE">
        <w:rPr>
          <w:rFonts w:ascii="Verdana" w:hAnsi="Verdana"/>
          <w:color w:val="231F20"/>
          <w:sz w:val="18"/>
          <w:lang w:val="es-ES_tradnl"/>
        </w:rPr>
        <w:t xml:space="preserve">En  base  a  la propia política  de continua mejora de la calidad, la empresa constructora se reserva el derecho de  </w:t>
      </w:r>
      <w:r w:rsidRPr="00CC17CE">
        <w:rPr>
          <w:rFonts w:ascii="Verdana" w:hAnsi="Verdana"/>
          <w:color w:val="231F20"/>
          <w:sz w:val="16"/>
          <w:lang w:val="es-ES_tradnl"/>
        </w:rPr>
        <w:t xml:space="preserve">aplicar  cualquier </w:t>
      </w:r>
      <w:r w:rsidRPr="00CC17CE">
        <w:rPr>
          <w:rFonts w:ascii="Verdana" w:hAnsi="Verdana"/>
          <w:color w:val="231F20"/>
          <w:sz w:val="18"/>
          <w:lang w:val="es-ES_tradnl"/>
        </w:rPr>
        <w:t>modificación que considere opor- tuno en cualquier momento y sin previo aviso.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3" w:space="268"/>
            <w:col w:w="3322" w:space="269"/>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5088" style="position:absolute;left:0;text-align:left;margin-left:28.2pt;margin-top:4.6pt;width:255.4pt;height:17.75pt;z-index:-8428;mso-position-horizontal-relative:page" coordorigin="565,92" coordsize="5108,355">
            <v:group id="_x0000_s5093" style="position:absolute;left:577;top:102;width:461;height:301" coordorigin="577,102" coordsize="461,301">
              <v:shape id="_x0000_s509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5091" style="position:absolute;left:577;top:102;width:461;height:301" coordorigin="577,102" coordsize="461,301">
              <v:shape id="_x0000_s509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5089" style="position:absolute;left:567;top:445;width:5103;height:2" coordorigin="567,445" coordsize="5103,2">
              <v:shape id="_x0000_s5090" style="position:absolute;left:567;top:445;width:5103;height:2" coordorigin="567,445" coordsize="5103,0" path="m567,445r5103,e" filled="f" strokecolor="#231f20" strokeweight=".25pt">
                <v:path arrowok="t"/>
              </v:shape>
            </v:group>
            <w10:wrap anchorx="page"/>
          </v:group>
        </w:pict>
      </w:r>
      <w:r>
        <w:pict>
          <v:group id="_x0000_s5081" style="position:absolute;left:0;text-align:left;margin-left:297.5pt;margin-top:4.6pt;width:255.4pt;height:17.75pt;z-index:-8427;mso-position-horizontal-relative:page" coordorigin="5950,92" coordsize="5108,355">
            <v:group id="_x0000_s5086" style="position:absolute;left:5963;top:102;width:461;height:301" coordorigin="5963,102" coordsize="461,301">
              <v:shape id="_x0000_s508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5084" style="position:absolute;left:5963;top:102;width:461;height:301" coordorigin="5963,102" coordsize="461,301">
              <v:shape id="_x0000_s508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5082" style="position:absolute;left:5953;top:445;width:5103;height:2" coordorigin="5953,445" coordsize="5103,2">
              <v:shape id="_x0000_s508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07" w:right="-20"/>
        <w:rPr>
          <w:rFonts w:ascii="Verdana" w:eastAsia="Verdana" w:hAnsi="Verdana" w:cs="Verdana"/>
          <w:sz w:val="24"/>
          <w:szCs w:val="24"/>
          <w:lang w:val="es-ES_tradnl"/>
        </w:rPr>
      </w:pPr>
      <w:r w:rsidRPr="008E0A21">
        <w:rPr>
          <w:rFonts w:ascii="Verdana" w:hAnsi="Verdana"/>
          <w:b/>
          <w:color w:val="231F20"/>
          <w:sz w:val="24"/>
          <w:lang w:val="es-ES_tradnl"/>
        </w:rPr>
        <w:t>INDICE</w:t>
      </w:r>
    </w:p>
    <w:p w:rsidR="00B05971" w:rsidRPr="008E0A21" w:rsidRDefault="00B05971">
      <w:pPr>
        <w:spacing w:before="12" w:after="0" w:line="260" w:lineRule="exact"/>
        <w:rPr>
          <w:sz w:val="26"/>
          <w:szCs w:val="26"/>
          <w:lang w:val="es-ES_tradnl"/>
        </w:rPr>
      </w:pPr>
    </w:p>
    <w:p w:rsidR="00B05971" w:rsidRPr="008E0A21" w:rsidRDefault="008E0A21">
      <w:pPr>
        <w:spacing w:after="0" w:line="240" w:lineRule="auto"/>
        <w:ind w:left="107" w:right="-70"/>
        <w:rPr>
          <w:rFonts w:ascii="Verdana" w:eastAsia="Verdana" w:hAnsi="Verdana" w:cs="Verdana"/>
          <w:sz w:val="20"/>
          <w:szCs w:val="20"/>
          <w:lang w:val="es-ES_tradnl"/>
        </w:rPr>
      </w:pPr>
      <w:r w:rsidRPr="008E0A21">
        <w:rPr>
          <w:rFonts w:ascii="Verdana" w:hAnsi="Verdana"/>
          <w:b/>
          <w:color w:val="231F20"/>
          <w:sz w:val="20"/>
          <w:lang w:val="es-ES_tradnl"/>
        </w:rPr>
        <w:t xml:space="preserve">PREMESSA  </w:t>
      </w:r>
      <w:r w:rsidRPr="008E0A21">
        <w:rPr>
          <w:rFonts w:ascii="Verdana" w:hAnsi="Verdana"/>
          <w:color w:val="231F20"/>
          <w:sz w:val="20"/>
          <w:lang w:val="es-ES_tradnl"/>
        </w:rPr>
        <w:t>................................................ 12</w:t>
      </w:r>
    </w:p>
    <w:p w:rsidR="00B05971" w:rsidRPr="008E0A21" w:rsidRDefault="00B05971">
      <w:pPr>
        <w:spacing w:before="9" w:after="0" w:line="110" w:lineRule="exact"/>
        <w:rPr>
          <w:sz w:val="11"/>
          <w:szCs w:val="11"/>
          <w:lang w:val="es-ES_tradnl"/>
        </w:rPr>
      </w:pPr>
    </w:p>
    <w:p w:rsidR="00B05971" w:rsidRPr="008E0A21" w:rsidRDefault="008E0A21">
      <w:pPr>
        <w:spacing w:after="0" w:line="240" w:lineRule="exact"/>
        <w:ind w:left="107" w:right="-56"/>
        <w:rPr>
          <w:rFonts w:ascii="Verdana" w:eastAsia="Verdana" w:hAnsi="Verdana" w:cs="Verdana"/>
          <w:sz w:val="20"/>
          <w:szCs w:val="20"/>
          <w:lang w:val="es-ES_tradnl"/>
        </w:rPr>
      </w:pPr>
      <w:r w:rsidRPr="008E0A21">
        <w:rPr>
          <w:rFonts w:ascii="Verdana" w:hAnsi="Verdana"/>
          <w:b/>
          <w:color w:val="231F20"/>
          <w:sz w:val="20"/>
          <w:lang w:val="es-ES_tradnl"/>
        </w:rPr>
        <w:t xml:space="preserve">NORME GENERALI DI SICUREZZA E PREVENZIONE INFORTUNI </w:t>
      </w:r>
      <w:r w:rsidRPr="008E0A21">
        <w:rPr>
          <w:rFonts w:ascii="Verdana" w:hAnsi="Verdana"/>
          <w:color w:val="231F20"/>
          <w:sz w:val="20"/>
          <w:lang w:val="es-ES_tradnl"/>
        </w:rPr>
        <w:t>....................... 12</w:t>
      </w:r>
    </w:p>
    <w:p w:rsidR="00B05971" w:rsidRPr="008E0A21" w:rsidRDefault="008E0A21">
      <w:pPr>
        <w:spacing w:after="0" w:line="234" w:lineRule="exact"/>
        <w:ind w:left="107" w:right="-70"/>
        <w:rPr>
          <w:rFonts w:ascii="Verdana" w:eastAsia="Verdana" w:hAnsi="Verdana" w:cs="Verdana"/>
          <w:sz w:val="20"/>
          <w:szCs w:val="20"/>
          <w:lang w:val="es-ES_tradnl"/>
        </w:rPr>
      </w:pPr>
      <w:r w:rsidRPr="008E0A21">
        <w:rPr>
          <w:rFonts w:ascii="Verdana" w:hAnsi="Verdana"/>
          <w:color w:val="231F20"/>
          <w:sz w:val="20"/>
          <w:lang w:val="es-ES_tradnl"/>
        </w:rPr>
        <w:t>SEGNALI DI PERICOLO.................................. 14</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7" w:right="-70"/>
        <w:rPr>
          <w:rFonts w:ascii="Verdana" w:eastAsia="Verdana" w:hAnsi="Verdana" w:cs="Verdana"/>
          <w:sz w:val="20"/>
          <w:szCs w:val="20"/>
          <w:lang w:val="es-ES_tradnl"/>
        </w:rPr>
      </w:pPr>
      <w:r w:rsidRPr="008E0A21">
        <w:rPr>
          <w:rFonts w:ascii="Verdana" w:hAnsi="Verdana"/>
          <w:b/>
          <w:color w:val="231F20"/>
          <w:sz w:val="20"/>
          <w:lang w:val="es-ES_tradnl"/>
        </w:rPr>
        <w:t xml:space="preserve">CONFEZIONATRICE SOTTOVUOTO </w:t>
      </w:r>
      <w:r w:rsidRPr="008E0A21">
        <w:rPr>
          <w:rFonts w:ascii="Verdana" w:hAnsi="Verdana"/>
          <w:color w:val="231F20"/>
          <w:sz w:val="20"/>
          <w:lang w:val="es-ES_tradnl"/>
        </w:rPr>
        <w:t>............ 16</w:t>
      </w:r>
    </w:p>
    <w:p w:rsidR="00B05971" w:rsidRPr="008E0A21" w:rsidRDefault="008E0A21">
      <w:pPr>
        <w:spacing w:after="0" w:line="240" w:lineRule="exact"/>
        <w:ind w:left="107" w:right="-70"/>
        <w:rPr>
          <w:rFonts w:ascii="Verdana" w:eastAsia="Verdana" w:hAnsi="Verdana" w:cs="Verdana"/>
          <w:sz w:val="20"/>
          <w:szCs w:val="20"/>
          <w:lang w:val="es-ES_tradnl"/>
        </w:rPr>
      </w:pPr>
      <w:r w:rsidRPr="008E0A21">
        <w:rPr>
          <w:rFonts w:ascii="Verdana" w:hAnsi="Verdana"/>
          <w:color w:val="231F20"/>
          <w:position w:val="-1"/>
          <w:sz w:val="20"/>
          <w:lang w:val="es-ES_tradnl"/>
        </w:rPr>
        <w:t>USO PREVISTO ............................................ 16</w:t>
      </w:r>
    </w:p>
    <w:p w:rsidR="00B05971" w:rsidRPr="008E0A21" w:rsidRDefault="008E0A21">
      <w:pPr>
        <w:spacing w:after="0" w:line="240" w:lineRule="exact"/>
        <w:ind w:left="107" w:right="-70"/>
        <w:rPr>
          <w:rFonts w:ascii="Verdana" w:eastAsia="Verdana" w:hAnsi="Verdana" w:cs="Verdana"/>
          <w:sz w:val="20"/>
          <w:szCs w:val="20"/>
          <w:lang w:val="es-ES_tradnl"/>
        </w:rPr>
      </w:pPr>
      <w:r w:rsidRPr="008E0A21">
        <w:rPr>
          <w:rFonts w:ascii="Verdana" w:hAnsi="Verdana"/>
          <w:color w:val="231F20"/>
          <w:position w:val="-1"/>
          <w:sz w:val="20"/>
          <w:lang w:val="es-ES_tradnl"/>
        </w:rPr>
        <w:t>USO ANOMALO E NON PREVISTO.................... 16</w:t>
      </w:r>
    </w:p>
    <w:p w:rsidR="00B05971" w:rsidRPr="008E0A21" w:rsidRDefault="008E0A21">
      <w:pPr>
        <w:spacing w:after="0" w:line="240" w:lineRule="exact"/>
        <w:ind w:left="107" w:right="-70"/>
        <w:rPr>
          <w:rFonts w:ascii="Verdana" w:eastAsia="Verdana" w:hAnsi="Verdana" w:cs="Verdana"/>
          <w:sz w:val="20"/>
          <w:szCs w:val="20"/>
          <w:lang w:val="es-ES_tradnl"/>
        </w:rPr>
      </w:pPr>
      <w:r w:rsidRPr="008E0A21">
        <w:rPr>
          <w:rFonts w:ascii="Verdana" w:hAnsi="Verdana"/>
          <w:color w:val="231F20"/>
          <w:position w:val="-1"/>
          <w:sz w:val="20"/>
          <w:lang w:val="es-ES_tradnl"/>
        </w:rPr>
        <w:t>GARANZIA................................................... 18</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6" w:right="-69"/>
        <w:rPr>
          <w:rFonts w:ascii="Verdana" w:eastAsia="Verdana" w:hAnsi="Verdana" w:cs="Verdana"/>
          <w:sz w:val="20"/>
          <w:szCs w:val="20"/>
          <w:lang w:val="es-ES_tradnl"/>
        </w:rPr>
      </w:pPr>
      <w:r w:rsidRPr="008E0A21">
        <w:rPr>
          <w:rFonts w:ascii="Verdana" w:hAnsi="Verdana"/>
          <w:b/>
          <w:color w:val="231F20"/>
          <w:sz w:val="20"/>
          <w:lang w:val="es-ES_tradnl"/>
        </w:rPr>
        <w:t xml:space="preserve">ISTRUZIONI SPECIFICHE D’USO </w:t>
      </w:r>
      <w:r w:rsidRPr="008E0A21">
        <w:rPr>
          <w:rFonts w:ascii="Verdana" w:hAnsi="Verdana"/>
          <w:color w:val="231F20"/>
          <w:sz w:val="20"/>
          <w:lang w:val="es-ES_tradnl"/>
        </w:rPr>
        <w:t>............... 20</w:t>
      </w:r>
    </w:p>
    <w:p w:rsidR="00B05971" w:rsidRPr="008E0A21" w:rsidRDefault="008E0A21">
      <w:pPr>
        <w:spacing w:after="0" w:line="240" w:lineRule="exact"/>
        <w:ind w:left="106" w:right="-69"/>
        <w:rPr>
          <w:rFonts w:ascii="Verdana" w:eastAsia="Verdana" w:hAnsi="Verdana" w:cs="Verdana"/>
          <w:sz w:val="20"/>
          <w:szCs w:val="20"/>
          <w:lang w:val="es-ES_tradnl"/>
        </w:rPr>
      </w:pPr>
      <w:r w:rsidRPr="008E0A21">
        <w:rPr>
          <w:rFonts w:ascii="Verdana" w:hAnsi="Verdana"/>
          <w:color w:val="231F20"/>
          <w:position w:val="-1"/>
          <w:sz w:val="20"/>
          <w:lang w:val="es-ES_tradnl"/>
        </w:rPr>
        <w:t>AVVERTENZE GENERALI ................................ 20</w:t>
      </w:r>
    </w:p>
    <w:p w:rsidR="00B05971" w:rsidRPr="008E0A21" w:rsidRDefault="008E0A21">
      <w:pPr>
        <w:spacing w:after="0" w:line="240" w:lineRule="exact"/>
        <w:ind w:left="106" w:right="-69"/>
        <w:rPr>
          <w:rFonts w:ascii="Verdana" w:eastAsia="Verdana" w:hAnsi="Verdana" w:cs="Verdana"/>
          <w:sz w:val="20"/>
          <w:szCs w:val="20"/>
          <w:lang w:val="es-ES_tradnl"/>
        </w:rPr>
      </w:pPr>
      <w:r w:rsidRPr="008E0A21">
        <w:rPr>
          <w:rFonts w:ascii="Verdana" w:hAnsi="Verdana"/>
          <w:color w:val="231F20"/>
          <w:position w:val="-1"/>
          <w:sz w:val="20"/>
          <w:lang w:val="es-ES_tradnl"/>
        </w:rPr>
        <w:t>TARGHETTA ................................................. 20</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6" w:right="-69"/>
        <w:rPr>
          <w:rFonts w:ascii="Verdana" w:eastAsia="Verdana" w:hAnsi="Verdana" w:cs="Verdana"/>
          <w:sz w:val="20"/>
          <w:szCs w:val="20"/>
          <w:lang w:val="es-ES_tradnl"/>
        </w:rPr>
      </w:pPr>
      <w:r w:rsidRPr="008E0A21">
        <w:rPr>
          <w:rFonts w:ascii="Verdana" w:hAnsi="Verdana"/>
          <w:b/>
          <w:color w:val="231F20"/>
          <w:sz w:val="20"/>
          <w:lang w:val="es-ES_tradnl"/>
        </w:rPr>
        <w:t xml:space="preserve">DATI TECNICI </w:t>
      </w:r>
      <w:r w:rsidRPr="008E0A21">
        <w:rPr>
          <w:rFonts w:ascii="Verdana" w:hAnsi="Verdana"/>
          <w:color w:val="231F20"/>
          <w:sz w:val="20"/>
          <w:lang w:val="es-ES_tradnl"/>
        </w:rPr>
        <w:t>........................................... 22</w:t>
      </w:r>
    </w:p>
    <w:p w:rsidR="00B05971" w:rsidRPr="008E0A21" w:rsidRDefault="00B05971">
      <w:pPr>
        <w:spacing w:before="9" w:after="0" w:line="110" w:lineRule="exact"/>
        <w:rPr>
          <w:sz w:val="11"/>
          <w:szCs w:val="11"/>
          <w:lang w:val="es-ES_tradnl"/>
        </w:rPr>
      </w:pPr>
    </w:p>
    <w:p w:rsidR="00B05971" w:rsidRPr="008E0A21" w:rsidRDefault="008E0A21">
      <w:pPr>
        <w:spacing w:after="0" w:line="240" w:lineRule="exact"/>
        <w:ind w:left="106" w:right="-55"/>
        <w:rPr>
          <w:rFonts w:ascii="Verdana" w:eastAsia="Verdana" w:hAnsi="Verdana" w:cs="Verdana"/>
          <w:sz w:val="20"/>
          <w:szCs w:val="20"/>
          <w:lang w:val="es-ES_tradnl"/>
        </w:rPr>
      </w:pPr>
      <w:r w:rsidRPr="008E0A21">
        <w:rPr>
          <w:rFonts w:ascii="Verdana" w:hAnsi="Verdana"/>
          <w:b/>
          <w:color w:val="231F20"/>
          <w:sz w:val="20"/>
          <w:lang w:val="es-ES_tradnl"/>
        </w:rPr>
        <w:t xml:space="preserve">ISTRUZIONI SPECIFICHE D’USO: INSTALLAZIONE  </w:t>
      </w:r>
      <w:r w:rsidRPr="008E0A21">
        <w:rPr>
          <w:rFonts w:ascii="Verdana" w:hAnsi="Verdana"/>
          <w:color w:val="231F20"/>
          <w:sz w:val="20"/>
          <w:lang w:val="es-ES_tradnl"/>
        </w:rPr>
        <w:t>........................................ 24</w:t>
      </w:r>
    </w:p>
    <w:p w:rsidR="00B05971" w:rsidRPr="008E0A21" w:rsidRDefault="008E0A21">
      <w:pPr>
        <w:spacing w:after="0" w:line="234" w:lineRule="exact"/>
        <w:ind w:left="106" w:right="-69"/>
        <w:rPr>
          <w:rFonts w:ascii="Verdana" w:eastAsia="Verdana" w:hAnsi="Verdana" w:cs="Verdana"/>
          <w:sz w:val="20"/>
          <w:szCs w:val="20"/>
          <w:lang w:val="es-ES_tradnl"/>
        </w:rPr>
      </w:pPr>
      <w:r w:rsidRPr="008E0A21">
        <w:rPr>
          <w:rFonts w:ascii="Verdana" w:hAnsi="Verdana"/>
          <w:color w:val="231F20"/>
          <w:sz w:val="20"/>
          <w:lang w:val="es-ES_tradnl"/>
        </w:rPr>
        <w:t>NORME GENERALI DI IMPIEGO ...................... 24</w:t>
      </w:r>
    </w:p>
    <w:p w:rsidR="00B05971" w:rsidRPr="008E0A21" w:rsidRDefault="008E0A21">
      <w:pPr>
        <w:spacing w:before="6" w:after="0" w:line="240" w:lineRule="exact"/>
        <w:ind w:left="105" w:right="-55"/>
        <w:rPr>
          <w:rFonts w:ascii="Verdana" w:eastAsia="Verdana" w:hAnsi="Verdana" w:cs="Verdana"/>
          <w:sz w:val="20"/>
          <w:szCs w:val="20"/>
          <w:lang w:val="en-US"/>
        </w:rPr>
      </w:pPr>
      <w:r w:rsidRPr="008E0A21">
        <w:rPr>
          <w:rFonts w:ascii="Verdana" w:hAnsi="Verdana"/>
          <w:color w:val="231F20"/>
          <w:sz w:val="20"/>
          <w:lang w:val="es-ES_tradnl"/>
        </w:rPr>
        <w:t xml:space="preserve">FUNZIONE DEI PULSANTI E COMPONENTI PRINCIPALI.................................................. </w:t>
      </w:r>
      <w:r w:rsidRPr="008E0A21">
        <w:rPr>
          <w:rFonts w:ascii="Verdana" w:hAnsi="Verdana"/>
          <w:color w:val="231F20"/>
          <w:sz w:val="20"/>
          <w:lang w:val="en-US"/>
        </w:rPr>
        <w:t>28</w:t>
      </w:r>
    </w:p>
    <w:p w:rsidR="00B05971" w:rsidRPr="008E0A21" w:rsidRDefault="00B05971">
      <w:pPr>
        <w:spacing w:before="4" w:after="0" w:line="100" w:lineRule="exact"/>
        <w:rPr>
          <w:sz w:val="10"/>
          <w:szCs w:val="10"/>
          <w:lang w:val="en-US"/>
        </w:rPr>
      </w:pPr>
    </w:p>
    <w:p w:rsidR="00B05971" w:rsidRPr="008E0A21" w:rsidRDefault="008E0A21">
      <w:pPr>
        <w:spacing w:after="0" w:line="240" w:lineRule="auto"/>
        <w:ind w:left="105" w:right="-20"/>
        <w:rPr>
          <w:rFonts w:ascii="Verdana" w:eastAsia="Verdana" w:hAnsi="Verdana" w:cs="Verdana"/>
          <w:sz w:val="20"/>
          <w:szCs w:val="20"/>
          <w:lang w:val="en-US"/>
        </w:rPr>
      </w:pPr>
      <w:r w:rsidRPr="008E0A21">
        <w:rPr>
          <w:rFonts w:ascii="Verdana" w:hAnsi="Verdana"/>
          <w:b/>
          <w:color w:val="231F20"/>
          <w:sz w:val="20"/>
          <w:lang w:val="en-US"/>
        </w:rPr>
        <w:t>STATO DI RISPARMIO ENERGIA</w:t>
      </w:r>
    </w:p>
    <w:p w:rsidR="00B05971" w:rsidRPr="008E0A21" w:rsidRDefault="009C354D">
      <w:pPr>
        <w:spacing w:after="0" w:line="240" w:lineRule="exact"/>
        <w:ind w:left="105" w:right="-68"/>
        <w:rPr>
          <w:rFonts w:ascii="Verdana" w:eastAsia="Verdana" w:hAnsi="Verdana" w:cs="Verdana"/>
          <w:sz w:val="20"/>
          <w:szCs w:val="20"/>
          <w:lang w:val="en-US"/>
        </w:rPr>
      </w:pPr>
      <w:r>
        <w:pict>
          <v:group id="_x0000_s5076" style="position:absolute;left:0;text-align:left;margin-left:23.7pt;margin-top:22.45pt;width:263.9pt;height:171.35pt;z-index:-8425;mso-position-horizontal-relative:page" coordorigin="474,449" coordsize="5278,3427">
            <v:group id="_x0000_s5079" style="position:absolute;left:477;top:451;width:5273;height:3422" coordorigin="477,451" coordsize="5273,3422">
              <v:shape id="_x0000_s5080" style="position:absolute;left:477;top:451;width:5273;height:3422" coordorigin="477,451" coordsize="5273,3422" path="m567,451r-61,3l477,527r,3271l486,3860r66,13l5660,3873r36,l5749,3829r,-31l5749,527r-9,-62l5674,451r-5107,e" fillcolor="#dcddde" stroked="f">
                <v:path arrowok="t"/>
              </v:shape>
            </v:group>
            <v:group id="_x0000_s5077" style="position:absolute;left:477;top:451;width:5273;height:3422" coordorigin="477,451" coordsize="5273,3422">
              <v:shape id="_x0000_s5078" style="position:absolute;left:477;top:451;width:5273;height:3422" coordorigin="477,451" coordsize="5273,3422" path="m567,451r-61,3l477,527r,3256l477,3819r43,53l5660,3873r36,l5749,3829r1,-3288l5749,505r-43,-53l567,451xe" filled="f" strokecolor="#231f20" strokeweight=".25pt">
                <v:path arrowok="t"/>
              </v:shape>
            </v:group>
            <w10:wrap anchorx="page"/>
          </v:group>
        </w:pict>
      </w:r>
      <w:r w:rsidR="008E0A21" w:rsidRPr="008E0A21">
        <w:rPr>
          <w:rFonts w:ascii="Verdana" w:hAnsi="Verdana"/>
          <w:b/>
          <w:color w:val="231F20"/>
          <w:position w:val="-1"/>
          <w:sz w:val="20"/>
          <w:lang w:val="en-US"/>
        </w:rPr>
        <w:t>STAND-BY - SEGNALATORE ACUSTICO</w:t>
      </w:r>
      <w:r w:rsidR="008E0A21" w:rsidRPr="008E0A21">
        <w:rPr>
          <w:rFonts w:ascii="Verdana" w:hAnsi="Verdana"/>
          <w:color w:val="231F20"/>
          <w:position w:val="-1"/>
          <w:sz w:val="20"/>
          <w:lang w:val="en-US"/>
        </w:rPr>
        <w:t>....... 30</w:t>
      </w:r>
    </w:p>
    <w:p w:rsidR="00B05971" w:rsidRPr="008E0A21" w:rsidRDefault="00B05971">
      <w:pPr>
        <w:spacing w:before="17" w:after="0" w:line="220" w:lineRule="exact"/>
        <w:rPr>
          <w:lang w:val="en-US"/>
        </w:rPr>
      </w:pPr>
    </w:p>
    <w:p w:rsidR="00B05971" w:rsidRPr="008E0A21" w:rsidRDefault="008E0A21">
      <w:pPr>
        <w:spacing w:after="0" w:line="240" w:lineRule="auto"/>
        <w:ind w:left="105" w:right="-68"/>
        <w:rPr>
          <w:rFonts w:ascii="Verdana" w:eastAsia="Verdana" w:hAnsi="Verdana" w:cs="Verdana"/>
          <w:sz w:val="20"/>
          <w:szCs w:val="20"/>
          <w:lang w:val="en-US"/>
        </w:rPr>
      </w:pPr>
      <w:r w:rsidRPr="008E0A21">
        <w:rPr>
          <w:rFonts w:ascii="Verdana" w:hAnsi="Verdana"/>
          <w:b/>
          <w:color w:val="231F20"/>
          <w:sz w:val="20"/>
          <w:lang w:val="en-US"/>
        </w:rPr>
        <w:t xml:space="preserve">ISTRUZIONI PER L’USO </w:t>
      </w:r>
      <w:r w:rsidRPr="008E0A21">
        <w:rPr>
          <w:rFonts w:ascii="Verdana" w:hAnsi="Verdana"/>
          <w:color w:val="231F20"/>
          <w:sz w:val="20"/>
          <w:lang w:val="en-US"/>
        </w:rPr>
        <w:t>............................. 32</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color w:val="231F20"/>
          <w:position w:val="-1"/>
          <w:sz w:val="20"/>
          <w:lang w:val="es-ES_tradnl"/>
        </w:rPr>
        <w:t>CREAZIONE DEL VUOTO  ............................... 32</w:t>
      </w:r>
    </w:p>
    <w:p w:rsidR="00B05971" w:rsidRPr="008E0A21" w:rsidRDefault="008E0A21">
      <w:pPr>
        <w:spacing w:after="0" w:line="240" w:lineRule="exact"/>
        <w:ind w:left="105" w:right="-68"/>
        <w:rPr>
          <w:rFonts w:ascii="Verdana" w:eastAsia="Verdana" w:hAnsi="Verdana" w:cs="Verdana"/>
          <w:sz w:val="20"/>
          <w:szCs w:val="20"/>
          <w:lang w:val="en-US"/>
        </w:rPr>
      </w:pPr>
      <w:r w:rsidRPr="008E0A21">
        <w:rPr>
          <w:rFonts w:ascii="Verdana" w:hAnsi="Verdana"/>
          <w:i/>
          <w:color w:val="231F20"/>
          <w:position w:val="-1"/>
          <w:sz w:val="20"/>
          <w:lang w:val="es-ES_tradnl"/>
        </w:rPr>
        <w:t>MODALITA’ AUTOMATICA</w:t>
      </w:r>
      <w:r w:rsidRPr="008E0A21">
        <w:rPr>
          <w:rFonts w:ascii="Verdana" w:hAnsi="Verdana"/>
          <w:color w:val="231F20"/>
          <w:position w:val="-1"/>
          <w:sz w:val="20"/>
          <w:lang w:val="es-ES_tradnl"/>
        </w:rPr>
        <w:t xml:space="preserve">............................... </w:t>
      </w:r>
      <w:r w:rsidRPr="008E0A21">
        <w:rPr>
          <w:rFonts w:ascii="Verdana" w:hAnsi="Verdana"/>
          <w:color w:val="231F20"/>
          <w:position w:val="-1"/>
          <w:sz w:val="20"/>
          <w:lang w:val="en-US"/>
        </w:rPr>
        <w:t>32</w:t>
      </w:r>
    </w:p>
    <w:p w:rsidR="00B05971" w:rsidRPr="008E0A21" w:rsidRDefault="008E0A21">
      <w:pPr>
        <w:spacing w:after="0" w:line="240" w:lineRule="exact"/>
        <w:ind w:left="105" w:right="-20"/>
        <w:rPr>
          <w:rFonts w:ascii="Verdana" w:eastAsia="Verdana" w:hAnsi="Verdana" w:cs="Verdana"/>
          <w:sz w:val="20"/>
          <w:szCs w:val="20"/>
          <w:lang w:val="en-US"/>
        </w:rPr>
      </w:pPr>
      <w:r w:rsidRPr="008E0A21">
        <w:rPr>
          <w:rFonts w:ascii="Verdana" w:hAnsi="Verdana"/>
          <w:color w:val="231F20"/>
          <w:position w:val="-1"/>
          <w:sz w:val="20"/>
          <w:lang w:val="en-US"/>
        </w:rPr>
        <w:t>ESECUZIONE VUOTO IN BUSTE GOFFRATE</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color w:val="231F20"/>
          <w:position w:val="-1"/>
          <w:sz w:val="20"/>
          <w:lang w:val="en-US"/>
        </w:rPr>
        <w:t xml:space="preserve">PER SOTTOVUOTO ........................................ </w:t>
      </w:r>
      <w:r w:rsidRPr="008E0A21">
        <w:rPr>
          <w:rFonts w:ascii="Verdana" w:hAnsi="Verdana"/>
          <w:color w:val="231F20"/>
          <w:position w:val="-1"/>
          <w:sz w:val="20"/>
          <w:lang w:val="es-ES_tradnl"/>
        </w:rPr>
        <w:t>32</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i/>
          <w:color w:val="231F20"/>
          <w:position w:val="-1"/>
          <w:sz w:val="20"/>
          <w:lang w:val="es-ES_tradnl"/>
        </w:rPr>
        <w:t>MODALITA’ MANUALE</w:t>
      </w:r>
      <w:r w:rsidRPr="008E0A21">
        <w:rPr>
          <w:rFonts w:ascii="Verdana" w:hAnsi="Verdana"/>
          <w:color w:val="231F20"/>
          <w:position w:val="-1"/>
          <w:sz w:val="20"/>
          <w:lang w:val="es-ES_tradnl"/>
        </w:rPr>
        <w:t>.................................... 38</w:t>
      </w:r>
    </w:p>
    <w:p w:rsidR="00B05971" w:rsidRPr="008E0A21" w:rsidRDefault="008E0A21">
      <w:pPr>
        <w:spacing w:after="0" w:line="240" w:lineRule="exact"/>
        <w:ind w:left="105" w:right="-20"/>
        <w:rPr>
          <w:rFonts w:ascii="Verdana" w:eastAsia="Verdana" w:hAnsi="Verdana" w:cs="Verdana"/>
          <w:sz w:val="20"/>
          <w:szCs w:val="20"/>
          <w:lang w:val="es-ES_tradnl"/>
        </w:rPr>
      </w:pPr>
      <w:r w:rsidRPr="008E0A21">
        <w:rPr>
          <w:rFonts w:ascii="Verdana" w:hAnsi="Verdana"/>
          <w:color w:val="231F20"/>
          <w:position w:val="-1"/>
          <w:sz w:val="20"/>
          <w:lang w:val="es-ES_tradnl"/>
        </w:rPr>
        <w:t>ESECUZIONE VUOTO IN</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color w:val="231F20"/>
          <w:position w:val="-1"/>
          <w:sz w:val="20"/>
          <w:lang w:val="es-ES_tradnl"/>
        </w:rPr>
        <w:t>BUSTE GOFFRATE......................................... 38</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i/>
          <w:color w:val="231F20"/>
          <w:position w:val="-1"/>
          <w:sz w:val="20"/>
          <w:lang w:val="es-ES_tradnl"/>
        </w:rPr>
        <w:t>ESECUZIONE VUOTO IN CONTENITORI</w:t>
      </w:r>
      <w:r w:rsidRPr="008E0A21">
        <w:rPr>
          <w:rFonts w:ascii="Verdana" w:hAnsi="Verdana"/>
          <w:color w:val="231F20"/>
          <w:position w:val="-1"/>
          <w:sz w:val="20"/>
          <w:lang w:val="es-ES_tradnl"/>
        </w:rPr>
        <w:t>............ 42</w:t>
      </w:r>
    </w:p>
    <w:p w:rsidR="00B05971" w:rsidRPr="008E0A21" w:rsidRDefault="008E0A21">
      <w:pPr>
        <w:spacing w:after="0" w:line="240" w:lineRule="exact"/>
        <w:ind w:left="105" w:right="-68"/>
        <w:rPr>
          <w:rFonts w:ascii="Verdana" w:eastAsia="Verdana" w:hAnsi="Verdana" w:cs="Verdana"/>
          <w:sz w:val="20"/>
          <w:szCs w:val="20"/>
          <w:lang w:val="es-ES_tradnl"/>
        </w:rPr>
      </w:pPr>
      <w:r w:rsidRPr="008E0A21">
        <w:rPr>
          <w:rFonts w:ascii="Verdana" w:hAnsi="Verdana"/>
          <w:i/>
          <w:color w:val="231F20"/>
          <w:position w:val="-1"/>
          <w:sz w:val="20"/>
          <w:lang w:val="es-ES_tradnl"/>
        </w:rPr>
        <w:t>INTERRUZIONE CICLO DI CONFEZIONAMENTO</w:t>
      </w:r>
      <w:r w:rsidRPr="008E0A21">
        <w:rPr>
          <w:rFonts w:ascii="Verdana" w:hAnsi="Verdana"/>
          <w:color w:val="231F20"/>
          <w:position w:val="-1"/>
          <w:sz w:val="20"/>
          <w:lang w:val="es-ES_tradnl"/>
        </w:rPr>
        <w:t>. 46</w:t>
      </w:r>
    </w:p>
    <w:p w:rsidR="00B05971" w:rsidRPr="008E0A21" w:rsidRDefault="008E0A21">
      <w:pPr>
        <w:spacing w:before="6" w:after="0" w:line="240" w:lineRule="exact"/>
        <w:ind w:left="105" w:right="841"/>
        <w:rPr>
          <w:rFonts w:ascii="Verdana" w:eastAsia="Verdana" w:hAnsi="Verdana" w:cs="Verdana"/>
          <w:sz w:val="20"/>
          <w:szCs w:val="20"/>
          <w:lang w:val="es-ES_tradnl"/>
        </w:rPr>
      </w:pPr>
      <w:r w:rsidRPr="008E0A21">
        <w:rPr>
          <w:rFonts w:ascii="Verdana" w:hAnsi="Verdana"/>
          <w:i/>
          <w:color w:val="231F20"/>
          <w:sz w:val="20"/>
          <w:lang w:val="es-ES_tradnl"/>
        </w:rPr>
        <w:t>IMPIEGO CONFEZIONATRICE COME SOLA SALDATRICE PER MODELLI CON</w:t>
      </w:r>
    </w:p>
    <w:p w:rsidR="00B05971" w:rsidRPr="008E0A21" w:rsidRDefault="008E0A21">
      <w:pPr>
        <w:spacing w:after="0" w:line="234" w:lineRule="exact"/>
        <w:ind w:left="105" w:right="-68"/>
        <w:rPr>
          <w:rFonts w:ascii="Verdana" w:eastAsia="Verdana" w:hAnsi="Verdana" w:cs="Verdana"/>
          <w:sz w:val="20"/>
          <w:szCs w:val="20"/>
          <w:lang w:val="es-ES_tradnl"/>
        </w:rPr>
      </w:pPr>
      <w:r w:rsidRPr="008E0A21">
        <w:rPr>
          <w:rFonts w:ascii="Verdana" w:hAnsi="Verdana"/>
          <w:i/>
          <w:color w:val="231F20"/>
          <w:sz w:val="20"/>
          <w:lang w:val="es-ES_tradnl"/>
        </w:rPr>
        <w:t xml:space="preserve">AVVIAMENTO AUTOMATICO </w:t>
      </w:r>
      <w:r w:rsidRPr="008E0A21">
        <w:rPr>
          <w:rFonts w:ascii="Verdana" w:hAnsi="Verdana"/>
          <w:color w:val="231F20"/>
          <w:sz w:val="20"/>
          <w:lang w:val="es-ES_tradnl"/>
        </w:rPr>
        <w:t>........................... 48</w:t>
      </w:r>
    </w:p>
    <w:p w:rsidR="00B05971" w:rsidRPr="008E0A21" w:rsidRDefault="008E0A21">
      <w:pPr>
        <w:spacing w:after="0" w:line="240" w:lineRule="exact"/>
        <w:ind w:left="104" w:right="-68"/>
        <w:rPr>
          <w:rFonts w:ascii="Verdana" w:eastAsia="Verdana" w:hAnsi="Verdana" w:cs="Verdana"/>
          <w:sz w:val="20"/>
          <w:szCs w:val="20"/>
          <w:lang w:val="es-ES_tradnl"/>
        </w:rPr>
      </w:pPr>
      <w:r w:rsidRPr="008E0A21">
        <w:rPr>
          <w:rFonts w:ascii="Verdana" w:hAnsi="Verdana"/>
          <w:i/>
          <w:color w:val="231F20"/>
          <w:position w:val="-1"/>
          <w:sz w:val="20"/>
          <w:lang w:val="es-ES_tradnl"/>
        </w:rPr>
        <w:t xml:space="preserve">MODELLI SENZA AVVIAMENTO AUTOMATICO </w:t>
      </w:r>
      <w:r w:rsidRPr="008E0A21">
        <w:rPr>
          <w:rFonts w:ascii="Verdana" w:hAnsi="Verdana"/>
          <w:color w:val="231F20"/>
          <w:position w:val="-1"/>
          <w:sz w:val="20"/>
          <w:lang w:val="es-ES_tradnl"/>
        </w:rPr>
        <w:t>... 52</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104" w:right="-54"/>
        <w:rPr>
          <w:rFonts w:ascii="Verdana" w:eastAsia="Verdana" w:hAnsi="Verdana" w:cs="Verdana"/>
          <w:sz w:val="20"/>
          <w:szCs w:val="20"/>
          <w:lang w:val="es-ES_tradnl"/>
        </w:rPr>
      </w:pPr>
      <w:r w:rsidRPr="008E0A21">
        <w:rPr>
          <w:rFonts w:ascii="Verdana" w:hAnsi="Verdana"/>
          <w:b/>
          <w:color w:val="231F20"/>
          <w:sz w:val="20"/>
          <w:lang w:val="es-ES_tradnl"/>
        </w:rPr>
        <w:t>ATTENZIONE: NOTE GENERALI MOLTO IMPORTANTI!  ............................................</w:t>
      </w:r>
      <w:r w:rsidRPr="008E0A21">
        <w:rPr>
          <w:rFonts w:ascii="Verdana" w:hAnsi="Verdana"/>
          <w:color w:val="231F20"/>
          <w:sz w:val="20"/>
          <w:lang w:val="es-ES_tradnl"/>
        </w:rPr>
        <w:t>56</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RISCHI RESIDUI </w:t>
      </w:r>
      <w:r w:rsidRPr="008E0A21">
        <w:rPr>
          <w:rFonts w:ascii="Verdana" w:hAnsi="Verdana"/>
          <w:color w:val="231F20"/>
          <w:sz w:val="20"/>
          <w:lang w:val="es-ES_tradnl"/>
        </w:rPr>
        <w:t>....................................... 58</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RICAMBI </w:t>
      </w:r>
      <w:r w:rsidRPr="008E0A21">
        <w:rPr>
          <w:rFonts w:ascii="Verdana" w:hAnsi="Verdana"/>
          <w:color w:val="231F20"/>
          <w:sz w:val="20"/>
          <w:lang w:val="es-ES_tradnl"/>
        </w:rPr>
        <w:t>................................................... 58</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MANUTENZIONE  </w:t>
      </w:r>
      <w:r w:rsidRPr="008E0A21">
        <w:rPr>
          <w:rFonts w:ascii="Verdana" w:hAnsi="Verdana"/>
          <w:color w:val="231F20"/>
          <w:sz w:val="20"/>
          <w:lang w:val="es-ES_tradnl"/>
        </w:rPr>
        <w:t>....................................... 58</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CURA DELLA CONFEZIONATRICE </w:t>
      </w:r>
      <w:r w:rsidRPr="008E0A21">
        <w:rPr>
          <w:rFonts w:ascii="Verdana" w:hAnsi="Verdana"/>
          <w:color w:val="231F20"/>
          <w:sz w:val="20"/>
          <w:lang w:val="es-ES_tradnl"/>
        </w:rPr>
        <w:t>.............. 60</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DAL COSTRUTTORE </w:t>
      </w:r>
      <w:r w:rsidRPr="008E0A21">
        <w:rPr>
          <w:rFonts w:ascii="Verdana" w:hAnsi="Verdana"/>
          <w:color w:val="231F20"/>
          <w:sz w:val="20"/>
          <w:lang w:val="es-ES_tradnl"/>
        </w:rPr>
        <w:t>................................... 60</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67"/>
        <w:rPr>
          <w:rFonts w:ascii="Verdana" w:eastAsia="Verdana" w:hAnsi="Verdana" w:cs="Verdana"/>
          <w:sz w:val="20"/>
          <w:szCs w:val="20"/>
          <w:lang w:val="es-ES_tradnl"/>
        </w:rPr>
      </w:pPr>
      <w:r w:rsidRPr="008E0A21">
        <w:rPr>
          <w:rFonts w:ascii="Verdana" w:hAnsi="Verdana"/>
          <w:b/>
          <w:color w:val="231F20"/>
          <w:sz w:val="20"/>
          <w:lang w:val="es-ES_tradnl"/>
        </w:rPr>
        <w:t xml:space="preserve">PROBLEMI: CAUSE E RIMEDI </w:t>
      </w:r>
      <w:r w:rsidRPr="008E0A21">
        <w:rPr>
          <w:rFonts w:ascii="Verdana" w:hAnsi="Verdana"/>
          <w:color w:val="231F20"/>
          <w:sz w:val="20"/>
          <w:lang w:val="es-ES_tradnl"/>
        </w:rPr>
        <w:t>.................... 62</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4" w:right="-20"/>
        <w:rPr>
          <w:rFonts w:ascii="Verdana" w:eastAsia="Verdana" w:hAnsi="Verdana" w:cs="Verdana"/>
          <w:sz w:val="20"/>
          <w:szCs w:val="20"/>
          <w:lang w:val="es-ES_tradnl"/>
        </w:rPr>
      </w:pPr>
      <w:r w:rsidRPr="008E0A21">
        <w:rPr>
          <w:rFonts w:ascii="Verdana" w:hAnsi="Verdana"/>
          <w:b/>
          <w:color w:val="231F20"/>
          <w:sz w:val="20"/>
          <w:lang w:val="es-ES_tradnl"/>
        </w:rPr>
        <w:t>DEMOLIZIONE ED ELIMINAZIONE</w:t>
      </w:r>
    </w:p>
    <w:p w:rsidR="00B05971" w:rsidRPr="008E0A21" w:rsidRDefault="008E0A21">
      <w:pPr>
        <w:spacing w:after="0" w:line="240" w:lineRule="exact"/>
        <w:ind w:left="104" w:right="-67"/>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DELLA MACCHINA O DI SUE PARTI </w:t>
      </w:r>
      <w:r w:rsidRPr="008E0A21">
        <w:rPr>
          <w:rFonts w:ascii="Verdana" w:hAnsi="Verdana"/>
          <w:color w:val="231F20"/>
          <w:position w:val="-1"/>
          <w:sz w:val="20"/>
          <w:lang w:val="es-ES_tradnl"/>
        </w:rPr>
        <w:t>........... 64</w:t>
      </w:r>
    </w:p>
    <w:p w:rsidR="00B05971" w:rsidRPr="008E0A21" w:rsidRDefault="00B05971">
      <w:pPr>
        <w:spacing w:before="9" w:after="0" w:line="110" w:lineRule="exact"/>
        <w:rPr>
          <w:sz w:val="11"/>
          <w:szCs w:val="11"/>
          <w:lang w:val="es-ES_tradnl"/>
        </w:rPr>
      </w:pPr>
    </w:p>
    <w:p w:rsidR="00B05971" w:rsidRPr="008E0A21" w:rsidRDefault="008E0A21">
      <w:pPr>
        <w:spacing w:after="0" w:line="240" w:lineRule="exact"/>
        <w:ind w:left="103" w:right="-53"/>
        <w:rPr>
          <w:rFonts w:ascii="Verdana" w:eastAsia="Verdana" w:hAnsi="Verdana" w:cs="Verdana"/>
          <w:sz w:val="20"/>
          <w:szCs w:val="20"/>
          <w:lang w:val="es-ES_tradnl"/>
        </w:rPr>
      </w:pPr>
      <w:r w:rsidRPr="008E0A21">
        <w:rPr>
          <w:rFonts w:ascii="Verdana" w:hAnsi="Verdana"/>
          <w:b/>
          <w:color w:val="231F20"/>
          <w:sz w:val="20"/>
          <w:lang w:val="es-ES_tradnl"/>
        </w:rPr>
        <w:t>CONSIGLI UTILI PER IL CONFEZIONAMENTO E LA CONSERVAZIONE DEGLI ALIMENTI ....</w:t>
      </w:r>
      <w:r w:rsidRPr="008E0A21">
        <w:rPr>
          <w:rFonts w:ascii="Verdana" w:hAnsi="Verdana"/>
          <w:color w:val="231F20"/>
          <w:sz w:val="20"/>
          <w:lang w:val="es-ES_tradnl"/>
        </w:rPr>
        <w:t>66</w:t>
      </w:r>
    </w:p>
    <w:p w:rsidR="00B05971" w:rsidRPr="008E0A21" w:rsidRDefault="00B05971">
      <w:pPr>
        <w:spacing w:before="4" w:after="0" w:line="100" w:lineRule="exact"/>
        <w:rPr>
          <w:sz w:val="10"/>
          <w:szCs w:val="10"/>
          <w:lang w:val="es-ES_tradnl"/>
        </w:rPr>
      </w:pPr>
    </w:p>
    <w:p w:rsidR="00B05971" w:rsidRPr="009C354D" w:rsidRDefault="008E0A21">
      <w:pPr>
        <w:spacing w:after="0" w:line="240" w:lineRule="auto"/>
        <w:ind w:left="103" w:right="-66"/>
        <w:rPr>
          <w:rFonts w:ascii="Verdana" w:eastAsia="Verdana" w:hAnsi="Verdana" w:cs="Verdana"/>
          <w:sz w:val="20"/>
          <w:szCs w:val="20"/>
          <w:lang w:val="en-US"/>
        </w:rPr>
      </w:pPr>
      <w:r w:rsidRPr="009C354D">
        <w:rPr>
          <w:rFonts w:ascii="Verdana" w:hAnsi="Verdana"/>
          <w:color w:val="231F20"/>
          <w:sz w:val="20"/>
          <w:lang w:val="en-US"/>
        </w:rPr>
        <w:t xml:space="preserve">TEMPI DI CONSERVAZIONE INDICATIVI  </w:t>
      </w:r>
      <w:r w:rsidRPr="009C354D">
        <w:rPr>
          <w:rFonts w:ascii="Verdana" w:hAnsi="Verdana"/>
          <w:b/>
          <w:color w:val="231F20"/>
          <w:sz w:val="20"/>
          <w:lang w:val="en-US"/>
        </w:rPr>
        <w:t>..........</w:t>
      </w:r>
      <w:r w:rsidRPr="009C354D">
        <w:rPr>
          <w:rFonts w:ascii="Verdana" w:hAnsi="Verdana"/>
          <w:color w:val="231F20"/>
          <w:sz w:val="20"/>
          <w:lang w:val="en-US"/>
        </w:rPr>
        <w:t>70</w:t>
      </w:r>
    </w:p>
    <w:p w:rsidR="00B05971" w:rsidRPr="009C354D" w:rsidRDefault="008E0A21">
      <w:pPr>
        <w:spacing w:before="3" w:after="0" w:line="150" w:lineRule="exact"/>
        <w:rPr>
          <w:sz w:val="15"/>
          <w:szCs w:val="15"/>
          <w:lang w:val="en-US"/>
        </w:rPr>
      </w:pPr>
      <w:r w:rsidRPr="009C354D">
        <w:rPr>
          <w:lang w:val="en-US"/>
        </w:rPr>
        <w:br w:type="column"/>
      </w:r>
    </w:p>
    <w:p w:rsidR="00B05971" w:rsidRPr="009C354D" w:rsidRDefault="008E0A21">
      <w:pPr>
        <w:spacing w:after="0" w:line="240" w:lineRule="auto"/>
        <w:ind w:left="3" w:right="-20"/>
        <w:rPr>
          <w:rFonts w:ascii="Verdana" w:eastAsia="Verdana" w:hAnsi="Verdana" w:cs="Verdana"/>
          <w:sz w:val="24"/>
          <w:szCs w:val="24"/>
          <w:lang w:val="en-US"/>
        </w:rPr>
      </w:pPr>
      <w:r>
        <w:rPr>
          <w:rFonts w:ascii="Verdana" w:hAnsi="Verdana"/>
          <w:b/>
          <w:color w:val="231F20"/>
          <w:sz w:val="24"/>
        </w:rPr>
        <w:t>ОГЛАВЛЕНИЕ</w:t>
      </w:r>
    </w:p>
    <w:p w:rsidR="00B05971" w:rsidRPr="009C354D" w:rsidRDefault="00B05971">
      <w:pPr>
        <w:spacing w:before="12" w:after="0" w:line="260" w:lineRule="exact"/>
        <w:rPr>
          <w:sz w:val="26"/>
          <w:szCs w:val="26"/>
          <w:lang w:val="en-US"/>
        </w:rPr>
      </w:pPr>
    </w:p>
    <w:p w:rsidR="00B05971" w:rsidRPr="009C354D" w:rsidRDefault="008E0A21">
      <w:pPr>
        <w:spacing w:after="0" w:line="240" w:lineRule="auto"/>
        <w:ind w:left="3" w:right="-20"/>
        <w:rPr>
          <w:b/>
          <w:lang w:val="en-US"/>
        </w:rPr>
      </w:pPr>
      <w:r>
        <w:rPr>
          <w:b/>
        </w:rPr>
        <w:t>ВВЕДЕНИЕ</w:t>
      </w:r>
      <w:r w:rsidRPr="009C354D">
        <w:rPr>
          <w:b/>
          <w:lang w:val="en-US"/>
        </w:rPr>
        <w:t xml:space="preserve"> 12.</w:t>
      </w:r>
    </w:p>
    <w:p w:rsidR="00B05971" w:rsidRPr="0057680B" w:rsidRDefault="008E0A21" w:rsidP="0057680B">
      <w:pPr>
        <w:spacing w:after="0" w:line="240" w:lineRule="auto"/>
        <w:ind w:left="3" w:right="-20"/>
        <w:rPr>
          <w:b/>
        </w:rPr>
      </w:pPr>
      <w:r w:rsidRPr="0057680B">
        <w:rPr>
          <w:b/>
        </w:rPr>
        <w:t>ОБЩАЯ ТЕХНИКА БЕЗОПАСНОСТИ И ПРЕДОТВРАЩЕНИЕ АВАРИЙНЫХ СИТУАЦИЙ 12.</w:t>
      </w:r>
    </w:p>
    <w:p w:rsidR="00B05971" w:rsidRDefault="008E0A21">
      <w:pPr>
        <w:spacing w:after="0" w:line="234" w:lineRule="exact"/>
        <w:ind w:left="3" w:right="-20"/>
        <w:rPr>
          <w:rFonts w:ascii="Verdana" w:eastAsia="Verdana" w:hAnsi="Verdana" w:cs="Verdana"/>
          <w:sz w:val="20"/>
          <w:szCs w:val="20"/>
        </w:rPr>
      </w:pPr>
      <w:r>
        <w:rPr>
          <w:rFonts w:ascii="Verdana" w:hAnsi="Verdana"/>
          <w:color w:val="231F20"/>
          <w:sz w:val="20"/>
        </w:rPr>
        <w:t>ПРЕДУПРЕЖДАЮЩИЕ ЯРЛЫКИ 14.</w:t>
      </w:r>
    </w:p>
    <w:p w:rsidR="00B05971" w:rsidRDefault="00B05971">
      <w:pPr>
        <w:spacing w:after="0" w:line="110" w:lineRule="exact"/>
        <w:rPr>
          <w:sz w:val="11"/>
          <w:szCs w:val="11"/>
        </w:rPr>
      </w:pPr>
    </w:p>
    <w:p w:rsidR="00B05971" w:rsidRDefault="008E0A21">
      <w:pPr>
        <w:spacing w:after="0" w:line="240" w:lineRule="auto"/>
        <w:ind w:left="3" w:right="-20"/>
        <w:rPr>
          <w:rFonts w:ascii="Verdana" w:eastAsia="Verdana" w:hAnsi="Verdana" w:cs="Verdana"/>
          <w:sz w:val="20"/>
          <w:szCs w:val="20"/>
        </w:rPr>
      </w:pPr>
      <w:r>
        <w:t>ВАКУУМНЫЙ УПАКОВЩИК</w:t>
      </w:r>
      <w:r>
        <w:rPr>
          <w:rFonts w:ascii="Verdana" w:hAnsi="Verdana"/>
          <w:color w:val="231F20"/>
          <w:sz w:val="20"/>
        </w:rPr>
        <w:t xml:space="preserve"> 16.</w:t>
      </w:r>
    </w:p>
    <w:p w:rsidR="00B05971" w:rsidRDefault="008E0A21">
      <w:pPr>
        <w:spacing w:after="0" w:line="240" w:lineRule="exact"/>
        <w:ind w:left="3" w:right="-20"/>
        <w:rPr>
          <w:rFonts w:ascii="Verdana" w:eastAsia="Verdana" w:hAnsi="Verdana" w:cs="Verdana"/>
          <w:sz w:val="20"/>
          <w:szCs w:val="20"/>
        </w:rPr>
      </w:pPr>
      <w:r>
        <w:rPr>
          <w:rFonts w:ascii="Verdana" w:hAnsi="Verdana"/>
          <w:color w:val="231F20"/>
          <w:position w:val="-1"/>
          <w:sz w:val="20"/>
        </w:rPr>
        <w:t>ЦЕЛЕВАЯ ЭКСПЛУАТАЦИЯ 16.</w:t>
      </w:r>
    </w:p>
    <w:p w:rsidR="00B05971" w:rsidRDefault="008E0A21">
      <w:pPr>
        <w:spacing w:after="0" w:line="240" w:lineRule="exact"/>
        <w:ind w:left="3" w:right="-20"/>
        <w:rPr>
          <w:rFonts w:ascii="Verdana" w:eastAsia="Verdana" w:hAnsi="Verdana" w:cs="Verdana"/>
          <w:sz w:val="20"/>
          <w:szCs w:val="20"/>
        </w:rPr>
      </w:pPr>
      <w:r>
        <w:rPr>
          <w:rFonts w:ascii="Verdana" w:hAnsi="Verdana"/>
          <w:color w:val="231F20"/>
          <w:position w:val="-1"/>
          <w:sz w:val="20"/>
        </w:rPr>
        <w:t>НЕКОРРЕКТНАЯ ЭКСПЛУАТАЦИЯ 16.</w:t>
      </w:r>
    </w:p>
    <w:p w:rsidR="00B05971" w:rsidRDefault="008E0A21">
      <w:pPr>
        <w:spacing w:after="0" w:line="240" w:lineRule="exact"/>
        <w:ind w:left="3" w:right="-20"/>
        <w:rPr>
          <w:rFonts w:ascii="Verdana" w:eastAsia="Verdana" w:hAnsi="Verdana" w:cs="Verdana"/>
          <w:sz w:val="20"/>
          <w:szCs w:val="20"/>
        </w:rPr>
      </w:pPr>
      <w:r>
        <w:rPr>
          <w:rFonts w:ascii="Verdana" w:hAnsi="Verdana"/>
          <w:color w:val="231F20"/>
          <w:position w:val="-1"/>
          <w:sz w:val="20"/>
        </w:rPr>
        <w:t>ГАРАНТИЯ 18.</w:t>
      </w:r>
    </w:p>
    <w:p w:rsidR="00B05971" w:rsidRDefault="00B05971">
      <w:pPr>
        <w:spacing w:after="0" w:line="110" w:lineRule="exact"/>
        <w:rPr>
          <w:sz w:val="11"/>
          <w:szCs w:val="11"/>
        </w:rPr>
      </w:pPr>
    </w:p>
    <w:p w:rsidR="00B05971" w:rsidRDefault="008E0A21">
      <w:pPr>
        <w:spacing w:after="0" w:line="240" w:lineRule="auto"/>
        <w:ind w:left="3" w:right="-20"/>
        <w:rPr>
          <w:rFonts w:ascii="Verdana" w:eastAsia="Verdana" w:hAnsi="Verdana" w:cs="Verdana"/>
          <w:sz w:val="20"/>
          <w:szCs w:val="20"/>
        </w:rPr>
      </w:pPr>
      <w:r>
        <w:t>ОСОБЫЕ ИНСТРУКЦИИ ПО ЭКСПЛУАТАЦИИ</w:t>
      </w:r>
      <w:r>
        <w:rPr>
          <w:rFonts w:ascii="Verdana" w:hAnsi="Verdana"/>
          <w:color w:val="231F20"/>
          <w:sz w:val="20"/>
        </w:rPr>
        <w:t xml:space="preserve"> 20.</w:t>
      </w:r>
    </w:p>
    <w:p w:rsidR="00B05971" w:rsidRDefault="008E0A21">
      <w:pPr>
        <w:spacing w:after="0" w:line="240" w:lineRule="exact"/>
        <w:ind w:left="3" w:right="-20"/>
        <w:rPr>
          <w:rFonts w:ascii="Verdana" w:eastAsia="Verdana" w:hAnsi="Verdana" w:cs="Verdana"/>
          <w:sz w:val="20"/>
          <w:szCs w:val="20"/>
        </w:rPr>
      </w:pPr>
      <w:r>
        <w:rPr>
          <w:rFonts w:ascii="Verdana" w:hAnsi="Verdana"/>
          <w:color w:val="231F20"/>
          <w:position w:val="-1"/>
          <w:sz w:val="20"/>
        </w:rPr>
        <w:t>ОБЩИЕ ИНСТРУКЦИИ 20.</w:t>
      </w:r>
    </w:p>
    <w:p w:rsidR="00B05971" w:rsidRDefault="008E0A21">
      <w:pPr>
        <w:spacing w:after="0" w:line="240" w:lineRule="exact"/>
        <w:ind w:left="3" w:right="-20"/>
        <w:rPr>
          <w:rFonts w:ascii="Verdana" w:eastAsia="Verdana" w:hAnsi="Verdana" w:cs="Verdana"/>
          <w:sz w:val="20"/>
          <w:szCs w:val="20"/>
        </w:rPr>
      </w:pPr>
      <w:r>
        <w:rPr>
          <w:rFonts w:ascii="Verdana" w:hAnsi="Verdana"/>
          <w:color w:val="231F20"/>
          <w:position w:val="-1"/>
          <w:sz w:val="20"/>
        </w:rPr>
        <w:t>ТАБЛИЧКА СЕ 20.</w:t>
      </w:r>
    </w:p>
    <w:p w:rsidR="00B05971" w:rsidRDefault="00B05971">
      <w:pPr>
        <w:spacing w:after="0" w:line="110" w:lineRule="exact"/>
        <w:rPr>
          <w:sz w:val="11"/>
          <w:szCs w:val="11"/>
        </w:rPr>
      </w:pPr>
    </w:p>
    <w:p w:rsidR="00B05971" w:rsidRPr="0057680B" w:rsidRDefault="008E0A21">
      <w:pPr>
        <w:spacing w:after="0" w:line="240" w:lineRule="auto"/>
        <w:ind w:left="3" w:right="-20"/>
        <w:rPr>
          <w:b/>
        </w:rPr>
      </w:pPr>
      <w:r>
        <w:rPr>
          <w:b/>
        </w:rPr>
        <w:t>ТЕХНИЧЕСКИЕ ДАННЫЕ</w:t>
      </w:r>
      <w:r w:rsidRPr="0057680B">
        <w:rPr>
          <w:b/>
        </w:rPr>
        <w:t xml:space="preserve"> 22.</w:t>
      </w:r>
    </w:p>
    <w:p w:rsidR="00B05971" w:rsidRPr="0057680B" w:rsidRDefault="008E0A21">
      <w:pPr>
        <w:spacing w:after="0" w:line="240" w:lineRule="auto"/>
        <w:ind w:left="3" w:right="-20"/>
        <w:rPr>
          <w:b/>
        </w:rPr>
      </w:pPr>
      <w:r>
        <w:rPr>
          <w:b/>
        </w:rPr>
        <w:t>УСТАНОВКА</w:t>
      </w:r>
      <w:r w:rsidRPr="0057680B">
        <w:rPr>
          <w:b/>
        </w:rPr>
        <w:t xml:space="preserve"> 24.</w:t>
      </w:r>
    </w:p>
    <w:p w:rsidR="00B05971" w:rsidRDefault="00B05971">
      <w:pPr>
        <w:spacing w:before="17" w:after="0" w:line="220" w:lineRule="exact"/>
      </w:pPr>
    </w:p>
    <w:p w:rsidR="00B05971" w:rsidRDefault="008E0A21">
      <w:pPr>
        <w:spacing w:after="0" w:line="240" w:lineRule="auto"/>
        <w:ind w:left="3" w:right="-20"/>
        <w:rPr>
          <w:rFonts w:ascii="Verdana" w:eastAsia="Verdana" w:hAnsi="Verdana" w:cs="Verdana"/>
          <w:sz w:val="20"/>
          <w:szCs w:val="20"/>
        </w:rPr>
      </w:pPr>
      <w:r>
        <w:rPr>
          <w:rFonts w:ascii="Verdana" w:hAnsi="Verdana"/>
          <w:color w:val="231F20"/>
          <w:sz w:val="20"/>
        </w:rPr>
        <w:t>ОБЩИЕ ИНСТРУКЦИИ ПО ЭКСПЛУАТАЦИИ 24.</w:t>
      </w:r>
    </w:p>
    <w:p w:rsidR="00B05971" w:rsidRDefault="008E0A21">
      <w:pPr>
        <w:spacing w:after="0" w:line="240" w:lineRule="exact"/>
        <w:ind w:left="2" w:right="-20"/>
        <w:rPr>
          <w:rFonts w:ascii="Verdana" w:eastAsia="Verdana" w:hAnsi="Verdana" w:cs="Verdana"/>
          <w:sz w:val="20"/>
          <w:szCs w:val="20"/>
        </w:rPr>
      </w:pPr>
      <w:r>
        <w:rPr>
          <w:rFonts w:ascii="Verdana" w:hAnsi="Verdana"/>
          <w:color w:val="231F20"/>
          <w:position w:val="-1"/>
          <w:sz w:val="20"/>
        </w:rPr>
        <w:t xml:space="preserve">ФУНКЦИИ КНОПОК И ГЛАВНЫХ </w:t>
      </w:r>
    </w:p>
    <w:p w:rsidR="00B05971" w:rsidRDefault="008E0A21">
      <w:pPr>
        <w:spacing w:after="0" w:line="240" w:lineRule="exact"/>
        <w:ind w:left="2" w:right="-20"/>
        <w:rPr>
          <w:rFonts w:ascii="Verdana" w:eastAsia="Verdana" w:hAnsi="Verdana" w:cs="Verdana"/>
          <w:sz w:val="20"/>
          <w:szCs w:val="20"/>
        </w:rPr>
      </w:pPr>
      <w:r>
        <w:rPr>
          <w:rFonts w:ascii="Verdana" w:hAnsi="Verdana"/>
          <w:color w:val="231F20"/>
          <w:position w:val="-1"/>
          <w:sz w:val="20"/>
        </w:rPr>
        <w:t>УЗЛОВ 28.</w:t>
      </w:r>
    </w:p>
    <w:p w:rsidR="00B05971" w:rsidRDefault="00B05971">
      <w:pPr>
        <w:spacing w:after="0" w:line="110" w:lineRule="exact"/>
        <w:rPr>
          <w:sz w:val="11"/>
          <w:szCs w:val="11"/>
        </w:rPr>
      </w:pPr>
    </w:p>
    <w:p w:rsidR="00B05971" w:rsidRDefault="0057680B">
      <w:pPr>
        <w:spacing w:after="0" w:line="240" w:lineRule="auto"/>
        <w:ind w:left="2" w:right="-20"/>
        <w:rPr>
          <w:rFonts w:ascii="Verdana" w:eastAsia="Verdana" w:hAnsi="Verdana" w:cs="Verdana"/>
          <w:sz w:val="20"/>
          <w:szCs w:val="20"/>
        </w:rPr>
      </w:pPr>
      <w:r>
        <w:rPr>
          <w:rFonts w:ascii="Verdana" w:hAnsi="Verdana"/>
          <w:b/>
          <w:color w:val="231F20"/>
          <w:sz w:val="20"/>
        </w:rPr>
        <w:t>ЭНЕРГОСБЕРЕЖЕНИЕ,</w:t>
      </w:r>
      <w:r w:rsidR="008E0A21">
        <w:rPr>
          <w:rFonts w:ascii="Verdana" w:hAnsi="Verdana"/>
          <w:b/>
          <w:color w:val="231F20"/>
          <w:sz w:val="20"/>
        </w:rPr>
        <w:t xml:space="preserve"> РЕЖИМ ОЖ</w:t>
      </w:r>
      <w:r>
        <w:rPr>
          <w:rFonts w:ascii="Verdana" w:hAnsi="Verdana"/>
          <w:b/>
          <w:color w:val="231F20"/>
          <w:sz w:val="20"/>
        </w:rPr>
        <w:t>И</w:t>
      </w:r>
      <w:r w:rsidR="008E0A21">
        <w:rPr>
          <w:rFonts w:ascii="Verdana" w:hAnsi="Verdana"/>
          <w:b/>
          <w:color w:val="231F20"/>
          <w:sz w:val="20"/>
        </w:rPr>
        <w:t>ДАНИЯ</w:t>
      </w:r>
      <w:r>
        <w:rPr>
          <w:rFonts w:ascii="Verdana" w:hAnsi="Verdana"/>
          <w:b/>
          <w:color w:val="231F20"/>
          <w:sz w:val="20"/>
        </w:rPr>
        <w:t>,</w:t>
      </w:r>
    </w:p>
    <w:p w:rsidR="00B05971" w:rsidRDefault="009C354D">
      <w:pPr>
        <w:spacing w:after="0" w:line="240" w:lineRule="exact"/>
        <w:ind w:left="2" w:right="-20"/>
        <w:rPr>
          <w:rFonts w:ascii="Verdana" w:eastAsia="Verdana" w:hAnsi="Verdana" w:cs="Verdana"/>
          <w:sz w:val="20"/>
          <w:szCs w:val="20"/>
        </w:rPr>
      </w:pPr>
      <w:r>
        <w:pict>
          <v:group id="_x0000_s5071" style="position:absolute;left:0;text-align:left;margin-left:293.65pt;margin-top:22.05pt;width:264.65pt;height:172.1pt;z-index:-8426;mso-position-horizontal-relative:page" coordorigin="5873,441" coordsize="5293,3442">
            <v:group id="_x0000_s5074" style="position:absolute;left:5883;top:451;width:5273;height:3422" coordorigin="5883,451" coordsize="5273,3422">
              <v:shape id="_x0000_s5075" style="position:absolute;left:5883;top:451;width:5273;height:3422" coordorigin="5883,451" coordsize="5273,3422" path="m5973,451r-61,3l5883,527r,3271l5892,3860r66,13l11066,3873r36,l11155,3829r,-31l11155,527r-9,-62l11080,451r-5107,e" fillcolor="#dcddde" stroked="f">
                <v:path arrowok="t"/>
              </v:shape>
            </v:group>
            <v:group id="_x0000_s5072" style="position:absolute;left:5883;top:451;width:5273;height:3422" coordorigin="5883,451" coordsize="5273,3422">
              <v:shape id="_x0000_s5073" style="position:absolute;left:5883;top:451;width:5273;height:3422" coordorigin="5883,451" coordsize="5273,3422" path="m5973,451r-61,3l5883,527r,3256l5883,3819r43,53l11066,3873r36,l11155,3829r1,-3288l11155,505r-43,-53l5973,451xe" filled="f" strokecolor="#231f20" strokeweight=".25pt">
                <v:path arrowok="t"/>
              </v:shape>
            </v:group>
            <w10:wrap anchorx="page"/>
          </v:group>
        </w:pict>
      </w:r>
      <w:r w:rsidR="008E0A21">
        <w:rPr>
          <w:rFonts w:ascii="Verdana" w:hAnsi="Verdana"/>
          <w:b/>
          <w:color w:val="231F20"/>
          <w:position w:val="-1"/>
          <w:sz w:val="20"/>
        </w:rPr>
        <w:t>ЗВУКОВОЙ СИГНАЛ</w:t>
      </w:r>
      <w:r w:rsidR="008E0A21">
        <w:rPr>
          <w:rFonts w:ascii="Verdana" w:hAnsi="Verdana"/>
          <w:color w:val="231F20"/>
          <w:position w:val="-1"/>
          <w:sz w:val="20"/>
        </w:rPr>
        <w:t xml:space="preserve"> 30.</w:t>
      </w:r>
    </w:p>
    <w:p w:rsidR="00B05971" w:rsidRDefault="00B05971">
      <w:pPr>
        <w:spacing w:before="17" w:after="0" w:line="220" w:lineRule="exact"/>
      </w:pPr>
    </w:p>
    <w:p w:rsidR="00B05971" w:rsidRDefault="008E0A21">
      <w:pPr>
        <w:spacing w:after="0" w:line="240" w:lineRule="auto"/>
        <w:ind w:left="2" w:right="-20"/>
        <w:rPr>
          <w:rFonts w:ascii="Verdana" w:eastAsia="Verdana" w:hAnsi="Verdana" w:cs="Verdana"/>
          <w:sz w:val="20"/>
          <w:szCs w:val="20"/>
        </w:rPr>
      </w:pPr>
      <w:r>
        <w:rPr>
          <w:b/>
        </w:rPr>
        <w:t>ОСОБЫЕ ИНСТРУКЦИИ ПО ИСПОЛЬЗОВАНИЮ</w:t>
      </w:r>
      <w:r>
        <w:rPr>
          <w:rFonts w:ascii="Verdana" w:hAnsi="Verdana"/>
          <w:color w:val="231F20"/>
          <w:sz w:val="20"/>
        </w:rPr>
        <w:t xml:space="preserve"> 32.</w:t>
      </w:r>
    </w:p>
    <w:p w:rsidR="00B05971" w:rsidRDefault="008E0A21">
      <w:pPr>
        <w:spacing w:after="0" w:line="240" w:lineRule="exact"/>
        <w:ind w:left="2" w:right="-20"/>
        <w:rPr>
          <w:rFonts w:ascii="Verdana" w:eastAsia="Verdana" w:hAnsi="Verdana" w:cs="Verdana"/>
          <w:sz w:val="20"/>
          <w:szCs w:val="20"/>
        </w:rPr>
      </w:pPr>
      <w:r>
        <w:rPr>
          <w:rFonts w:ascii="Verdana" w:hAnsi="Verdana"/>
          <w:color w:val="231F20"/>
          <w:position w:val="-1"/>
          <w:sz w:val="20"/>
        </w:rPr>
        <w:t>ВАКУУМИРОВАНИЕ 32.</w:t>
      </w:r>
    </w:p>
    <w:p w:rsidR="00B05971" w:rsidRDefault="008E0A21">
      <w:pPr>
        <w:spacing w:after="0" w:line="240" w:lineRule="exact"/>
        <w:ind w:left="2" w:right="-20"/>
        <w:rPr>
          <w:rFonts w:ascii="Verdana" w:eastAsia="Verdana" w:hAnsi="Verdana" w:cs="Verdana"/>
          <w:sz w:val="20"/>
          <w:szCs w:val="20"/>
        </w:rPr>
      </w:pPr>
      <w:r>
        <w:rPr>
          <w:i/>
        </w:rPr>
        <w:t>АВТОМАТИЧЕСКИЙ РЕЖИМ</w:t>
      </w:r>
      <w:r>
        <w:rPr>
          <w:rFonts w:ascii="Verdana" w:hAnsi="Verdana"/>
          <w:color w:val="231F20"/>
          <w:position w:val="-1"/>
          <w:sz w:val="20"/>
        </w:rPr>
        <w:t xml:space="preserve"> 32.</w:t>
      </w:r>
    </w:p>
    <w:p w:rsidR="00B05971" w:rsidRDefault="008E0A21">
      <w:pPr>
        <w:spacing w:after="0" w:line="240" w:lineRule="exact"/>
        <w:ind w:left="2" w:right="-20"/>
        <w:rPr>
          <w:rFonts w:ascii="Verdana" w:eastAsia="Verdana" w:hAnsi="Verdana" w:cs="Verdana"/>
          <w:sz w:val="20"/>
          <w:szCs w:val="20"/>
        </w:rPr>
      </w:pPr>
      <w:r>
        <w:rPr>
          <w:rFonts w:ascii="Verdana" w:hAnsi="Verdana"/>
          <w:color w:val="231F20"/>
          <w:position w:val="-1"/>
          <w:sz w:val="20"/>
        </w:rPr>
        <w:t>ВАКУУМИРОВАНИЕ</w:t>
      </w:r>
    </w:p>
    <w:p w:rsidR="00B05971" w:rsidRDefault="008E0A21">
      <w:pPr>
        <w:spacing w:after="0" w:line="240" w:lineRule="exact"/>
        <w:ind w:left="2" w:right="-20"/>
        <w:rPr>
          <w:rFonts w:ascii="Verdana" w:eastAsia="Verdana" w:hAnsi="Verdana" w:cs="Verdana"/>
          <w:sz w:val="20"/>
          <w:szCs w:val="20"/>
        </w:rPr>
      </w:pPr>
      <w:r>
        <w:rPr>
          <w:rFonts w:ascii="Verdana" w:hAnsi="Verdana"/>
          <w:color w:val="231F20"/>
          <w:position w:val="-1"/>
          <w:sz w:val="20"/>
        </w:rPr>
        <w:t>ГОФРИРОВАННЫХ ПАКЕТОВ 32.</w:t>
      </w:r>
    </w:p>
    <w:p w:rsidR="00B05971" w:rsidRDefault="008E0A21">
      <w:pPr>
        <w:spacing w:after="0" w:line="240" w:lineRule="exact"/>
        <w:ind w:left="2" w:right="-20"/>
        <w:rPr>
          <w:rFonts w:ascii="Verdana" w:eastAsia="Verdana" w:hAnsi="Verdana" w:cs="Verdana"/>
          <w:sz w:val="20"/>
          <w:szCs w:val="20"/>
        </w:rPr>
      </w:pPr>
      <w:r>
        <w:t>РУЧНОЙ РЕЖИМ</w:t>
      </w:r>
      <w:r>
        <w:rPr>
          <w:rFonts w:ascii="Verdana" w:hAnsi="Verdana"/>
          <w:color w:val="231F20"/>
          <w:position w:val="-1"/>
          <w:sz w:val="20"/>
        </w:rPr>
        <w:t xml:space="preserve"> 38.</w:t>
      </w:r>
    </w:p>
    <w:p w:rsidR="00B05971" w:rsidRDefault="008E0A21">
      <w:pPr>
        <w:spacing w:before="6" w:after="0" w:line="240" w:lineRule="exact"/>
        <w:ind w:left="2" w:right="76"/>
        <w:rPr>
          <w:rFonts w:ascii="Verdana" w:eastAsia="Verdana" w:hAnsi="Verdana" w:cs="Verdana"/>
          <w:sz w:val="20"/>
          <w:szCs w:val="20"/>
        </w:rPr>
      </w:pPr>
      <w:r>
        <w:rPr>
          <w:rFonts w:ascii="Verdana" w:hAnsi="Verdana"/>
          <w:color w:val="231F20"/>
          <w:sz w:val="20"/>
        </w:rPr>
        <w:t>ВАКУУМИРОВАНИЕ ГОФРИРОВАННЫХ ПАКЕТОВ 38.</w:t>
      </w:r>
    </w:p>
    <w:p w:rsidR="00B05971" w:rsidRDefault="008E0A21">
      <w:pPr>
        <w:spacing w:after="0" w:line="234" w:lineRule="exact"/>
        <w:ind w:left="1" w:right="-20"/>
        <w:rPr>
          <w:rFonts w:ascii="Verdana" w:eastAsia="Verdana" w:hAnsi="Verdana" w:cs="Verdana"/>
          <w:sz w:val="20"/>
          <w:szCs w:val="20"/>
        </w:rPr>
      </w:pPr>
      <w:r>
        <w:t>ВАКУУМИРОВАНИЕ КОНТЕЙНЕРОВ</w:t>
      </w:r>
      <w:r>
        <w:rPr>
          <w:rFonts w:ascii="Verdana" w:hAnsi="Verdana"/>
          <w:color w:val="231F20"/>
          <w:sz w:val="20"/>
        </w:rPr>
        <w:t xml:space="preserve"> 42.</w:t>
      </w:r>
    </w:p>
    <w:p w:rsidR="00B05971" w:rsidRDefault="008E0A21">
      <w:pPr>
        <w:spacing w:after="0" w:line="240" w:lineRule="exact"/>
        <w:ind w:left="1" w:right="-20"/>
        <w:rPr>
          <w:rFonts w:ascii="Verdana" w:eastAsia="Verdana" w:hAnsi="Verdana" w:cs="Verdana"/>
          <w:sz w:val="20"/>
          <w:szCs w:val="20"/>
        </w:rPr>
      </w:pPr>
      <w:r>
        <w:t>ОСТАНОВКА ЦИКЛА УПАКОВКИ</w:t>
      </w:r>
      <w:r>
        <w:rPr>
          <w:rFonts w:ascii="Verdana" w:hAnsi="Verdana"/>
          <w:color w:val="231F20"/>
          <w:position w:val="-1"/>
          <w:sz w:val="20"/>
        </w:rPr>
        <w:t xml:space="preserve"> 46.</w:t>
      </w:r>
    </w:p>
    <w:p w:rsidR="00B05971" w:rsidRDefault="008E0A21">
      <w:pPr>
        <w:spacing w:after="0" w:line="240" w:lineRule="exact"/>
        <w:ind w:left="1" w:right="-20"/>
        <w:rPr>
          <w:rFonts w:ascii="Verdana" w:eastAsia="Verdana" w:hAnsi="Verdana" w:cs="Verdana"/>
          <w:sz w:val="20"/>
          <w:szCs w:val="20"/>
        </w:rPr>
      </w:pPr>
      <w:r>
        <w:rPr>
          <w:rFonts w:ascii="Verdana" w:hAnsi="Verdana"/>
          <w:i/>
          <w:color w:val="231F20"/>
          <w:position w:val="-1"/>
          <w:sz w:val="20"/>
        </w:rPr>
        <w:t xml:space="preserve">ИСПОЛЬЗОВАНИЕ УПАКОВЩИКА ТОЛЬКО </w:t>
      </w:r>
    </w:p>
    <w:p w:rsidR="00B05971" w:rsidRDefault="008E0A21">
      <w:pPr>
        <w:spacing w:before="6" w:after="0" w:line="240" w:lineRule="exact"/>
        <w:ind w:left="1" w:right="76"/>
        <w:rPr>
          <w:rFonts w:ascii="Verdana" w:eastAsia="Verdana" w:hAnsi="Verdana" w:cs="Verdana"/>
          <w:sz w:val="20"/>
          <w:szCs w:val="20"/>
        </w:rPr>
      </w:pPr>
      <w:r>
        <w:t>В КАЧЕСТВЕ ЗАПАЙЩИКА С АВТОМАТИЧЕСКИМ ЗАПУСКОМ ЦИКЛА</w:t>
      </w:r>
      <w:r>
        <w:rPr>
          <w:rFonts w:ascii="Verdana" w:hAnsi="Verdana"/>
          <w:color w:val="231F20"/>
          <w:sz w:val="20"/>
        </w:rPr>
        <w:t xml:space="preserve"> 48.</w:t>
      </w:r>
    </w:p>
    <w:p w:rsidR="00B05971" w:rsidRDefault="008E0A21">
      <w:pPr>
        <w:spacing w:after="0" w:line="234" w:lineRule="exact"/>
        <w:ind w:left="1" w:right="-20"/>
        <w:rPr>
          <w:rFonts w:ascii="Verdana" w:eastAsia="Verdana" w:hAnsi="Verdana" w:cs="Verdana"/>
          <w:sz w:val="20"/>
          <w:szCs w:val="20"/>
        </w:rPr>
      </w:pPr>
      <w:r>
        <w:t>МОДЕЛИ БЕЗ АВТОМАТИЧЕСКОГО ЗАПУСКА ЦИКЛА</w:t>
      </w:r>
      <w:r>
        <w:rPr>
          <w:rFonts w:ascii="Verdana" w:hAnsi="Verdana"/>
          <w:color w:val="231F20"/>
          <w:sz w:val="20"/>
        </w:rPr>
        <w:t xml:space="preserve"> 52.</w:t>
      </w:r>
    </w:p>
    <w:p w:rsidR="00B05971" w:rsidRDefault="00B05971">
      <w:pPr>
        <w:spacing w:before="17" w:after="0" w:line="220" w:lineRule="exact"/>
      </w:pPr>
    </w:p>
    <w:p w:rsidR="00B05971" w:rsidRDefault="008E0A21" w:rsidP="0057680B">
      <w:pPr>
        <w:spacing w:after="0" w:line="240" w:lineRule="auto"/>
        <w:ind w:left="1" w:right="-20"/>
        <w:rPr>
          <w:rFonts w:ascii="Verdana" w:eastAsia="Verdana" w:hAnsi="Verdana" w:cs="Verdana"/>
          <w:sz w:val="20"/>
          <w:szCs w:val="20"/>
        </w:rPr>
      </w:pPr>
      <w:r>
        <w:rPr>
          <w:rFonts w:ascii="Verdana" w:hAnsi="Verdana"/>
          <w:b/>
          <w:color w:val="231F20"/>
          <w:sz w:val="20"/>
        </w:rPr>
        <w:t>ВНИМАНИЕ: ВАЖНАЯ</w:t>
      </w:r>
      <w:r w:rsidR="0057680B">
        <w:rPr>
          <w:rFonts w:ascii="Verdana" w:hAnsi="Verdana"/>
          <w:b/>
          <w:color w:val="231F20"/>
          <w:sz w:val="20"/>
        </w:rPr>
        <w:t xml:space="preserve"> </w:t>
      </w:r>
      <w:r>
        <w:rPr>
          <w:b/>
        </w:rPr>
        <w:t>ИНФОРМАЦИЯ:</w:t>
      </w:r>
      <w:r>
        <w:rPr>
          <w:rFonts w:ascii="Verdana" w:hAnsi="Verdana"/>
          <w:color w:val="231F20"/>
          <w:position w:val="-1"/>
          <w:sz w:val="20"/>
        </w:rPr>
        <w:t xml:space="preserve"> 56.</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Pr>
          <w:rFonts w:ascii="Verdana" w:hAnsi="Verdana"/>
          <w:b/>
          <w:color w:val="231F20"/>
          <w:sz w:val="20"/>
        </w:rPr>
        <w:t>ОСТАТОЧНЫЕ РИСКИ</w:t>
      </w:r>
      <w:r>
        <w:rPr>
          <w:rFonts w:ascii="Verdana" w:hAnsi="Verdana"/>
          <w:color w:val="231F20"/>
          <w:sz w:val="20"/>
        </w:rPr>
        <w:t xml:space="preserve"> 58.</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sidRPr="0057680B">
        <w:rPr>
          <w:rFonts w:ascii="Verdana" w:hAnsi="Verdana"/>
          <w:b/>
          <w:color w:val="231F20"/>
          <w:sz w:val="20"/>
        </w:rPr>
        <w:t>ЗАПЧАСТИ</w:t>
      </w:r>
      <w:r>
        <w:rPr>
          <w:rFonts w:ascii="Verdana" w:hAnsi="Verdana"/>
          <w:color w:val="231F20"/>
          <w:sz w:val="20"/>
        </w:rPr>
        <w:t xml:space="preserve"> 58.</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sidRPr="0057680B">
        <w:rPr>
          <w:rFonts w:ascii="Verdana" w:hAnsi="Verdana"/>
          <w:b/>
          <w:color w:val="231F20"/>
          <w:sz w:val="20"/>
        </w:rPr>
        <w:t>ОБСЛУЖИВАНИЕ</w:t>
      </w:r>
      <w:r>
        <w:rPr>
          <w:rFonts w:ascii="Verdana" w:hAnsi="Verdana"/>
          <w:color w:val="231F20"/>
          <w:sz w:val="20"/>
        </w:rPr>
        <w:t xml:space="preserve"> 58.</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sidRPr="0057680B">
        <w:rPr>
          <w:rFonts w:ascii="Verdana" w:hAnsi="Verdana"/>
          <w:b/>
          <w:color w:val="231F20"/>
          <w:sz w:val="20"/>
        </w:rPr>
        <w:t>УХОД ЗА ВАКУУМНЫМ УПАКОВЩИКОМ</w:t>
      </w:r>
      <w:r>
        <w:rPr>
          <w:rFonts w:ascii="Verdana" w:hAnsi="Verdana"/>
          <w:color w:val="231F20"/>
          <w:sz w:val="20"/>
        </w:rPr>
        <w:t xml:space="preserve"> 60.</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sidRPr="0057680B">
        <w:rPr>
          <w:rFonts w:ascii="Verdana" w:hAnsi="Verdana"/>
          <w:b/>
          <w:color w:val="231F20"/>
          <w:sz w:val="20"/>
        </w:rPr>
        <w:t>ЗАМЕЧАНИЕ ОТ ПРОИЗВОДИТЕЛЯ</w:t>
      </w:r>
      <w:r>
        <w:rPr>
          <w:rFonts w:ascii="Verdana" w:hAnsi="Verdana"/>
          <w:color w:val="231F20"/>
          <w:sz w:val="20"/>
        </w:rPr>
        <w:t xml:space="preserve"> 60.</w:t>
      </w:r>
    </w:p>
    <w:p w:rsidR="00B05971" w:rsidRDefault="00B05971">
      <w:pPr>
        <w:spacing w:after="0" w:line="110" w:lineRule="exact"/>
        <w:rPr>
          <w:sz w:val="11"/>
          <w:szCs w:val="11"/>
        </w:rPr>
      </w:pPr>
    </w:p>
    <w:p w:rsidR="00B05971" w:rsidRDefault="008E0A21">
      <w:pPr>
        <w:spacing w:after="0" w:line="240" w:lineRule="auto"/>
        <w:ind w:left="1" w:right="-20"/>
        <w:rPr>
          <w:rFonts w:ascii="Verdana" w:eastAsia="Verdana" w:hAnsi="Verdana" w:cs="Verdana"/>
          <w:sz w:val="20"/>
          <w:szCs w:val="20"/>
        </w:rPr>
      </w:pPr>
      <w:r w:rsidRPr="0057680B">
        <w:rPr>
          <w:rFonts w:ascii="Verdana" w:hAnsi="Verdana"/>
          <w:b/>
          <w:color w:val="231F20"/>
          <w:sz w:val="20"/>
        </w:rPr>
        <w:t>УСТРАНЕНИЕ НЕИСПРАВНОСТЕЙ</w:t>
      </w:r>
      <w:r>
        <w:rPr>
          <w:rFonts w:ascii="Verdana" w:hAnsi="Verdana"/>
          <w:color w:val="231F20"/>
          <w:sz w:val="20"/>
        </w:rPr>
        <w:t xml:space="preserve"> 62.</w:t>
      </w:r>
    </w:p>
    <w:p w:rsidR="00B05971" w:rsidRDefault="00B05971">
      <w:pPr>
        <w:spacing w:after="0" w:line="110" w:lineRule="exact"/>
        <w:rPr>
          <w:sz w:val="11"/>
          <w:szCs w:val="11"/>
        </w:rPr>
      </w:pPr>
    </w:p>
    <w:p w:rsidR="00B05971" w:rsidRDefault="008E0A21" w:rsidP="00CC17CE">
      <w:pPr>
        <w:spacing w:after="0" w:line="240" w:lineRule="auto"/>
        <w:ind w:right="-20"/>
        <w:rPr>
          <w:rFonts w:ascii="Verdana" w:eastAsia="Verdana" w:hAnsi="Verdana" w:cs="Verdana"/>
          <w:sz w:val="20"/>
          <w:szCs w:val="20"/>
        </w:rPr>
      </w:pPr>
      <w:r>
        <w:rPr>
          <w:rFonts w:ascii="Verdana" w:hAnsi="Verdana"/>
          <w:b/>
          <w:color w:val="231F20"/>
          <w:sz w:val="20"/>
        </w:rPr>
        <w:t>УТИЛИЗАЦИЯ</w:t>
      </w:r>
      <w:r w:rsidR="00CC17CE">
        <w:rPr>
          <w:rFonts w:ascii="Verdana" w:hAnsi="Verdana"/>
          <w:b/>
          <w:color w:val="231F20"/>
          <w:sz w:val="20"/>
        </w:rPr>
        <w:t xml:space="preserve"> </w:t>
      </w:r>
      <w:r>
        <w:rPr>
          <w:rFonts w:ascii="Verdana" w:hAnsi="Verdana"/>
          <w:b/>
          <w:color w:val="231F20"/>
          <w:position w:val="-1"/>
          <w:sz w:val="20"/>
        </w:rPr>
        <w:t>ПРИБОРА И ЗАПЧАСТЕЙ</w:t>
      </w:r>
      <w:r>
        <w:rPr>
          <w:rFonts w:ascii="Verdana" w:hAnsi="Verdana"/>
          <w:color w:val="231F20"/>
          <w:position w:val="-1"/>
          <w:sz w:val="20"/>
        </w:rPr>
        <w:t xml:space="preserve"> 64.</w:t>
      </w:r>
    </w:p>
    <w:p w:rsidR="00B05971" w:rsidRDefault="00B05971">
      <w:pPr>
        <w:spacing w:after="0" w:line="110" w:lineRule="exact"/>
        <w:rPr>
          <w:sz w:val="11"/>
          <w:szCs w:val="11"/>
        </w:rPr>
      </w:pPr>
    </w:p>
    <w:p w:rsidR="00B05971" w:rsidRDefault="008E0A21">
      <w:pPr>
        <w:spacing w:after="0" w:line="240" w:lineRule="auto"/>
        <w:ind w:right="-20"/>
        <w:rPr>
          <w:rFonts w:ascii="Verdana" w:eastAsia="Verdana" w:hAnsi="Verdana" w:cs="Verdana"/>
          <w:sz w:val="20"/>
          <w:szCs w:val="20"/>
        </w:rPr>
      </w:pPr>
      <w:r>
        <w:rPr>
          <w:rFonts w:ascii="Verdana" w:hAnsi="Verdana"/>
          <w:b/>
          <w:color w:val="231F20"/>
          <w:sz w:val="20"/>
        </w:rPr>
        <w:t>ПОЛЕЗНЫЕ СОВЕТЫ ПО УПАКОВЫВАНИЮ</w:t>
      </w:r>
    </w:p>
    <w:p w:rsidR="00B05971" w:rsidRDefault="008E0A21">
      <w:pPr>
        <w:spacing w:after="0" w:line="240" w:lineRule="exact"/>
        <w:ind w:right="-20"/>
        <w:rPr>
          <w:rFonts w:ascii="Verdana" w:eastAsia="Verdana" w:hAnsi="Verdana" w:cs="Verdana"/>
          <w:sz w:val="20"/>
          <w:szCs w:val="20"/>
        </w:rPr>
      </w:pPr>
      <w:r>
        <w:rPr>
          <w:rFonts w:ascii="Verdana" w:hAnsi="Verdana"/>
          <w:b/>
          <w:color w:val="231F20"/>
          <w:position w:val="-1"/>
          <w:sz w:val="20"/>
        </w:rPr>
        <w:t>И ХРАНЕНИЮ ПРОДУКТОВ</w:t>
      </w:r>
    </w:p>
    <w:p w:rsidR="00B05971" w:rsidRDefault="00B05971">
      <w:pPr>
        <w:spacing w:after="0" w:line="110" w:lineRule="exact"/>
        <w:rPr>
          <w:sz w:val="11"/>
          <w:szCs w:val="11"/>
        </w:rPr>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ПРИМЕРНЫЕ СРОКИ ХРАНЕНИЯ 70.</w:t>
      </w:r>
    </w:p>
    <w:p w:rsidR="00B05971" w:rsidRDefault="00B05971">
      <w:pPr>
        <w:spacing w:after="0" w:line="240" w:lineRule="auto"/>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09" w:space="281"/>
            <w:col w:w="5250"/>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5064" style="position:absolute;left:0;text-align:left;margin-left:42.4pt;margin-top:4.6pt;width:165.65pt;height:17.75pt;z-index:-8424;mso-position-horizontal-relative:page" coordorigin="848,92" coordsize="3313,355">
            <v:group id="_x0000_s5069" style="position:absolute;left:860;top:102;width:461;height:301" coordorigin="860,102" coordsize="461,301">
              <v:shape id="_x0000_s507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5067" style="position:absolute;left:860;top:102;width:461;height:301" coordorigin="860,102" coordsize="461,301">
              <v:shape id="_x0000_s506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5065" style="position:absolute;left:850;top:445;width:3308;height:2" coordorigin="850,445" coordsize="3308,2">
              <v:shape id="_x0000_s5066" style="position:absolute;left:850;top:445;width:3308;height:2" coordorigin="850,445" coordsize="3308,0" path="m850,445r3308,e" filled="f" strokecolor="#231f20" strokeweight=".25pt">
                <v:path arrowok="t"/>
              </v:shape>
            </v:group>
            <w10:wrap anchorx="page"/>
          </v:group>
        </w:pict>
      </w:r>
      <w:r>
        <w:pict>
          <v:group id="_x0000_s5057" style="position:absolute;left:0;text-align:left;margin-left:221.95pt;margin-top:4.6pt;width:165.6pt;height:17.75pt;z-index:-8423;mso-position-horizontal-relative:page" coordorigin="4439,92" coordsize="3312,355">
            <v:group id="_x0000_s5062" style="position:absolute;left:4451;top:102;width:461;height:301" coordorigin="4451,102" coordsize="461,301">
              <v:shape id="_x0000_s506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5060" style="position:absolute;left:4451;top:102;width:461;height:301" coordorigin="4451,102" coordsize="461,301">
              <v:shape id="_x0000_s506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5058" style="position:absolute;left:4441;top:445;width:3307;height:2" coordorigin="4441,445" coordsize="3307,2">
              <v:shape id="_x0000_s5059" style="position:absolute;left:4441;top:445;width:3307;height:2" coordorigin="4441,445" coordsize="3307,0" path="m4441,445r3307,e" filled="f" strokecolor="#231f20" strokeweight=".25pt">
                <v:path arrowok="t"/>
              </v:shape>
            </v:group>
            <w10:wrap anchorx="page"/>
          </v:group>
        </w:pict>
      </w:r>
      <w:r>
        <w:pict>
          <v:group id="_x0000_s5050" style="position:absolute;left:0;text-align:left;margin-left:401.45pt;margin-top:4.6pt;width:165.65pt;height:17.75pt;z-index:-8422;mso-position-horizontal-relative:page" coordorigin="8029,92" coordsize="3313,355">
            <v:group id="_x0000_s5055" style="position:absolute;left:8041;top:102;width:461;height:301" coordorigin="8041,102" coordsize="461,301">
              <v:shape id="_x0000_s505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5053" style="position:absolute;left:8041;top:102;width:461;height:301" coordorigin="8041,102" coordsize="461,301">
              <v:shape id="_x0000_s505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5051" style="position:absolute;left:8031;top:445;width:3308;height:2" coordorigin="8031,445" coordsize="3308,2">
              <v:shape id="_x0000_s505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10" w:right="-20"/>
        <w:rPr>
          <w:rFonts w:ascii="Verdana" w:eastAsia="Verdana" w:hAnsi="Verdana" w:cs="Verdana"/>
          <w:sz w:val="24"/>
          <w:szCs w:val="24"/>
          <w:lang w:val="es-ES_tradnl"/>
        </w:rPr>
      </w:pPr>
      <w:r>
        <w:rPr>
          <w:rFonts w:ascii="Verdana" w:hAnsi="Verdana"/>
          <w:b/>
          <w:color w:val="231F20"/>
          <w:sz w:val="24"/>
        </w:rPr>
        <w:t>ОГЛАВЛЕНИЕ</w:t>
      </w:r>
    </w:p>
    <w:p w:rsidR="00B05971" w:rsidRPr="008E0A21" w:rsidRDefault="00B05971">
      <w:pPr>
        <w:spacing w:after="0" w:line="260" w:lineRule="exact"/>
        <w:rPr>
          <w:sz w:val="26"/>
          <w:szCs w:val="26"/>
          <w:lang w:val="es-ES_tradnl"/>
        </w:rPr>
      </w:pPr>
    </w:p>
    <w:p w:rsidR="00B05971" w:rsidRPr="008E0A21" w:rsidRDefault="008E0A21">
      <w:pPr>
        <w:spacing w:after="0" w:line="240" w:lineRule="auto"/>
        <w:ind w:left="110" w:right="-60"/>
        <w:rPr>
          <w:rFonts w:ascii="Verdana" w:eastAsia="Verdana" w:hAnsi="Verdana" w:cs="Verdana"/>
          <w:sz w:val="14"/>
          <w:szCs w:val="14"/>
          <w:lang w:val="es-ES_tradnl"/>
        </w:rPr>
      </w:pPr>
      <w:r w:rsidRPr="008E0A21">
        <w:rPr>
          <w:rFonts w:ascii="Verdana" w:hAnsi="Verdana"/>
          <w:b/>
          <w:color w:val="231F20"/>
          <w:sz w:val="14"/>
          <w:lang w:val="es-ES_tradnl"/>
        </w:rPr>
        <w:t xml:space="preserve">PRÉFACE </w:t>
      </w:r>
      <w:r w:rsidRPr="008E0A21">
        <w:rPr>
          <w:rFonts w:ascii="Verdana" w:hAnsi="Verdana"/>
          <w:color w:val="231F20"/>
          <w:sz w:val="14"/>
          <w:lang w:val="es-ES_tradnl"/>
        </w:rPr>
        <w:t>..............................................13</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20"/>
        <w:rPr>
          <w:rFonts w:ascii="Verdana" w:eastAsia="Verdana" w:hAnsi="Verdana" w:cs="Verdana"/>
          <w:sz w:val="14"/>
          <w:szCs w:val="14"/>
          <w:lang w:val="es-ES_tradnl"/>
        </w:rPr>
      </w:pPr>
      <w:r w:rsidRPr="008E0A21">
        <w:rPr>
          <w:rFonts w:ascii="Verdana" w:hAnsi="Verdana"/>
          <w:b/>
          <w:color w:val="231F20"/>
          <w:sz w:val="14"/>
          <w:lang w:val="es-ES_tradnl"/>
        </w:rPr>
        <w:t>CONSIGNES GÉNÉRALES DE SÉCURITÉ</w:t>
      </w:r>
    </w:p>
    <w:p w:rsidR="00B05971" w:rsidRPr="008E0A21" w:rsidRDefault="008E0A21">
      <w:pPr>
        <w:spacing w:after="0" w:line="168" w:lineRule="exact"/>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ET PREVENTION DES ACCIDENTS </w:t>
      </w:r>
      <w:r w:rsidRPr="008E0A21">
        <w:rPr>
          <w:rFonts w:ascii="Verdana" w:hAnsi="Verdana"/>
          <w:color w:val="231F20"/>
          <w:sz w:val="14"/>
          <w:lang w:val="es-ES_tradnl"/>
        </w:rPr>
        <w:t>.........13</w:t>
      </w:r>
    </w:p>
    <w:p w:rsidR="00B05971" w:rsidRPr="008E0A21" w:rsidRDefault="00B05971">
      <w:pPr>
        <w:spacing w:before="1" w:after="0" w:line="110" w:lineRule="exact"/>
        <w:rPr>
          <w:sz w:val="11"/>
          <w:szCs w:val="11"/>
          <w:lang w:val="es-ES_tradnl"/>
        </w:rPr>
      </w:pPr>
    </w:p>
    <w:p w:rsidR="00B05971" w:rsidRPr="008E0A21" w:rsidRDefault="008E0A21">
      <w:pPr>
        <w:spacing w:after="0" w:line="240" w:lineRule="auto"/>
        <w:ind w:left="111" w:right="-60"/>
        <w:rPr>
          <w:rFonts w:ascii="Verdana" w:eastAsia="Verdana" w:hAnsi="Verdana" w:cs="Verdana"/>
          <w:sz w:val="14"/>
          <w:szCs w:val="14"/>
          <w:lang w:val="en-US"/>
        </w:rPr>
      </w:pPr>
      <w:r w:rsidRPr="008E0A21">
        <w:rPr>
          <w:rFonts w:ascii="Verdana" w:hAnsi="Verdana"/>
          <w:color w:val="231F20"/>
          <w:sz w:val="14"/>
          <w:lang w:val="en-US"/>
        </w:rPr>
        <w:t>SIGNAUX D’INFORMATION........................15</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60"/>
        <w:rPr>
          <w:rFonts w:ascii="Verdana" w:eastAsia="Verdana" w:hAnsi="Verdana" w:cs="Verdana"/>
          <w:sz w:val="14"/>
          <w:szCs w:val="14"/>
          <w:lang w:val="en-US"/>
        </w:rPr>
      </w:pPr>
      <w:r w:rsidRPr="008E0A21">
        <w:rPr>
          <w:rFonts w:ascii="Verdana" w:hAnsi="Verdana"/>
          <w:b/>
          <w:color w:val="231F20"/>
          <w:sz w:val="14"/>
          <w:lang w:val="en-US"/>
        </w:rPr>
        <w:t xml:space="preserve">CONDITIONNEUSE SOUS VIDE  </w:t>
      </w:r>
      <w:r w:rsidRPr="008E0A21">
        <w:rPr>
          <w:rFonts w:ascii="Verdana" w:hAnsi="Verdana"/>
          <w:color w:val="231F20"/>
          <w:sz w:val="14"/>
          <w:lang w:val="en-US"/>
        </w:rPr>
        <w:t>............17</w:t>
      </w:r>
    </w:p>
    <w:p w:rsidR="00B05971" w:rsidRPr="008E0A21" w:rsidRDefault="008E0A21">
      <w:pPr>
        <w:spacing w:after="0" w:line="168" w:lineRule="exact"/>
        <w:ind w:left="111" w:right="-60"/>
        <w:rPr>
          <w:rFonts w:ascii="Verdana" w:eastAsia="Verdana" w:hAnsi="Verdana" w:cs="Verdana"/>
          <w:sz w:val="14"/>
          <w:szCs w:val="14"/>
          <w:lang w:val="es-ES_tradnl"/>
        </w:rPr>
      </w:pPr>
      <w:r w:rsidRPr="008E0A21">
        <w:rPr>
          <w:rFonts w:ascii="Verdana" w:hAnsi="Verdana"/>
          <w:color w:val="231F20"/>
          <w:sz w:val="14"/>
          <w:lang w:val="es-ES_tradnl"/>
        </w:rPr>
        <w:t>UTILISATION CONFORME DE LA MACHINE .17</w:t>
      </w:r>
    </w:p>
    <w:p w:rsidR="00B05971" w:rsidRPr="008E0A21" w:rsidRDefault="008E0A21">
      <w:pPr>
        <w:spacing w:after="0" w:line="168" w:lineRule="exact"/>
        <w:ind w:left="111" w:right="-48"/>
        <w:rPr>
          <w:rFonts w:ascii="Verdana" w:eastAsia="Verdana" w:hAnsi="Verdana" w:cs="Verdana"/>
          <w:sz w:val="14"/>
          <w:szCs w:val="14"/>
          <w:lang w:val="en-US"/>
        </w:rPr>
      </w:pPr>
      <w:r w:rsidRPr="008E0A21">
        <w:rPr>
          <w:rFonts w:ascii="Verdana" w:hAnsi="Verdana"/>
          <w:color w:val="231F20"/>
          <w:sz w:val="14"/>
          <w:lang w:val="en-US"/>
        </w:rPr>
        <w:t>TRAITEMENTIMPROPREDELAMACHINE ...........17</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color w:val="231F20"/>
          <w:sz w:val="14"/>
          <w:lang w:val="en-US"/>
        </w:rPr>
        <w:t>GARANTIE ..............................................19</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20"/>
        <w:rPr>
          <w:rFonts w:ascii="Verdana" w:eastAsia="Verdana" w:hAnsi="Verdana" w:cs="Verdana"/>
          <w:sz w:val="14"/>
          <w:szCs w:val="14"/>
          <w:lang w:val="en-US"/>
        </w:rPr>
      </w:pPr>
      <w:r w:rsidRPr="008E0A21">
        <w:rPr>
          <w:rFonts w:ascii="Verdana" w:hAnsi="Verdana"/>
          <w:b/>
          <w:color w:val="231F20"/>
          <w:sz w:val="14"/>
          <w:lang w:val="en-US"/>
        </w:rPr>
        <w:t>INSTRUCTIONS SPÉCIFIQUES</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b/>
          <w:color w:val="231F20"/>
          <w:sz w:val="14"/>
          <w:lang w:val="en-US"/>
        </w:rPr>
        <w:t xml:space="preserve">POUR L’UTILISATION  </w:t>
      </w:r>
      <w:r w:rsidRPr="008E0A21">
        <w:rPr>
          <w:rFonts w:ascii="Verdana" w:hAnsi="Verdana"/>
          <w:color w:val="231F20"/>
          <w:sz w:val="14"/>
          <w:lang w:val="en-US"/>
        </w:rPr>
        <w:t>..........................21</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color w:val="231F20"/>
          <w:sz w:val="14"/>
          <w:lang w:val="en-US"/>
        </w:rPr>
        <w:t>AVERTISSEMENTS GÉNÉRAUX...................21</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color w:val="231F20"/>
          <w:sz w:val="14"/>
          <w:lang w:val="en-US"/>
        </w:rPr>
        <w:t>PLAQUE D’IDENTIFICATION ......................21</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61"/>
        <w:rPr>
          <w:rFonts w:ascii="Verdana" w:eastAsia="Verdana" w:hAnsi="Verdana" w:cs="Verdana"/>
          <w:sz w:val="14"/>
          <w:szCs w:val="14"/>
          <w:lang w:val="en-US"/>
        </w:rPr>
      </w:pPr>
      <w:r w:rsidRPr="008E0A21">
        <w:rPr>
          <w:rFonts w:ascii="Verdana" w:hAnsi="Verdana"/>
          <w:b/>
          <w:color w:val="231F20"/>
          <w:sz w:val="14"/>
          <w:lang w:val="en-US"/>
        </w:rPr>
        <w:t xml:space="preserve">DONNÉES TECHNIQUES  </w:t>
      </w:r>
      <w:r w:rsidRPr="008E0A21">
        <w:rPr>
          <w:rFonts w:ascii="Verdana" w:hAnsi="Verdana"/>
          <w:color w:val="231F20"/>
          <w:sz w:val="14"/>
          <w:lang w:val="en-US"/>
        </w:rPr>
        <w:t>.......................23</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20"/>
        <w:rPr>
          <w:rFonts w:ascii="Verdana" w:eastAsia="Verdana" w:hAnsi="Verdana" w:cs="Verdana"/>
          <w:sz w:val="14"/>
          <w:szCs w:val="14"/>
          <w:lang w:val="en-US"/>
        </w:rPr>
      </w:pPr>
      <w:r w:rsidRPr="008E0A21">
        <w:rPr>
          <w:rFonts w:ascii="Verdana" w:hAnsi="Verdana"/>
          <w:b/>
          <w:color w:val="231F20"/>
          <w:sz w:val="14"/>
          <w:lang w:val="en-US"/>
        </w:rPr>
        <w:t>MISE EN PLACE</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b/>
          <w:color w:val="231F20"/>
          <w:sz w:val="14"/>
          <w:lang w:val="en-US"/>
        </w:rPr>
        <w:t xml:space="preserve">ET MISE EN SERVICE  </w:t>
      </w:r>
      <w:r w:rsidRPr="008E0A21">
        <w:rPr>
          <w:rFonts w:ascii="Verdana" w:hAnsi="Verdana"/>
          <w:color w:val="231F20"/>
          <w:sz w:val="14"/>
          <w:lang w:val="en-US"/>
        </w:rPr>
        <w:t>...........................25</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color w:val="231F20"/>
          <w:sz w:val="14"/>
          <w:lang w:val="en-US"/>
        </w:rPr>
        <w:t>RÈGLES GÉNÉRALES POUR L’EMPLOI..........25</w:t>
      </w:r>
    </w:p>
    <w:p w:rsidR="00B05971" w:rsidRPr="008E0A21" w:rsidRDefault="008E0A21">
      <w:pPr>
        <w:spacing w:after="0" w:line="168" w:lineRule="exact"/>
        <w:ind w:left="111" w:right="-20"/>
        <w:rPr>
          <w:rFonts w:ascii="Verdana" w:eastAsia="Verdana" w:hAnsi="Verdana" w:cs="Verdana"/>
          <w:sz w:val="14"/>
          <w:szCs w:val="14"/>
          <w:lang w:val="en-US"/>
        </w:rPr>
      </w:pPr>
      <w:r w:rsidRPr="008E0A21">
        <w:rPr>
          <w:rFonts w:ascii="Verdana" w:hAnsi="Verdana"/>
          <w:color w:val="231F20"/>
          <w:sz w:val="14"/>
          <w:lang w:val="en-US"/>
        </w:rPr>
        <w:t>FONCTION DES BOUTONS ET DES</w:t>
      </w:r>
    </w:p>
    <w:p w:rsidR="00B05971" w:rsidRPr="008E0A21" w:rsidRDefault="008E0A21">
      <w:pPr>
        <w:spacing w:after="0" w:line="168" w:lineRule="exact"/>
        <w:ind w:left="111" w:right="-61"/>
        <w:rPr>
          <w:rFonts w:ascii="Verdana" w:eastAsia="Verdana" w:hAnsi="Verdana" w:cs="Verdana"/>
          <w:sz w:val="14"/>
          <w:szCs w:val="14"/>
          <w:lang w:val="en-US"/>
        </w:rPr>
      </w:pPr>
      <w:r w:rsidRPr="008E0A21">
        <w:rPr>
          <w:rFonts w:ascii="Verdana" w:hAnsi="Verdana"/>
          <w:color w:val="231F20"/>
          <w:sz w:val="14"/>
          <w:lang w:val="en-US"/>
        </w:rPr>
        <w:t>ÉLÉMENTS PRINCIPAUX............................29</w:t>
      </w:r>
    </w:p>
    <w:p w:rsidR="00B05971" w:rsidRPr="008E0A21" w:rsidRDefault="00B05971">
      <w:pPr>
        <w:spacing w:before="6" w:after="0" w:line="160" w:lineRule="exact"/>
        <w:rPr>
          <w:sz w:val="16"/>
          <w:szCs w:val="16"/>
          <w:lang w:val="en-US"/>
        </w:rPr>
      </w:pPr>
    </w:p>
    <w:p w:rsidR="00B05971" w:rsidRPr="008E0A21" w:rsidRDefault="008E0A21">
      <w:pPr>
        <w:spacing w:after="0" w:line="240" w:lineRule="auto"/>
        <w:ind w:left="111" w:right="-20"/>
        <w:rPr>
          <w:rFonts w:ascii="Verdana" w:eastAsia="Verdana" w:hAnsi="Verdana" w:cs="Verdana"/>
          <w:sz w:val="14"/>
          <w:szCs w:val="14"/>
          <w:lang w:val="en-US"/>
        </w:rPr>
      </w:pPr>
      <w:r w:rsidRPr="008E0A21">
        <w:rPr>
          <w:rFonts w:ascii="Verdana" w:hAnsi="Verdana"/>
          <w:b/>
          <w:color w:val="231F20"/>
          <w:sz w:val="14"/>
          <w:lang w:val="en-US"/>
        </w:rPr>
        <w:t>ETAT D’ECONOMIE D’ENERGIE</w:t>
      </w:r>
    </w:p>
    <w:p w:rsidR="00B05971" w:rsidRPr="008E0A21" w:rsidRDefault="009C354D">
      <w:pPr>
        <w:spacing w:after="0" w:line="168" w:lineRule="exact"/>
        <w:ind w:left="111" w:right="-61"/>
        <w:rPr>
          <w:rFonts w:ascii="Verdana" w:eastAsia="Verdana" w:hAnsi="Verdana" w:cs="Verdana"/>
          <w:sz w:val="14"/>
          <w:szCs w:val="14"/>
          <w:lang w:val="en-US"/>
        </w:rPr>
      </w:pPr>
      <w:r>
        <w:pict>
          <v:group id="_x0000_s5045" style="position:absolute;left:0;text-align:left;margin-left:37.8pt;margin-top:14.45pt;width:174.5pt;height:158.05pt;z-index:-8421;mso-position-horizontal-relative:page" coordorigin="756,289" coordsize="3490,3161">
            <v:group id="_x0000_s5048" style="position:absolute;left:766;top:299;width:3470;height:3141" coordorigin="766,299" coordsize="3470,3141">
              <v:shape id="_x0000_s5049" style="position:absolute;left:766;top:299;width:3470;height:3141" coordorigin="766,299" coordsize="3470,3141" path="m856,299r-61,3l766,374r,2990l775,3426r66,14l4146,3440r36,-1l4235,3396r1,-32l4236,374r-9,-62l4161,299r-3305,e" fillcolor="#dcddde" stroked="f">
                <v:path arrowok="t"/>
              </v:shape>
            </v:group>
            <v:group id="_x0000_s5046" style="position:absolute;left:766;top:299;width:3470;height:3141" coordorigin="766,299" coordsize="3470,3141">
              <v:shape id="_x0000_s5047" style="position:absolute;left:766;top:299;width:3470;height:3141" coordorigin="766,299" coordsize="3470,3141" path="m856,299r-61,3l766,374r,2976l766,3386r44,53l4146,3440r36,-1l4235,3396r1,-3007l4236,353r-44,-53l856,299xe" filled="f" strokecolor="#231f20" strokeweight=".25pt">
                <v:path arrowok="t"/>
              </v:shape>
            </v:group>
            <w10:wrap anchorx="page"/>
          </v:group>
        </w:pict>
      </w:r>
      <w:r w:rsidR="008E0A21" w:rsidRPr="008E0A21">
        <w:rPr>
          <w:rFonts w:ascii="Verdana" w:hAnsi="Verdana"/>
          <w:b/>
          <w:color w:val="231F20"/>
          <w:sz w:val="14"/>
          <w:lang w:val="en-US"/>
        </w:rPr>
        <w:t>STAND-BY - AVERTISSEUR SONORE</w:t>
      </w:r>
      <w:r w:rsidR="008E0A21" w:rsidRPr="008E0A21">
        <w:rPr>
          <w:rFonts w:ascii="Verdana" w:hAnsi="Verdana"/>
          <w:color w:val="231F20"/>
          <w:sz w:val="14"/>
          <w:lang w:val="en-US"/>
        </w:rPr>
        <w:t>.....31</w:t>
      </w:r>
    </w:p>
    <w:p w:rsidR="00B05971" w:rsidRPr="008E0A21" w:rsidRDefault="00B05971">
      <w:pPr>
        <w:spacing w:before="5" w:after="0" w:line="170" w:lineRule="exact"/>
        <w:rPr>
          <w:sz w:val="17"/>
          <w:szCs w:val="17"/>
          <w:lang w:val="en-US"/>
        </w:rPr>
      </w:pPr>
    </w:p>
    <w:p w:rsidR="00B05971" w:rsidRPr="008E0A21" w:rsidRDefault="008E0A21">
      <w:pPr>
        <w:spacing w:after="0" w:line="240" w:lineRule="auto"/>
        <w:ind w:left="111" w:right="-61"/>
        <w:rPr>
          <w:rFonts w:ascii="Verdana" w:eastAsia="Verdana" w:hAnsi="Verdana" w:cs="Verdana"/>
          <w:sz w:val="14"/>
          <w:szCs w:val="14"/>
          <w:lang w:val="en-US"/>
        </w:rPr>
      </w:pPr>
      <w:r w:rsidRPr="008E0A21">
        <w:rPr>
          <w:rFonts w:ascii="Verdana" w:hAnsi="Verdana"/>
          <w:b/>
          <w:color w:val="231F20"/>
          <w:sz w:val="14"/>
          <w:lang w:val="en-US"/>
        </w:rPr>
        <w:t>UTILISATION DE LA MACHINE</w:t>
      </w:r>
      <w:r w:rsidRPr="008E0A21">
        <w:rPr>
          <w:rFonts w:ascii="Verdana" w:hAnsi="Verdana"/>
          <w:color w:val="231F20"/>
          <w:sz w:val="14"/>
          <w:lang w:val="en-US"/>
        </w:rPr>
        <w:t>..............33</w:t>
      </w:r>
    </w:p>
    <w:p w:rsidR="00B05971" w:rsidRPr="008E0A21" w:rsidRDefault="008E0A21">
      <w:pPr>
        <w:spacing w:after="0" w:line="168" w:lineRule="exact"/>
        <w:ind w:left="111" w:right="-61"/>
        <w:rPr>
          <w:rFonts w:ascii="Verdana" w:eastAsia="Verdana" w:hAnsi="Verdana" w:cs="Verdana"/>
          <w:sz w:val="14"/>
          <w:szCs w:val="14"/>
          <w:lang w:val="es-ES_tradnl"/>
        </w:rPr>
      </w:pPr>
      <w:r w:rsidRPr="008E0A21">
        <w:rPr>
          <w:rFonts w:ascii="Verdana" w:hAnsi="Verdana"/>
          <w:color w:val="231F20"/>
          <w:sz w:val="14"/>
          <w:lang w:val="es-ES_tradnl"/>
        </w:rPr>
        <w:t>CRÉATION DU VIDE ................................33</w:t>
      </w:r>
    </w:p>
    <w:p w:rsidR="00B05971" w:rsidRPr="008E0A21" w:rsidRDefault="008E0A21">
      <w:pPr>
        <w:spacing w:after="0" w:line="168" w:lineRule="exact"/>
        <w:ind w:left="111" w:right="-61"/>
        <w:rPr>
          <w:rFonts w:ascii="Verdana" w:eastAsia="Verdana" w:hAnsi="Verdana" w:cs="Verdana"/>
          <w:sz w:val="14"/>
          <w:szCs w:val="14"/>
          <w:lang w:val="es-ES_tradnl"/>
        </w:rPr>
      </w:pPr>
      <w:r w:rsidRPr="008E0A21">
        <w:rPr>
          <w:rFonts w:ascii="Verdana" w:hAnsi="Verdana"/>
          <w:i/>
          <w:color w:val="231F20"/>
          <w:sz w:val="14"/>
          <w:lang w:val="es-ES_tradnl"/>
        </w:rPr>
        <w:t xml:space="preserve">MODALITÉ AUTOMATIQUE </w:t>
      </w:r>
      <w:r w:rsidRPr="008E0A21">
        <w:rPr>
          <w:rFonts w:ascii="Verdana" w:hAnsi="Verdana"/>
          <w:color w:val="231F20"/>
          <w:sz w:val="14"/>
          <w:lang w:val="es-ES_tradnl"/>
        </w:rPr>
        <w:t>........................33</w:t>
      </w:r>
    </w:p>
    <w:p w:rsidR="00B05971" w:rsidRPr="008E0A21" w:rsidRDefault="008E0A21">
      <w:pPr>
        <w:spacing w:after="0" w:line="168" w:lineRule="exact"/>
        <w:ind w:left="110" w:right="-20"/>
        <w:rPr>
          <w:rFonts w:ascii="Verdana" w:eastAsia="Verdana" w:hAnsi="Verdana" w:cs="Verdana"/>
          <w:sz w:val="14"/>
          <w:szCs w:val="14"/>
          <w:lang w:val="en-US"/>
        </w:rPr>
      </w:pPr>
      <w:r w:rsidRPr="008E0A21">
        <w:rPr>
          <w:rFonts w:ascii="Verdana" w:hAnsi="Verdana"/>
          <w:color w:val="231F20"/>
          <w:w w:val="90"/>
          <w:sz w:val="14"/>
          <w:lang w:val="en-US"/>
        </w:rPr>
        <w:t>EXÉCUTION DU VIDE DANS DES</w:t>
      </w:r>
    </w:p>
    <w:p w:rsidR="00B05971" w:rsidRPr="008E0A21" w:rsidRDefault="008E0A21">
      <w:pPr>
        <w:spacing w:after="0" w:line="168" w:lineRule="exact"/>
        <w:ind w:left="110" w:right="-60"/>
        <w:rPr>
          <w:rFonts w:ascii="Verdana" w:eastAsia="Verdana" w:hAnsi="Verdana" w:cs="Verdana"/>
          <w:sz w:val="14"/>
          <w:szCs w:val="14"/>
          <w:lang w:val="en-US"/>
        </w:rPr>
      </w:pPr>
      <w:r w:rsidRPr="008E0A21">
        <w:rPr>
          <w:rFonts w:ascii="Verdana" w:hAnsi="Verdana"/>
          <w:color w:val="231F20"/>
          <w:w w:val="90"/>
          <w:sz w:val="14"/>
          <w:lang w:val="en-US"/>
        </w:rPr>
        <w:t>SACHETS GAUFRÉS POUR SOUS VIDE............. 33.</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i/>
          <w:color w:val="231F20"/>
          <w:sz w:val="14"/>
          <w:lang w:val="en-US"/>
        </w:rPr>
        <w:t xml:space="preserve">MODALITÉ MANUELLE </w:t>
      </w:r>
      <w:r w:rsidRPr="008E0A21">
        <w:rPr>
          <w:rFonts w:ascii="Verdana" w:hAnsi="Verdana"/>
          <w:color w:val="231F20"/>
          <w:sz w:val="14"/>
          <w:lang w:val="en-US"/>
        </w:rPr>
        <w:t>..............................39</w:t>
      </w:r>
    </w:p>
    <w:p w:rsidR="00B05971" w:rsidRPr="008E0A21" w:rsidRDefault="008E0A21">
      <w:pPr>
        <w:spacing w:after="0" w:line="168" w:lineRule="exact"/>
        <w:ind w:left="111" w:right="-20"/>
        <w:rPr>
          <w:rFonts w:ascii="Verdana" w:eastAsia="Verdana" w:hAnsi="Verdana" w:cs="Verdana"/>
          <w:sz w:val="14"/>
          <w:szCs w:val="14"/>
          <w:lang w:val="en-US"/>
        </w:rPr>
      </w:pPr>
      <w:r w:rsidRPr="008E0A21">
        <w:rPr>
          <w:rFonts w:ascii="Verdana" w:hAnsi="Verdana"/>
          <w:color w:val="231F20"/>
          <w:sz w:val="14"/>
          <w:lang w:val="en-US"/>
        </w:rPr>
        <w:t>EXÉCUTION DU VIDE</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color w:val="231F20"/>
          <w:sz w:val="14"/>
          <w:lang w:val="en-US"/>
        </w:rPr>
        <w:t>DANS DES SACHETS GAUFRÉS..................39</w:t>
      </w:r>
    </w:p>
    <w:p w:rsidR="00B05971" w:rsidRPr="008E0A21" w:rsidRDefault="008E0A21">
      <w:pPr>
        <w:spacing w:after="0" w:line="168" w:lineRule="exact"/>
        <w:ind w:left="111" w:right="-20"/>
        <w:rPr>
          <w:rFonts w:ascii="Verdana" w:eastAsia="Verdana" w:hAnsi="Verdana" w:cs="Verdana"/>
          <w:sz w:val="14"/>
          <w:szCs w:val="14"/>
          <w:lang w:val="en-US"/>
        </w:rPr>
      </w:pPr>
      <w:r w:rsidRPr="008E0A21">
        <w:rPr>
          <w:rFonts w:ascii="Verdana" w:hAnsi="Verdana"/>
          <w:i/>
          <w:color w:val="231F20"/>
          <w:sz w:val="14"/>
          <w:lang w:val="en-US"/>
        </w:rPr>
        <w:t>EXÉCUTION DU VIDE</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i/>
          <w:color w:val="231F20"/>
          <w:sz w:val="14"/>
          <w:lang w:val="en-US"/>
        </w:rPr>
        <w:t>DANS DES RÉCIPIENTS ............................</w:t>
      </w:r>
      <w:r w:rsidRPr="008E0A21">
        <w:rPr>
          <w:rFonts w:ascii="Verdana" w:hAnsi="Verdana"/>
          <w:color w:val="231F20"/>
          <w:sz w:val="14"/>
          <w:lang w:val="en-US"/>
        </w:rPr>
        <w:t>43</w:t>
      </w:r>
    </w:p>
    <w:p w:rsidR="00B05971" w:rsidRPr="008E0A21" w:rsidRDefault="008E0A21">
      <w:pPr>
        <w:spacing w:after="0" w:line="168" w:lineRule="exact"/>
        <w:ind w:left="111" w:right="-20"/>
        <w:rPr>
          <w:rFonts w:ascii="Verdana" w:eastAsia="Verdana" w:hAnsi="Verdana" w:cs="Verdana"/>
          <w:sz w:val="14"/>
          <w:szCs w:val="14"/>
          <w:lang w:val="en-US"/>
        </w:rPr>
      </w:pPr>
      <w:r w:rsidRPr="008E0A21">
        <w:rPr>
          <w:rFonts w:ascii="Verdana" w:hAnsi="Verdana"/>
          <w:i/>
          <w:color w:val="231F20"/>
          <w:sz w:val="14"/>
          <w:lang w:val="en-US"/>
        </w:rPr>
        <w:t>INTERRUPTION DU CYCLE</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i/>
          <w:color w:val="231F20"/>
          <w:sz w:val="14"/>
          <w:lang w:val="en-US"/>
        </w:rPr>
        <w:t>DE CONDITIONNEMENT............................</w:t>
      </w:r>
      <w:r w:rsidRPr="008E0A21">
        <w:rPr>
          <w:rFonts w:ascii="Verdana" w:hAnsi="Verdana"/>
          <w:color w:val="231F20"/>
          <w:sz w:val="14"/>
          <w:lang w:val="en-US"/>
        </w:rPr>
        <w:t>47</w:t>
      </w:r>
    </w:p>
    <w:p w:rsidR="00B05971" w:rsidRPr="008E0A21" w:rsidRDefault="008E0A21">
      <w:pPr>
        <w:spacing w:before="4" w:after="0" w:line="168" w:lineRule="exact"/>
        <w:ind w:left="111" w:right="-45"/>
        <w:rPr>
          <w:rFonts w:ascii="Verdana" w:eastAsia="Verdana" w:hAnsi="Verdana" w:cs="Verdana"/>
          <w:sz w:val="14"/>
          <w:szCs w:val="14"/>
          <w:lang w:val="en-US"/>
        </w:rPr>
      </w:pPr>
      <w:r w:rsidRPr="008E0A21">
        <w:rPr>
          <w:rFonts w:ascii="Verdana" w:hAnsi="Verdana"/>
          <w:i/>
          <w:color w:val="231F20"/>
          <w:sz w:val="14"/>
          <w:lang w:val="en-US"/>
        </w:rPr>
        <w:t>EMPLOI DE LA CONDITIONNEUSE UNIQUEMENT COMME SOUDEUSE POUR LES MODÉLES AVEC MISE EN MARCHE AUTOMATIQUE DU CYCLE.........................</w:t>
      </w:r>
      <w:r w:rsidRPr="008E0A21">
        <w:rPr>
          <w:rFonts w:ascii="Verdana" w:hAnsi="Verdana"/>
          <w:color w:val="231F20"/>
          <w:sz w:val="14"/>
          <w:lang w:val="en-US"/>
        </w:rPr>
        <w:t>49</w:t>
      </w:r>
    </w:p>
    <w:p w:rsidR="00B05971" w:rsidRPr="008E0A21" w:rsidRDefault="008E0A21">
      <w:pPr>
        <w:spacing w:after="0" w:line="164" w:lineRule="exact"/>
        <w:ind w:left="111" w:right="-20"/>
        <w:rPr>
          <w:rFonts w:ascii="Verdana" w:eastAsia="Verdana" w:hAnsi="Verdana" w:cs="Verdana"/>
          <w:sz w:val="14"/>
          <w:szCs w:val="14"/>
          <w:lang w:val="en-US"/>
        </w:rPr>
      </w:pPr>
      <w:r w:rsidRPr="008E0A21">
        <w:rPr>
          <w:rFonts w:ascii="Verdana" w:hAnsi="Verdana"/>
          <w:i/>
          <w:color w:val="231F20"/>
          <w:sz w:val="14"/>
          <w:lang w:val="en-US"/>
        </w:rPr>
        <w:t>MODÉLES SANS MISE</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i/>
          <w:color w:val="231F20"/>
          <w:sz w:val="14"/>
          <w:lang w:val="en-US"/>
        </w:rPr>
        <w:t>EN MARCHE AUTOMATIQUE  ....................</w:t>
      </w:r>
      <w:r w:rsidRPr="008E0A21">
        <w:rPr>
          <w:rFonts w:ascii="Verdana" w:hAnsi="Verdana"/>
          <w:color w:val="231F20"/>
          <w:sz w:val="14"/>
          <w:lang w:val="en-US"/>
        </w:rPr>
        <w:t>53</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20"/>
        <w:rPr>
          <w:rFonts w:ascii="Verdana" w:eastAsia="Verdana" w:hAnsi="Verdana" w:cs="Verdana"/>
          <w:sz w:val="14"/>
          <w:szCs w:val="14"/>
          <w:lang w:val="en-US"/>
        </w:rPr>
      </w:pPr>
      <w:r w:rsidRPr="008E0A21">
        <w:rPr>
          <w:rFonts w:ascii="Verdana" w:hAnsi="Verdana"/>
          <w:b/>
          <w:color w:val="231F20"/>
          <w:sz w:val="14"/>
          <w:lang w:val="en-US"/>
        </w:rPr>
        <w:t>ATTENTION:</w:t>
      </w:r>
    </w:p>
    <w:p w:rsidR="00B05971" w:rsidRPr="008E0A21" w:rsidRDefault="008E0A21">
      <w:pPr>
        <w:spacing w:after="0" w:line="168" w:lineRule="exact"/>
        <w:ind w:left="111" w:right="-60"/>
        <w:rPr>
          <w:rFonts w:ascii="Verdana" w:eastAsia="Verdana" w:hAnsi="Verdana" w:cs="Verdana"/>
          <w:sz w:val="14"/>
          <w:szCs w:val="14"/>
          <w:lang w:val="en-US"/>
        </w:rPr>
      </w:pPr>
      <w:r w:rsidRPr="008E0A21">
        <w:rPr>
          <w:rFonts w:ascii="Verdana" w:hAnsi="Verdana"/>
          <w:b/>
          <w:color w:val="231F20"/>
          <w:sz w:val="14"/>
          <w:lang w:val="en-US"/>
        </w:rPr>
        <w:t xml:space="preserve">TRÈS IMPORTANT ! .............................. </w:t>
      </w:r>
      <w:r w:rsidRPr="008E0A21">
        <w:rPr>
          <w:rFonts w:ascii="Verdana" w:hAnsi="Verdana"/>
          <w:color w:val="231F20"/>
          <w:sz w:val="14"/>
          <w:lang w:val="en-US"/>
        </w:rPr>
        <w:t>57.</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60"/>
        <w:rPr>
          <w:rFonts w:ascii="Verdana" w:eastAsia="Verdana" w:hAnsi="Verdana" w:cs="Verdana"/>
          <w:sz w:val="14"/>
          <w:szCs w:val="14"/>
          <w:lang w:val="en-US"/>
        </w:rPr>
      </w:pPr>
      <w:r w:rsidRPr="008E0A21">
        <w:rPr>
          <w:rFonts w:ascii="Verdana" w:hAnsi="Verdana"/>
          <w:b/>
          <w:color w:val="231F20"/>
          <w:sz w:val="14"/>
          <w:lang w:val="en-US"/>
        </w:rPr>
        <w:t xml:space="preserve">AUTRES RISQUES  </w:t>
      </w:r>
      <w:r w:rsidRPr="008E0A21">
        <w:rPr>
          <w:rFonts w:ascii="Verdana" w:hAnsi="Verdana"/>
          <w:color w:val="231F20"/>
          <w:sz w:val="14"/>
          <w:lang w:val="en-US"/>
        </w:rPr>
        <w:t>................................59</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PIÈCES DE RECHANGE  </w:t>
      </w:r>
      <w:r w:rsidRPr="008E0A21">
        <w:rPr>
          <w:rFonts w:ascii="Verdana" w:hAnsi="Verdana"/>
          <w:color w:val="231F20"/>
          <w:sz w:val="14"/>
          <w:lang w:val="es-ES_tradnl"/>
        </w:rPr>
        <w:t>.........................59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ENTRETIEN </w:t>
      </w:r>
      <w:r w:rsidRPr="008E0A21">
        <w:rPr>
          <w:rFonts w:ascii="Verdana" w:hAnsi="Verdana"/>
          <w:color w:val="231F20"/>
          <w:sz w:val="14"/>
          <w:lang w:val="es-ES_tradnl"/>
        </w:rPr>
        <w:t>..........................................59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SOIN DE LA CONDITIONNEUSE </w:t>
      </w:r>
      <w:r w:rsidRPr="008E0A21">
        <w:rPr>
          <w:rFonts w:ascii="Verdana" w:hAnsi="Verdana"/>
          <w:color w:val="231F20"/>
          <w:sz w:val="14"/>
          <w:lang w:val="es-ES_tradnl"/>
        </w:rPr>
        <w:t>............61</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LE CONSTRUCTEUR  </w:t>
      </w:r>
      <w:r w:rsidRPr="008E0A21">
        <w:rPr>
          <w:rFonts w:ascii="Verdana" w:hAnsi="Verdana"/>
          <w:color w:val="231F20"/>
          <w:sz w:val="14"/>
          <w:lang w:val="es-ES_tradnl"/>
        </w:rPr>
        <w:t>..............................61</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20"/>
        <w:rPr>
          <w:rFonts w:ascii="Verdana" w:eastAsia="Verdana" w:hAnsi="Verdana" w:cs="Verdana"/>
          <w:sz w:val="14"/>
          <w:szCs w:val="14"/>
          <w:lang w:val="es-ES_tradnl"/>
        </w:rPr>
      </w:pPr>
      <w:r w:rsidRPr="008E0A21">
        <w:rPr>
          <w:rFonts w:ascii="Verdana" w:hAnsi="Verdana"/>
          <w:b/>
          <w:color w:val="231F20"/>
          <w:sz w:val="14"/>
          <w:lang w:val="es-ES_tradnl"/>
        </w:rPr>
        <w:t>PROBLÈMES:</w:t>
      </w:r>
    </w:p>
    <w:p w:rsidR="00B05971" w:rsidRPr="008E0A21" w:rsidRDefault="008E0A21">
      <w:pPr>
        <w:spacing w:after="0" w:line="168" w:lineRule="exact"/>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CAUSES ET REMÈDES  </w:t>
      </w:r>
      <w:r w:rsidRPr="008E0A21">
        <w:rPr>
          <w:rFonts w:ascii="Verdana" w:hAnsi="Verdana"/>
          <w:color w:val="231F20"/>
          <w:sz w:val="14"/>
          <w:lang w:val="es-ES_tradnl"/>
        </w:rPr>
        <w:t>...........................63</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20"/>
        <w:rPr>
          <w:rFonts w:ascii="Verdana" w:eastAsia="Verdana" w:hAnsi="Verdana" w:cs="Verdana"/>
          <w:sz w:val="14"/>
          <w:szCs w:val="14"/>
          <w:lang w:val="es-ES_tradnl"/>
        </w:rPr>
      </w:pPr>
      <w:r w:rsidRPr="008E0A21">
        <w:rPr>
          <w:rFonts w:ascii="Verdana" w:hAnsi="Verdana"/>
          <w:b/>
          <w:color w:val="231F20"/>
          <w:sz w:val="14"/>
          <w:lang w:val="es-ES_tradnl"/>
        </w:rPr>
        <w:t>DÉMOLITION ET  ÉLIMINATION</w:t>
      </w:r>
    </w:p>
    <w:p w:rsidR="00B05971" w:rsidRPr="008E0A21" w:rsidRDefault="008E0A21">
      <w:pPr>
        <w:spacing w:after="0" w:line="168" w:lineRule="exact"/>
        <w:ind w:left="111" w:right="-60"/>
        <w:rPr>
          <w:rFonts w:ascii="Verdana" w:eastAsia="Verdana" w:hAnsi="Verdana" w:cs="Verdana"/>
          <w:sz w:val="14"/>
          <w:szCs w:val="14"/>
          <w:lang w:val="es-ES_tradnl"/>
        </w:rPr>
      </w:pPr>
      <w:r w:rsidRPr="008E0A21">
        <w:rPr>
          <w:rFonts w:ascii="Verdana" w:hAnsi="Verdana"/>
          <w:b/>
          <w:color w:val="231F20"/>
          <w:sz w:val="14"/>
          <w:lang w:val="es-ES_tradnl"/>
        </w:rPr>
        <w:t xml:space="preserve">DE LA MACHINE OU DE SES PARTIES </w:t>
      </w:r>
      <w:r w:rsidRPr="008E0A21">
        <w:rPr>
          <w:rFonts w:ascii="Verdana" w:hAnsi="Verdana"/>
          <w:color w:val="231F20"/>
          <w:sz w:val="14"/>
          <w:lang w:val="es-ES_tradnl"/>
        </w:rPr>
        <w:t>....65</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left="111" w:right="-20"/>
        <w:rPr>
          <w:rFonts w:ascii="Verdana" w:eastAsia="Verdana" w:hAnsi="Verdana" w:cs="Verdana"/>
          <w:sz w:val="14"/>
          <w:szCs w:val="14"/>
          <w:lang w:val="en-US"/>
        </w:rPr>
      </w:pPr>
      <w:r w:rsidRPr="008E0A21">
        <w:rPr>
          <w:rFonts w:ascii="Verdana" w:hAnsi="Verdana"/>
          <w:b/>
          <w:color w:val="231F20"/>
          <w:sz w:val="14"/>
          <w:lang w:val="en-US"/>
        </w:rPr>
        <w:t>CONSEILS POUR</w:t>
      </w:r>
    </w:p>
    <w:p w:rsidR="00B05971" w:rsidRPr="008E0A21" w:rsidRDefault="008E0A21">
      <w:pPr>
        <w:spacing w:before="4" w:after="0" w:line="168" w:lineRule="exact"/>
        <w:ind w:left="111" w:right="-45"/>
        <w:rPr>
          <w:rFonts w:ascii="Verdana" w:eastAsia="Verdana" w:hAnsi="Verdana" w:cs="Verdana"/>
          <w:sz w:val="14"/>
          <w:szCs w:val="14"/>
          <w:lang w:val="en-US"/>
        </w:rPr>
      </w:pPr>
      <w:r w:rsidRPr="008E0A21">
        <w:rPr>
          <w:rFonts w:ascii="Verdana" w:hAnsi="Verdana"/>
          <w:b/>
          <w:color w:val="231F20"/>
          <w:sz w:val="14"/>
          <w:lang w:val="en-US"/>
        </w:rPr>
        <w:t xml:space="preserve">LE CONDITIONNEMENT ET LA CONSERVATION DES ALIMENTS  .......... </w:t>
      </w:r>
      <w:r w:rsidRPr="008E0A21">
        <w:rPr>
          <w:rFonts w:ascii="Verdana" w:hAnsi="Verdana"/>
          <w:color w:val="231F20"/>
          <w:sz w:val="14"/>
          <w:lang w:val="en-US"/>
        </w:rPr>
        <w:t>67.</w:t>
      </w:r>
    </w:p>
    <w:p w:rsidR="00B05971" w:rsidRPr="008E0A21" w:rsidRDefault="00B05971">
      <w:pPr>
        <w:spacing w:before="4" w:after="0" w:line="130" w:lineRule="exact"/>
        <w:rPr>
          <w:sz w:val="13"/>
          <w:szCs w:val="13"/>
          <w:lang w:val="en-US"/>
        </w:rPr>
      </w:pPr>
    </w:p>
    <w:p w:rsidR="00B05971" w:rsidRPr="008E0A21" w:rsidRDefault="008E0A21">
      <w:pPr>
        <w:spacing w:after="0" w:line="240" w:lineRule="auto"/>
        <w:ind w:left="110" w:right="-60"/>
        <w:rPr>
          <w:rFonts w:ascii="Verdana" w:eastAsia="Verdana" w:hAnsi="Verdana" w:cs="Verdana"/>
          <w:sz w:val="14"/>
          <w:szCs w:val="14"/>
          <w:lang w:val="en-US"/>
        </w:rPr>
      </w:pPr>
      <w:r w:rsidRPr="008E0A21">
        <w:rPr>
          <w:rFonts w:ascii="Verdana" w:hAnsi="Verdana"/>
          <w:color w:val="231F20"/>
          <w:sz w:val="14"/>
          <w:lang w:val="en-US"/>
        </w:rPr>
        <w:t>TEMPS DE CONSERVATION INDICATIFS .....71</w:t>
      </w:r>
    </w:p>
    <w:p w:rsidR="00B05971" w:rsidRPr="008E0A21" w:rsidRDefault="008E0A21">
      <w:pPr>
        <w:spacing w:before="3" w:after="0" w:line="150" w:lineRule="exact"/>
        <w:rPr>
          <w:sz w:val="15"/>
          <w:szCs w:val="15"/>
          <w:lang w:val="en-US"/>
        </w:rPr>
      </w:pPr>
      <w:r w:rsidRPr="008E0A21">
        <w:rPr>
          <w:lang w:val="en-US"/>
        </w:rPr>
        <w:br w:type="column"/>
      </w:r>
    </w:p>
    <w:p w:rsidR="00B05971" w:rsidRPr="008E0A21" w:rsidRDefault="008E0A21">
      <w:pPr>
        <w:spacing w:after="0" w:line="240" w:lineRule="auto"/>
        <w:ind w:right="2197"/>
        <w:jc w:val="both"/>
        <w:rPr>
          <w:rFonts w:ascii="Verdana" w:eastAsia="Verdana" w:hAnsi="Verdana" w:cs="Verdana"/>
          <w:sz w:val="24"/>
          <w:szCs w:val="24"/>
          <w:lang w:val="en-US"/>
        </w:rPr>
      </w:pPr>
      <w:r w:rsidRPr="008E0A21">
        <w:rPr>
          <w:rFonts w:ascii="Verdana" w:hAnsi="Verdana"/>
          <w:b/>
          <w:color w:val="231F20"/>
          <w:sz w:val="24"/>
          <w:lang w:val="en-US"/>
        </w:rPr>
        <w:t>INHALT</w:t>
      </w:r>
    </w:p>
    <w:p w:rsidR="00B05971" w:rsidRPr="008E0A21" w:rsidRDefault="00B05971">
      <w:pPr>
        <w:spacing w:after="0" w:line="260" w:lineRule="exact"/>
        <w:rPr>
          <w:sz w:val="26"/>
          <w:szCs w:val="26"/>
          <w:lang w:val="en-US"/>
        </w:rPr>
      </w:pPr>
    </w:p>
    <w:p w:rsidR="00B05971" w:rsidRPr="008E0A21" w:rsidRDefault="008E0A21">
      <w:pPr>
        <w:spacing w:after="0" w:line="240" w:lineRule="auto"/>
        <w:ind w:right="-38"/>
        <w:jc w:val="both"/>
        <w:rPr>
          <w:rFonts w:ascii="Verdana" w:eastAsia="Verdana" w:hAnsi="Verdana" w:cs="Verdana"/>
          <w:sz w:val="14"/>
          <w:szCs w:val="14"/>
          <w:lang w:val="en-US"/>
        </w:rPr>
      </w:pPr>
      <w:r w:rsidRPr="008E0A21">
        <w:rPr>
          <w:rFonts w:ascii="Verdana" w:hAnsi="Verdana"/>
          <w:b/>
          <w:color w:val="231F20"/>
          <w:sz w:val="14"/>
          <w:lang w:val="en-US"/>
        </w:rPr>
        <w:t xml:space="preserve">VORBEMERKUNG  </w:t>
      </w:r>
      <w:r w:rsidRPr="008E0A21">
        <w:rPr>
          <w:rFonts w:ascii="Verdana" w:hAnsi="Verdana"/>
          <w:color w:val="231F20"/>
          <w:sz w:val="14"/>
          <w:lang w:val="en-US"/>
        </w:rPr>
        <w:t>.................................13</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1036"/>
        <w:jc w:val="both"/>
        <w:rPr>
          <w:rFonts w:ascii="Verdana" w:eastAsia="Verdana" w:hAnsi="Verdana" w:cs="Verdana"/>
          <w:sz w:val="14"/>
          <w:szCs w:val="14"/>
          <w:lang w:val="en-US"/>
        </w:rPr>
      </w:pPr>
      <w:r w:rsidRPr="008E0A21">
        <w:rPr>
          <w:rFonts w:ascii="Verdana" w:hAnsi="Verdana"/>
          <w:b/>
          <w:color w:val="231F20"/>
          <w:sz w:val="14"/>
          <w:lang w:val="en-US"/>
        </w:rPr>
        <w:t>ALLGEMEINE SICHERHEITS-</w:t>
      </w:r>
    </w:p>
    <w:p w:rsidR="00B05971" w:rsidRPr="008E0A21" w:rsidRDefault="008E0A21">
      <w:pPr>
        <w:spacing w:after="0" w:line="168" w:lineRule="exact"/>
        <w:ind w:right="-38"/>
        <w:jc w:val="both"/>
        <w:rPr>
          <w:rFonts w:ascii="Verdana" w:eastAsia="Verdana" w:hAnsi="Verdana" w:cs="Verdana"/>
          <w:sz w:val="14"/>
          <w:szCs w:val="14"/>
          <w:lang w:val="en-US"/>
        </w:rPr>
      </w:pPr>
      <w:r w:rsidRPr="008E0A21">
        <w:rPr>
          <w:rFonts w:ascii="Verdana" w:hAnsi="Verdana"/>
          <w:b/>
          <w:color w:val="231F20"/>
          <w:sz w:val="14"/>
          <w:lang w:val="en-US"/>
        </w:rPr>
        <w:t xml:space="preserve">UND UNFALLVERHÜTUNGSNORMEN </w:t>
      </w:r>
      <w:r w:rsidRPr="008E0A21">
        <w:rPr>
          <w:rFonts w:ascii="Verdana" w:hAnsi="Verdana"/>
          <w:color w:val="231F20"/>
          <w:sz w:val="14"/>
          <w:lang w:val="en-US"/>
        </w:rPr>
        <w:t>.....13</w:t>
      </w:r>
    </w:p>
    <w:p w:rsidR="00B05971" w:rsidRPr="008E0A21" w:rsidRDefault="008E0A21">
      <w:pPr>
        <w:spacing w:after="0" w:line="168" w:lineRule="exact"/>
        <w:ind w:right="-38"/>
        <w:jc w:val="both"/>
        <w:rPr>
          <w:rFonts w:ascii="Verdana" w:eastAsia="Verdana" w:hAnsi="Verdana" w:cs="Verdana"/>
          <w:sz w:val="14"/>
          <w:szCs w:val="14"/>
          <w:lang w:val="en-US"/>
        </w:rPr>
      </w:pPr>
      <w:r w:rsidRPr="008E0A21">
        <w:rPr>
          <w:rFonts w:ascii="Verdana" w:hAnsi="Verdana"/>
          <w:color w:val="231F20"/>
          <w:sz w:val="14"/>
          <w:lang w:val="en-US"/>
        </w:rPr>
        <w:t>GEFAHRSIGNALE.....................................15</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8"/>
        <w:jc w:val="both"/>
        <w:rPr>
          <w:rFonts w:ascii="Verdana" w:eastAsia="Verdana" w:hAnsi="Verdana" w:cs="Verdana"/>
          <w:sz w:val="14"/>
          <w:szCs w:val="14"/>
          <w:lang w:val="en-US"/>
        </w:rPr>
      </w:pPr>
      <w:r w:rsidRPr="008E0A21">
        <w:rPr>
          <w:rFonts w:ascii="Verdana" w:hAnsi="Verdana"/>
          <w:b/>
          <w:color w:val="231F20"/>
          <w:sz w:val="14"/>
          <w:lang w:val="en-US"/>
        </w:rPr>
        <w:t xml:space="preserve">VAKUUM-VERPACKUNGSMASCHINE  </w:t>
      </w:r>
      <w:r w:rsidRPr="008E0A21">
        <w:rPr>
          <w:rFonts w:ascii="Verdana" w:hAnsi="Verdana"/>
          <w:color w:val="231F20"/>
          <w:sz w:val="14"/>
          <w:lang w:val="en-US"/>
        </w:rPr>
        <w:t>.....17</w:t>
      </w:r>
    </w:p>
    <w:p w:rsidR="00B05971" w:rsidRPr="008E0A21" w:rsidRDefault="008E0A21">
      <w:pPr>
        <w:spacing w:after="0" w:line="168" w:lineRule="exact"/>
        <w:ind w:right="-38"/>
        <w:jc w:val="both"/>
        <w:rPr>
          <w:rFonts w:ascii="Verdana" w:eastAsia="Verdana" w:hAnsi="Verdana" w:cs="Verdana"/>
          <w:sz w:val="14"/>
          <w:szCs w:val="14"/>
          <w:lang w:val="en-US"/>
        </w:rPr>
      </w:pPr>
      <w:r w:rsidRPr="008E0A21">
        <w:rPr>
          <w:rFonts w:ascii="Verdana" w:hAnsi="Verdana"/>
          <w:color w:val="231F20"/>
          <w:sz w:val="14"/>
          <w:lang w:val="en-US"/>
        </w:rPr>
        <w:t>BESTIMMUNGSGEMÄSSE VERWENDUNG.....17</w:t>
      </w:r>
    </w:p>
    <w:p w:rsidR="00B05971" w:rsidRPr="008E0A21" w:rsidRDefault="008E0A21">
      <w:pPr>
        <w:spacing w:after="0" w:line="168" w:lineRule="exact"/>
        <w:ind w:right="1611"/>
        <w:jc w:val="both"/>
        <w:rPr>
          <w:rFonts w:ascii="Verdana" w:eastAsia="Verdana" w:hAnsi="Verdana" w:cs="Verdana"/>
          <w:sz w:val="14"/>
          <w:szCs w:val="14"/>
          <w:lang w:val="en-US"/>
        </w:rPr>
      </w:pPr>
      <w:r w:rsidRPr="008E0A21">
        <w:rPr>
          <w:rFonts w:ascii="Verdana" w:hAnsi="Verdana"/>
          <w:color w:val="231F20"/>
          <w:sz w:val="14"/>
          <w:lang w:val="en-US"/>
        </w:rPr>
        <w:t>NICHT BESTIMMUNGS-</w:t>
      </w:r>
    </w:p>
    <w:p w:rsidR="00B05971" w:rsidRPr="008E0A21" w:rsidRDefault="008E0A21">
      <w:pPr>
        <w:spacing w:after="0" w:line="168" w:lineRule="exact"/>
        <w:ind w:right="-38"/>
        <w:jc w:val="both"/>
        <w:rPr>
          <w:rFonts w:ascii="Verdana" w:eastAsia="Verdana" w:hAnsi="Verdana" w:cs="Verdana"/>
          <w:sz w:val="14"/>
          <w:szCs w:val="14"/>
          <w:lang w:val="en-US"/>
        </w:rPr>
      </w:pPr>
      <w:r w:rsidRPr="008E0A21">
        <w:rPr>
          <w:rFonts w:ascii="Verdana" w:hAnsi="Verdana"/>
          <w:color w:val="231F20"/>
          <w:sz w:val="14"/>
          <w:lang w:val="en-US"/>
        </w:rPr>
        <w:t>GEMÄSSE VERWENDUNG..........................17</w:t>
      </w:r>
    </w:p>
    <w:p w:rsidR="00B05971" w:rsidRPr="008E0A21" w:rsidRDefault="008E0A21">
      <w:pPr>
        <w:spacing w:after="0" w:line="168" w:lineRule="exact"/>
        <w:ind w:right="-39"/>
        <w:jc w:val="both"/>
        <w:rPr>
          <w:rFonts w:ascii="Verdana" w:eastAsia="Verdana" w:hAnsi="Verdana" w:cs="Verdana"/>
          <w:sz w:val="14"/>
          <w:szCs w:val="14"/>
          <w:lang w:val="en-US"/>
        </w:rPr>
      </w:pPr>
      <w:r w:rsidRPr="008E0A21">
        <w:rPr>
          <w:rFonts w:ascii="Verdana" w:hAnsi="Verdana"/>
          <w:color w:val="231F20"/>
          <w:sz w:val="14"/>
          <w:lang w:val="en-US"/>
        </w:rPr>
        <w:t>GARANTIE ..............................................19</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2197"/>
        <w:jc w:val="both"/>
        <w:rPr>
          <w:rFonts w:ascii="Verdana" w:eastAsia="Verdana" w:hAnsi="Verdana" w:cs="Verdana"/>
          <w:sz w:val="14"/>
          <w:szCs w:val="14"/>
          <w:lang w:val="en-US"/>
        </w:rPr>
      </w:pPr>
      <w:r w:rsidRPr="008E0A21">
        <w:rPr>
          <w:rFonts w:ascii="Verdana" w:hAnsi="Verdana"/>
          <w:b/>
          <w:color w:val="231F20"/>
          <w:sz w:val="14"/>
          <w:lang w:val="en-US"/>
        </w:rPr>
        <w:t>SPEZIFISCHE</w:t>
      </w:r>
    </w:p>
    <w:p w:rsidR="00B05971" w:rsidRPr="008E0A21" w:rsidRDefault="008E0A21">
      <w:pPr>
        <w:spacing w:after="0" w:line="168" w:lineRule="exact"/>
        <w:ind w:right="-39"/>
        <w:jc w:val="both"/>
        <w:rPr>
          <w:rFonts w:ascii="Verdana" w:eastAsia="Verdana" w:hAnsi="Verdana" w:cs="Verdana"/>
          <w:sz w:val="14"/>
          <w:szCs w:val="14"/>
          <w:lang w:val="en-US"/>
        </w:rPr>
      </w:pPr>
      <w:r w:rsidRPr="008E0A21">
        <w:rPr>
          <w:rFonts w:ascii="Verdana" w:hAnsi="Verdana"/>
          <w:b/>
          <w:color w:val="231F20"/>
          <w:sz w:val="14"/>
          <w:lang w:val="en-US"/>
        </w:rPr>
        <w:t xml:space="preserve">GEBRAUCHSANLEITUNG  </w:t>
      </w:r>
      <w:r w:rsidRPr="008E0A21">
        <w:rPr>
          <w:rFonts w:ascii="Verdana" w:hAnsi="Verdana"/>
          <w:color w:val="231F20"/>
          <w:sz w:val="14"/>
          <w:lang w:val="en-US"/>
        </w:rPr>
        <w:t>......................21</w:t>
      </w:r>
    </w:p>
    <w:p w:rsidR="00B05971" w:rsidRPr="008E0A21" w:rsidRDefault="008E0A21">
      <w:pPr>
        <w:spacing w:after="0" w:line="168" w:lineRule="exact"/>
        <w:ind w:right="-39"/>
        <w:jc w:val="both"/>
        <w:rPr>
          <w:rFonts w:ascii="Verdana" w:eastAsia="Verdana" w:hAnsi="Verdana" w:cs="Verdana"/>
          <w:sz w:val="14"/>
          <w:szCs w:val="14"/>
          <w:lang w:val="en-US"/>
        </w:rPr>
      </w:pPr>
      <w:r w:rsidRPr="008E0A21">
        <w:rPr>
          <w:rFonts w:ascii="Verdana" w:hAnsi="Verdana"/>
          <w:color w:val="231F20"/>
          <w:sz w:val="14"/>
          <w:lang w:val="en-US"/>
        </w:rPr>
        <w:t>ALLGEMEINE HINWEISE ...........................21</w:t>
      </w:r>
    </w:p>
    <w:p w:rsidR="00B05971" w:rsidRPr="008E0A21" w:rsidRDefault="008E0A21">
      <w:pPr>
        <w:spacing w:after="0" w:line="168" w:lineRule="exact"/>
        <w:ind w:right="-39"/>
        <w:jc w:val="both"/>
        <w:rPr>
          <w:rFonts w:ascii="Verdana" w:eastAsia="Verdana" w:hAnsi="Verdana" w:cs="Verdana"/>
          <w:sz w:val="14"/>
          <w:szCs w:val="14"/>
          <w:lang w:val="en-US"/>
        </w:rPr>
      </w:pPr>
      <w:r w:rsidRPr="008E0A21">
        <w:rPr>
          <w:rFonts w:ascii="Verdana" w:hAnsi="Verdana"/>
          <w:color w:val="231F20"/>
          <w:sz w:val="14"/>
          <w:lang w:val="en-US"/>
        </w:rPr>
        <w:t>CE-TYPENSCHILD ....................................21</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9"/>
        <w:jc w:val="both"/>
        <w:rPr>
          <w:rFonts w:ascii="Verdana" w:eastAsia="Verdana" w:hAnsi="Verdana" w:cs="Verdana"/>
          <w:sz w:val="14"/>
          <w:szCs w:val="14"/>
          <w:lang w:val="en-US"/>
        </w:rPr>
      </w:pPr>
      <w:r w:rsidRPr="008E0A21">
        <w:rPr>
          <w:rFonts w:ascii="Verdana" w:hAnsi="Verdana"/>
          <w:b/>
          <w:color w:val="231F20"/>
          <w:sz w:val="14"/>
          <w:lang w:val="en-US"/>
        </w:rPr>
        <w:t xml:space="preserve">TECHNISCHE DATEN  </w:t>
      </w:r>
      <w:r w:rsidRPr="008E0A21">
        <w:rPr>
          <w:rFonts w:ascii="Verdana" w:hAnsi="Verdana"/>
          <w:color w:val="231F20"/>
          <w:sz w:val="14"/>
          <w:lang w:val="en-US"/>
        </w:rPr>
        <w:t>............................23</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9"/>
        <w:jc w:val="both"/>
        <w:rPr>
          <w:rFonts w:ascii="Verdana" w:eastAsia="Verdana" w:hAnsi="Verdana" w:cs="Verdana"/>
          <w:sz w:val="14"/>
          <w:szCs w:val="14"/>
          <w:lang w:val="en-US"/>
        </w:rPr>
      </w:pPr>
      <w:r w:rsidRPr="008E0A21">
        <w:rPr>
          <w:rFonts w:ascii="Verdana" w:hAnsi="Verdana"/>
          <w:b/>
          <w:color w:val="231F20"/>
          <w:sz w:val="14"/>
          <w:lang w:val="en-US"/>
        </w:rPr>
        <w:t xml:space="preserve">AUFSTELLUNG </w:t>
      </w:r>
      <w:r w:rsidRPr="008E0A21">
        <w:rPr>
          <w:rFonts w:ascii="Verdana" w:hAnsi="Verdana"/>
          <w:color w:val="231F20"/>
          <w:sz w:val="14"/>
          <w:lang w:val="en-US"/>
        </w:rPr>
        <w:t>.....................................25</w:t>
      </w:r>
    </w:p>
    <w:p w:rsidR="00B05971" w:rsidRPr="008E0A21" w:rsidRDefault="00B05971">
      <w:pPr>
        <w:spacing w:before="6" w:after="0" w:line="160" w:lineRule="exact"/>
        <w:rPr>
          <w:sz w:val="16"/>
          <w:szCs w:val="16"/>
          <w:lang w:val="en-US"/>
        </w:rPr>
      </w:pPr>
    </w:p>
    <w:p w:rsidR="00B05971" w:rsidRPr="008E0A21" w:rsidRDefault="008E0A21">
      <w:pPr>
        <w:spacing w:after="0" w:line="240" w:lineRule="auto"/>
        <w:ind w:right="-39"/>
        <w:jc w:val="both"/>
        <w:rPr>
          <w:rFonts w:ascii="Verdana" w:eastAsia="Verdana" w:hAnsi="Verdana" w:cs="Verdana"/>
          <w:sz w:val="14"/>
          <w:szCs w:val="14"/>
          <w:lang w:val="en-US"/>
        </w:rPr>
      </w:pPr>
      <w:r w:rsidRPr="008E0A21">
        <w:rPr>
          <w:rFonts w:ascii="Verdana" w:hAnsi="Verdana"/>
          <w:color w:val="231F20"/>
          <w:sz w:val="14"/>
          <w:lang w:val="en-US"/>
        </w:rPr>
        <w:t>ALLGEMEINE GEBRAUCHSHINWEISE..........25</w:t>
      </w:r>
    </w:p>
    <w:p w:rsidR="00B05971" w:rsidRPr="008E0A21" w:rsidRDefault="008E0A21">
      <w:pPr>
        <w:spacing w:after="0" w:line="168" w:lineRule="exact"/>
        <w:ind w:left="1" w:right="1371"/>
        <w:jc w:val="both"/>
        <w:rPr>
          <w:rFonts w:ascii="Verdana" w:eastAsia="Verdana" w:hAnsi="Verdana" w:cs="Verdana"/>
          <w:sz w:val="14"/>
          <w:szCs w:val="14"/>
          <w:lang w:val="en-US"/>
        </w:rPr>
      </w:pPr>
      <w:r w:rsidRPr="008E0A21">
        <w:rPr>
          <w:rFonts w:ascii="Verdana" w:hAnsi="Verdana"/>
          <w:color w:val="231F20"/>
          <w:sz w:val="14"/>
          <w:lang w:val="en-US"/>
        </w:rPr>
        <w:t>FUNKTIONEN DER TASTEN</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color w:val="231F20"/>
          <w:sz w:val="14"/>
          <w:lang w:val="en-US"/>
        </w:rPr>
        <w:t>UND HAUPT-BESTANDTEILE ......................29</w:t>
      </w:r>
    </w:p>
    <w:p w:rsidR="00B05971" w:rsidRPr="008E0A21" w:rsidRDefault="00B05971">
      <w:pPr>
        <w:spacing w:before="6" w:after="0" w:line="160" w:lineRule="exact"/>
        <w:rPr>
          <w:sz w:val="16"/>
          <w:szCs w:val="16"/>
          <w:lang w:val="en-US"/>
        </w:rPr>
      </w:pPr>
    </w:p>
    <w:p w:rsidR="00B05971" w:rsidRPr="008E0A21" w:rsidRDefault="008E0A21">
      <w:pPr>
        <w:spacing w:after="0" w:line="240" w:lineRule="auto"/>
        <w:ind w:left="1" w:right="1543"/>
        <w:jc w:val="both"/>
        <w:rPr>
          <w:rFonts w:ascii="Verdana" w:eastAsia="Verdana" w:hAnsi="Verdana" w:cs="Verdana"/>
          <w:sz w:val="14"/>
          <w:szCs w:val="14"/>
          <w:lang w:val="en-US"/>
        </w:rPr>
      </w:pPr>
      <w:r w:rsidRPr="008E0A21">
        <w:rPr>
          <w:rFonts w:ascii="Verdana" w:hAnsi="Verdana"/>
          <w:b/>
          <w:color w:val="231F20"/>
          <w:sz w:val="14"/>
          <w:lang w:val="en-US"/>
        </w:rPr>
        <w:t>ENERGIESPARMODUS</w:t>
      </w:r>
    </w:p>
    <w:p w:rsidR="00B05971" w:rsidRPr="008E0A21" w:rsidRDefault="009C354D">
      <w:pPr>
        <w:spacing w:after="0" w:line="168" w:lineRule="exact"/>
        <w:ind w:left="1" w:right="-39"/>
        <w:jc w:val="both"/>
        <w:rPr>
          <w:rFonts w:ascii="Verdana" w:eastAsia="Verdana" w:hAnsi="Verdana" w:cs="Verdana"/>
          <w:sz w:val="14"/>
          <w:szCs w:val="14"/>
          <w:lang w:val="en-US"/>
        </w:rPr>
      </w:pPr>
      <w:r>
        <w:pict>
          <v:group id="_x0000_s5040" style="position:absolute;left:0;text-align:left;margin-left:218.15pt;margin-top:12.1pt;width:173.75pt;height:123.85pt;z-index:-8420;mso-position-horizontal-relative:page" coordorigin="4363,242" coordsize="3475,2477">
            <v:group id="_x0000_s5043" style="position:absolute;left:4366;top:244;width:3470;height:2472" coordorigin="4366,244" coordsize="3470,2472">
              <v:shape id="_x0000_s5044" style="position:absolute;left:4366;top:244;width:3470;height:2472" coordorigin="4366,244" coordsize="3470,2472" path="m4456,244r-61,3l4366,320r,2321l4375,2703r66,13l7746,2716r36,l7835,2672r1,-31l7836,320r-9,-63l7761,244r-3305,e" fillcolor="#dcddde" stroked="f">
                <v:path arrowok="t"/>
              </v:shape>
            </v:group>
            <v:group id="_x0000_s5041" style="position:absolute;left:4366;top:244;width:3470;height:2472" coordorigin="4366,244" coordsize="3470,2472">
              <v:shape id="_x0000_s5042" style="position:absolute;left:4366;top:244;width:3470;height:2472" coordorigin="4366,244" coordsize="3470,2472" path="m4456,244r-61,3l4366,320r,2306l4366,2662r44,53l7746,2716r36,l7835,2672r1,-2338l7836,298r-44,-53l4456,244xe" filled="f" strokecolor="#231f20" strokeweight=".25pt">
                <v:path arrowok="t"/>
              </v:shape>
            </v:group>
            <w10:wrap anchorx="page"/>
          </v:group>
        </w:pict>
      </w:r>
      <w:r w:rsidR="008E0A21" w:rsidRPr="008E0A21">
        <w:rPr>
          <w:rFonts w:ascii="Verdana" w:hAnsi="Verdana"/>
          <w:b/>
          <w:color w:val="231F20"/>
          <w:sz w:val="14"/>
          <w:lang w:val="en-US"/>
        </w:rPr>
        <w:t>STAND-BY - AKUSTIKMELDER</w:t>
      </w:r>
      <w:r w:rsidR="008E0A21" w:rsidRPr="008E0A21">
        <w:rPr>
          <w:rFonts w:ascii="Verdana" w:hAnsi="Verdana"/>
          <w:color w:val="231F20"/>
          <w:sz w:val="14"/>
          <w:lang w:val="en-US"/>
        </w:rPr>
        <w:t>...............31</w:t>
      </w:r>
    </w:p>
    <w:p w:rsidR="00B05971" w:rsidRPr="008E0A21" w:rsidRDefault="00B05971">
      <w:pPr>
        <w:spacing w:before="1" w:after="0" w:line="110" w:lineRule="exact"/>
        <w:rPr>
          <w:sz w:val="11"/>
          <w:szCs w:val="11"/>
          <w:lang w:val="en-US"/>
        </w:rPr>
      </w:pPr>
    </w:p>
    <w:p w:rsidR="00B05971" w:rsidRPr="008E0A21" w:rsidRDefault="008E0A21">
      <w:pPr>
        <w:spacing w:after="0" w:line="240" w:lineRule="auto"/>
        <w:ind w:left="1" w:right="-39"/>
        <w:jc w:val="both"/>
        <w:rPr>
          <w:rFonts w:ascii="Arial" w:eastAsia="Arial" w:hAnsi="Arial" w:cs="Arial"/>
          <w:sz w:val="14"/>
          <w:szCs w:val="14"/>
          <w:lang w:val="en-US"/>
        </w:rPr>
      </w:pPr>
      <w:r w:rsidRPr="008E0A21">
        <w:rPr>
          <w:rFonts w:ascii="Verdana" w:hAnsi="Verdana"/>
          <w:b/>
          <w:color w:val="231F20"/>
          <w:sz w:val="14"/>
          <w:lang w:val="en-US"/>
        </w:rPr>
        <w:t xml:space="preserve">GEBRAUCHSANLEITUNG </w:t>
      </w:r>
      <w:r w:rsidRPr="008E0A21">
        <w:rPr>
          <w:rFonts w:ascii="Arial" w:hAnsi="Arial"/>
          <w:color w:val="231F20"/>
          <w:sz w:val="14"/>
          <w:lang w:val="en-US"/>
        </w:rPr>
        <w:t>.............................. 33.</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color w:val="231F20"/>
          <w:sz w:val="14"/>
          <w:lang w:val="en-US"/>
        </w:rPr>
        <w:t>BEUTELVAKUUMIERUNG  ..........................33</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i/>
          <w:color w:val="231F20"/>
          <w:sz w:val="14"/>
          <w:lang w:val="en-US"/>
        </w:rPr>
        <w:t>AUTOMATISCHE WEISE</w:t>
      </w:r>
      <w:r w:rsidRPr="008E0A21">
        <w:rPr>
          <w:rFonts w:ascii="Verdana" w:hAnsi="Verdana"/>
          <w:color w:val="231F20"/>
          <w:sz w:val="14"/>
          <w:lang w:val="en-US"/>
        </w:rPr>
        <w:t>............................33</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color w:val="231F20"/>
          <w:sz w:val="14"/>
          <w:lang w:val="en-US"/>
        </w:rPr>
        <w:t>BEUTELVAKUUMIERUNG ...........................33</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i/>
          <w:color w:val="231F20"/>
          <w:sz w:val="14"/>
          <w:lang w:val="en-US"/>
        </w:rPr>
        <w:t>MANUELLER ARBEITSVORGANG</w:t>
      </w:r>
      <w:r w:rsidRPr="008E0A21">
        <w:rPr>
          <w:rFonts w:ascii="Verdana" w:hAnsi="Verdana"/>
          <w:color w:val="231F20"/>
          <w:sz w:val="14"/>
          <w:lang w:val="en-US"/>
        </w:rPr>
        <w:t>.................39</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color w:val="231F20"/>
          <w:sz w:val="14"/>
          <w:lang w:val="en-US"/>
        </w:rPr>
        <w:t>BEUTELVAKUUMIERUNG ...........................39</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i/>
          <w:color w:val="231F20"/>
          <w:sz w:val="14"/>
          <w:lang w:val="en-US"/>
        </w:rPr>
        <w:t>GEFäSSVAKUUMIERUNG ..........................</w:t>
      </w:r>
      <w:r w:rsidRPr="008E0A21">
        <w:rPr>
          <w:rFonts w:ascii="Verdana" w:hAnsi="Verdana"/>
          <w:color w:val="231F20"/>
          <w:sz w:val="14"/>
          <w:lang w:val="en-US"/>
        </w:rPr>
        <w:t>43</w:t>
      </w:r>
    </w:p>
    <w:p w:rsidR="00B05971" w:rsidRPr="008E0A21" w:rsidRDefault="008E0A21">
      <w:pPr>
        <w:spacing w:before="4" w:after="0" w:line="168" w:lineRule="exact"/>
        <w:ind w:left="1" w:right="-43"/>
        <w:rPr>
          <w:rFonts w:ascii="Verdana" w:eastAsia="Verdana" w:hAnsi="Verdana" w:cs="Verdana"/>
          <w:sz w:val="14"/>
          <w:szCs w:val="14"/>
          <w:lang w:val="en-US"/>
        </w:rPr>
      </w:pPr>
      <w:r w:rsidRPr="008E0A21">
        <w:rPr>
          <w:rFonts w:ascii="Verdana" w:hAnsi="Verdana"/>
          <w:i/>
          <w:color w:val="231F20"/>
          <w:sz w:val="14"/>
          <w:lang w:val="en-US"/>
        </w:rPr>
        <w:t>UNTERBRECHUNG DES VERPACKUNGSVORGANGS........................</w:t>
      </w:r>
      <w:r w:rsidRPr="008E0A21">
        <w:rPr>
          <w:rFonts w:ascii="Verdana" w:hAnsi="Verdana"/>
          <w:color w:val="231F20"/>
          <w:sz w:val="14"/>
          <w:lang w:val="en-US"/>
        </w:rPr>
        <w:t>47</w:t>
      </w:r>
    </w:p>
    <w:p w:rsidR="00B05971" w:rsidRPr="008E0A21" w:rsidRDefault="008E0A21">
      <w:pPr>
        <w:spacing w:after="0" w:line="168" w:lineRule="exact"/>
        <w:ind w:left="1" w:right="383"/>
        <w:jc w:val="both"/>
        <w:rPr>
          <w:rFonts w:ascii="Verdana" w:eastAsia="Verdana" w:hAnsi="Verdana" w:cs="Verdana"/>
          <w:sz w:val="14"/>
          <w:szCs w:val="14"/>
          <w:lang w:val="en-US"/>
        </w:rPr>
      </w:pPr>
      <w:r w:rsidRPr="008E0A21">
        <w:rPr>
          <w:rFonts w:ascii="Verdana" w:hAnsi="Verdana"/>
          <w:i/>
          <w:color w:val="231F20"/>
          <w:sz w:val="14"/>
          <w:lang w:val="en-US"/>
        </w:rPr>
        <w:t>EINSATZ DER VERPACKUNGSMASCHINE NUR ZUR VERSIEGELUNG FÜR MODELLE MIT AUTOMATISCHEM START</w:t>
      </w:r>
    </w:p>
    <w:p w:rsidR="00B05971" w:rsidRPr="008E0A21" w:rsidRDefault="008E0A21">
      <w:pPr>
        <w:spacing w:after="0" w:line="164" w:lineRule="exact"/>
        <w:ind w:left="1" w:right="-39"/>
        <w:jc w:val="both"/>
        <w:rPr>
          <w:rFonts w:ascii="Verdana" w:eastAsia="Verdana" w:hAnsi="Verdana" w:cs="Verdana"/>
          <w:sz w:val="14"/>
          <w:szCs w:val="14"/>
          <w:lang w:val="en-US"/>
        </w:rPr>
      </w:pPr>
      <w:r w:rsidRPr="008E0A21">
        <w:rPr>
          <w:rFonts w:ascii="Verdana" w:hAnsi="Verdana"/>
          <w:i/>
          <w:color w:val="231F20"/>
          <w:sz w:val="14"/>
          <w:lang w:val="en-US"/>
        </w:rPr>
        <w:t>DES ARBEITSVORGANGES........................</w:t>
      </w:r>
      <w:r w:rsidRPr="008E0A21">
        <w:rPr>
          <w:rFonts w:ascii="Verdana" w:hAnsi="Verdana"/>
          <w:color w:val="231F20"/>
          <w:sz w:val="14"/>
          <w:lang w:val="en-US"/>
        </w:rPr>
        <w:t>49</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i/>
          <w:color w:val="231F20"/>
          <w:sz w:val="14"/>
          <w:lang w:val="en-US"/>
        </w:rPr>
        <w:t>MODELLE OHNE AUTOMATISCHEN START...</w:t>
      </w:r>
      <w:r w:rsidRPr="008E0A21">
        <w:rPr>
          <w:rFonts w:ascii="Verdana" w:hAnsi="Verdana"/>
          <w:color w:val="231F20"/>
          <w:sz w:val="14"/>
          <w:lang w:val="en-US"/>
        </w:rPr>
        <w:t>53</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8" w:after="0" w:line="200" w:lineRule="exact"/>
        <w:rPr>
          <w:sz w:val="20"/>
          <w:szCs w:val="20"/>
          <w:lang w:val="en-US"/>
        </w:rPr>
      </w:pPr>
    </w:p>
    <w:p w:rsidR="00B05971" w:rsidRPr="008E0A21" w:rsidRDefault="008E0A21">
      <w:pPr>
        <w:spacing w:after="0" w:line="240" w:lineRule="auto"/>
        <w:ind w:left="1" w:right="1073"/>
        <w:jc w:val="both"/>
        <w:rPr>
          <w:rFonts w:ascii="Verdana" w:eastAsia="Verdana" w:hAnsi="Verdana" w:cs="Verdana"/>
          <w:sz w:val="14"/>
          <w:szCs w:val="14"/>
          <w:lang w:val="en-US"/>
        </w:rPr>
      </w:pPr>
      <w:r w:rsidRPr="008E0A21">
        <w:rPr>
          <w:rFonts w:ascii="Verdana" w:hAnsi="Verdana"/>
          <w:b/>
          <w:color w:val="231F20"/>
          <w:sz w:val="14"/>
          <w:lang w:val="en-US"/>
        </w:rPr>
        <w:t>ACHTUNG: SEHR WICHTIGE</w:t>
      </w:r>
    </w:p>
    <w:p w:rsidR="00B05971" w:rsidRPr="008E0A21" w:rsidRDefault="008E0A21">
      <w:pPr>
        <w:spacing w:after="0" w:line="168" w:lineRule="exact"/>
        <w:ind w:left="1" w:right="-39"/>
        <w:jc w:val="both"/>
        <w:rPr>
          <w:rFonts w:ascii="Verdana" w:eastAsia="Verdana" w:hAnsi="Verdana" w:cs="Verdana"/>
          <w:sz w:val="14"/>
          <w:szCs w:val="14"/>
          <w:lang w:val="en-US"/>
        </w:rPr>
      </w:pPr>
      <w:r w:rsidRPr="008E0A21">
        <w:rPr>
          <w:rFonts w:ascii="Verdana" w:hAnsi="Verdana"/>
          <w:b/>
          <w:color w:val="231F20"/>
          <w:sz w:val="14"/>
          <w:lang w:val="en-US"/>
        </w:rPr>
        <w:t xml:space="preserve">ALLGEMEINE HINWEISE!  </w:t>
      </w:r>
      <w:r w:rsidRPr="008E0A21">
        <w:rPr>
          <w:rFonts w:ascii="Verdana" w:hAnsi="Verdana"/>
          <w:color w:val="231F20"/>
          <w:sz w:val="14"/>
          <w:lang w:val="en-US"/>
        </w:rPr>
        <w:t>.....................57</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 w:right="-39"/>
        <w:jc w:val="both"/>
        <w:rPr>
          <w:rFonts w:ascii="Verdana" w:eastAsia="Verdana" w:hAnsi="Verdana" w:cs="Verdana"/>
          <w:sz w:val="14"/>
          <w:szCs w:val="14"/>
          <w:lang w:val="en-US"/>
        </w:rPr>
      </w:pPr>
      <w:r w:rsidRPr="008E0A21">
        <w:rPr>
          <w:rFonts w:ascii="Verdana" w:hAnsi="Verdana"/>
          <w:b/>
          <w:color w:val="231F20"/>
          <w:sz w:val="14"/>
          <w:lang w:val="en-US"/>
        </w:rPr>
        <w:t xml:space="preserve">RESTRISIKEN </w:t>
      </w:r>
      <w:r w:rsidRPr="008E0A21">
        <w:rPr>
          <w:rFonts w:ascii="Verdana" w:hAnsi="Verdana"/>
          <w:color w:val="231F20"/>
          <w:sz w:val="14"/>
          <w:lang w:val="en-US"/>
        </w:rPr>
        <w:t>......................................59</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left="1" w:right="-41"/>
        <w:jc w:val="both"/>
        <w:rPr>
          <w:rFonts w:ascii="Verdana" w:eastAsia="Verdana" w:hAnsi="Verdana" w:cs="Verdana"/>
          <w:sz w:val="14"/>
          <w:szCs w:val="14"/>
          <w:lang w:val="en-US"/>
        </w:rPr>
      </w:pPr>
      <w:r w:rsidRPr="008E0A21">
        <w:rPr>
          <w:rFonts w:ascii="Verdana" w:hAnsi="Verdana"/>
          <w:b/>
          <w:color w:val="231F20"/>
          <w:sz w:val="14"/>
          <w:lang w:val="en-US"/>
        </w:rPr>
        <w:t xml:space="preserve">ERSATZTEILE: ALLGEMEINE HINWEISE </w:t>
      </w:r>
      <w:r w:rsidRPr="008E0A21">
        <w:rPr>
          <w:rFonts w:ascii="Verdana" w:hAnsi="Verdana"/>
          <w:color w:val="231F20"/>
          <w:sz w:val="14"/>
          <w:lang w:val="en-US"/>
        </w:rPr>
        <w:t>59</w:t>
      </w:r>
    </w:p>
    <w:p w:rsidR="00B05971" w:rsidRPr="008E0A21" w:rsidRDefault="00B05971">
      <w:pPr>
        <w:spacing w:before="6" w:after="0" w:line="160" w:lineRule="exact"/>
        <w:rPr>
          <w:sz w:val="16"/>
          <w:szCs w:val="16"/>
          <w:lang w:val="en-US"/>
        </w:rPr>
      </w:pPr>
    </w:p>
    <w:p w:rsidR="00B05971" w:rsidRPr="008E0A21" w:rsidRDefault="008E0A21">
      <w:pPr>
        <w:spacing w:after="0" w:line="240" w:lineRule="auto"/>
        <w:ind w:left="1" w:right="-39"/>
        <w:jc w:val="both"/>
        <w:rPr>
          <w:rFonts w:ascii="Verdana" w:eastAsia="Verdana" w:hAnsi="Verdana" w:cs="Verdana"/>
          <w:sz w:val="14"/>
          <w:szCs w:val="14"/>
          <w:lang w:val="en-US"/>
        </w:rPr>
      </w:pPr>
      <w:r w:rsidRPr="008E0A21">
        <w:rPr>
          <w:rFonts w:ascii="Verdana" w:hAnsi="Verdana"/>
          <w:b/>
          <w:color w:val="231F20"/>
          <w:sz w:val="14"/>
          <w:lang w:val="en-US"/>
        </w:rPr>
        <w:t xml:space="preserve">WARTUNG </w:t>
      </w:r>
      <w:r w:rsidRPr="008E0A21">
        <w:rPr>
          <w:rFonts w:ascii="Verdana" w:hAnsi="Verdana"/>
          <w:color w:val="231F20"/>
          <w:sz w:val="14"/>
          <w:lang w:val="en-US"/>
        </w:rPr>
        <w:t>...........................................59</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8"/>
        <w:jc w:val="both"/>
        <w:rPr>
          <w:rFonts w:ascii="Verdana" w:eastAsia="Verdana" w:hAnsi="Verdana" w:cs="Verdana"/>
          <w:sz w:val="14"/>
          <w:szCs w:val="14"/>
          <w:lang w:val="en-US"/>
        </w:rPr>
      </w:pPr>
      <w:r w:rsidRPr="008E0A21">
        <w:rPr>
          <w:rFonts w:ascii="Verdana" w:hAnsi="Verdana"/>
          <w:b/>
          <w:color w:val="231F20"/>
          <w:w w:val="81"/>
          <w:sz w:val="14"/>
          <w:lang w:val="en-US"/>
        </w:rPr>
        <w:t xml:space="preserve">PFLEGE DER VAKUUMVERPACKUNGSMASCHINE </w:t>
      </w:r>
      <w:r w:rsidRPr="008E0A21">
        <w:rPr>
          <w:rFonts w:ascii="Verdana" w:hAnsi="Verdana"/>
          <w:color w:val="231F20"/>
          <w:sz w:val="14"/>
          <w:lang w:val="en-US"/>
        </w:rPr>
        <w:t>61</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8"/>
        <w:jc w:val="both"/>
        <w:rPr>
          <w:rFonts w:ascii="Verdana" w:eastAsia="Verdana" w:hAnsi="Verdana" w:cs="Verdana"/>
          <w:sz w:val="14"/>
          <w:szCs w:val="14"/>
          <w:lang w:val="en-US"/>
        </w:rPr>
      </w:pPr>
      <w:r w:rsidRPr="008E0A21">
        <w:rPr>
          <w:rFonts w:ascii="Verdana" w:hAnsi="Verdana"/>
          <w:b/>
          <w:color w:val="231F20"/>
          <w:sz w:val="14"/>
          <w:lang w:val="en-US"/>
        </w:rPr>
        <w:t xml:space="preserve">SEITENS DES HERSTELLERS </w:t>
      </w:r>
      <w:r w:rsidRPr="008E0A21">
        <w:rPr>
          <w:rFonts w:ascii="Verdana" w:hAnsi="Verdana"/>
          <w:color w:val="231F20"/>
          <w:sz w:val="14"/>
          <w:lang w:val="en-US"/>
        </w:rPr>
        <w:t>.................61</w:t>
      </w:r>
    </w:p>
    <w:p w:rsidR="00B05971" w:rsidRPr="008E0A21" w:rsidRDefault="00B05971">
      <w:pPr>
        <w:spacing w:before="8" w:after="0" w:line="130" w:lineRule="exact"/>
        <w:rPr>
          <w:sz w:val="13"/>
          <w:szCs w:val="13"/>
          <w:lang w:val="en-US"/>
        </w:rPr>
      </w:pPr>
    </w:p>
    <w:p w:rsidR="00B05971" w:rsidRPr="008E0A21" w:rsidRDefault="008E0A21">
      <w:pPr>
        <w:spacing w:after="0" w:line="240" w:lineRule="auto"/>
        <w:ind w:right="-38"/>
        <w:jc w:val="both"/>
        <w:rPr>
          <w:rFonts w:ascii="Verdana" w:eastAsia="Verdana" w:hAnsi="Verdana" w:cs="Verdana"/>
          <w:sz w:val="14"/>
          <w:szCs w:val="14"/>
          <w:lang w:val="en-US"/>
        </w:rPr>
      </w:pPr>
      <w:r w:rsidRPr="008E0A21">
        <w:rPr>
          <w:rFonts w:ascii="Verdana" w:hAnsi="Verdana"/>
          <w:b/>
          <w:color w:val="231F20"/>
          <w:sz w:val="14"/>
          <w:lang w:val="en-US"/>
        </w:rPr>
        <w:t xml:space="preserve">STöRBESEITIGUNG </w:t>
      </w:r>
      <w:r w:rsidRPr="008E0A21">
        <w:rPr>
          <w:rFonts w:ascii="Verdana" w:hAnsi="Verdana"/>
          <w:color w:val="231F20"/>
          <w:sz w:val="14"/>
          <w:lang w:val="en-US"/>
        </w:rPr>
        <w:t>..............................63</w:t>
      </w:r>
    </w:p>
    <w:p w:rsidR="00B05971" w:rsidRPr="008E0A21" w:rsidRDefault="00B05971">
      <w:pPr>
        <w:spacing w:before="18" w:after="0" w:line="260" w:lineRule="exact"/>
        <w:rPr>
          <w:sz w:val="26"/>
          <w:szCs w:val="26"/>
          <w:lang w:val="en-US"/>
        </w:rPr>
      </w:pPr>
    </w:p>
    <w:p w:rsidR="00B05971" w:rsidRPr="008E0A21" w:rsidRDefault="008E0A21">
      <w:pPr>
        <w:spacing w:after="0" w:line="240" w:lineRule="auto"/>
        <w:ind w:right="886"/>
        <w:jc w:val="both"/>
        <w:rPr>
          <w:rFonts w:ascii="Verdana" w:eastAsia="Verdana" w:hAnsi="Verdana" w:cs="Verdana"/>
          <w:sz w:val="14"/>
          <w:szCs w:val="14"/>
          <w:lang w:val="en-US"/>
        </w:rPr>
      </w:pPr>
      <w:r w:rsidRPr="008E0A21">
        <w:rPr>
          <w:rFonts w:ascii="Verdana" w:hAnsi="Verdana"/>
          <w:b/>
          <w:color w:val="231F20"/>
          <w:sz w:val="14"/>
          <w:lang w:val="en-US"/>
        </w:rPr>
        <w:t>ENTSORGUNG DER MASCHINE</w:t>
      </w:r>
    </w:p>
    <w:p w:rsidR="00B05971" w:rsidRPr="008E0A21" w:rsidRDefault="008E0A21">
      <w:pPr>
        <w:spacing w:after="0" w:line="168" w:lineRule="exact"/>
        <w:ind w:right="-38"/>
        <w:jc w:val="both"/>
        <w:rPr>
          <w:rFonts w:ascii="Verdana" w:eastAsia="Verdana" w:hAnsi="Verdana" w:cs="Verdana"/>
          <w:sz w:val="14"/>
          <w:szCs w:val="14"/>
          <w:lang w:val="en-US"/>
        </w:rPr>
      </w:pPr>
      <w:r w:rsidRPr="008E0A21">
        <w:rPr>
          <w:rFonts w:ascii="Verdana" w:hAnsi="Verdana"/>
          <w:b/>
          <w:color w:val="231F20"/>
          <w:sz w:val="14"/>
          <w:lang w:val="en-US"/>
        </w:rPr>
        <w:t xml:space="preserve">ODER DEREN BESTANDTEILE ............... </w:t>
      </w:r>
      <w:r w:rsidRPr="008E0A21">
        <w:rPr>
          <w:rFonts w:ascii="Verdana" w:hAnsi="Verdana"/>
          <w:color w:val="231F20"/>
          <w:sz w:val="14"/>
          <w:lang w:val="en-US"/>
        </w:rPr>
        <w:t>65.</w:t>
      </w:r>
    </w:p>
    <w:p w:rsidR="00B05971" w:rsidRPr="008E0A21" w:rsidRDefault="00B05971">
      <w:pPr>
        <w:spacing w:before="4" w:after="0" w:line="140" w:lineRule="exact"/>
        <w:rPr>
          <w:sz w:val="14"/>
          <w:szCs w:val="14"/>
          <w:lang w:val="en-US"/>
        </w:rPr>
      </w:pPr>
    </w:p>
    <w:p w:rsidR="00B05971" w:rsidRPr="008E0A21" w:rsidRDefault="008E0A21">
      <w:pPr>
        <w:spacing w:after="0" w:line="168" w:lineRule="exact"/>
        <w:ind w:right="338"/>
        <w:rPr>
          <w:rFonts w:ascii="Verdana" w:eastAsia="Verdana" w:hAnsi="Verdana" w:cs="Verdana"/>
          <w:sz w:val="14"/>
          <w:szCs w:val="14"/>
          <w:lang w:val="en-US"/>
        </w:rPr>
      </w:pPr>
      <w:r w:rsidRPr="008E0A21">
        <w:rPr>
          <w:rFonts w:ascii="Verdana" w:hAnsi="Verdana"/>
          <w:b/>
          <w:color w:val="231F20"/>
          <w:sz w:val="14"/>
          <w:lang w:val="en-US"/>
        </w:rPr>
        <w:t>NÜTZLICHE RATSCHLÄGE ZUR VERPACKUNG UND KONSERVIERUNG</w:t>
      </w:r>
    </w:p>
    <w:p w:rsidR="00B05971" w:rsidRPr="008E0A21" w:rsidRDefault="008E0A21">
      <w:pPr>
        <w:spacing w:after="0" w:line="164" w:lineRule="exact"/>
        <w:ind w:right="-39"/>
        <w:jc w:val="both"/>
        <w:rPr>
          <w:rFonts w:ascii="Verdana" w:eastAsia="Verdana" w:hAnsi="Verdana" w:cs="Verdana"/>
          <w:sz w:val="14"/>
          <w:szCs w:val="14"/>
          <w:lang w:val="es-ES_tradnl"/>
        </w:rPr>
      </w:pPr>
      <w:r w:rsidRPr="008E0A21">
        <w:rPr>
          <w:rFonts w:ascii="Verdana" w:hAnsi="Verdana"/>
          <w:b/>
          <w:color w:val="231F20"/>
          <w:sz w:val="14"/>
          <w:lang w:val="es-ES_tradnl"/>
        </w:rPr>
        <w:t xml:space="preserve">DER LEBENSMITTEL </w:t>
      </w:r>
      <w:r w:rsidRPr="008E0A21">
        <w:rPr>
          <w:rFonts w:ascii="Verdana" w:hAnsi="Verdana"/>
          <w:color w:val="231F20"/>
          <w:sz w:val="14"/>
          <w:lang w:val="es-ES_tradnl"/>
        </w:rPr>
        <w:t>.............................67</w:t>
      </w:r>
    </w:p>
    <w:p w:rsidR="00B05971" w:rsidRPr="008E0A21" w:rsidRDefault="00B05971">
      <w:pPr>
        <w:spacing w:before="6" w:after="0" w:line="160" w:lineRule="exact"/>
        <w:rPr>
          <w:sz w:val="16"/>
          <w:szCs w:val="16"/>
          <w:lang w:val="es-ES_tradnl"/>
        </w:rPr>
      </w:pPr>
    </w:p>
    <w:p w:rsidR="00B05971" w:rsidRPr="008E0A21" w:rsidRDefault="008E0A21">
      <w:pPr>
        <w:spacing w:after="0" w:line="240" w:lineRule="auto"/>
        <w:ind w:right="-39"/>
        <w:jc w:val="both"/>
        <w:rPr>
          <w:rFonts w:ascii="Verdana" w:eastAsia="Verdana" w:hAnsi="Verdana" w:cs="Verdana"/>
          <w:sz w:val="14"/>
          <w:szCs w:val="14"/>
          <w:lang w:val="es-ES_tradnl"/>
        </w:rPr>
      </w:pPr>
      <w:r w:rsidRPr="008E0A21">
        <w:rPr>
          <w:rFonts w:ascii="Verdana" w:hAnsi="Verdana"/>
          <w:color w:val="231F20"/>
          <w:sz w:val="14"/>
          <w:lang w:val="es-ES_tradnl"/>
        </w:rPr>
        <w:t>KONSERVIERUNGSDAUER.........................71</w:t>
      </w:r>
    </w:p>
    <w:p w:rsidR="00B05971" w:rsidRPr="008E0A21" w:rsidRDefault="008E0A21">
      <w:pPr>
        <w:spacing w:before="3" w:after="0" w:line="150" w:lineRule="exact"/>
        <w:rPr>
          <w:sz w:val="15"/>
          <w:szCs w:val="15"/>
          <w:lang w:val="es-ES_tradnl"/>
        </w:rPr>
      </w:pPr>
      <w:r w:rsidRPr="008E0A21">
        <w:rPr>
          <w:lang w:val="es-ES_tradnl"/>
        </w:rPr>
        <w:br w:type="column"/>
      </w:r>
    </w:p>
    <w:p w:rsidR="00B05971" w:rsidRPr="008E0A21" w:rsidRDefault="008E0A21">
      <w:pPr>
        <w:spacing w:after="0" w:line="240" w:lineRule="auto"/>
        <w:ind w:right="-20"/>
        <w:rPr>
          <w:rFonts w:ascii="Verdana" w:eastAsia="Verdana" w:hAnsi="Verdana" w:cs="Verdana"/>
          <w:sz w:val="24"/>
          <w:szCs w:val="24"/>
          <w:lang w:val="es-ES_tradnl"/>
        </w:rPr>
      </w:pPr>
      <w:r w:rsidRPr="008E0A21">
        <w:rPr>
          <w:rFonts w:ascii="Verdana" w:hAnsi="Verdana"/>
          <w:b/>
          <w:color w:val="231F20"/>
          <w:sz w:val="24"/>
          <w:lang w:val="es-ES_tradnl"/>
        </w:rPr>
        <w:t>INDICE</w:t>
      </w:r>
    </w:p>
    <w:p w:rsidR="00B05971" w:rsidRPr="008E0A21" w:rsidRDefault="00B05971">
      <w:pPr>
        <w:spacing w:after="0" w:line="260" w:lineRule="exact"/>
        <w:rPr>
          <w:sz w:val="26"/>
          <w:szCs w:val="26"/>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INTRODUCCIÓN ................................... </w:t>
      </w:r>
      <w:r w:rsidRPr="008E0A21">
        <w:rPr>
          <w:rFonts w:ascii="Verdana" w:hAnsi="Verdana"/>
          <w:color w:val="231F20"/>
          <w:sz w:val="14"/>
          <w:lang w:val="es-ES_tradnl"/>
        </w:rPr>
        <w:t>13.</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SEGURIDAD GENERAL</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b/>
          <w:color w:val="231F20"/>
          <w:sz w:val="14"/>
          <w:lang w:val="es-ES_tradnl"/>
        </w:rPr>
        <w:t xml:space="preserve">Y PREVENCIÓN DE ACCIDENTES .......... </w:t>
      </w:r>
      <w:r w:rsidRPr="008E0A21">
        <w:rPr>
          <w:rFonts w:ascii="Verdana" w:hAnsi="Verdana"/>
          <w:color w:val="231F20"/>
          <w:sz w:val="14"/>
          <w:lang w:val="es-ES_tradnl"/>
        </w:rPr>
        <w:t>13.</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SÍMBOLOS DE PELIGRO............................15</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MÁQUINA DE VACÍO  ............................ </w:t>
      </w:r>
      <w:r w:rsidRPr="008E0A21">
        <w:rPr>
          <w:rFonts w:ascii="Verdana" w:hAnsi="Verdana"/>
          <w:color w:val="231F20"/>
          <w:sz w:val="14"/>
          <w:lang w:val="es-ES_tradnl"/>
        </w:rPr>
        <w:t>17.</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USO PREVISTO........................................17</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USO INCORRECTO Y NO</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PREVISTO DE LA MÁQUINA</w:t>
      </w:r>
      <w:r w:rsidRPr="008E0A21">
        <w:rPr>
          <w:rFonts w:ascii="Verdana" w:hAnsi="Verdana"/>
          <w:b/>
          <w:color w:val="231F20"/>
          <w:sz w:val="14"/>
          <w:lang w:val="es-ES_tradnl"/>
        </w:rPr>
        <w:t xml:space="preserve">....................... </w:t>
      </w:r>
      <w:r w:rsidRPr="008E0A21">
        <w:rPr>
          <w:rFonts w:ascii="Verdana" w:hAnsi="Verdana"/>
          <w:color w:val="231F20"/>
          <w:sz w:val="14"/>
          <w:lang w:val="es-ES_tradnl"/>
        </w:rPr>
        <w:t>17.</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GARANTIA..............................................19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INSTRUCCIONES</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b/>
          <w:color w:val="231F20"/>
          <w:sz w:val="14"/>
          <w:lang w:val="es-ES_tradnl"/>
        </w:rPr>
        <w:t xml:space="preserve">ESPECÍFICAS PARA EL USO  </w:t>
      </w:r>
      <w:r w:rsidRPr="008E0A21">
        <w:rPr>
          <w:rFonts w:ascii="Verdana" w:hAnsi="Verdana"/>
          <w:color w:val="231F20"/>
          <w:sz w:val="14"/>
          <w:lang w:val="es-ES_tradnl"/>
        </w:rPr>
        <w:t>.................21</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ADVERTENCIAS GENERALES .....................21</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PLACA DE IDENTIFICACION ......................21</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DATOS TÉCNICOS  </w:t>
      </w:r>
      <w:r w:rsidRPr="008E0A21">
        <w:rPr>
          <w:rFonts w:ascii="Verdana" w:hAnsi="Verdana"/>
          <w:color w:val="231F20"/>
          <w:sz w:val="14"/>
          <w:lang w:val="es-ES_tradnl"/>
        </w:rPr>
        <w:t>................................23</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INSTRUCCIONES ESPECÍFICAS</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b/>
          <w:color w:val="231F20"/>
          <w:sz w:val="14"/>
          <w:lang w:val="es-ES_tradnl"/>
        </w:rPr>
        <w:t xml:space="preserve">DE USO: INSTALACIÓN ........................ </w:t>
      </w:r>
      <w:r w:rsidRPr="008E0A21">
        <w:rPr>
          <w:rFonts w:ascii="Verdana" w:hAnsi="Verdana"/>
          <w:color w:val="231F20"/>
          <w:sz w:val="14"/>
          <w:lang w:val="es-ES_tradnl"/>
        </w:rPr>
        <w:t>25.</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NORMAS GENERALES DE USO...................25</w:t>
      </w:r>
    </w:p>
    <w:p w:rsidR="00B05971" w:rsidRPr="008E0A21" w:rsidRDefault="008E0A21">
      <w:pPr>
        <w:spacing w:before="4" w:after="0" w:line="168" w:lineRule="exact"/>
        <w:ind w:right="100"/>
        <w:rPr>
          <w:rFonts w:ascii="Verdana" w:eastAsia="Verdana" w:hAnsi="Verdana" w:cs="Verdana"/>
          <w:sz w:val="14"/>
          <w:szCs w:val="14"/>
          <w:lang w:val="es-ES_tradnl"/>
        </w:rPr>
      </w:pPr>
      <w:r w:rsidRPr="008E0A21">
        <w:rPr>
          <w:rFonts w:ascii="Verdana" w:hAnsi="Verdana"/>
          <w:color w:val="231F20"/>
          <w:sz w:val="14"/>
          <w:lang w:val="es-ES_tradnl"/>
        </w:rPr>
        <w:t>FUNCIÓN DE LOS PULSADORES Y DE LOS COMPONENTES PRINCIPALES ...................29</w:t>
      </w:r>
    </w:p>
    <w:p w:rsidR="00B05971" w:rsidRPr="008E0A21" w:rsidRDefault="00B05971">
      <w:pPr>
        <w:spacing w:before="2" w:after="0" w:line="160" w:lineRule="exact"/>
        <w:rPr>
          <w:sz w:val="16"/>
          <w:szCs w:val="16"/>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ESTADO DE AHORRO DE ENERGÍA</w:t>
      </w:r>
    </w:p>
    <w:p w:rsidR="00B05971" w:rsidRPr="008E0A21" w:rsidRDefault="009C354D">
      <w:pPr>
        <w:spacing w:after="0" w:line="168" w:lineRule="exact"/>
        <w:ind w:right="-20"/>
        <w:rPr>
          <w:rFonts w:ascii="Verdana" w:eastAsia="Verdana" w:hAnsi="Verdana" w:cs="Verdana"/>
          <w:sz w:val="14"/>
          <w:szCs w:val="14"/>
          <w:lang w:val="es-ES_tradnl"/>
        </w:rPr>
      </w:pPr>
      <w:r>
        <w:pict>
          <v:group id="_x0000_s5035" style="position:absolute;margin-left:397.75pt;margin-top:12.1pt;width:173.75pt;height:157.3pt;z-index:-8419;mso-position-horizontal-relative:page" coordorigin="7955,242" coordsize="3475,3146">
            <v:group id="_x0000_s5038" style="position:absolute;left:7958;top:244;width:3470;height:3141" coordorigin="7958,244" coordsize="3470,3141">
              <v:shape id="_x0000_s5039" style="position:absolute;left:7958;top:244;width:3470;height:3141" coordorigin="7958,244" coordsize="3470,3141" path="m8048,244r-61,3l7958,320r,2990l7967,3372r66,13l11338,3385r36,l11427,3341r1,-31l11428,320r-9,-63l11353,244r-3305,e" fillcolor="#dcddde" stroked="f">
                <v:path arrowok="t"/>
              </v:shape>
            </v:group>
            <v:group id="_x0000_s5036" style="position:absolute;left:7958;top:244;width:3470;height:3141" coordorigin="7958,244" coordsize="3470,3141">
              <v:shape id="_x0000_s5037" style="position:absolute;left:7958;top:244;width:3470;height:3141" coordorigin="7958,244" coordsize="3470,3141" path="m8048,244r-61,3l7958,320r,2975l7958,3331r44,53l11338,3385r36,l11427,3341r1,-3007l11428,298r-44,-53l8048,244xe" filled="f" strokecolor="#231f20" strokeweight=".25pt">
                <v:path arrowok="t"/>
              </v:shape>
            </v:group>
            <w10:wrap anchorx="page"/>
          </v:group>
        </w:pict>
      </w:r>
      <w:r w:rsidR="008E0A21" w:rsidRPr="008E0A21">
        <w:rPr>
          <w:rFonts w:ascii="Verdana" w:hAnsi="Verdana"/>
          <w:b/>
          <w:color w:val="231F20"/>
          <w:sz w:val="14"/>
          <w:lang w:val="es-ES_tradnl"/>
        </w:rPr>
        <w:t xml:space="preserve">STAND-BY - AVISADOR ACÚSTIC  </w:t>
      </w:r>
      <w:r w:rsidR="008E0A21" w:rsidRPr="008E0A21">
        <w:rPr>
          <w:rFonts w:ascii="Verdana" w:hAnsi="Verdana"/>
          <w:color w:val="231F20"/>
          <w:sz w:val="14"/>
          <w:lang w:val="es-ES_tradnl"/>
        </w:rPr>
        <w:t>........31</w:t>
      </w:r>
    </w:p>
    <w:p w:rsidR="00B05971" w:rsidRPr="008E0A21" w:rsidRDefault="00B05971">
      <w:pPr>
        <w:spacing w:before="1" w:after="0" w:line="110" w:lineRule="exact"/>
        <w:rPr>
          <w:sz w:val="11"/>
          <w:szCs w:val="11"/>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INSTRUCCIONES DE USO</w:t>
      </w:r>
      <w:r w:rsidRPr="008E0A21">
        <w:rPr>
          <w:rFonts w:ascii="Verdana" w:hAnsi="Verdana"/>
          <w:color w:val="231F20"/>
          <w:sz w:val="14"/>
          <w:lang w:val="es-ES_tradnl"/>
        </w:rPr>
        <w:t>......................33</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CREACIÓN DE VACÍO ..............................33</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MODO AUTOMÁTICO</w:t>
      </w:r>
      <w:r w:rsidRPr="008E0A21">
        <w:rPr>
          <w:rFonts w:ascii="Verdana" w:hAnsi="Verdana"/>
          <w:color w:val="231F20"/>
          <w:sz w:val="14"/>
          <w:lang w:val="es-ES_tradnl"/>
        </w:rPr>
        <w:t>................................33</w:t>
      </w:r>
    </w:p>
    <w:p w:rsidR="00B05971" w:rsidRPr="008E0A21" w:rsidRDefault="008E0A21">
      <w:pPr>
        <w:spacing w:before="4" w:after="0" w:line="168" w:lineRule="exact"/>
        <w:ind w:right="355"/>
        <w:rPr>
          <w:rFonts w:ascii="Verdana" w:eastAsia="Verdana" w:hAnsi="Verdana" w:cs="Verdana"/>
          <w:sz w:val="14"/>
          <w:szCs w:val="14"/>
          <w:lang w:val="es-ES_tradnl"/>
        </w:rPr>
      </w:pPr>
      <w:r w:rsidRPr="008E0A21">
        <w:rPr>
          <w:rFonts w:ascii="Verdana" w:hAnsi="Verdana"/>
          <w:color w:val="231F20"/>
          <w:sz w:val="14"/>
          <w:lang w:val="es-ES_tradnl"/>
        </w:rPr>
        <w:t>CREACIÓN DEL VACÍO EN EL INTERIOR DE BOLSAS GOFRADAS ESPECIALES</w:t>
      </w:r>
    </w:p>
    <w:p w:rsidR="00B05971" w:rsidRPr="008E0A21" w:rsidRDefault="008E0A21">
      <w:pPr>
        <w:spacing w:after="0" w:line="164" w:lineRule="exact"/>
        <w:ind w:right="-20"/>
        <w:rPr>
          <w:rFonts w:ascii="Verdana" w:eastAsia="Verdana" w:hAnsi="Verdana" w:cs="Verdana"/>
          <w:sz w:val="14"/>
          <w:szCs w:val="14"/>
          <w:lang w:val="es-ES_tradnl"/>
        </w:rPr>
      </w:pPr>
      <w:r w:rsidRPr="008E0A21">
        <w:rPr>
          <w:rFonts w:ascii="Verdana" w:hAnsi="Verdana"/>
          <w:color w:val="231F20"/>
          <w:sz w:val="14"/>
          <w:lang w:val="es-ES_tradnl"/>
        </w:rPr>
        <w:t>PARA VACÍO ...........................................33</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 xml:space="preserve">MODO MANUAL </w:t>
      </w:r>
      <w:r w:rsidRPr="008E0A21">
        <w:rPr>
          <w:rFonts w:ascii="Verdana" w:hAnsi="Verdana"/>
          <w:color w:val="231F20"/>
          <w:sz w:val="14"/>
          <w:lang w:val="es-ES_tradnl"/>
        </w:rPr>
        <w:t>.......................................39</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CREACIÓN DE VACÍO EN EL</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color w:val="231F20"/>
          <w:sz w:val="14"/>
          <w:lang w:val="es-ES_tradnl"/>
        </w:rPr>
        <w:t>INTERIOR DE LAS BOLSAS........................39</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CREACIÓN DE VACÍO</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EN EL INTERIOR DE CONTENEDORES.........</w:t>
      </w:r>
      <w:r w:rsidRPr="008E0A21">
        <w:rPr>
          <w:rFonts w:ascii="Verdana" w:hAnsi="Verdana"/>
          <w:color w:val="231F20"/>
          <w:sz w:val="14"/>
          <w:lang w:val="es-ES_tradnl"/>
        </w:rPr>
        <w:t>43</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INTERRUPCIÓN CICLO</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DE ACONDICIONAMIENTO ........................</w:t>
      </w:r>
      <w:r w:rsidRPr="008E0A21">
        <w:rPr>
          <w:rFonts w:ascii="Verdana" w:hAnsi="Verdana"/>
          <w:color w:val="231F20"/>
          <w:sz w:val="14"/>
          <w:lang w:val="es-ES_tradnl"/>
        </w:rPr>
        <w:t>47</w:t>
      </w:r>
    </w:p>
    <w:p w:rsidR="00B05971" w:rsidRPr="008E0A21" w:rsidRDefault="008E0A21">
      <w:pPr>
        <w:spacing w:before="4" w:after="0" w:line="168" w:lineRule="exact"/>
        <w:ind w:right="112"/>
        <w:rPr>
          <w:rFonts w:ascii="Verdana" w:eastAsia="Verdana" w:hAnsi="Verdana" w:cs="Verdana"/>
          <w:sz w:val="14"/>
          <w:szCs w:val="14"/>
          <w:lang w:val="es-ES_tradnl"/>
        </w:rPr>
      </w:pPr>
      <w:r w:rsidRPr="008E0A21">
        <w:rPr>
          <w:rFonts w:ascii="Verdana" w:hAnsi="Verdana"/>
          <w:i/>
          <w:color w:val="231F20"/>
          <w:sz w:val="14"/>
          <w:lang w:val="es-ES_tradnl"/>
        </w:rPr>
        <w:t>USO DE LA CONFECCIONADORA COMO ÚNICA SELLADORA PARA MODELOS CON PUESTA</w:t>
      </w:r>
    </w:p>
    <w:p w:rsidR="00B05971" w:rsidRPr="008E0A21" w:rsidRDefault="008E0A21">
      <w:pPr>
        <w:spacing w:after="0" w:line="164" w:lineRule="exact"/>
        <w:ind w:right="-20"/>
        <w:rPr>
          <w:rFonts w:ascii="Verdana" w:eastAsia="Verdana" w:hAnsi="Verdana" w:cs="Verdana"/>
          <w:sz w:val="14"/>
          <w:szCs w:val="14"/>
          <w:lang w:val="es-ES_tradnl"/>
        </w:rPr>
      </w:pPr>
      <w:r w:rsidRPr="008E0A21">
        <w:rPr>
          <w:rFonts w:ascii="Verdana" w:hAnsi="Verdana"/>
          <w:i/>
          <w:color w:val="231F20"/>
          <w:sz w:val="14"/>
          <w:lang w:val="es-ES_tradnl"/>
        </w:rPr>
        <w:t>EN MARCHA AUTOMÁTICA DEL CICLO .......</w:t>
      </w:r>
      <w:r w:rsidRPr="008E0A21">
        <w:rPr>
          <w:rFonts w:ascii="Verdana" w:hAnsi="Verdana"/>
          <w:color w:val="231F20"/>
          <w:sz w:val="14"/>
          <w:lang w:val="es-ES_tradnl"/>
        </w:rPr>
        <w:t>49</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MODELOS</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i/>
          <w:color w:val="231F20"/>
          <w:sz w:val="14"/>
          <w:lang w:val="es-ES_tradnl"/>
        </w:rPr>
        <w:t>SIN PUESTA EN MARCHA AUTOMÁTICA ....</w:t>
      </w:r>
      <w:r w:rsidRPr="008E0A21">
        <w:rPr>
          <w:rFonts w:ascii="Verdana" w:hAnsi="Verdana"/>
          <w:color w:val="231F20"/>
          <w:sz w:val="14"/>
          <w:lang w:val="es-ES_tradnl"/>
        </w:rPr>
        <w:t>53</w:t>
      </w:r>
    </w:p>
    <w:p w:rsidR="00B05971" w:rsidRPr="008E0A21" w:rsidRDefault="00B05971">
      <w:pPr>
        <w:spacing w:before="8" w:after="0" w:line="150" w:lineRule="exact"/>
        <w:rPr>
          <w:sz w:val="15"/>
          <w:szCs w:val="15"/>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¡ATENCIÓN! OBSERVACIONES</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b/>
          <w:color w:val="231F20"/>
          <w:sz w:val="14"/>
          <w:lang w:val="es-ES_tradnl"/>
        </w:rPr>
        <w:t xml:space="preserve">GENERALES MUY IMPORTANTES ......... </w:t>
      </w:r>
      <w:r w:rsidRPr="008E0A21">
        <w:rPr>
          <w:rFonts w:ascii="Verdana" w:hAnsi="Verdana"/>
          <w:color w:val="231F20"/>
          <w:sz w:val="14"/>
          <w:lang w:val="es-ES_tradnl"/>
        </w:rPr>
        <w:t>57.</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RESIGOS RESIDUALES </w:t>
      </w:r>
      <w:r w:rsidRPr="008E0A21">
        <w:rPr>
          <w:rFonts w:ascii="Verdana" w:hAnsi="Verdana"/>
          <w:color w:val="231F20"/>
          <w:sz w:val="14"/>
          <w:lang w:val="es-ES_tradnl"/>
        </w:rPr>
        <w:t>.........................59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PIEZAS DE REPUESTO </w:t>
      </w:r>
      <w:r w:rsidRPr="008E0A21">
        <w:rPr>
          <w:rFonts w:ascii="Verdana" w:hAnsi="Verdana"/>
          <w:color w:val="231F20"/>
          <w:sz w:val="14"/>
          <w:lang w:val="es-ES_tradnl"/>
        </w:rPr>
        <w:t>..........................59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MANTENIMIENTO  </w:t>
      </w:r>
      <w:r w:rsidRPr="008E0A21">
        <w:rPr>
          <w:rFonts w:ascii="Verdana" w:hAnsi="Verdana"/>
          <w:color w:val="231F20"/>
          <w:sz w:val="14"/>
          <w:lang w:val="es-ES_tradnl"/>
        </w:rPr>
        <w:t>................................59</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CUIDADOS DE LA MÁQUINA DE VACÍO </w:t>
      </w:r>
      <w:r w:rsidRPr="008E0A21">
        <w:rPr>
          <w:rFonts w:ascii="Verdana" w:hAnsi="Verdana"/>
          <w:color w:val="231F20"/>
          <w:sz w:val="14"/>
          <w:lang w:val="es-ES_tradnl"/>
        </w:rPr>
        <w:t>.61</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 xml:space="preserve">DEL FABRICANTE </w:t>
      </w:r>
      <w:r w:rsidRPr="008E0A21">
        <w:rPr>
          <w:rFonts w:ascii="Verdana" w:hAnsi="Verdana"/>
          <w:color w:val="231F20"/>
          <w:sz w:val="14"/>
          <w:lang w:val="es-ES_tradnl"/>
        </w:rPr>
        <w:t>.................................61</w:t>
      </w:r>
    </w:p>
    <w:p w:rsidR="00B05971" w:rsidRPr="008E0A21" w:rsidRDefault="00B05971">
      <w:pPr>
        <w:spacing w:before="8"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b/>
          <w:color w:val="231F20"/>
          <w:sz w:val="14"/>
          <w:lang w:val="es-ES_tradnl"/>
        </w:rPr>
        <w:t>PROBLEMAS:</w:t>
      </w:r>
    </w:p>
    <w:p w:rsidR="00B05971" w:rsidRPr="008E0A21" w:rsidRDefault="008E0A21">
      <w:pPr>
        <w:spacing w:after="0" w:line="168" w:lineRule="exact"/>
        <w:ind w:right="-20"/>
        <w:rPr>
          <w:rFonts w:ascii="Verdana" w:eastAsia="Verdana" w:hAnsi="Verdana" w:cs="Verdana"/>
          <w:sz w:val="14"/>
          <w:szCs w:val="14"/>
          <w:lang w:val="es-ES_tradnl"/>
        </w:rPr>
      </w:pPr>
      <w:r w:rsidRPr="008E0A21">
        <w:rPr>
          <w:rFonts w:ascii="Verdana" w:hAnsi="Verdana"/>
          <w:b/>
          <w:color w:val="231F20"/>
          <w:sz w:val="14"/>
          <w:lang w:val="es-ES_tradnl"/>
        </w:rPr>
        <w:t xml:space="preserve">CAUSAS Y REMEDIOS </w:t>
      </w:r>
      <w:r w:rsidRPr="008E0A21">
        <w:rPr>
          <w:rFonts w:ascii="Verdana" w:hAnsi="Verdana"/>
          <w:color w:val="231F20"/>
          <w:sz w:val="14"/>
          <w:lang w:val="es-ES_tradnl"/>
        </w:rPr>
        <w:t>...........................63</w:t>
      </w:r>
    </w:p>
    <w:p w:rsidR="00B05971" w:rsidRPr="008E0A21" w:rsidRDefault="00B05971">
      <w:pPr>
        <w:spacing w:before="4" w:after="0" w:line="120" w:lineRule="exact"/>
        <w:rPr>
          <w:sz w:val="12"/>
          <w:szCs w:val="12"/>
          <w:lang w:val="es-ES_tradnl"/>
        </w:rPr>
      </w:pPr>
    </w:p>
    <w:p w:rsidR="00B05971" w:rsidRPr="008E0A21" w:rsidRDefault="008E0A21">
      <w:pPr>
        <w:spacing w:after="0" w:line="168" w:lineRule="exact"/>
        <w:ind w:right="101"/>
        <w:rPr>
          <w:rFonts w:ascii="Verdana" w:eastAsia="Verdana" w:hAnsi="Verdana" w:cs="Verdana"/>
          <w:sz w:val="14"/>
          <w:szCs w:val="14"/>
          <w:lang w:val="es-ES_tradnl"/>
        </w:rPr>
      </w:pPr>
      <w:r w:rsidRPr="008E0A21">
        <w:rPr>
          <w:rFonts w:ascii="Verdana" w:hAnsi="Verdana"/>
          <w:b/>
          <w:color w:val="231F20"/>
          <w:sz w:val="14"/>
          <w:lang w:val="es-ES_tradnl"/>
        </w:rPr>
        <w:t xml:space="preserve">DEMOLICIÓN Y ELIMINACIÓN DE LA MÁQUINA O DE PARTES DE LA MISMA.. </w:t>
      </w:r>
      <w:r w:rsidRPr="008E0A21">
        <w:rPr>
          <w:rFonts w:ascii="Verdana" w:hAnsi="Verdana"/>
          <w:color w:val="231F20"/>
          <w:sz w:val="14"/>
          <w:lang w:val="es-ES_tradnl"/>
        </w:rPr>
        <w:t>65.</w:t>
      </w:r>
    </w:p>
    <w:p w:rsidR="00B05971" w:rsidRPr="008E0A21" w:rsidRDefault="00B05971">
      <w:pPr>
        <w:spacing w:after="0" w:line="140" w:lineRule="exact"/>
        <w:rPr>
          <w:sz w:val="14"/>
          <w:szCs w:val="14"/>
          <w:lang w:val="es-ES_tradnl"/>
        </w:rPr>
      </w:pPr>
    </w:p>
    <w:p w:rsidR="00B05971" w:rsidRPr="008E0A21" w:rsidRDefault="008E0A21">
      <w:pPr>
        <w:spacing w:after="0" w:line="168" w:lineRule="exact"/>
        <w:ind w:right="101"/>
        <w:rPr>
          <w:rFonts w:ascii="Verdana" w:eastAsia="Verdana" w:hAnsi="Verdana" w:cs="Verdana"/>
          <w:sz w:val="14"/>
          <w:szCs w:val="14"/>
          <w:lang w:val="es-ES_tradnl"/>
        </w:rPr>
      </w:pPr>
      <w:r w:rsidRPr="008E0A21">
        <w:rPr>
          <w:rFonts w:ascii="Verdana" w:hAnsi="Verdana"/>
          <w:b/>
          <w:color w:val="231F20"/>
          <w:sz w:val="14"/>
          <w:lang w:val="es-ES_tradnl"/>
        </w:rPr>
        <w:t xml:space="preserve">CONSEJOS ÚTILES PARA EL ACONDICIONAMIENTO Y LA CONSERVACIÓN DE LOS ALIMENTOS ... </w:t>
      </w:r>
      <w:r w:rsidRPr="008E0A21">
        <w:rPr>
          <w:rFonts w:ascii="Verdana" w:hAnsi="Verdana"/>
          <w:color w:val="231F20"/>
          <w:sz w:val="14"/>
          <w:lang w:val="es-ES_tradnl"/>
        </w:rPr>
        <w:t>67.</w:t>
      </w:r>
    </w:p>
    <w:p w:rsidR="00B05971" w:rsidRPr="008E0A21" w:rsidRDefault="00B05971">
      <w:pPr>
        <w:spacing w:before="4" w:after="0" w:line="130" w:lineRule="exact"/>
        <w:rPr>
          <w:sz w:val="13"/>
          <w:szCs w:val="13"/>
          <w:lang w:val="es-ES_tradnl"/>
        </w:rPr>
      </w:pPr>
    </w:p>
    <w:p w:rsidR="00B05971" w:rsidRPr="008E0A21" w:rsidRDefault="008E0A21">
      <w:pPr>
        <w:spacing w:after="0" w:line="240" w:lineRule="auto"/>
        <w:ind w:right="-20"/>
        <w:rPr>
          <w:rFonts w:ascii="Verdana" w:eastAsia="Verdana" w:hAnsi="Verdana" w:cs="Verdana"/>
          <w:sz w:val="14"/>
          <w:szCs w:val="14"/>
          <w:lang w:val="es-ES_tradnl"/>
        </w:rPr>
      </w:pPr>
      <w:r w:rsidRPr="008E0A21">
        <w:rPr>
          <w:rFonts w:ascii="Verdana" w:hAnsi="Verdana"/>
          <w:color w:val="231F20"/>
          <w:sz w:val="14"/>
          <w:lang w:val="es-ES_tradnl"/>
        </w:rPr>
        <w:t>TIEMPOS DE CONSERVACIÓN INDICATIVOS71</w:t>
      </w:r>
    </w:p>
    <w:p w:rsidR="00B05971" w:rsidRPr="008E0A21" w:rsidRDefault="00B05971">
      <w:pPr>
        <w:spacing w:after="0" w:line="240" w:lineRule="auto"/>
        <w:rPr>
          <w:rFonts w:ascii="Verdana" w:eastAsia="Verdana" w:hAnsi="Verdana" w:cs="Verdana"/>
          <w:sz w:val="14"/>
          <w:szCs w:val="14"/>
          <w:lang w:val="es-ES_tradnl"/>
        </w:rPr>
        <w:sectPr w:rsidR="00B05971" w:rsidRPr="008E0A21">
          <w:type w:val="continuous"/>
          <w:pgSz w:w="11920" w:h="16840"/>
          <w:pgMar w:top="1560" w:right="440" w:bottom="280" w:left="740" w:header="720" w:footer="720" w:gutter="0"/>
          <w:cols w:num="3" w:space="720" w:equalWidth="0">
            <w:col w:w="3400" w:space="302"/>
            <w:col w:w="3291" w:space="299"/>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5028" style="position:absolute;left:0;text-align:left;margin-left:28.2pt;margin-top:4.6pt;width:255.4pt;height:17.75pt;z-index:-8418;mso-position-horizontal-relative:page" coordorigin="565,92" coordsize="5108,355">
            <v:group id="_x0000_s5033" style="position:absolute;left:577;top:102;width:461;height:301" coordorigin="577,102" coordsize="461,301">
              <v:shape id="_x0000_s503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5031" style="position:absolute;left:577;top:102;width:461;height:301" coordorigin="577,102" coordsize="461,301">
              <v:shape id="_x0000_s503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5029" style="position:absolute;left:567;top:445;width:5103;height:2" coordorigin="567,445" coordsize="5103,2">
              <v:shape id="_x0000_s5030" style="position:absolute;left:567;top:445;width:5103;height:2" coordorigin="567,445" coordsize="5103,0" path="m567,445r5103,e" filled="f" strokecolor="#231f20" strokeweight=".25pt">
                <v:path arrowok="t"/>
              </v:shape>
            </v:group>
            <w10:wrap anchorx="page"/>
          </v:group>
        </w:pict>
      </w:r>
      <w:r>
        <w:pict>
          <v:group id="_x0000_s5021" style="position:absolute;left:0;text-align:left;margin-left:297.5pt;margin-top:4.6pt;width:255.4pt;height:17.75pt;z-index:-8417;mso-position-horizontal-relative:page" coordorigin="5950,92" coordsize="5108,355">
            <v:group id="_x0000_s5026" style="position:absolute;left:5963;top:102;width:461;height:301" coordorigin="5963,102" coordsize="461,301">
              <v:shape id="_x0000_s502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5024" style="position:absolute;left:5963;top:102;width:461;height:301" coordorigin="5963,102" coordsize="461,301">
              <v:shape id="_x0000_s502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5022" style="position:absolute;left:5953;top:445;width:5103;height:2" coordorigin="5953,445" coordsize="5103,2">
              <v:shape id="_x0000_s502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0B01B0" w:rsidRDefault="00B05971">
      <w:pPr>
        <w:spacing w:after="0" w:line="283" w:lineRule="exact"/>
        <w:rPr>
          <w:rFonts w:ascii="Verdana" w:eastAsia="Verdana" w:hAnsi="Verdana" w:cs="Verdana"/>
          <w:sz w:val="24"/>
          <w:szCs w:val="24"/>
          <w:lang w:val="en-US"/>
        </w:rPr>
        <w:sectPr w:rsidR="00B05971" w:rsidRPr="000B01B0">
          <w:pgSz w:w="11920" w:h="16840"/>
          <w:pgMar w:top="1160" w:right="720" w:bottom="620" w:left="460" w:header="600" w:footer="435"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07" w:right="3601"/>
        <w:jc w:val="both"/>
        <w:rPr>
          <w:rFonts w:ascii="Verdana" w:eastAsia="Verdana" w:hAnsi="Verdana" w:cs="Verdana"/>
          <w:sz w:val="24"/>
          <w:szCs w:val="24"/>
          <w:lang w:val="es-ES_tradnl"/>
        </w:rPr>
      </w:pPr>
      <w:r w:rsidRPr="008E0A21">
        <w:rPr>
          <w:rFonts w:ascii="Verdana" w:hAnsi="Verdana"/>
          <w:b/>
          <w:color w:val="231F20"/>
          <w:sz w:val="24"/>
          <w:lang w:val="es-ES_tradnl"/>
        </w:rPr>
        <w:t>PREMESSA</w:t>
      </w:r>
    </w:p>
    <w:p w:rsidR="00B05971" w:rsidRPr="008E0A21" w:rsidRDefault="00B05971">
      <w:pPr>
        <w:spacing w:before="1" w:after="0" w:line="110" w:lineRule="exact"/>
        <w:rPr>
          <w:sz w:val="11"/>
          <w:szCs w:val="11"/>
          <w:lang w:val="es-ES_tradnl"/>
        </w:rPr>
      </w:pPr>
    </w:p>
    <w:p w:rsidR="00B05971" w:rsidRPr="008E0A21" w:rsidRDefault="009C354D">
      <w:pPr>
        <w:spacing w:after="0" w:line="240" w:lineRule="exact"/>
        <w:ind w:left="107" w:right="-56"/>
        <w:jc w:val="both"/>
        <w:rPr>
          <w:rFonts w:ascii="Verdana" w:eastAsia="Verdana" w:hAnsi="Verdana" w:cs="Verdana"/>
          <w:sz w:val="20"/>
          <w:szCs w:val="20"/>
          <w:lang w:val="es-ES_tradnl"/>
        </w:rPr>
      </w:pPr>
      <w:r>
        <w:pict>
          <v:group id="_x0000_s5017" style="position:absolute;left:0;text-align:left;margin-left:28.35pt;margin-top:39.85pt;width:255.15pt;height:88.3pt;z-index:-8415;mso-position-horizontal-relative:page" coordorigin="567,797" coordsize="5103,1766">
            <v:group id="_x0000_s5018" style="position:absolute;left:572;top:802;width:5093;height:1756" coordorigin="572,802" coordsize="5093,1756">
              <v:shape id="_x0000_s5020" style="position:absolute;left:572;top:802;width:5093;height:1756" coordorigin="572,802" coordsize="5093,1756" path="m662,802r-61,3l572,878r,1590l572,2504r44,53l5575,2558r36,l5664,2514r1,-1622l5665,856r-44,-53l662,802xe" filled="f" strokecolor="#231f20" strokeweight=".5pt">
                <v:path arrowok="t"/>
              </v:shape>
              <v:shape id="_x0000_s5019" type="#_x0000_t75" style="position:absolute;left:641;top:842;width:631;height:658">
                <v:imagedata r:id="rId83" o:title=""/>
              </v:shape>
            </v:group>
            <w10:wrap anchorx="page"/>
          </v:group>
        </w:pict>
      </w:r>
      <w:r w:rsidR="008E0A21" w:rsidRPr="008E0A21">
        <w:rPr>
          <w:rFonts w:ascii="Verdana" w:hAnsi="Verdana"/>
          <w:color w:val="231F20"/>
          <w:sz w:val="20"/>
          <w:lang w:val="es-ES_tradnl"/>
        </w:rPr>
        <w:t>Questo manuale contiene le istruzioni per l’uso e la manutenzione della CONFEZIONATRICE SOTTO VUOTO.</w:t>
      </w:r>
    </w:p>
    <w:p w:rsidR="00B05971" w:rsidRPr="008E0A21" w:rsidRDefault="00B05971">
      <w:pPr>
        <w:spacing w:before="1" w:after="0" w:line="120" w:lineRule="exact"/>
        <w:rPr>
          <w:sz w:val="12"/>
          <w:szCs w:val="12"/>
          <w:lang w:val="es-ES_tradnl"/>
        </w:rPr>
      </w:pPr>
    </w:p>
    <w:p w:rsidR="00B05971" w:rsidRPr="008E0A21" w:rsidRDefault="008E0A21">
      <w:pPr>
        <w:spacing w:after="0" w:line="276" w:lineRule="exact"/>
        <w:ind w:left="178" w:right="93" w:firstLine="604"/>
        <w:jc w:val="right"/>
        <w:rPr>
          <w:rFonts w:ascii="Verdana" w:eastAsia="Verdana" w:hAnsi="Verdana" w:cs="Verdana"/>
          <w:sz w:val="23"/>
          <w:szCs w:val="23"/>
          <w:lang w:val="es-ES_tradnl"/>
        </w:rPr>
      </w:pPr>
      <w:r w:rsidRPr="008E0A21">
        <w:rPr>
          <w:rFonts w:ascii="Verdana" w:hAnsi="Verdana"/>
          <w:b/>
          <w:color w:val="231F20"/>
          <w:sz w:val="23"/>
          <w:lang w:val="es-ES_tradnl"/>
        </w:rPr>
        <w:t>L’osservanza delle istruzioni con- tenute nel presente manuale con- sente di operare durante l’uso in condizioni di sicurezza, garantendo nel contempo  il regolare  funzionamento</w:t>
      </w:r>
    </w:p>
    <w:p w:rsidR="00B05971" w:rsidRPr="008E0A21" w:rsidRDefault="009C354D">
      <w:pPr>
        <w:spacing w:after="0" w:line="269" w:lineRule="exact"/>
        <w:ind w:left="220" w:right="-20"/>
        <w:rPr>
          <w:rFonts w:ascii="Verdana" w:eastAsia="Verdana" w:hAnsi="Verdana" w:cs="Verdana"/>
          <w:sz w:val="23"/>
          <w:szCs w:val="23"/>
          <w:lang w:val="es-ES_tradnl"/>
        </w:rPr>
      </w:pPr>
      <w:r>
        <w:pict>
          <v:group id="_x0000_s5013" style="position:absolute;left:0;text-align:left;margin-left:28.35pt;margin-top:38.25pt;width:255.15pt;height:76.4pt;z-index:-8413;mso-position-horizontal-relative:page" coordorigin="567,765" coordsize="5103,1528">
            <v:group id="_x0000_s5014" style="position:absolute;left:572;top:770;width:5093;height:1518" coordorigin="572,770" coordsize="5093,1518">
              <v:shape id="_x0000_s5016" style="position:absolute;left:572;top:770;width:5093;height:1518" coordorigin="572,770" coordsize="5093,1518" path="m662,770r-61,3l572,845r,1353l572,2234r44,53l5575,2288r36,-1l5664,2244r1,-1384l5665,824r-44,-53l662,770xe" filled="f" strokecolor="#231f20" strokeweight=".5pt">
                <v:path arrowok="t"/>
              </v:shape>
              <v:shape id="_x0000_s5015" type="#_x0000_t75" style="position:absolute;left:656;top:833;width:631;height:658">
                <v:imagedata r:id="rId84" o:title=""/>
              </v:shape>
            </v:group>
            <w10:wrap anchorx="page"/>
          </v:group>
        </w:pict>
      </w:r>
      <w:r w:rsidR="008E0A21" w:rsidRPr="008E0A21">
        <w:rPr>
          <w:rFonts w:ascii="Verdana" w:hAnsi="Verdana"/>
          <w:b/>
          <w:color w:val="231F20"/>
          <w:position w:val="-1"/>
          <w:sz w:val="23"/>
          <w:lang w:val="es-ES_tradnl"/>
        </w:rPr>
        <w:t>dell’apparecchio.</w:t>
      </w:r>
    </w:p>
    <w:p w:rsidR="00B05971" w:rsidRPr="008E0A21" w:rsidRDefault="00B05971">
      <w:pPr>
        <w:spacing w:before="9"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76" w:lineRule="exact"/>
        <w:ind w:left="844" w:right="29"/>
        <w:jc w:val="both"/>
        <w:rPr>
          <w:rFonts w:ascii="Verdana" w:eastAsia="Verdana" w:hAnsi="Verdana" w:cs="Verdana"/>
          <w:sz w:val="23"/>
          <w:szCs w:val="23"/>
          <w:lang w:val="es-ES_tradnl"/>
        </w:rPr>
      </w:pPr>
      <w:r w:rsidRPr="008E0A21">
        <w:rPr>
          <w:rFonts w:ascii="Verdana" w:hAnsi="Verdana"/>
          <w:b/>
          <w:color w:val="231F20"/>
          <w:sz w:val="23"/>
          <w:lang w:val="es-ES_tradnl"/>
        </w:rPr>
        <w:t>PRIMA DI  UTILIZZARE LA  CON- FEZIONATRICE  SOTTOVUOTO LEGGETE  ATTENTAMENTE  LE</w:t>
      </w:r>
    </w:p>
    <w:p w:rsidR="00B05971" w:rsidRPr="008E0A21" w:rsidRDefault="009C354D">
      <w:pPr>
        <w:spacing w:after="0" w:line="276" w:lineRule="exact"/>
        <w:ind w:left="220" w:right="51"/>
        <w:rPr>
          <w:rFonts w:ascii="Verdana" w:eastAsia="Verdana" w:hAnsi="Verdana" w:cs="Verdana"/>
          <w:sz w:val="23"/>
          <w:szCs w:val="23"/>
          <w:lang w:val="es-ES_tradnl"/>
        </w:rPr>
      </w:pPr>
      <w:r>
        <w:pict>
          <v:group id="_x0000_s5009" style="position:absolute;left:0;text-align:left;margin-left:28.35pt;margin-top:51.85pt;width:255.15pt;height:61.65pt;z-index:-8411;mso-position-horizontal-relative:page" coordorigin="567,1037" coordsize="5103,1233">
            <v:shape id="_x0000_s5012" type="#_x0000_t75" style="position:absolute;left:680;top:1145;width:568;height:568">
              <v:imagedata r:id="rId85" o:title=""/>
            </v:shape>
            <v:group id="_x0000_s5010" style="position:absolute;left:572;top:1042;width:5093;height:1223" coordorigin="572,1042" coordsize="5093,1223">
              <v:shape id="_x0000_s5011" style="position:absolute;left:572;top:1042;width:5093;height:1223" coordorigin="572,1042" coordsize="5093,1223" path="m662,1042r-61,3l572,1117r,1057l572,2210r44,53l5575,2264r36,l5664,2221r1,-1089l5665,1096r-44,-53l662,1042xe" filled="f" strokecolor="#231f20" strokeweight=".5pt">
                <v:path arrowok="t"/>
              </v:shape>
            </v:group>
            <w10:wrap anchorx="page"/>
          </v:group>
        </w:pict>
      </w:r>
      <w:r w:rsidR="008E0A21" w:rsidRPr="008E0A21">
        <w:rPr>
          <w:rFonts w:ascii="Verdana" w:hAnsi="Verdana"/>
          <w:b/>
          <w:color w:val="231F20"/>
          <w:sz w:val="23"/>
          <w:lang w:val="es-ES_tradnl"/>
        </w:rPr>
        <w:t>ISTRUZIONI CONTENUTE IN QUESTO MANUALE.</w:t>
      </w:r>
    </w:p>
    <w:p w:rsidR="00B05971" w:rsidRPr="008E0A21" w:rsidRDefault="00B05971">
      <w:pPr>
        <w:spacing w:before="2"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76" w:lineRule="exact"/>
        <w:ind w:left="845" w:right="51"/>
        <w:jc w:val="both"/>
        <w:rPr>
          <w:rFonts w:ascii="Verdana" w:eastAsia="Verdana" w:hAnsi="Verdana" w:cs="Verdana"/>
          <w:sz w:val="23"/>
          <w:szCs w:val="23"/>
          <w:lang w:val="es-ES_tradnl"/>
        </w:rPr>
      </w:pPr>
      <w:r w:rsidRPr="008E0A21">
        <w:rPr>
          <w:rFonts w:ascii="Verdana" w:hAnsi="Verdana"/>
          <w:b/>
          <w:color w:val="231F20"/>
          <w:sz w:val="23"/>
          <w:lang w:val="es-ES_tradnl"/>
        </w:rPr>
        <w:t>Il costruttore declina ogni re- sponsabilità dovuta a negligenza ed alla mancata osservanza delle</w:t>
      </w:r>
    </w:p>
    <w:p w:rsidR="00B05971" w:rsidRPr="008E0A21" w:rsidRDefault="008E0A21">
      <w:pPr>
        <w:spacing w:after="0" w:line="269" w:lineRule="exact"/>
        <w:ind w:left="220" w:right="-20"/>
        <w:rPr>
          <w:rFonts w:ascii="Verdana" w:eastAsia="Verdana" w:hAnsi="Verdana" w:cs="Verdana"/>
          <w:sz w:val="23"/>
          <w:szCs w:val="23"/>
          <w:lang w:val="es-ES_tradnl"/>
        </w:rPr>
      </w:pPr>
      <w:r w:rsidRPr="008E0A21">
        <w:rPr>
          <w:rFonts w:ascii="Verdana" w:hAnsi="Verdana"/>
          <w:b/>
          <w:color w:val="231F20"/>
          <w:position w:val="-1"/>
          <w:sz w:val="23"/>
          <w:lang w:val="es-ES_tradnl"/>
        </w:rPr>
        <w:t>istruzioni.</w:t>
      </w:r>
    </w:p>
    <w:p w:rsidR="00B05971" w:rsidRPr="008E0A21" w:rsidRDefault="00B05971">
      <w:pPr>
        <w:spacing w:before="4"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312" w:lineRule="exact"/>
        <w:ind w:left="107" w:right="175"/>
        <w:rPr>
          <w:rFonts w:ascii="Verdana" w:eastAsia="Verdana" w:hAnsi="Verdana" w:cs="Verdana"/>
          <w:sz w:val="26"/>
          <w:szCs w:val="26"/>
          <w:lang w:val="es-ES_tradnl"/>
        </w:rPr>
      </w:pPr>
      <w:r w:rsidRPr="008E0A21">
        <w:rPr>
          <w:rFonts w:ascii="Verdana" w:hAnsi="Verdana"/>
          <w:b/>
          <w:color w:val="231F20"/>
          <w:sz w:val="26"/>
          <w:lang w:val="es-ES_tradnl"/>
        </w:rPr>
        <w:t>NORME GENERALI DI SICUREZZA E PREVENZIONE INFORTUNI</w:t>
      </w:r>
    </w:p>
    <w:p w:rsidR="00B05971" w:rsidRPr="008E0A21" w:rsidRDefault="00B05971">
      <w:pPr>
        <w:spacing w:before="5"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auto"/>
        <w:ind w:left="1412" w:right="-20"/>
        <w:rPr>
          <w:rFonts w:ascii="Verdana" w:eastAsia="Verdana" w:hAnsi="Verdana" w:cs="Verdana"/>
          <w:sz w:val="26"/>
          <w:szCs w:val="26"/>
          <w:lang w:val="es-ES_tradnl"/>
        </w:rPr>
      </w:pPr>
      <w:r>
        <w:pict>
          <v:group id="_x0000_s5005" style="position:absolute;left:0;text-align:left;margin-left:28.1pt;margin-top:.7pt;width:255.65pt;height:23.55pt;z-index:-8416;mso-position-horizontal-relative:page" coordorigin="562,14" coordsize="5113,471">
            <v:shape id="_x0000_s5008" type="#_x0000_t75" style="position:absolute;left:3948;top:14;width:416;height:416">
              <v:imagedata r:id="rId18" o:title=""/>
            </v:shape>
            <v:group id="_x0000_s5006" style="position:absolute;left:567;top:480;width:5103;height:2" coordorigin="567,480" coordsize="5103,2">
              <v:shape id="_x0000_s5007" style="position:absolute;left:567;top:480;width:5103;height:2" coordorigin="567,480" coordsize="5103,0" path="m567,480r5103,e" filled="f" strokecolor="#231f20" strokeweight=".5pt">
                <v:path arrowok="t"/>
              </v:shape>
            </v:group>
            <w10:wrap anchorx="page"/>
          </v:group>
        </w:pict>
      </w:r>
      <w:r>
        <w:pict>
          <v:group id="_x0000_s5003" style="position:absolute;left:0;text-align:left;margin-left:28.35pt;margin-top:-3.2pt;width:255.15pt;height:.1pt;z-index:-8409;mso-position-horizontal-relative:page" coordorigin="567,-64" coordsize="5103,2">
            <v:shape id="_x0000_s5004" style="position:absolute;left:567;top:-64;width:5103;height:2" coordorigin="567,-64" coordsize="5103,0" path="m567,-64r5103,e" filled="f" strokecolor="#231f20" strokeweight=".5pt">
              <v:path arrowok="t"/>
            </v:shape>
            <w10:wrap anchorx="page"/>
          </v:group>
        </w:pict>
      </w:r>
      <w:r>
        <w:pict>
          <v:shape id="_x0000_i1025" type="#_x0000_t75" style="width:20.25pt;height:20.25pt;mso-position-horizontal-relative:char;mso-position-vertical-relative:line">
            <v:imagedata r:id="rId18" o:title=""/>
          </v:shape>
        </w:pict>
      </w:r>
      <w:r w:rsidR="008E0A21" w:rsidRPr="008E0A21">
        <w:rPr>
          <w:rFonts w:ascii="Times New Roman" w:hAnsi="Times New Roman"/>
          <w:sz w:val="20"/>
          <w:lang w:val="es-ES_tradnl"/>
        </w:rPr>
        <w:t xml:space="preserve">  </w:t>
      </w:r>
      <w:r w:rsidR="008E0A21" w:rsidRPr="008E0A21">
        <w:rPr>
          <w:rFonts w:ascii="Verdana" w:hAnsi="Verdana"/>
          <w:b/>
          <w:color w:val="231F20"/>
          <w:sz w:val="26"/>
          <w:lang w:val="es-ES_tradnl"/>
        </w:rPr>
        <w:t>PERICOLO</w:t>
      </w:r>
    </w:p>
    <w:p w:rsidR="00B05971" w:rsidRPr="008E0A21" w:rsidRDefault="00B05971">
      <w:pPr>
        <w:spacing w:before="8" w:after="0" w:line="260" w:lineRule="exact"/>
        <w:rPr>
          <w:sz w:val="26"/>
          <w:szCs w:val="26"/>
          <w:lang w:val="es-ES_tradnl"/>
        </w:rPr>
      </w:pPr>
    </w:p>
    <w:p w:rsidR="00B05971" w:rsidRPr="008E0A21" w:rsidRDefault="008E0A21">
      <w:pPr>
        <w:spacing w:after="0" w:line="276" w:lineRule="exact"/>
        <w:ind w:left="277" w:right="-62" w:hanging="170"/>
        <w:jc w:val="both"/>
        <w:rPr>
          <w:rFonts w:ascii="Verdana" w:eastAsia="Verdana" w:hAnsi="Verdana" w:cs="Verdana"/>
          <w:sz w:val="23"/>
          <w:szCs w:val="23"/>
          <w:lang w:val="es-ES_tradnl"/>
        </w:rPr>
      </w:pPr>
      <w:r w:rsidRPr="008E0A21">
        <w:rPr>
          <w:rFonts w:ascii="Verdana" w:hAnsi="Verdana"/>
          <w:color w:val="231F20"/>
          <w:sz w:val="23"/>
          <w:lang w:val="es-ES_tradnl"/>
        </w:rPr>
        <w:t>• Non toccare l’apparecchio con le mani ba- gnate o  umide.</w:t>
      </w:r>
    </w:p>
    <w:p w:rsidR="00B05971" w:rsidRPr="008E0A21" w:rsidRDefault="00B05971">
      <w:pPr>
        <w:spacing w:before="3" w:after="0" w:line="100" w:lineRule="exact"/>
        <w:rPr>
          <w:sz w:val="10"/>
          <w:szCs w:val="10"/>
          <w:lang w:val="es-ES_tradnl"/>
        </w:rPr>
      </w:pPr>
    </w:p>
    <w:p w:rsidR="00B05971" w:rsidRPr="008E0A21" w:rsidRDefault="008E0A21">
      <w:pPr>
        <w:spacing w:after="0" w:line="240" w:lineRule="auto"/>
        <w:ind w:left="107" w:right="69"/>
        <w:jc w:val="both"/>
        <w:rPr>
          <w:rFonts w:ascii="Verdana" w:eastAsia="Verdana" w:hAnsi="Verdana" w:cs="Verdana"/>
          <w:sz w:val="23"/>
          <w:szCs w:val="23"/>
          <w:lang w:val="es-ES_tradnl"/>
        </w:rPr>
      </w:pPr>
      <w:r w:rsidRPr="008E0A21">
        <w:rPr>
          <w:rFonts w:ascii="Verdana" w:hAnsi="Verdana"/>
          <w:color w:val="231F20"/>
          <w:sz w:val="23"/>
          <w:lang w:val="es-ES_tradnl"/>
        </w:rPr>
        <w:t>• Non utilizzare l’apparecchio a piedi scalzi.</w:t>
      </w:r>
    </w:p>
    <w:p w:rsidR="00B05971" w:rsidRPr="008E0A21" w:rsidRDefault="00B05971">
      <w:pPr>
        <w:spacing w:after="0" w:line="120" w:lineRule="exact"/>
        <w:rPr>
          <w:sz w:val="12"/>
          <w:szCs w:val="12"/>
          <w:lang w:val="es-ES_tradnl"/>
        </w:rPr>
      </w:pPr>
    </w:p>
    <w:p w:rsidR="00B05971" w:rsidRPr="008E0A21" w:rsidRDefault="008E0A21">
      <w:pPr>
        <w:spacing w:after="0" w:line="276" w:lineRule="exact"/>
        <w:ind w:left="277" w:right="-62" w:hanging="170"/>
        <w:jc w:val="both"/>
        <w:rPr>
          <w:rFonts w:ascii="Verdana" w:eastAsia="Verdana" w:hAnsi="Verdana" w:cs="Verdana"/>
          <w:sz w:val="23"/>
          <w:szCs w:val="23"/>
          <w:lang w:val="es-ES_tradnl"/>
        </w:rPr>
      </w:pPr>
      <w:r w:rsidRPr="008E0A21">
        <w:rPr>
          <w:rFonts w:ascii="Verdana" w:hAnsi="Verdana"/>
          <w:color w:val="231F20"/>
          <w:sz w:val="23"/>
          <w:lang w:val="es-ES_tradnl"/>
        </w:rPr>
        <w:t>• In caso di guasto o cattivo funzionamento, spegnere l’apparecchio e scollegarlo dalla rete.</w:t>
      </w:r>
    </w:p>
    <w:p w:rsidR="00B05971" w:rsidRPr="008E0A21" w:rsidRDefault="00B05971">
      <w:pPr>
        <w:spacing w:before="3" w:after="0" w:line="110" w:lineRule="exact"/>
        <w:rPr>
          <w:sz w:val="11"/>
          <w:szCs w:val="11"/>
          <w:lang w:val="es-ES_tradnl"/>
        </w:rPr>
      </w:pPr>
    </w:p>
    <w:p w:rsidR="00B05971" w:rsidRPr="008E0A21" w:rsidRDefault="008E0A21">
      <w:pPr>
        <w:spacing w:after="0" w:line="276" w:lineRule="exact"/>
        <w:ind w:left="277" w:right="-57" w:hanging="170"/>
        <w:jc w:val="both"/>
        <w:rPr>
          <w:rFonts w:ascii="Verdana" w:eastAsia="Verdana" w:hAnsi="Verdana" w:cs="Verdana"/>
          <w:sz w:val="23"/>
          <w:szCs w:val="23"/>
          <w:lang w:val="en-US"/>
        </w:rPr>
      </w:pPr>
      <w:r w:rsidRPr="008E0A21">
        <w:rPr>
          <w:rFonts w:ascii="Verdana" w:hAnsi="Verdana"/>
          <w:color w:val="231F20"/>
          <w:sz w:val="23"/>
          <w:lang w:val="en-US"/>
        </w:rPr>
        <w:t>• Non lasciare l’apparecchio esposto ad agenti atmosferici; non immergerlo in acqua.</w:t>
      </w:r>
    </w:p>
    <w:p w:rsidR="00B05971" w:rsidRPr="008E0A21" w:rsidRDefault="00B05971">
      <w:pPr>
        <w:spacing w:before="3" w:after="0" w:line="100" w:lineRule="exact"/>
        <w:rPr>
          <w:sz w:val="10"/>
          <w:szCs w:val="10"/>
          <w:lang w:val="en-US"/>
        </w:rPr>
      </w:pPr>
    </w:p>
    <w:p w:rsidR="00B05971" w:rsidRPr="008E0A21" w:rsidRDefault="008E0A21">
      <w:pPr>
        <w:spacing w:after="0" w:line="240" w:lineRule="auto"/>
        <w:ind w:left="107" w:right="-62"/>
        <w:jc w:val="both"/>
        <w:rPr>
          <w:rFonts w:ascii="Verdana" w:eastAsia="Verdana" w:hAnsi="Verdana" w:cs="Verdana"/>
          <w:sz w:val="23"/>
          <w:szCs w:val="23"/>
          <w:lang w:val="en-US"/>
        </w:rPr>
      </w:pPr>
      <w:r w:rsidRPr="008E0A21">
        <w:rPr>
          <w:rFonts w:ascii="Verdana" w:hAnsi="Verdana"/>
          <w:color w:val="231F20"/>
          <w:sz w:val="23"/>
          <w:lang w:val="en-US"/>
        </w:rPr>
        <w:t>• Non affidarne l’uso a bambini od a persone</w:t>
      </w:r>
    </w:p>
    <w:p w:rsidR="00B05971" w:rsidRPr="008E0A21" w:rsidRDefault="008E0A21">
      <w:pPr>
        <w:spacing w:after="0" w:line="276" w:lineRule="exact"/>
        <w:ind w:left="277" w:right="-20"/>
        <w:rPr>
          <w:rFonts w:ascii="Verdana" w:eastAsia="Verdana" w:hAnsi="Verdana" w:cs="Verdana"/>
          <w:sz w:val="23"/>
          <w:szCs w:val="23"/>
          <w:lang w:val="es-ES_tradnl"/>
        </w:rPr>
      </w:pPr>
      <w:r w:rsidRPr="008E0A21">
        <w:rPr>
          <w:rFonts w:ascii="Verdana" w:hAnsi="Verdana"/>
          <w:color w:val="231F20"/>
          <w:position w:val="-1"/>
          <w:sz w:val="23"/>
          <w:lang w:val="es-ES_tradnl"/>
        </w:rPr>
        <w:t>incapaci.</w:t>
      </w:r>
    </w:p>
    <w:p w:rsidR="00B05971" w:rsidRPr="008E0A21" w:rsidRDefault="00B05971">
      <w:pPr>
        <w:spacing w:after="0" w:line="120" w:lineRule="exact"/>
        <w:rPr>
          <w:sz w:val="12"/>
          <w:szCs w:val="12"/>
          <w:lang w:val="es-ES_tradnl"/>
        </w:rPr>
      </w:pPr>
    </w:p>
    <w:p w:rsidR="00B05971" w:rsidRPr="008E0A21" w:rsidRDefault="008E0A21">
      <w:pPr>
        <w:spacing w:after="0" w:line="276" w:lineRule="exact"/>
        <w:ind w:left="277" w:right="-61" w:hanging="170"/>
        <w:jc w:val="both"/>
        <w:rPr>
          <w:rFonts w:ascii="Verdana" w:eastAsia="Verdana" w:hAnsi="Verdana" w:cs="Verdana"/>
          <w:sz w:val="23"/>
          <w:szCs w:val="23"/>
          <w:lang w:val="es-ES_tradnl"/>
        </w:rPr>
      </w:pPr>
      <w:r w:rsidRPr="008E0A21">
        <w:rPr>
          <w:rFonts w:ascii="Verdana" w:hAnsi="Verdana"/>
          <w:color w:val="231F20"/>
          <w:sz w:val="23"/>
          <w:lang w:val="es-ES_tradnl"/>
        </w:rPr>
        <w:t>• Staccare sempre la spina prima di effettuare qualsiasi operazione diversa dal confeziona- mento.</w:t>
      </w:r>
    </w:p>
    <w:p w:rsidR="00B05971" w:rsidRPr="008E0A21" w:rsidRDefault="00B05971">
      <w:pPr>
        <w:spacing w:before="3" w:after="0" w:line="100" w:lineRule="exact"/>
        <w:rPr>
          <w:sz w:val="10"/>
          <w:szCs w:val="10"/>
          <w:lang w:val="es-ES_tradnl"/>
        </w:rPr>
      </w:pPr>
    </w:p>
    <w:p w:rsidR="00B05971" w:rsidRPr="008E0A21" w:rsidRDefault="008E0A21">
      <w:pPr>
        <w:spacing w:after="0" w:line="240" w:lineRule="auto"/>
        <w:ind w:left="107" w:right="-62"/>
        <w:jc w:val="both"/>
        <w:rPr>
          <w:rFonts w:ascii="Verdana" w:eastAsia="Verdana" w:hAnsi="Verdana" w:cs="Verdana"/>
          <w:sz w:val="23"/>
          <w:szCs w:val="23"/>
          <w:lang w:val="es-ES_tradnl"/>
        </w:rPr>
      </w:pPr>
      <w:r w:rsidRPr="008E0A21">
        <w:rPr>
          <w:rFonts w:ascii="Verdana" w:hAnsi="Verdana"/>
          <w:color w:val="231F20"/>
          <w:sz w:val="23"/>
          <w:lang w:val="es-ES_tradnl"/>
        </w:rPr>
        <w:t>• Quando l’apparecchio non viene utilizzato,</w:t>
      </w:r>
    </w:p>
    <w:p w:rsidR="00B05971" w:rsidRPr="008E0A21" w:rsidRDefault="008E0A21">
      <w:pPr>
        <w:spacing w:after="0" w:line="276" w:lineRule="exact"/>
        <w:ind w:left="277" w:right="-20"/>
        <w:rPr>
          <w:rFonts w:ascii="Verdana" w:eastAsia="Verdana" w:hAnsi="Verdana" w:cs="Verdana"/>
          <w:sz w:val="23"/>
          <w:szCs w:val="23"/>
          <w:lang w:val="es-ES_tradnl"/>
        </w:rPr>
      </w:pPr>
      <w:r w:rsidRPr="008E0A21">
        <w:rPr>
          <w:rFonts w:ascii="Verdana" w:hAnsi="Verdana"/>
          <w:color w:val="231F20"/>
          <w:position w:val="-1"/>
          <w:sz w:val="23"/>
          <w:lang w:val="es-ES_tradnl"/>
        </w:rPr>
        <w:t>spegnerlo e disinserire la spina.</w:t>
      </w:r>
    </w:p>
    <w:p w:rsidR="00B05971" w:rsidRPr="008E0A21" w:rsidRDefault="008E0A21">
      <w:pPr>
        <w:spacing w:before="3" w:after="0" w:line="150" w:lineRule="exact"/>
        <w:rPr>
          <w:sz w:val="15"/>
          <w:szCs w:val="15"/>
          <w:lang w:val="es-ES_tradnl"/>
        </w:rPr>
      </w:pPr>
      <w:r w:rsidRPr="008E0A21">
        <w:rPr>
          <w:lang w:val="es-ES_tradnl"/>
        </w:rPr>
        <w:br w:type="column"/>
      </w:r>
    </w:p>
    <w:p w:rsidR="00B05971" w:rsidRDefault="008E0A21">
      <w:pPr>
        <w:spacing w:after="0" w:line="240" w:lineRule="auto"/>
        <w:ind w:right="-20"/>
        <w:rPr>
          <w:rFonts w:ascii="Verdana" w:eastAsia="Verdana" w:hAnsi="Verdana" w:cs="Verdana"/>
          <w:sz w:val="24"/>
          <w:szCs w:val="24"/>
        </w:rPr>
      </w:pPr>
      <w:r>
        <w:rPr>
          <w:rFonts w:ascii="Verdana" w:hAnsi="Verdana"/>
          <w:b/>
          <w:color w:val="231F20"/>
          <w:sz w:val="24"/>
        </w:rPr>
        <w:t>ВВЕДЕНИЕ</w:t>
      </w:r>
    </w:p>
    <w:p w:rsidR="00B05971" w:rsidRDefault="00B05971">
      <w:pPr>
        <w:spacing w:before="1" w:after="0" w:line="110" w:lineRule="exact"/>
        <w:rPr>
          <w:sz w:val="11"/>
          <w:szCs w:val="11"/>
        </w:rPr>
      </w:pPr>
    </w:p>
    <w:p w:rsidR="00B05971" w:rsidRDefault="008E0A21">
      <w:pPr>
        <w:spacing w:after="0" w:line="240" w:lineRule="exact"/>
        <w:ind w:right="73"/>
        <w:rPr>
          <w:rFonts w:ascii="Verdana" w:eastAsia="Verdana" w:hAnsi="Verdana" w:cs="Verdana"/>
          <w:sz w:val="20"/>
          <w:szCs w:val="20"/>
        </w:rPr>
      </w:pPr>
      <w:r>
        <w:t xml:space="preserve">В настоящем руководстве содержатся инструкции по эксплуатации и обслуживанию ВАКУУМНОГО УПАКОВЩИКА. </w:t>
      </w:r>
    </w:p>
    <w:p w:rsidR="00B05971" w:rsidRDefault="00B05971">
      <w:pPr>
        <w:spacing w:before="1" w:after="0" w:line="160" w:lineRule="exact"/>
        <w:rPr>
          <w:sz w:val="16"/>
          <w:szCs w:val="16"/>
        </w:rPr>
      </w:pPr>
    </w:p>
    <w:p w:rsidR="00B05971" w:rsidRDefault="009C354D" w:rsidP="0057680B">
      <w:pPr>
        <w:spacing w:after="0" w:line="276" w:lineRule="exact"/>
        <w:ind w:left="717" w:right="-176"/>
        <w:rPr>
          <w:rFonts w:ascii="Verdana" w:eastAsia="Verdana" w:hAnsi="Verdana" w:cs="Verdana"/>
          <w:sz w:val="23"/>
          <w:szCs w:val="23"/>
        </w:rPr>
      </w:pPr>
      <w:r>
        <w:pict>
          <v:group id="_x0000_s4998" style="position:absolute;left:0;text-align:left;margin-left:20.3pt;margin-top:-.25pt;width:225.75pt;height:71.7pt;z-index:-8414;mso-position-horizontal-relative:page" coordorigin="5953,797" coordsize="5103,1233">
            <v:group id="_x0000_s4999" style="position:absolute;left:5958;top:802;width:5093;height:1223" coordorigin="5958,802" coordsize="5093,1223">
              <v:shape id="_x0000_s5001" style="position:absolute;left:5958;top:802;width:5093;height:1223" coordorigin="5958,802" coordsize="5093,1223" path="m6048,802r-61,3l5958,878r,1057l5958,1971r43,53l10961,2025r36,-1l11050,1981r1,-1089l11050,856r-43,-53l6048,802xe" filled="f" strokecolor="#231f20" strokeweight=".5pt">
                <v:path arrowok="t"/>
              </v:shape>
              <v:shape id="_x0000_s5000" type="#_x0000_t75" style="position:absolute;left:6027;top:842;width:631;height:658">
                <v:imagedata r:id="rId86" o:title=""/>
              </v:shape>
            </v:group>
            <w10:wrap anchorx="page"/>
          </v:group>
        </w:pict>
      </w:r>
      <w:r w:rsidR="008E0A21">
        <w:rPr>
          <w:rFonts w:ascii="Verdana" w:hAnsi="Verdana"/>
          <w:b/>
          <w:color w:val="231F20"/>
          <w:sz w:val="23"/>
        </w:rPr>
        <w:t>Выполнение требований настоящего руково</w:t>
      </w:r>
      <w:r w:rsidR="0057680B">
        <w:rPr>
          <w:rFonts w:ascii="Verdana" w:hAnsi="Verdana"/>
          <w:b/>
          <w:color w:val="231F20"/>
          <w:sz w:val="23"/>
        </w:rPr>
        <w:t>д</w:t>
      </w:r>
      <w:r w:rsidR="008E0A21">
        <w:rPr>
          <w:rFonts w:ascii="Verdana" w:hAnsi="Verdana"/>
          <w:b/>
          <w:color w:val="231F20"/>
          <w:sz w:val="23"/>
        </w:rPr>
        <w:t>ства обеспечит правильную и безопасную</w:t>
      </w:r>
      <w:r w:rsidR="0057680B">
        <w:rPr>
          <w:rFonts w:ascii="Verdana" w:hAnsi="Verdana"/>
          <w:b/>
          <w:color w:val="231F20"/>
          <w:sz w:val="23"/>
        </w:rPr>
        <w:t xml:space="preserve"> </w:t>
      </w:r>
      <w:r w:rsidR="008E0A21">
        <w:rPr>
          <w:rFonts w:ascii="Verdana" w:hAnsi="Verdana"/>
          <w:b/>
          <w:color w:val="231F20"/>
          <w:position w:val="-1"/>
          <w:sz w:val="23"/>
        </w:rPr>
        <w:t>эксплуатацию прибора.</w:t>
      </w:r>
    </w:p>
    <w:p w:rsidR="00B05971" w:rsidRDefault="00B05971">
      <w:pPr>
        <w:spacing w:before="1" w:after="0" w:line="110" w:lineRule="exact"/>
        <w:rPr>
          <w:sz w:val="11"/>
          <w:szCs w:val="11"/>
        </w:rPr>
      </w:pPr>
    </w:p>
    <w:p w:rsidR="00B05971" w:rsidRDefault="009C354D">
      <w:pPr>
        <w:spacing w:after="0" w:line="200" w:lineRule="exact"/>
        <w:rPr>
          <w:sz w:val="20"/>
          <w:szCs w:val="20"/>
        </w:rPr>
      </w:pPr>
      <w:r>
        <w:pict>
          <v:group id="_x0000_s4994" style="position:absolute;margin-left:20.3pt;margin-top:7pt;width:255.15pt;height:59.75pt;z-index:-8412;mso-position-horizontal-relative:page" coordorigin="5953,1317" coordsize="5103,983">
            <v:group id="_x0000_s4995" style="position:absolute;left:5958;top:1322;width:5093;height:973" coordorigin="5958,1322" coordsize="5093,973">
              <v:shape id="_x0000_s4997" style="position:absolute;left:5958;top:1322;width:5093;height:973" coordorigin="5958,1322" coordsize="5093,973" path="m6048,1322r-61,3l5958,1397r,808l5958,2241r43,53l10961,2295r36,l11050,2252r1,-840l11050,1376r-43,-53l6048,1322xe" filled="f" strokecolor="#231f20" strokeweight=".5pt">
                <v:path arrowok="t"/>
              </v:shape>
              <v:shape id="_x0000_s4996" type="#_x0000_t75" style="position:absolute;left:6042;top:1385;width:631;height:658">
                <v:imagedata r:id="rId87" o:title=""/>
              </v:shape>
            </v:group>
            <w10:wrap anchorx="page"/>
          </v:group>
        </w:pict>
      </w:r>
    </w:p>
    <w:p w:rsidR="00B05971" w:rsidRDefault="008E0A21">
      <w:pPr>
        <w:spacing w:after="0" w:line="276" w:lineRule="exact"/>
        <w:ind w:left="737" w:right="162"/>
        <w:jc w:val="both"/>
        <w:rPr>
          <w:rFonts w:ascii="Verdana" w:eastAsia="Verdana" w:hAnsi="Verdana" w:cs="Verdana"/>
          <w:sz w:val="23"/>
          <w:szCs w:val="23"/>
        </w:rPr>
      </w:pPr>
      <w:r>
        <w:rPr>
          <w:rFonts w:ascii="Verdana" w:hAnsi="Verdana"/>
          <w:b/>
          <w:color w:val="231F20"/>
          <w:sz w:val="23"/>
        </w:rPr>
        <w:t>ПРИСТУПАЯ К РАБОТЕ С ВАКУУМНЫМ УПАКОВЩИКОМ, ВНИМАТЕЛЬНО ПРОЧТИТЕ РУКОВОДСТВО.</w:t>
      </w:r>
    </w:p>
    <w:p w:rsidR="00B05971" w:rsidRDefault="00B05971">
      <w:pPr>
        <w:spacing w:before="4" w:after="0" w:line="100" w:lineRule="exact"/>
        <w:rPr>
          <w:sz w:val="10"/>
          <w:szCs w:val="10"/>
        </w:rPr>
      </w:pPr>
    </w:p>
    <w:p w:rsidR="00B05971" w:rsidRDefault="009C354D">
      <w:pPr>
        <w:spacing w:after="0" w:line="200" w:lineRule="exact"/>
        <w:rPr>
          <w:sz w:val="20"/>
          <w:szCs w:val="20"/>
        </w:rPr>
      </w:pPr>
      <w:r>
        <w:pict>
          <v:group id="_x0000_s4990" style="position:absolute;margin-left:20.3pt;margin-top:9.25pt;width:259.2pt;height:54.95pt;z-index:-8410;mso-position-horizontal-relative:page" coordorigin="5953,1865" coordsize="5103,949">
            <v:shape id="_x0000_s4993" type="#_x0000_t75" style="position:absolute;left:6066;top:1973;width:568;height:568">
              <v:imagedata r:id="rId85" o:title=""/>
            </v:shape>
            <v:group id="_x0000_s4991" style="position:absolute;left:5958;top:1870;width:5093;height:939" coordorigin="5958,1870" coordsize="5093,939">
              <v:shape id="_x0000_s4992" style="position:absolute;left:5958;top:1870;width:5093;height:939" coordorigin="5958,1870" coordsize="5093,939" path="m6048,1870r-61,3l5958,1945r,774l5958,2755r43,53l10961,2809r36,l11050,2765r1,-805l11050,1924r-43,-53l6048,1870xe" filled="f" strokecolor="#231f20" strokeweight=".5pt">
                <v:path arrowok="t"/>
              </v:shape>
            </v:group>
            <w10:wrap anchorx="page"/>
          </v:group>
        </w:pict>
      </w:r>
    </w:p>
    <w:p w:rsidR="00B05971" w:rsidRDefault="008E0A21">
      <w:pPr>
        <w:spacing w:after="0" w:line="276" w:lineRule="exact"/>
        <w:ind w:left="738" w:right="181"/>
        <w:jc w:val="both"/>
        <w:rPr>
          <w:rFonts w:ascii="Verdana" w:eastAsia="Verdana" w:hAnsi="Verdana" w:cs="Verdana"/>
          <w:sz w:val="23"/>
          <w:szCs w:val="23"/>
        </w:rPr>
      </w:pPr>
      <w:r>
        <w:rPr>
          <w:rFonts w:ascii="Verdana" w:hAnsi="Verdana"/>
          <w:b/>
          <w:color w:val="231F20"/>
          <w:sz w:val="23"/>
        </w:rPr>
        <w:t>В случае игнорирования требований руководства, производитель освобождается от ответственности.</w:t>
      </w:r>
    </w:p>
    <w:p w:rsidR="00B05971" w:rsidRDefault="00B05971">
      <w:pPr>
        <w:spacing w:before="2" w:after="0" w:line="190" w:lineRule="exact"/>
        <w:rPr>
          <w:sz w:val="19"/>
          <w:szCs w:val="19"/>
        </w:rPr>
      </w:pPr>
    </w:p>
    <w:p w:rsidR="00B05971" w:rsidRDefault="008E0A21">
      <w:pPr>
        <w:spacing w:after="0" w:line="240" w:lineRule="auto"/>
        <w:ind w:right="-20"/>
        <w:rPr>
          <w:rFonts w:ascii="Verdana" w:eastAsia="Verdana" w:hAnsi="Verdana" w:cs="Verdana"/>
          <w:sz w:val="26"/>
          <w:szCs w:val="26"/>
        </w:rPr>
      </w:pPr>
      <w:r>
        <w:rPr>
          <w:rFonts w:ascii="Verdana" w:hAnsi="Verdana"/>
          <w:b/>
          <w:color w:val="231F20"/>
          <w:sz w:val="26"/>
        </w:rPr>
        <w:t xml:space="preserve">ОБЩАЯ ТЕХНИКА БЕЗОПАСНОСТИ </w:t>
      </w:r>
    </w:p>
    <w:p w:rsidR="00B05971" w:rsidRDefault="008E0A21">
      <w:pPr>
        <w:spacing w:after="0" w:line="312" w:lineRule="exact"/>
        <w:ind w:right="-20"/>
        <w:rPr>
          <w:rFonts w:ascii="Verdana" w:eastAsia="Verdana" w:hAnsi="Verdana" w:cs="Verdana"/>
          <w:sz w:val="26"/>
          <w:szCs w:val="26"/>
        </w:rPr>
      </w:pPr>
      <w:r>
        <w:rPr>
          <w:rFonts w:ascii="Verdana" w:hAnsi="Verdana"/>
          <w:b/>
          <w:color w:val="231F20"/>
          <w:position w:val="-1"/>
          <w:sz w:val="26"/>
        </w:rPr>
        <w:t>И ПРЕДОТВРАЩЕНИЕ ОПАСНЫХ СИТУАЦИЙ</w:t>
      </w:r>
    </w:p>
    <w:p w:rsidR="00B05971" w:rsidRDefault="00B05971">
      <w:pPr>
        <w:spacing w:before="6" w:after="0" w:line="150" w:lineRule="exact"/>
        <w:rPr>
          <w:sz w:val="15"/>
          <w:szCs w:val="15"/>
        </w:rPr>
      </w:pPr>
    </w:p>
    <w:p w:rsidR="00B05971" w:rsidRDefault="009C354D">
      <w:pPr>
        <w:spacing w:after="0" w:line="200" w:lineRule="exact"/>
        <w:rPr>
          <w:sz w:val="20"/>
          <w:szCs w:val="20"/>
        </w:rPr>
      </w:pPr>
      <w:r>
        <w:pict>
          <v:group id="_x0000_s4983" style="position:absolute;margin-left:20.55pt;margin-top:4.55pt;width:255.65pt;height:27.7pt;z-index:-8408;mso-position-horizontal-relative:page" coordorigin="5948,585" coordsize="5113,554">
            <v:group id="_x0000_s4988" style="position:absolute;left:5953;top:590;width:5103;height:2" coordorigin="5953,590" coordsize="5103,2">
              <v:shape id="_x0000_s4989" style="position:absolute;left:5953;top:590;width:5103;height:2" coordorigin="5953,590" coordsize="5103,0" path="m5953,590r5103,e" filled="f" strokecolor="#231f20" strokeweight=".5pt">
                <v:path arrowok="t"/>
              </v:shape>
            </v:group>
            <v:group id="_x0000_s4984" style="position:absolute;left:5953;top:1135;width:5103;height:2" coordorigin="5953,1135" coordsize="5103,2">
              <v:shape id="_x0000_s4987" style="position:absolute;left:5953;top:1135;width:5103;height:2" coordorigin="5953,1135" coordsize="5103,0" path="m5953,1135r5103,e" filled="f" strokecolor="#231f20" strokeweight=".5pt">
                <v:path arrowok="t"/>
              </v:shape>
              <v:shape id="_x0000_s4986" type="#_x0000_t75" style="position:absolute;left:7398;top:655;width:416;height:416">
                <v:imagedata r:id="rId18" o:title=""/>
              </v:shape>
              <v:shape id="_x0000_s4985" type="#_x0000_t75" style="position:absolute;left:9194;top:655;width:416;height:416">
                <v:imagedata r:id="rId18" o:title=""/>
              </v:shape>
            </v:group>
            <w10:wrap anchorx="page"/>
          </v:group>
        </w:pict>
      </w:r>
    </w:p>
    <w:p w:rsidR="00B05971" w:rsidRPr="0057680B" w:rsidRDefault="008E0A21">
      <w:pPr>
        <w:spacing w:after="0" w:line="240" w:lineRule="auto"/>
        <w:ind w:left="1897" w:right="2007"/>
        <w:jc w:val="center"/>
        <w:rPr>
          <w:rFonts w:ascii="Verdana" w:eastAsia="Verdana" w:hAnsi="Verdana" w:cs="Verdana"/>
          <w:sz w:val="18"/>
          <w:szCs w:val="26"/>
        </w:rPr>
      </w:pPr>
      <w:r w:rsidRPr="0057680B">
        <w:rPr>
          <w:rFonts w:ascii="Verdana" w:hAnsi="Verdana"/>
          <w:b/>
          <w:color w:val="231F20"/>
          <w:sz w:val="18"/>
        </w:rPr>
        <w:t>ОПАСНОСТЬ</w:t>
      </w:r>
    </w:p>
    <w:p w:rsidR="00B05971" w:rsidRDefault="00B05971">
      <w:pPr>
        <w:spacing w:after="0" w:line="130" w:lineRule="exact"/>
        <w:rPr>
          <w:sz w:val="13"/>
          <w:szCs w:val="13"/>
        </w:rPr>
      </w:pP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sz w:val="23"/>
          <w:szCs w:val="23"/>
        </w:rPr>
      </w:pPr>
      <w:r>
        <w:rPr>
          <w:rFonts w:ascii="Verdana" w:hAnsi="Verdana"/>
          <w:color w:val="231F20"/>
          <w:sz w:val="23"/>
        </w:rPr>
        <w:t>* Не касаться прибора мокрыми руками</w:t>
      </w: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sz w:val="23"/>
          <w:szCs w:val="23"/>
        </w:rPr>
      </w:pPr>
      <w:r>
        <w:rPr>
          <w:rFonts w:ascii="Verdana" w:hAnsi="Verdana"/>
          <w:color w:val="231F20"/>
          <w:sz w:val="23"/>
        </w:rPr>
        <w:t>* Не касаться прибора, будучи необутым</w:t>
      </w:r>
    </w:p>
    <w:p w:rsidR="00B05971" w:rsidRDefault="00B05971">
      <w:pPr>
        <w:spacing w:after="0" w:line="120" w:lineRule="exact"/>
        <w:rPr>
          <w:sz w:val="12"/>
          <w:szCs w:val="12"/>
        </w:rPr>
      </w:pPr>
    </w:p>
    <w:p w:rsidR="00B05971" w:rsidRDefault="008E0A21">
      <w:pPr>
        <w:spacing w:after="0" w:line="276" w:lineRule="exact"/>
        <w:ind w:left="170" w:right="70" w:hanging="170"/>
        <w:jc w:val="both"/>
        <w:rPr>
          <w:rFonts w:ascii="Verdana" w:eastAsia="Verdana" w:hAnsi="Verdana" w:cs="Verdana"/>
          <w:sz w:val="23"/>
          <w:szCs w:val="23"/>
        </w:rPr>
      </w:pPr>
      <w:r>
        <w:rPr>
          <w:rFonts w:ascii="Verdana" w:hAnsi="Verdana"/>
          <w:color w:val="231F20"/>
          <w:sz w:val="23"/>
        </w:rPr>
        <w:t xml:space="preserve">* В случае сбоя или неисправности выключить прибор и отключить его от сети. </w:t>
      </w:r>
    </w:p>
    <w:p w:rsidR="00B05971" w:rsidRDefault="00B05971">
      <w:pPr>
        <w:spacing w:before="9" w:after="0" w:line="170" w:lineRule="exact"/>
        <w:rPr>
          <w:sz w:val="17"/>
          <w:szCs w:val="17"/>
        </w:rPr>
      </w:pPr>
    </w:p>
    <w:p w:rsidR="00B05971" w:rsidRDefault="008E0A21" w:rsidP="0057680B">
      <w:pPr>
        <w:spacing w:after="0" w:line="240" w:lineRule="auto"/>
        <w:ind w:right="-20"/>
        <w:rPr>
          <w:rFonts w:ascii="Verdana" w:eastAsia="Verdana" w:hAnsi="Verdana" w:cs="Verdana"/>
          <w:sz w:val="23"/>
          <w:szCs w:val="23"/>
        </w:rPr>
      </w:pPr>
      <w:r>
        <w:rPr>
          <w:rFonts w:ascii="Verdana" w:hAnsi="Verdana"/>
          <w:color w:val="231F20"/>
          <w:sz w:val="23"/>
        </w:rPr>
        <w:t xml:space="preserve">* Защитите прибор от воздействия климатических </w:t>
      </w:r>
      <w:r>
        <w:rPr>
          <w:rFonts w:ascii="Verdana" w:hAnsi="Verdana"/>
          <w:color w:val="231F20"/>
          <w:position w:val="-1"/>
          <w:sz w:val="23"/>
        </w:rPr>
        <w:t xml:space="preserve">явлений; не погружайте его в воду. </w:t>
      </w:r>
    </w:p>
    <w:p w:rsidR="00B05971" w:rsidRDefault="00B05971">
      <w:pPr>
        <w:spacing w:after="0" w:line="120" w:lineRule="exact"/>
        <w:rPr>
          <w:sz w:val="12"/>
          <w:szCs w:val="12"/>
        </w:rPr>
      </w:pPr>
    </w:p>
    <w:p w:rsidR="00B05971" w:rsidRDefault="008E0A21">
      <w:pPr>
        <w:spacing w:after="0" w:line="276" w:lineRule="exact"/>
        <w:ind w:left="170" w:right="68" w:hanging="170"/>
        <w:jc w:val="both"/>
        <w:rPr>
          <w:rFonts w:ascii="Verdana" w:eastAsia="Verdana" w:hAnsi="Verdana" w:cs="Verdana"/>
          <w:sz w:val="23"/>
          <w:szCs w:val="23"/>
        </w:rPr>
      </w:pPr>
      <w:r>
        <w:rPr>
          <w:rFonts w:ascii="Verdana" w:hAnsi="Verdana"/>
          <w:color w:val="231F20"/>
          <w:sz w:val="23"/>
        </w:rPr>
        <w:t>* Детям и лицам с ограниченными возможностями запрещено пользоваться прибором.</w:t>
      </w:r>
    </w:p>
    <w:p w:rsidR="00B05971" w:rsidRDefault="00B05971">
      <w:pPr>
        <w:spacing w:before="3" w:after="0" w:line="110" w:lineRule="exact"/>
        <w:rPr>
          <w:sz w:val="11"/>
          <w:szCs w:val="11"/>
        </w:rPr>
      </w:pPr>
    </w:p>
    <w:p w:rsidR="00B05971" w:rsidRDefault="008E0A21">
      <w:pPr>
        <w:spacing w:after="0" w:line="276" w:lineRule="exact"/>
        <w:ind w:left="170" w:right="68" w:hanging="170"/>
        <w:jc w:val="both"/>
        <w:rPr>
          <w:rFonts w:ascii="Verdana" w:eastAsia="Verdana" w:hAnsi="Verdana" w:cs="Verdana"/>
          <w:sz w:val="23"/>
          <w:szCs w:val="23"/>
        </w:rPr>
      </w:pPr>
      <w:r>
        <w:rPr>
          <w:rFonts w:ascii="Verdana" w:hAnsi="Verdana"/>
          <w:color w:val="231F20"/>
          <w:sz w:val="23"/>
        </w:rPr>
        <w:t>* Перед выполнением какой бы то ни было работы, кроме вакуумной упаковки, отключите прибор от сети.</w:t>
      </w:r>
    </w:p>
    <w:p w:rsidR="00B05971" w:rsidRDefault="00B05971">
      <w:pPr>
        <w:spacing w:before="3" w:after="0" w:line="100" w:lineRule="exact"/>
        <w:rPr>
          <w:sz w:val="10"/>
          <w:szCs w:val="10"/>
        </w:rPr>
      </w:pPr>
    </w:p>
    <w:p w:rsidR="00B05971" w:rsidRDefault="008E0A21" w:rsidP="0057680B">
      <w:pPr>
        <w:spacing w:after="0" w:line="240" w:lineRule="auto"/>
        <w:ind w:right="-20"/>
        <w:rPr>
          <w:rFonts w:ascii="Verdana" w:eastAsia="Verdana" w:hAnsi="Verdana" w:cs="Verdana"/>
          <w:sz w:val="23"/>
          <w:szCs w:val="23"/>
        </w:rPr>
      </w:pPr>
      <w:r>
        <w:rPr>
          <w:rFonts w:ascii="Verdana" w:hAnsi="Verdana"/>
          <w:color w:val="231F20"/>
          <w:sz w:val="23"/>
        </w:rPr>
        <w:t>* Выключите прибор и отключите его от сети</w:t>
      </w:r>
      <w:r w:rsidR="0057680B">
        <w:rPr>
          <w:rFonts w:ascii="Verdana" w:hAnsi="Verdana"/>
          <w:color w:val="231F20"/>
          <w:sz w:val="23"/>
        </w:rPr>
        <w:t xml:space="preserve"> </w:t>
      </w:r>
      <w:r>
        <w:rPr>
          <w:rFonts w:ascii="Verdana" w:hAnsi="Verdana"/>
          <w:color w:val="231F20"/>
          <w:position w:val="-1"/>
          <w:sz w:val="23"/>
        </w:rPr>
        <w:t xml:space="preserve">при перерыве в эксплуатации. </w:t>
      </w:r>
    </w:p>
    <w:p w:rsidR="00B05971" w:rsidRDefault="00B05971">
      <w:pPr>
        <w:spacing w:after="0" w:line="276" w:lineRule="exact"/>
        <w:rPr>
          <w:rFonts w:ascii="Verdana" w:eastAsia="Verdana" w:hAnsi="Verdana" w:cs="Verdana"/>
          <w:sz w:val="23"/>
          <w:szCs w:val="23"/>
        </w:rPr>
        <w:sectPr w:rsidR="00B05971">
          <w:type w:val="continuous"/>
          <w:pgSz w:w="11920" w:h="16840"/>
          <w:pgMar w:top="1560" w:right="720" w:bottom="280" w:left="460" w:header="720" w:footer="720" w:gutter="0"/>
          <w:cols w:num="2" w:space="720" w:equalWidth="0">
            <w:col w:w="5211" w:space="282"/>
            <w:col w:w="5247"/>
          </w:cols>
        </w:sectPr>
      </w:pPr>
    </w:p>
    <w:p w:rsidR="00B05971" w:rsidRPr="009C354D"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4976" style="position:absolute;left:0;text-align:left;margin-left:42.4pt;margin-top:4.6pt;width:165.65pt;height:17.75pt;z-index:-8407;mso-position-horizontal-relative:page" coordorigin="848,92" coordsize="3313,355">
            <v:group id="_x0000_s4981" style="position:absolute;left:860;top:102;width:461;height:301" coordorigin="860,102" coordsize="461,301">
              <v:shape id="_x0000_s4982"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979" style="position:absolute;left:860;top:102;width:461;height:301" coordorigin="860,102" coordsize="461,301">
              <v:shape id="_x0000_s4980"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977" style="position:absolute;left:850;top:445;width:3308;height:2" coordorigin="850,445" coordsize="3308,2">
              <v:shape id="_x0000_s4978" style="position:absolute;left:850;top:445;width:3308;height:2" coordorigin="850,445" coordsize="3308,0" path="m850,445r3308,e" filled="f" strokecolor="#231f20" strokeweight=".25pt">
                <v:path arrowok="t"/>
              </v:shape>
            </v:group>
            <w10:wrap anchorx="page"/>
          </v:group>
        </w:pict>
      </w:r>
      <w:r>
        <w:pict>
          <v:group id="_x0000_s4969" style="position:absolute;left:0;text-align:left;margin-left:221.95pt;margin-top:4.6pt;width:165.6pt;height:17.75pt;z-index:-8406;mso-position-horizontal-relative:page" coordorigin="4439,92" coordsize="3312,355">
            <v:group id="_x0000_s4974" style="position:absolute;left:4451;top:102;width:461;height:301" coordorigin="4451,102" coordsize="461,301">
              <v:shape id="_x0000_s4975"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972" style="position:absolute;left:4451;top:102;width:461;height:301" coordorigin="4451,102" coordsize="461,301">
              <v:shape id="_x0000_s4973"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970" style="position:absolute;left:4441;top:445;width:3307;height:2" coordorigin="4441,445" coordsize="3307,2">
              <v:shape id="_x0000_s4971" style="position:absolute;left:4441;top:445;width:3307;height:2" coordorigin="4441,445" coordsize="3307,0" path="m4441,445r3307,e" filled="f" strokecolor="#231f20" strokeweight=".25pt">
                <v:path arrowok="t"/>
              </v:shape>
            </v:group>
            <w10:wrap anchorx="page"/>
          </v:group>
        </w:pict>
      </w:r>
      <w:r>
        <w:pict>
          <v:group id="_x0000_s4962" style="position:absolute;left:0;text-align:left;margin-left:401.45pt;margin-top:4.6pt;width:165.65pt;height:17.75pt;z-index:-8405;mso-position-horizontal-relative:page" coordorigin="8029,92" coordsize="3313,355">
            <v:group id="_x0000_s4967" style="position:absolute;left:8041;top:102;width:461;height:301" coordorigin="8041,102" coordsize="461,301">
              <v:shape id="_x0000_s4968"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965" style="position:absolute;left:8041;top:102;width:461;height:301" coordorigin="8041,102" coordsize="461,301">
              <v:shape id="_x0000_s4966"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963" style="position:absolute;left:8031;top:445;width:3308;height:2" coordorigin="8031,445" coordsize="3308,2">
              <v:shape id="_x0000_s4964" style="position:absolute;left:8031;top:445;width:3308;height:2" coordorigin="8031,445" coordsize="3308,0" path="m8031,44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B05971">
      <w:pPr>
        <w:spacing w:after="0" w:line="283" w:lineRule="exact"/>
        <w:rPr>
          <w:rFonts w:ascii="Verdana" w:eastAsia="Verdana" w:hAnsi="Verdana" w:cs="Verdana"/>
          <w:sz w:val="24"/>
          <w:szCs w:val="24"/>
          <w:lang w:val="en-US"/>
        </w:rPr>
        <w:sectPr w:rsidR="00B05971" w:rsidRPr="009C354D">
          <w:footerReference w:type="even" r:id="rId88"/>
          <w:footerReference w:type="default" r:id="rId89"/>
          <w:pgSz w:w="11920" w:h="16840"/>
          <w:pgMar w:top="1160" w:right="440" w:bottom="500" w:left="740" w:header="600" w:footer="320" w:gutter="0"/>
          <w:pgNumType w:start="13"/>
          <w:cols w:space="720"/>
        </w:sectPr>
      </w:pPr>
    </w:p>
    <w:p w:rsidR="00B05971" w:rsidRPr="009C354D" w:rsidRDefault="00B05971">
      <w:pPr>
        <w:spacing w:before="3" w:after="0" w:line="150" w:lineRule="exact"/>
        <w:rPr>
          <w:sz w:val="15"/>
          <w:szCs w:val="15"/>
          <w:lang w:val="en-US"/>
        </w:rPr>
      </w:pPr>
    </w:p>
    <w:p w:rsidR="00B05971" w:rsidRPr="009C354D" w:rsidRDefault="008E0A21">
      <w:pPr>
        <w:spacing w:after="0" w:line="240" w:lineRule="auto"/>
        <w:ind w:left="110" w:right="2060"/>
        <w:jc w:val="both"/>
        <w:rPr>
          <w:rFonts w:ascii="Verdana" w:eastAsia="Verdana" w:hAnsi="Verdana" w:cs="Verdana"/>
          <w:szCs w:val="24"/>
          <w:lang w:val="en-US"/>
        </w:rPr>
      </w:pPr>
      <w:r w:rsidRPr="009C354D">
        <w:rPr>
          <w:rFonts w:ascii="Verdana" w:hAnsi="Verdana"/>
          <w:b/>
          <w:color w:val="231F20"/>
          <w:sz w:val="24"/>
          <w:lang w:val="en-US"/>
        </w:rPr>
        <w:t>PRÉFACE</w:t>
      </w:r>
    </w:p>
    <w:p w:rsidR="00B05971" w:rsidRPr="009C354D" w:rsidRDefault="00B05971">
      <w:pPr>
        <w:spacing w:before="1" w:after="0" w:line="110" w:lineRule="exact"/>
        <w:rPr>
          <w:sz w:val="9"/>
          <w:szCs w:val="11"/>
          <w:lang w:val="en-US"/>
        </w:rPr>
      </w:pPr>
    </w:p>
    <w:p w:rsidR="00B05971" w:rsidRPr="009C354D" w:rsidRDefault="009C354D">
      <w:pPr>
        <w:spacing w:after="0" w:line="240" w:lineRule="exact"/>
        <w:ind w:left="110" w:right="-41"/>
        <w:jc w:val="both"/>
        <w:rPr>
          <w:rFonts w:ascii="Verdana" w:eastAsia="Verdana" w:hAnsi="Verdana" w:cs="Verdana"/>
          <w:sz w:val="18"/>
          <w:szCs w:val="20"/>
          <w:lang w:val="en-US"/>
        </w:rPr>
      </w:pPr>
      <w:r>
        <w:rPr>
          <w:sz w:val="20"/>
        </w:rPr>
        <w:pict>
          <v:group id="_x0000_s4958" style="position:absolute;left:0;text-align:left;margin-left:42.5pt;margin-top:39.45pt;width:165.4pt;height:109.8pt;z-index:-8403;mso-position-horizontal-relative:page" coordorigin="850,789" coordsize="3308,2196">
            <v:group id="_x0000_s4959" style="position:absolute;left:855;top:794;width:3298;height:2186" coordorigin="855,794" coordsize="3298,2186">
              <v:shape id="_x0000_s4961" style="position:absolute;left:855;top:794;width:3298;height:2186" coordorigin="855,794" coordsize="3298,2186" path="m945,794r-60,3l856,869r-1,2021l856,2927r43,53l4063,2980r37,l4153,2937r,-2053l4153,848r-43,-53l945,794xe" filled="f" strokecolor="#231f20" strokeweight=".5pt">
                <v:path arrowok="t"/>
              </v:shape>
              <v:shape id="_x0000_s4960" type="#_x0000_t75" style="position:absolute;left:940;top:831;width:631;height:658">
                <v:imagedata r:id="rId90" o:title=""/>
              </v:shape>
            </v:group>
            <w10:wrap anchorx="page"/>
          </v:group>
        </w:pict>
      </w:r>
      <w:r w:rsidR="008E0A21" w:rsidRPr="009C354D">
        <w:rPr>
          <w:rFonts w:ascii="Verdana" w:hAnsi="Verdana"/>
          <w:color w:val="231F20"/>
          <w:sz w:val="18"/>
          <w:lang w:val="en-US"/>
        </w:rPr>
        <w:t>Ce  manuel contient les  instruc- tions pour l’usage et l’entretien de la CONDITIONNEUSE SOUS VIDE.</w:t>
      </w:r>
    </w:p>
    <w:p w:rsidR="00B05971" w:rsidRPr="009C354D" w:rsidRDefault="00B05971">
      <w:pPr>
        <w:spacing w:before="7" w:after="0" w:line="110" w:lineRule="exact"/>
        <w:rPr>
          <w:sz w:val="9"/>
          <w:szCs w:val="11"/>
          <w:lang w:val="en-US"/>
        </w:rPr>
      </w:pPr>
    </w:p>
    <w:p w:rsidR="00B05971" w:rsidRPr="009C354D" w:rsidRDefault="008E0A21" w:rsidP="0057680B">
      <w:pPr>
        <w:spacing w:after="0" w:line="260" w:lineRule="exact"/>
        <w:ind w:left="843" w:right="34"/>
        <w:rPr>
          <w:rFonts w:ascii="Verdana" w:eastAsia="Verdana" w:hAnsi="Verdana" w:cs="Verdana"/>
          <w:sz w:val="20"/>
          <w:szCs w:val="23"/>
          <w:lang w:val="en-US"/>
        </w:rPr>
      </w:pPr>
      <w:r w:rsidRPr="009C354D">
        <w:rPr>
          <w:rFonts w:ascii="Verdana" w:hAnsi="Verdana"/>
          <w:b/>
          <w:color w:val="231F20"/>
          <w:sz w:val="20"/>
          <w:lang w:val="en-US"/>
        </w:rPr>
        <w:t>L’observance des instructions, qui sont  contenues</w:t>
      </w:r>
    </w:p>
    <w:p w:rsidR="00B05971" w:rsidRPr="0057680B" w:rsidRDefault="009C354D" w:rsidP="0057680B">
      <w:pPr>
        <w:spacing w:after="0" w:line="260" w:lineRule="exact"/>
        <w:ind w:left="223" w:right="62"/>
        <w:rPr>
          <w:rFonts w:ascii="Verdana" w:eastAsia="Verdana" w:hAnsi="Verdana" w:cs="Verdana"/>
          <w:sz w:val="20"/>
          <w:szCs w:val="23"/>
          <w:lang w:val="es-ES_tradnl"/>
        </w:rPr>
      </w:pPr>
      <w:r>
        <w:rPr>
          <w:sz w:val="18"/>
        </w:rPr>
        <w:pict>
          <v:group id="_x0000_s4954" style="position:absolute;left:0;text-align:left;margin-left:42.5pt;margin-top:83.05pt;width:165.4pt;height:93.5pt;z-index:-8400;mso-position-horizontal-relative:page" coordorigin="850,1661" coordsize="3308,1870">
            <v:group id="_x0000_s4955" style="position:absolute;left:855;top:1666;width:3298;height:1860" coordorigin="855,1666" coordsize="3298,1860">
              <v:shape id="_x0000_s4957" style="position:absolute;left:855;top:1666;width:3298;height:1860" coordorigin="855,1666" coordsize="3298,1860" path="m945,1666r-60,2l856,1741r-1,1695l856,3472r43,53l4063,3526r37,l4153,3482r,-1726l4153,1720r-43,-53l945,1666xe" filled="f" strokecolor="#231f20" strokeweight=".5pt">
                <v:path arrowok="t"/>
              </v:shape>
              <v:shape id="_x0000_s4956" type="#_x0000_t75" style="position:absolute;left:940;top:1710;width:631;height:658">
                <v:imagedata r:id="rId91" o:title=""/>
              </v:shape>
            </v:group>
            <w10:wrap anchorx="page"/>
          </v:group>
        </w:pict>
      </w:r>
      <w:r w:rsidR="008E0A21" w:rsidRPr="0057680B">
        <w:rPr>
          <w:rFonts w:ascii="Verdana" w:hAnsi="Verdana"/>
          <w:b/>
          <w:color w:val="231F20"/>
          <w:sz w:val="20"/>
          <w:lang w:val="es-ES_tradnl"/>
        </w:rPr>
        <w:t>dans ce manuel permet un emploi en toute sécu- rité, et garantit à la fois le bon  fonctionnement de la machine.</w:t>
      </w:r>
    </w:p>
    <w:p w:rsidR="00B05971" w:rsidRPr="0057680B" w:rsidRDefault="00B05971" w:rsidP="0057680B">
      <w:pPr>
        <w:spacing w:before="3" w:after="0" w:line="170" w:lineRule="exact"/>
        <w:rPr>
          <w:sz w:val="14"/>
          <w:szCs w:val="17"/>
          <w:lang w:val="es-ES_tradnl"/>
        </w:rPr>
      </w:pPr>
    </w:p>
    <w:p w:rsidR="00B05971" w:rsidRPr="0057680B" w:rsidRDefault="00B05971" w:rsidP="0057680B">
      <w:pPr>
        <w:spacing w:after="0" w:line="200" w:lineRule="exact"/>
        <w:rPr>
          <w:sz w:val="16"/>
          <w:szCs w:val="20"/>
          <w:lang w:val="es-ES_tradnl"/>
        </w:rPr>
      </w:pPr>
    </w:p>
    <w:p w:rsidR="00B05971" w:rsidRPr="0057680B" w:rsidRDefault="008E0A21" w:rsidP="0057680B">
      <w:pPr>
        <w:spacing w:after="0" w:line="260" w:lineRule="exact"/>
        <w:ind w:left="181" w:right="106" w:firstLine="624"/>
        <w:jc w:val="center"/>
        <w:rPr>
          <w:rFonts w:ascii="Verdana" w:eastAsia="Verdana" w:hAnsi="Verdana" w:cs="Verdana"/>
          <w:sz w:val="20"/>
          <w:szCs w:val="23"/>
          <w:lang w:val="en-US"/>
        </w:rPr>
      </w:pPr>
      <w:r w:rsidRPr="0057680B">
        <w:rPr>
          <w:rFonts w:ascii="Verdana" w:hAnsi="Verdana"/>
          <w:b/>
          <w:color w:val="231F20"/>
          <w:sz w:val="20"/>
          <w:lang w:val="en-US"/>
        </w:rPr>
        <w:t>AVANT D’UTILISER LA CONDITION- NEUSE  SOUS VIDE LISEZ  ATTENTIVEMENT LES  INSTRUCTIONS, QUI  SONT CONTENUES</w:t>
      </w:r>
    </w:p>
    <w:p w:rsidR="00B05971" w:rsidRPr="0057680B" w:rsidRDefault="009C354D" w:rsidP="0057680B">
      <w:pPr>
        <w:spacing w:after="0" w:line="256" w:lineRule="exact"/>
        <w:ind w:left="223" w:right="783"/>
        <w:jc w:val="center"/>
        <w:rPr>
          <w:rFonts w:ascii="Verdana" w:eastAsia="Verdana" w:hAnsi="Verdana" w:cs="Verdana"/>
          <w:sz w:val="20"/>
          <w:szCs w:val="23"/>
          <w:lang w:val="en-US"/>
        </w:rPr>
      </w:pPr>
      <w:r>
        <w:rPr>
          <w:sz w:val="18"/>
        </w:rPr>
        <w:pict>
          <v:group id="_x0000_s4950" style="position:absolute;left:0;text-align:left;margin-left:42.5pt;margin-top:18.05pt;width:165.4pt;height:69.45pt;z-index:-8397;mso-position-horizontal-relative:page" coordorigin="850,361" coordsize="3308,1389">
            <v:group id="_x0000_s4951" style="position:absolute;left:855;top:366;width:3298;height:1379" coordorigin="855,366" coordsize="3298,1379">
              <v:shape id="_x0000_s4953" style="position:absolute;left:855;top:366;width:3298;height:1379" coordorigin="855,366" coordsize="3298,1379" path="m945,366r-60,3l856,441r-1,1214l856,1691r43,53l4063,1745r37,-1l4153,1701r,-1245l4153,420r-43,-53l945,366xe" filled="f" strokecolor="#231f20" strokeweight=".5pt">
                <v:path arrowok="t"/>
              </v:shape>
              <v:shape id="_x0000_s4952" type="#_x0000_t75" style="position:absolute;left:964;top:417;width:568;height:568">
                <v:imagedata r:id="rId92" o:title=""/>
              </v:shape>
            </v:group>
            <w10:wrap anchorx="page"/>
          </v:group>
        </w:pict>
      </w:r>
      <w:r w:rsidR="008E0A21" w:rsidRPr="0057680B">
        <w:rPr>
          <w:rFonts w:ascii="Verdana" w:hAnsi="Verdana"/>
          <w:b/>
          <w:color w:val="231F20"/>
          <w:sz w:val="20"/>
          <w:lang w:val="en-US"/>
        </w:rPr>
        <w:t>DANS CE MANUEL.</w:t>
      </w:r>
    </w:p>
    <w:p w:rsidR="00B05971" w:rsidRPr="0057680B" w:rsidRDefault="00B05971" w:rsidP="0057680B">
      <w:pPr>
        <w:spacing w:before="7" w:after="0" w:line="110" w:lineRule="exact"/>
        <w:rPr>
          <w:sz w:val="7"/>
          <w:szCs w:val="11"/>
          <w:lang w:val="en-US"/>
        </w:rPr>
      </w:pPr>
    </w:p>
    <w:p w:rsidR="00B05971" w:rsidRPr="0057680B" w:rsidRDefault="008E0A21" w:rsidP="0057680B">
      <w:pPr>
        <w:spacing w:after="0" w:line="260" w:lineRule="exact"/>
        <w:ind w:left="849" w:right="66"/>
        <w:rPr>
          <w:rFonts w:ascii="Verdana" w:eastAsia="Verdana" w:hAnsi="Verdana" w:cs="Verdana"/>
          <w:sz w:val="20"/>
          <w:szCs w:val="23"/>
          <w:lang w:val="en-US"/>
        </w:rPr>
      </w:pPr>
      <w:r w:rsidRPr="0057680B">
        <w:rPr>
          <w:rFonts w:ascii="Verdana" w:hAnsi="Verdana"/>
          <w:b/>
          <w:color w:val="231F20"/>
          <w:sz w:val="20"/>
          <w:lang w:val="en-US"/>
        </w:rPr>
        <w:t>Le constructeur décline toute res- ponsabilité  due  à</w:t>
      </w:r>
    </w:p>
    <w:p w:rsidR="00B05971" w:rsidRPr="0057680B" w:rsidRDefault="008E0A21" w:rsidP="0057680B">
      <w:pPr>
        <w:spacing w:after="0" w:line="260" w:lineRule="exact"/>
        <w:ind w:left="223" w:right="68"/>
        <w:rPr>
          <w:rFonts w:ascii="Verdana" w:eastAsia="Verdana" w:hAnsi="Verdana" w:cs="Verdana"/>
          <w:sz w:val="20"/>
          <w:szCs w:val="23"/>
          <w:lang w:val="en-US"/>
        </w:rPr>
      </w:pPr>
      <w:r w:rsidRPr="0057680B">
        <w:rPr>
          <w:rFonts w:ascii="Verdana" w:hAnsi="Verdana"/>
          <w:b/>
          <w:color w:val="231F20"/>
          <w:sz w:val="20"/>
          <w:lang w:val="en-US"/>
        </w:rPr>
        <w:t>la négligence ou au non- respect des instructions.</w:t>
      </w:r>
    </w:p>
    <w:p w:rsidR="00B05971" w:rsidRPr="0057680B" w:rsidRDefault="00B05971" w:rsidP="0057680B">
      <w:pPr>
        <w:spacing w:before="10" w:after="0" w:line="200" w:lineRule="exact"/>
        <w:rPr>
          <w:sz w:val="16"/>
          <w:szCs w:val="20"/>
          <w:lang w:val="en-US"/>
        </w:rPr>
      </w:pPr>
    </w:p>
    <w:p w:rsidR="00B05971" w:rsidRPr="0057680B" w:rsidRDefault="009C354D">
      <w:pPr>
        <w:spacing w:after="0" w:line="300" w:lineRule="exact"/>
        <w:ind w:left="110" w:right="-62"/>
        <w:jc w:val="both"/>
        <w:rPr>
          <w:rFonts w:ascii="Verdana" w:eastAsia="Verdana" w:hAnsi="Verdana" w:cs="Verdana"/>
          <w:sz w:val="20"/>
          <w:szCs w:val="26"/>
          <w:lang w:val="en-US"/>
        </w:rPr>
      </w:pPr>
      <w:r>
        <w:rPr>
          <w:sz w:val="16"/>
        </w:rPr>
        <w:pict>
          <v:group id="_x0000_s4943" style="position:absolute;left:0;text-align:left;margin-left:42.25pt;margin-top:63.4pt;width:165.9pt;height:22.05pt;z-index:-8404;mso-position-horizontal-relative:page" coordorigin="845,1268" coordsize="3318,441">
            <v:shape id="_x0000_s4949" type="#_x0000_t75" style="position:absolute;left:1448;top:1312;width:366;height:366">
              <v:imagedata r:id="rId18" o:title=""/>
            </v:shape>
            <v:shape id="_x0000_s4948" type="#_x0000_t75" style="position:absolute;left:3195;top:1312;width:366;height:366">
              <v:imagedata r:id="rId18" o:title=""/>
            </v:shape>
            <v:group id="_x0000_s4946" style="position:absolute;left:850;top:1273;width:3308;height:2" coordorigin="850,1273" coordsize="3308,2">
              <v:shape id="_x0000_s4947" style="position:absolute;left:850;top:1273;width:3308;height:2" coordorigin="850,1273" coordsize="3308,0" path="m850,1273r3308,e" filled="f" strokecolor="#231f20" strokeweight=".5pt">
                <v:path arrowok="t"/>
              </v:shape>
            </v:group>
            <v:group id="_x0000_s4944" style="position:absolute;left:850;top:1704;width:3308;height:2" coordorigin="850,1704" coordsize="3308,2">
              <v:shape id="_x0000_s4945" style="position:absolute;left:850;top:1704;width:3308;height:2" coordorigin="850,1704" coordsize="3308,0" path="m850,1704r3308,e" filled="f" strokecolor="#231f20" strokeweight=".5pt">
                <v:path arrowok="t"/>
              </v:shape>
            </v:group>
            <w10:wrap anchorx="page"/>
          </v:group>
        </w:pict>
      </w:r>
      <w:r w:rsidR="008E0A21" w:rsidRPr="0057680B">
        <w:rPr>
          <w:rFonts w:ascii="Verdana" w:hAnsi="Verdana"/>
          <w:b/>
          <w:color w:val="231F20"/>
          <w:sz w:val="20"/>
          <w:lang w:val="en-US"/>
        </w:rPr>
        <w:t>CONSIGNES GÉNÉ- RALES DE SÉCURITÉ ET PRÉVENTION DES ACCIDENTS</w:t>
      </w:r>
    </w:p>
    <w:p w:rsidR="00B05971" w:rsidRPr="0057680B" w:rsidRDefault="00B05971">
      <w:pPr>
        <w:spacing w:before="4" w:after="0" w:line="100" w:lineRule="exact"/>
        <w:rPr>
          <w:sz w:val="8"/>
          <w:szCs w:val="10"/>
          <w:lang w:val="en-US"/>
        </w:rPr>
      </w:pPr>
    </w:p>
    <w:p w:rsidR="00B05971" w:rsidRPr="0057680B" w:rsidRDefault="008E0A21">
      <w:pPr>
        <w:spacing w:after="0" w:line="240" w:lineRule="auto"/>
        <w:ind w:left="1110" w:right="995"/>
        <w:jc w:val="center"/>
        <w:rPr>
          <w:rFonts w:ascii="Verdana" w:eastAsia="Verdana" w:hAnsi="Verdana" w:cs="Verdana"/>
          <w:sz w:val="24"/>
          <w:szCs w:val="26"/>
          <w:lang w:val="en-US"/>
        </w:rPr>
      </w:pPr>
      <w:r w:rsidRPr="0057680B">
        <w:rPr>
          <w:rFonts w:ascii="Verdana" w:hAnsi="Verdana"/>
          <w:b/>
          <w:color w:val="231F20"/>
          <w:sz w:val="24"/>
        </w:rPr>
        <w:t>ОПАСНОСТЬ</w:t>
      </w:r>
    </w:p>
    <w:p w:rsidR="00B05971" w:rsidRPr="0057680B" w:rsidRDefault="00B05971">
      <w:pPr>
        <w:spacing w:before="3" w:after="0" w:line="150" w:lineRule="exact"/>
        <w:rPr>
          <w:sz w:val="13"/>
          <w:szCs w:val="15"/>
          <w:lang w:val="en-US"/>
        </w:rPr>
      </w:pPr>
    </w:p>
    <w:p w:rsidR="00B05971" w:rsidRPr="0057680B" w:rsidRDefault="008E0A21">
      <w:pPr>
        <w:spacing w:after="0" w:line="240" w:lineRule="exact"/>
        <w:ind w:left="280" w:right="-47" w:hanging="170"/>
        <w:jc w:val="both"/>
        <w:rPr>
          <w:rFonts w:ascii="Verdana" w:eastAsia="Verdana" w:hAnsi="Verdana" w:cs="Verdana"/>
          <w:szCs w:val="23"/>
          <w:lang w:val="en-US"/>
        </w:rPr>
      </w:pPr>
      <w:r w:rsidRPr="0057680B">
        <w:rPr>
          <w:rFonts w:ascii="Verdana" w:hAnsi="Verdana"/>
          <w:color w:val="231F20"/>
          <w:lang w:val="en-US"/>
        </w:rPr>
        <w:t>• Ne pas toucher la machine avec les mains mouillées ou humides.</w:t>
      </w:r>
    </w:p>
    <w:p w:rsidR="00B05971" w:rsidRPr="0057680B" w:rsidRDefault="008E0A21">
      <w:pPr>
        <w:spacing w:after="0" w:line="240" w:lineRule="exact"/>
        <w:ind w:left="70" w:right="-46"/>
        <w:jc w:val="center"/>
        <w:rPr>
          <w:rFonts w:ascii="Verdana" w:eastAsia="Verdana" w:hAnsi="Verdana" w:cs="Verdana"/>
          <w:szCs w:val="23"/>
          <w:lang w:val="es-ES_tradnl"/>
        </w:rPr>
      </w:pPr>
      <w:r w:rsidRPr="0057680B">
        <w:rPr>
          <w:rFonts w:ascii="Verdana" w:hAnsi="Verdana"/>
          <w:color w:val="231F20"/>
          <w:lang w:val="es-ES_tradnl"/>
        </w:rPr>
        <w:t>• Ne pas utiliser la machine</w:t>
      </w:r>
    </w:p>
    <w:p w:rsidR="00B05971" w:rsidRPr="0057680B" w:rsidRDefault="008E0A21">
      <w:pPr>
        <w:spacing w:after="0" w:line="240" w:lineRule="exact"/>
        <w:ind w:left="280" w:right="908"/>
        <w:jc w:val="both"/>
        <w:rPr>
          <w:rFonts w:ascii="Verdana" w:eastAsia="Verdana" w:hAnsi="Verdana" w:cs="Verdana"/>
          <w:szCs w:val="23"/>
          <w:lang w:val="es-ES_tradnl"/>
        </w:rPr>
      </w:pPr>
      <w:r w:rsidRPr="0057680B">
        <w:rPr>
          <w:rFonts w:ascii="Verdana" w:hAnsi="Verdana"/>
          <w:color w:val="231F20"/>
          <w:lang w:val="es-ES_tradnl"/>
        </w:rPr>
        <w:t>avec les pieds nus.</w:t>
      </w:r>
    </w:p>
    <w:p w:rsidR="00B05971" w:rsidRPr="0057680B" w:rsidRDefault="008E0A21">
      <w:pPr>
        <w:spacing w:after="0" w:line="240" w:lineRule="exact"/>
        <w:ind w:left="73" w:right="-57"/>
        <w:jc w:val="center"/>
        <w:rPr>
          <w:rFonts w:ascii="Verdana" w:eastAsia="Verdana" w:hAnsi="Verdana" w:cs="Verdana"/>
          <w:szCs w:val="23"/>
          <w:lang w:val="es-ES_tradnl"/>
        </w:rPr>
      </w:pPr>
      <w:r w:rsidRPr="0057680B">
        <w:rPr>
          <w:rFonts w:ascii="Verdana" w:hAnsi="Verdana"/>
          <w:color w:val="231F20"/>
          <w:lang w:val="es-ES_tradnl"/>
        </w:rPr>
        <w:t>• En  cas  de  panne  ou  de</w:t>
      </w:r>
    </w:p>
    <w:p w:rsidR="00B05971" w:rsidRPr="0057680B" w:rsidRDefault="008E0A21">
      <w:pPr>
        <w:spacing w:after="0" w:line="240" w:lineRule="exact"/>
        <w:ind w:left="280" w:right="-46"/>
        <w:jc w:val="both"/>
        <w:rPr>
          <w:rFonts w:ascii="Verdana" w:eastAsia="Verdana" w:hAnsi="Verdana" w:cs="Verdana"/>
          <w:szCs w:val="23"/>
          <w:lang w:val="en-US"/>
        </w:rPr>
      </w:pPr>
      <w:r w:rsidRPr="0057680B">
        <w:rPr>
          <w:rFonts w:ascii="Verdana" w:hAnsi="Verdana"/>
          <w:color w:val="231F20"/>
          <w:lang w:val="en-US"/>
        </w:rPr>
        <w:t>mauvais  fonctionnement,</w:t>
      </w:r>
    </w:p>
    <w:p w:rsidR="00B05971" w:rsidRPr="0057680B" w:rsidRDefault="008E0A21">
      <w:pPr>
        <w:spacing w:after="0" w:line="240" w:lineRule="exact"/>
        <w:ind w:left="280" w:right="-39"/>
        <w:jc w:val="both"/>
        <w:rPr>
          <w:rFonts w:ascii="Verdana" w:eastAsia="Verdana" w:hAnsi="Verdana" w:cs="Verdana"/>
          <w:szCs w:val="23"/>
          <w:lang w:val="en-US"/>
        </w:rPr>
      </w:pPr>
      <w:r w:rsidRPr="0057680B">
        <w:rPr>
          <w:rFonts w:ascii="Verdana" w:hAnsi="Verdana"/>
          <w:color w:val="231F20"/>
          <w:lang w:val="en-US"/>
        </w:rPr>
        <w:t>arrêtez  la  machine  et  dé-</w:t>
      </w:r>
    </w:p>
    <w:p w:rsidR="00B05971" w:rsidRPr="0057680B" w:rsidRDefault="008E0A21">
      <w:pPr>
        <w:spacing w:after="0" w:line="240" w:lineRule="exact"/>
        <w:ind w:left="280" w:right="343"/>
        <w:jc w:val="both"/>
        <w:rPr>
          <w:rFonts w:ascii="Verdana" w:eastAsia="Verdana" w:hAnsi="Verdana" w:cs="Verdana"/>
          <w:szCs w:val="23"/>
          <w:lang w:val="en-US"/>
        </w:rPr>
      </w:pPr>
      <w:r w:rsidRPr="0057680B">
        <w:rPr>
          <w:rFonts w:ascii="Verdana" w:hAnsi="Verdana"/>
          <w:color w:val="231F20"/>
          <w:lang w:val="en-US"/>
        </w:rPr>
        <w:t>branchez-la du courant.</w:t>
      </w:r>
    </w:p>
    <w:p w:rsidR="00B05971" w:rsidRPr="0057680B" w:rsidRDefault="008E0A21">
      <w:pPr>
        <w:spacing w:after="0" w:line="240" w:lineRule="exact"/>
        <w:ind w:left="73" w:right="-43"/>
        <w:jc w:val="center"/>
        <w:rPr>
          <w:rFonts w:ascii="Verdana" w:eastAsia="Verdana" w:hAnsi="Verdana" w:cs="Verdana"/>
          <w:szCs w:val="23"/>
          <w:lang w:val="en-US"/>
        </w:rPr>
      </w:pPr>
      <w:r w:rsidRPr="0057680B">
        <w:rPr>
          <w:rFonts w:ascii="Verdana" w:hAnsi="Verdana"/>
          <w:color w:val="231F20"/>
          <w:lang w:val="en-US"/>
        </w:rPr>
        <w:t>• Ne  pas  laisser  la  machine</w:t>
      </w:r>
    </w:p>
    <w:p w:rsidR="00B05971" w:rsidRPr="0057680B" w:rsidRDefault="008E0A21">
      <w:pPr>
        <w:spacing w:after="0" w:line="240" w:lineRule="exact"/>
        <w:ind w:left="280" w:right="-39"/>
        <w:jc w:val="both"/>
        <w:rPr>
          <w:rFonts w:ascii="Verdana" w:eastAsia="Verdana" w:hAnsi="Verdana" w:cs="Verdana"/>
          <w:szCs w:val="23"/>
          <w:lang w:val="en-US"/>
        </w:rPr>
      </w:pPr>
      <w:r w:rsidRPr="0057680B">
        <w:rPr>
          <w:rFonts w:ascii="Verdana" w:hAnsi="Verdana"/>
          <w:color w:val="231F20"/>
          <w:lang w:val="en-US"/>
        </w:rPr>
        <w:t>exposée aux agents atmos-</w:t>
      </w:r>
    </w:p>
    <w:p w:rsidR="00B05971" w:rsidRPr="0057680B" w:rsidRDefault="008E0A21">
      <w:pPr>
        <w:spacing w:after="0" w:line="240" w:lineRule="exact"/>
        <w:ind w:left="280" w:right="-38"/>
        <w:jc w:val="both"/>
        <w:rPr>
          <w:rFonts w:ascii="Verdana" w:eastAsia="Verdana" w:hAnsi="Verdana" w:cs="Verdana"/>
          <w:szCs w:val="23"/>
          <w:lang w:val="en-US"/>
        </w:rPr>
      </w:pPr>
      <w:r w:rsidRPr="0057680B">
        <w:rPr>
          <w:rFonts w:ascii="Verdana" w:hAnsi="Verdana"/>
          <w:color w:val="231F20"/>
          <w:lang w:val="en-US"/>
        </w:rPr>
        <w:t>phériques; ne pas plonger la</w:t>
      </w:r>
    </w:p>
    <w:p w:rsidR="00B05971" w:rsidRPr="0057680B" w:rsidRDefault="008E0A21">
      <w:pPr>
        <w:spacing w:after="0" w:line="240" w:lineRule="exact"/>
        <w:ind w:left="280" w:right="788"/>
        <w:jc w:val="both"/>
        <w:rPr>
          <w:rFonts w:ascii="Verdana" w:eastAsia="Verdana" w:hAnsi="Verdana" w:cs="Verdana"/>
          <w:szCs w:val="23"/>
          <w:lang w:val="en-US"/>
        </w:rPr>
      </w:pPr>
      <w:r w:rsidRPr="0057680B">
        <w:rPr>
          <w:rFonts w:ascii="Verdana" w:hAnsi="Verdana"/>
          <w:color w:val="231F20"/>
          <w:lang w:val="en-US"/>
        </w:rPr>
        <w:t>machine dans l’eau.</w:t>
      </w:r>
    </w:p>
    <w:p w:rsidR="00B05971" w:rsidRPr="0057680B" w:rsidRDefault="008E0A21">
      <w:pPr>
        <w:spacing w:after="0" w:line="240" w:lineRule="exact"/>
        <w:ind w:left="73" w:right="-42"/>
        <w:jc w:val="center"/>
        <w:rPr>
          <w:rFonts w:ascii="Verdana" w:eastAsia="Verdana" w:hAnsi="Verdana" w:cs="Verdana"/>
          <w:szCs w:val="23"/>
          <w:lang w:val="en-US"/>
        </w:rPr>
      </w:pPr>
      <w:r w:rsidRPr="0057680B">
        <w:rPr>
          <w:rFonts w:ascii="Verdana" w:hAnsi="Verdana"/>
          <w:color w:val="231F20"/>
          <w:lang w:val="en-US"/>
        </w:rPr>
        <w:t>• Ne pas  confier  l’utilisation</w:t>
      </w:r>
    </w:p>
    <w:p w:rsidR="00B05971" w:rsidRPr="0057680B" w:rsidRDefault="008E0A21">
      <w:pPr>
        <w:spacing w:after="0" w:line="240" w:lineRule="exact"/>
        <w:ind w:left="280" w:right="-39"/>
        <w:jc w:val="both"/>
        <w:rPr>
          <w:rFonts w:ascii="Verdana" w:eastAsia="Verdana" w:hAnsi="Verdana" w:cs="Verdana"/>
          <w:szCs w:val="23"/>
          <w:lang w:val="en-US"/>
        </w:rPr>
      </w:pPr>
      <w:r w:rsidRPr="0057680B">
        <w:rPr>
          <w:rFonts w:ascii="Verdana" w:hAnsi="Verdana"/>
          <w:color w:val="231F20"/>
          <w:lang w:val="en-US"/>
        </w:rPr>
        <w:t>à des enfants ou à des per-</w:t>
      </w:r>
    </w:p>
    <w:p w:rsidR="00B05971" w:rsidRPr="0057680B" w:rsidRDefault="008E0A21">
      <w:pPr>
        <w:spacing w:after="0" w:line="240" w:lineRule="exact"/>
        <w:ind w:left="280" w:right="916"/>
        <w:jc w:val="both"/>
        <w:rPr>
          <w:rFonts w:ascii="Verdana" w:eastAsia="Verdana" w:hAnsi="Verdana" w:cs="Verdana"/>
          <w:szCs w:val="23"/>
          <w:lang w:val="en-US"/>
        </w:rPr>
      </w:pPr>
      <w:r w:rsidRPr="0057680B">
        <w:rPr>
          <w:rFonts w:ascii="Verdana" w:hAnsi="Verdana"/>
          <w:color w:val="231F20"/>
          <w:lang w:val="en-US"/>
        </w:rPr>
        <w:t>sonnes incapables.</w:t>
      </w:r>
    </w:p>
    <w:p w:rsidR="00B05971" w:rsidRPr="0057680B" w:rsidRDefault="008E0A21">
      <w:pPr>
        <w:spacing w:after="0" w:line="240" w:lineRule="exact"/>
        <w:ind w:left="73" w:right="-42"/>
        <w:jc w:val="center"/>
        <w:rPr>
          <w:rFonts w:ascii="Verdana" w:eastAsia="Verdana" w:hAnsi="Verdana" w:cs="Verdana"/>
          <w:szCs w:val="23"/>
          <w:lang w:val="en-US"/>
        </w:rPr>
      </w:pPr>
      <w:r w:rsidRPr="0057680B">
        <w:rPr>
          <w:rFonts w:ascii="Verdana" w:hAnsi="Verdana"/>
          <w:color w:val="231F20"/>
          <w:lang w:val="en-US"/>
        </w:rPr>
        <w:t>• Débrancher toujours la fiche</w:t>
      </w:r>
    </w:p>
    <w:p w:rsidR="00B05971" w:rsidRPr="0057680B" w:rsidRDefault="008E0A21">
      <w:pPr>
        <w:spacing w:after="0" w:line="240" w:lineRule="exact"/>
        <w:ind w:left="280" w:right="-39"/>
        <w:jc w:val="both"/>
        <w:rPr>
          <w:rFonts w:ascii="Verdana" w:eastAsia="Verdana" w:hAnsi="Verdana" w:cs="Verdana"/>
          <w:szCs w:val="23"/>
          <w:lang w:val="en-US"/>
        </w:rPr>
      </w:pPr>
      <w:r w:rsidRPr="0057680B">
        <w:rPr>
          <w:rFonts w:ascii="Verdana" w:hAnsi="Verdana"/>
          <w:color w:val="231F20"/>
          <w:lang w:val="en-US"/>
        </w:rPr>
        <w:t>avant  de  faire  une  quel-</w:t>
      </w:r>
    </w:p>
    <w:p w:rsidR="00B05971" w:rsidRPr="0057680B" w:rsidRDefault="008E0A21">
      <w:pPr>
        <w:spacing w:after="0" w:line="240" w:lineRule="exact"/>
        <w:ind w:left="280" w:right="-39"/>
        <w:jc w:val="both"/>
        <w:rPr>
          <w:rFonts w:ascii="Verdana" w:eastAsia="Verdana" w:hAnsi="Verdana" w:cs="Verdana"/>
          <w:szCs w:val="23"/>
          <w:lang w:val="es-ES_tradnl"/>
        </w:rPr>
      </w:pPr>
      <w:r w:rsidRPr="0057680B">
        <w:rPr>
          <w:rFonts w:ascii="Verdana" w:hAnsi="Verdana"/>
          <w:color w:val="231F20"/>
          <w:lang w:val="es-ES_tradnl"/>
        </w:rPr>
        <w:t>conque opération autre que</w:t>
      </w:r>
    </w:p>
    <w:p w:rsidR="00B05971" w:rsidRPr="0057680B" w:rsidRDefault="008E0A21">
      <w:pPr>
        <w:spacing w:after="0" w:line="240" w:lineRule="exact"/>
        <w:ind w:left="280" w:right="805"/>
        <w:jc w:val="both"/>
        <w:rPr>
          <w:rFonts w:ascii="Verdana" w:eastAsia="Verdana" w:hAnsi="Verdana" w:cs="Verdana"/>
          <w:szCs w:val="23"/>
          <w:lang w:val="es-ES_tradnl"/>
        </w:rPr>
      </w:pPr>
      <w:r w:rsidRPr="0057680B">
        <w:rPr>
          <w:rFonts w:ascii="Verdana" w:hAnsi="Verdana"/>
          <w:color w:val="231F20"/>
          <w:lang w:val="es-ES_tradnl"/>
        </w:rPr>
        <w:t>le conditionnement.</w:t>
      </w:r>
    </w:p>
    <w:p w:rsidR="00B05971" w:rsidRPr="0057680B" w:rsidRDefault="008E0A21">
      <w:pPr>
        <w:spacing w:after="0" w:line="240" w:lineRule="exact"/>
        <w:ind w:left="73" w:right="-41"/>
        <w:jc w:val="center"/>
        <w:rPr>
          <w:rFonts w:ascii="Verdana" w:eastAsia="Verdana" w:hAnsi="Verdana" w:cs="Verdana"/>
          <w:szCs w:val="23"/>
          <w:lang w:val="es-ES_tradnl"/>
        </w:rPr>
      </w:pPr>
      <w:r w:rsidRPr="0057680B">
        <w:rPr>
          <w:rFonts w:ascii="Verdana" w:hAnsi="Verdana"/>
          <w:color w:val="231F20"/>
          <w:lang w:val="es-ES_tradnl"/>
        </w:rPr>
        <w:t>• Quand  l’appareil n’est  pas</w:t>
      </w:r>
    </w:p>
    <w:p w:rsidR="00B05971" w:rsidRPr="0057680B" w:rsidRDefault="008E0A21">
      <w:pPr>
        <w:spacing w:after="0" w:line="240" w:lineRule="exact"/>
        <w:ind w:left="280" w:right="-42"/>
        <w:jc w:val="both"/>
        <w:rPr>
          <w:rFonts w:ascii="Verdana" w:eastAsia="Verdana" w:hAnsi="Verdana" w:cs="Verdana"/>
          <w:szCs w:val="23"/>
          <w:lang w:val="es-ES_tradnl"/>
        </w:rPr>
      </w:pPr>
      <w:r w:rsidRPr="0057680B">
        <w:rPr>
          <w:rFonts w:ascii="Verdana" w:hAnsi="Verdana"/>
          <w:color w:val="231F20"/>
          <w:lang w:val="es-ES_tradnl"/>
        </w:rPr>
        <w:t>utilisé  il  faut  l’éteindre  et</w:t>
      </w:r>
    </w:p>
    <w:p w:rsidR="00B05971" w:rsidRPr="0057680B" w:rsidRDefault="008E0A21">
      <w:pPr>
        <w:spacing w:after="0" w:line="240" w:lineRule="exact"/>
        <w:ind w:left="280" w:right="804"/>
        <w:jc w:val="both"/>
        <w:rPr>
          <w:rFonts w:ascii="Verdana" w:eastAsia="Verdana" w:hAnsi="Verdana" w:cs="Verdana"/>
          <w:szCs w:val="23"/>
          <w:lang w:val="es-ES_tradnl"/>
        </w:rPr>
      </w:pPr>
      <w:r w:rsidRPr="0057680B">
        <w:rPr>
          <w:rFonts w:ascii="Verdana" w:hAnsi="Verdana"/>
          <w:color w:val="231F20"/>
          <w:lang w:val="es-ES_tradnl"/>
        </w:rPr>
        <w:t>débrancher la fiche.</w:t>
      </w:r>
    </w:p>
    <w:p w:rsidR="00B05971" w:rsidRPr="0057680B" w:rsidRDefault="008E0A21">
      <w:pPr>
        <w:spacing w:before="3" w:after="0" w:line="150" w:lineRule="exact"/>
        <w:rPr>
          <w:sz w:val="13"/>
          <w:szCs w:val="15"/>
          <w:lang w:val="es-ES_tradnl"/>
        </w:rPr>
      </w:pPr>
      <w:r w:rsidRPr="0057680B">
        <w:rPr>
          <w:sz w:val="20"/>
          <w:lang w:val="es-ES_tradnl"/>
        </w:rPr>
        <w:br w:type="column"/>
      </w:r>
    </w:p>
    <w:p w:rsidR="00B05971" w:rsidRPr="0057680B" w:rsidRDefault="008E0A21">
      <w:pPr>
        <w:spacing w:after="0" w:line="240" w:lineRule="auto"/>
        <w:ind w:right="980"/>
        <w:jc w:val="both"/>
        <w:rPr>
          <w:rFonts w:ascii="Verdana" w:eastAsia="Verdana" w:hAnsi="Verdana" w:cs="Verdana"/>
          <w:szCs w:val="24"/>
          <w:lang w:val="es-ES_tradnl"/>
        </w:rPr>
      </w:pPr>
      <w:r w:rsidRPr="0057680B">
        <w:rPr>
          <w:rFonts w:ascii="Verdana" w:hAnsi="Verdana"/>
          <w:b/>
          <w:color w:val="231F20"/>
          <w:lang w:val="es-ES_tradnl"/>
        </w:rPr>
        <w:t>VORBEMERKUNG</w:t>
      </w:r>
    </w:p>
    <w:p w:rsidR="00B05971" w:rsidRPr="0057680B" w:rsidRDefault="00B05971">
      <w:pPr>
        <w:spacing w:before="1" w:after="0" w:line="110" w:lineRule="exact"/>
        <w:rPr>
          <w:sz w:val="9"/>
          <w:szCs w:val="11"/>
          <w:lang w:val="es-ES_tradnl"/>
        </w:rPr>
      </w:pPr>
    </w:p>
    <w:p w:rsidR="00B05971" w:rsidRPr="0057680B" w:rsidRDefault="009C354D">
      <w:pPr>
        <w:spacing w:after="0" w:line="240" w:lineRule="exact"/>
        <w:ind w:right="-50"/>
        <w:jc w:val="both"/>
        <w:rPr>
          <w:rFonts w:ascii="Verdana" w:eastAsia="Verdana" w:hAnsi="Verdana" w:cs="Verdana"/>
          <w:sz w:val="18"/>
          <w:szCs w:val="20"/>
          <w:lang w:val="en-US"/>
        </w:rPr>
      </w:pPr>
      <w:r>
        <w:rPr>
          <w:sz w:val="20"/>
        </w:rPr>
        <w:pict>
          <v:group id="_x0000_s4939" style="position:absolute;left:0;text-align:left;margin-left:221.95pt;margin-top:39.45pt;width:165.4pt;height:121.6pt;z-index:-8402;mso-position-horizontal-relative:page" coordorigin="4439,789" coordsize="3308,2432">
            <v:group id="_x0000_s4940" style="position:absolute;left:4444;top:794;width:3298;height:2422" coordorigin="4444,794" coordsize="3298,2422">
              <v:shape id="_x0000_s4942" style="position:absolute;left:4444;top:794;width:3298;height:2422" coordorigin="4444,794" coordsize="3298,2422" path="m4534,794r-61,3l4444,869r,2257l4444,3162r44,53l7652,3216r36,-1l7741,3172r1,-2288l7742,848r-43,-53l4534,794xe" filled="f" strokecolor="#231f20" strokeweight=".5pt">
                <v:path arrowok="t"/>
              </v:shape>
              <v:shape id="_x0000_s4941" type="#_x0000_t75" style="position:absolute;left:4529;top:831;width:631;height:658">
                <v:imagedata r:id="rId93" o:title=""/>
              </v:shape>
            </v:group>
            <w10:wrap anchorx="page"/>
          </v:group>
        </w:pict>
      </w:r>
      <w:r w:rsidR="008E0A21" w:rsidRPr="0057680B">
        <w:rPr>
          <w:rFonts w:ascii="Verdana" w:hAnsi="Verdana"/>
          <w:color w:val="231F20"/>
          <w:sz w:val="18"/>
          <w:lang w:val="en-US"/>
        </w:rPr>
        <w:t>Dieses Handbuch enthält die Bedie- nungs- und Wartungsanleitung der VAKUUM-VERPACKUNGSMASCHINE.</w:t>
      </w:r>
    </w:p>
    <w:p w:rsidR="00B05971" w:rsidRPr="0057680B" w:rsidRDefault="00B05971">
      <w:pPr>
        <w:spacing w:before="7" w:after="0" w:line="110" w:lineRule="exact"/>
        <w:rPr>
          <w:sz w:val="9"/>
          <w:szCs w:val="11"/>
          <w:lang w:val="en-US"/>
        </w:rPr>
      </w:pPr>
    </w:p>
    <w:p w:rsidR="00B05971" w:rsidRPr="0057680B" w:rsidRDefault="008E0A21">
      <w:pPr>
        <w:spacing w:after="0" w:line="260" w:lineRule="exact"/>
        <w:ind w:left="71" w:right="99" w:firstLine="617"/>
        <w:jc w:val="right"/>
        <w:rPr>
          <w:rFonts w:ascii="Verdana" w:eastAsia="Verdana" w:hAnsi="Verdana" w:cs="Verdana"/>
          <w:szCs w:val="23"/>
          <w:lang w:val="en-US"/>
        </w:rPr>
      </w:pPr>
      <w:r w:rsidRPr="0057680B">
        <w:rPr>
          <w:rFonts w:ascii="Verdana" w:hAnsi="Verdana"/>
          <w:b/>
          <w:color w:val="231F20"/>
          <w:lang w:val="en-US"/>
        </w:rPr>
        <w:t>Die Beachtung der in dieser Betriebs an- leitung enthaltenen Hinweiseermöglicheneine bestimmungsgemässe und sichere Verwendung und garantieren gleichzei- tig einen störungsfreien</w:t>
      </w:r>
    </w:p>
    <w:p w:rsidR="00B05971" w:rsidRPr="0057680B" w:rsidRDefault="009C354D">
      <w:pPr>
        <w:spacing w:after="0" w:line="256" w:lineRule="exact"/>
        <w:ind w:left="113" w:right="860"/>
        <w:jc w:val="both"/>
        <w:rPr>
          <w:rFonts w:ascii="Verdana" w:eastAsia="Verdana" w:hAnsi="Verdana" w:cs="Verdana"/>
          <w:szCs w:val="23"/>
          <w:lang w:val="en-US"/>
        </w:rPr>
      </w:pPr>
      <w:r>
        <w:rPr>
          <w:sz w:val="20"/>
        </w:rPr>
        <w:pict>
          <v:group id="_x0000_s4935" style="position:absolute;left:0;text-align:left;margin-left:221.95pt;margin-top:18.05pt;width:165.4pt;height:93.5pt;z-index:-8399;mso-position-horizontal-relative:page" coordorigin="4439,361" coordsize="3308,1870">
            <v:group id="_x0000_s4936" style="position:absolute;left:4444;top:366;width:3298;height:1860" coordorigin="4444,366" coordsize="3298,1860">
              <v:shape id="_x0000_s4938" style="position:absolute;left:4444;top:366;width:3298;height:1860" coordorigin="4444,366" coordsize="3298,1860" path="m4534,366r-61,3l4444,441r,1695l4444,2173r44,53l7652,2226r36,l7741,2183r1,-1727l7742,420r-43,-53l4534,366xe" filled="f" strokecolor="#231f20" strokeweight=".5pt">
                <v:path arrowok="t"/>
              </v:shape>
              <v:shape id="_x0000_s4937" type="#_x0000_t75" style="position:absolute;left:4529;top:410;width:631;height:658">
                <v:imagedata r:id="rId94" o:title=""/>
              </v:shape>
            </v:group>
            <w10:wrap anchorx="page"/>
          </v:group>
        </w:pict>
      </w:r>
      <w:r w:rsidR="008E0A21" w:rsidRPr="0057680B">
        <w:rPr>
          <w:rFonts w:ascii="Verdana" w:hAnsi="Verdana"/>
          <w:b/>
          <w:color w:val="231F20"/>
          <w:lang w:val="en-US"/>
        </w:rPr>
        <w:t>Betrieb des Geräts.</w:t>
      </w:r>
    </w:p>
    <w:p w:rsidR="00B05971" w:rsidRPr="0057680B" w:rsidRDefault="00B05971">
      <w:pPr>
        <w:spacing w:before="8" w:after="0" w:line="110" w:lineRule="exact"/>
        <w:rPr>
          <w:sz w:val="9"/>
          <w:szCs w:val="11"/>
          <w:lang w:val="en-US"/>
        </w:rPr>
      </w:pPr>
    </w:p>
    <w:p w:rsidR="00B05971" w:rsidRPr="0057680B" w:rsidRDefault="008E0A21">
      <w:pPr>
        <w:spacing w:after="0" w:line="260" w:lineRule="exact"/>
        <w:ind w:left="735" w:right="42"/>
        <w:jc w:val="both"/>
        <w:rPr>
          <w:rFonts w:ascii="Verdana" w:eastAsia="Verdana" w:hAnsi="Verdana" w:cs="Verdana"/>
          <w:sz w:val="18"/>
          <w:szCs w:val="23"/>
          <w:lang w:val="en-US"/>
        </w:rPr>
      </w:pPr>
      <w:r w:rsidRPr="0057680B">
        <w:rPr>
          <w:rFonts w:ascii="Verdana" w:hAnsi="Verdana"/>
          <w:b/>
          <w:color w:val="231F20"/>
          <w:sz w:val="18"/>
          <w:lang w:val="en-US"/>
        </w:rPr>
        <w:t>VOR BENUTZUNG DER VAKUUMVER- PACKUNGS-MA-</w:t>
      </w:r>
    </w:p>
    <w:p w:rsidR="00B05971" w:rsidRPr="0057680B" w:rsidRDefault="009C354D">
      <w:pPr>
        <w:spacing w:after="0" w:line="260" w:lineRule="exact"/>
        <w:ind w:left="113" w:right="51"/>
        <w:jc w:val="both"/>
        <w:rPr>
          <w:rFonts w:ascii="Verdana" w:eastAsia="Verdana" w:hAnsi="Verdana" w:cs="Verdana"/>
          <w:sz w:val="18"/>
          <w:szCs w:val="23"/>
          <w:lang w:val="en-US"/>
        </w:rPr>
      </w:pPr>
      <w:r>
        <w:rPr>
          <w:sz w:val="16"/>
        </w:rPr>
        <w:pict>
          <v:group id="_x0000_s4931" style="position:absolute;left:0;text-align:left;margin-left:221.95pt;margin-top:57pt;width:165.4pt;height:81.35pt;z-index:-8396;mso-position-horizontal-relative:page" coordorigin="4439,1140" coordsize="3308,1627">
            <v:group id="_x0000_s4932" style="position:absolute;left:4444;top:1145;width:3298;height:1617" coordorigin="4444,1145" coordsize="3298,1617">
              <v:shape id="_x0000_s4934" style="position:absolute;left:4444;top:1145;width:3298;height:1617" coordorigin="4444,1145" coordsize="3298,1617" path="m4534,1145r-61,3l4444,1221r,1451l4444,2708r44,53l7652,2762r36,l7741,2718r1,-1483l7742,1199r-43,-53l4534,1145xe" filled="f" strokecolor="#231f20" strokeweight=".5pt">
                <v:path arrowok="t"/>
              </v:shape>
              <v:shape id="_x0000_s4933" type="#_x0000_t75" style="position:absolute;left:4553;top:1196;width:568;height:568">
                <v:imagedata r:id="rId92" o:title=""/>
              </v:shape>
            </v:group>
            <w10:wrap anchorx="page"/>
          </v:group>
        </w:pict>
      </w:r>
      <w:r w:rsidR="008E0A21" w:rsidRPr="0057680B">
        <w:rPr>
          <w:rFonts w:ascii="Verdana" w:hAnsi="Verdana"/>
          <w:b/>
          <w:color w:val="231F20"/>
          <w:sz w:val="18"/>
          <w:lang w:val="en-US"/>
        </w:rPr>
        <w:t>SCHINE DIE IN DIESEM HANDBUCH ENTHAL- TENEN ANWEISUNGEN AUFMERKSAM LESEN.</w:t>
      </w:r>
    </w:p>
    <w:p w:rsidR="00B05971" w:rsidRPr="0057680B" w:rsidRDefault="00B05971">
      <w:pPr>
        <w:spacing w:before="3" w:after="0" w:line="110" w:lineRule="exact"/>
        <w:rPr>
          <w:sz w:val="5"/>
          <w:szCs w:val="11"/>
          <w:lang w:val="en-US"/>
        </w:rPr>
      </w:pPr>
    </w:p>
    <w:p w:rsidR="00B05971" w:rsidRPr="0057680B" w:rsidRDefault="008E0A21">
      <w:pPr>
        <w:spacing w:after="0" w:line="260" w:lineRule="exact"/>
        <w:ind w:left="71" w:right="99" w:firstLine="623"/>
        <w:jc w:val="right"/>
        <w:rPr>
          <w:rFonts w:ascii="Verdana" w:eastAsia="Verdana" w:hAnsi="Verdana" w:cs="Verdana"/>
          <w:sz w:val="18"/>
          <w:szCs w:val="23"/>
          <w:lang w:val="en-US"/>
        </w:rPr>
      </w:pPr>
      <w:r w:rsidRPr="0057680B">
        <w:rPr>
          <w:rFonts w:ascii="Verdana" w:hAnsi="Verdana"/>
          <w:b/>
          <w:color w:val="231F20"/>
          <w:sz w:val="18"/>
          <w:lang w:val="en-US"/>
        </w:rPr>
        <w:t>Der Hersteller lehnt jegliche Haftung für Schäden ab, die auf Nachlässigkeit und Nicht- einhaltungder Anweisun- gen zurückzuführen sind.</w:t>
      </w:r>
    </w:p>
    <w:p w:rsidR="00B05971" w:rsidRPr="0057680B" w:rsidRDefault="00B05971">
      <w:pPr>
        <w:spacing w:before="9" w:after="0" w:line="240" w:lineRule="exact"/>
        <w:rPr>
          <w:sz w:val="18"/>
          <w:szCs w:val="24"/>
          <w:lang w:val="en-US"/>
        </w:rPr>
      </w:pPr>
    </w:p>
    <w:p w:rsidR="00B05971" w:rsidRPr="0057680B" w:rsidRDefault="009C354D">
      <w:pPr>
        <w:spacing w:after="0" w:line="300" w:lineRule="exact"/>
        <w:ind w:right="-67"/>
        <w:jc w:val="both"/>
        <w:rPr>
          <w:rFonts w:ascii="Verdana" w:eastAsia="Verdana" w:hAnsi="Verdana" w:cs="Verdana"/>
          <w:sz w:val="20"/>
          <w:szCs w:val="26"/>
          <w:lang w:val="en-US"/>
        </w:rPr>
      </w:pPr>
      <w:r>
        <w:rPr>
          <w:sz w:val="16"/>
        </w:rPr>
        <w:pict>
          <v:group id="_x0000_s4924" style="position:absolute;left:0;text-align:left;margin-left:221.7pt;margin-top:48.4pt;width:166pt;height:22.05pt;z-index:-8394;mso-position-horizontal-relative:page" coordorigin="4434,968" coordsize="3320,441">
            <v:group id="_x0000_s4927" style="position:absolute;left:4439;top:973;width:3310;height:2" coordorigin="4439,973" coordsize="3310,2">
              <v:shape id="_x0000_s4930" style="position:absolute;left:4439;top:973;width:3310;height:2" coordorigin="4439,973" coordsize="3310,0" path="m4439,973r3310,e" filled="f" strokecolor="#231f20" strokeweight=".5pt">
                <v:path arrowok="t"/>
              </v:shape>
              <v:shape id="_x0000_s4929" type="#_x0000_t75" style="position:absolute;left:5064;top:1012;width:366;height:366">
                <v:imagedata r:id="rId18" o:title=""/>
              </v:shape>
              <v:shape id="_x0000_s4928" type="#_x0000_t75" style="position:absolute;left:6761;top:1012;width:366;height:366">
                <v:imagedata r:id="rId18" o:title=""/>
              </v:shape>
            </v:group>
            <v:group id="_x0000_s4925" style="position:absolute;left:4441;top:1404;width:3308;height:2" coordorigin="4441,1404" coordsize="3308,2">
              <v:shape id="_x0000_s4926" style="position:absolute;left:4441;top:1404;width:3308;height:2" coordorigin="4441,1404" coordsize="3308,0" path="m4441,1404r3308,e" filled="f" strokecolor="#231f20" strokeweight=".5pt">
                <v:path arrowok="t"/>
              </v:shape>
            </v:group>
            <w10:wrap anchorx="page"/>
          </v:group>
        </w:pict>
      </w:r>
      <w:r w:rsidR="008E0A21" w:rsidRPr="0057680B">
        <w:rPr>
          <w:rFonts w:ascii="Verdana" w:hAnsi="Verdana"/>
          <w:b/>
          <w:color w:val="231F20"/>
          <w:sz w:val="20"/>
          <w:lang w:val="en-US"/>
        </w:rPr>
        <w:t>ALLGEMEINE SICHER- HEITS- UND UNFALL- VERHÜTUNGSNORMEN</w:t>
      </w:r>
    </w:p>
    <w:p w:rsidR="00B05971" w:rsidRPr="0057680B" w:rsidRDefault="00B05971">
      <w:pPr>
        <w:spacing w:before="4" w:after="0" w:line="100" w:lineRule="exact"/>
        <w:rPr>
          <w:sz w:val="8"/>
          <w:szCs w:val="10"/>
          <w:lang w:val="en-US"/>
        </w:rPr>
      </w:pPr>
    </w:p>
    <w:p w:rsidR="00B05971" w:rsidRPr="0057680B" w:rsidRDefault="008E0A21">
      <w:pPr>
        <w:spacing w:after="0" w:line="240" w:lineRule="auto"/>
        <w:ind w:left="1064" w:right="-20"/>
        <w:rPr>
          <w:rFonts w:ascii="Verdana" w:eastAsia="Verdana" w:hAnsi="Verdana" w:cs="Verdana"/>
          <w:sz w:val="24"/>
          <w:szCs w:val="26"/>
          <w:lang w:val="en-US"/>
        </w:rPr>
      </w:pPr>
      <w:r w:rsidRPr="0057680B">
        <w:rPr>
          <w:rFonts w:ascii="Verdana" w:hAnsi="Verdana"/>
          <w:b/>
          <w:color w:val="231F20"/>
          <w:sz w:val="24"/>
          <w:lang w:val="en-US"/>
        </w:rPr>
        <w:t>GEFAHR</w:t>
      </w:r>
    </w:p>
    <w:p w:rsidR="00B05971" w:rsidRPr="0057680B" w:rsidRDefault="00B05971">
      <w:pPr>
        <w:spacing w:before="3" w:after="0" w:line="150" w:lineRule="exact"/>
        <w:rPr>
          <w:sz w:val="13"/>
          <w:szCs w:val="15"/>
          <w:lang w:val="en-US"/>
        </w:rPr>
      </w:pPr>
    </w:p>
    <w:p w:rsidR="00B05971" w:rsidRPr="0057680B" w:rsidRDefault="008E0A21">
      <w:pPr>
        <w:spacing w:after="0" w:line="240" w:lineRule="exact"/>
        <w:ind w:left="170" w:right="-56" w:hanging="170"/>
        <w:jc w:val="both"/>
        <w:rPr>
          <w:rFonts w:ascii="Verdana" w:eastAsia="Verdana" w:hAnsi="Verdana" w:cs="Verdana"/>
          <w:sz w:val="20"/>
          <w:szCs w:val="23"/>
          <w:lang w:val="en-US"/>
        </w:rPr>
      </w:pPr>
      <w:r w:rsidRPr="0057680B">
        <w:rPr>
          <w:rFonts w:ascii="Verdana" w:hAnsi="Verdana"/>
          <w:color w:val="231F20"/>
          <w:sz w:val="20"/>
          <w:lang w:val="en-US"/>
        </w:rPr>
        <w:t>• Das Gerät nicht mit nassen oder feuchten Händen be- rühren.</w:t>
      </w:r>
    </w:p>
    <w:p w:rsidR="00B05971" w:rsidRPr="0057680B" w:rsidRDefault="008E0A21">
      <w:pPr>
        <w:spacing w:after="0" w:line="240" w:lineRule="exact"/>
        <w:ind w:left="170" w:right="-56" w:hanging="170"/>
        <w:jc w:val="both"/>
        <w:rPr>
          <w:rFonts w:ascii="Verdana" w:eastAsia="Verdana" w:hAnsi="Verdana" w:cs="Verdana"/>
          <w:sz w:val="20"/>
          <w:szCs w:val="23"/>
          <w:lang w:val="en-US"/>
        </w:rPr>
      </w:pPr>
      <w:r w:rsidRPr="0057680B">
        <w:rPr>
          <w:rFonts w:ascii="Verdana" w:hAnsi="Verdana"/>
          <w:color w:val="231F20"/>
          <w:sz w:val="20"/>
          <w:lang w:val="en-US"/>
        </w:rPr>
        <w:t>• Das Gerät nicht barfuß be- nutzen.</w:t>
      </w:r>
    </w:p>
    <w:p w:rsidR="00B05971" w:rsidRPr="0057680B" w:rsidRDefault="008E0A21">
      <w:pPr>
        <w:spacing w:after="0" w:line="240" w:lineRule="exact"/>
        <w:ind w:left="170" w:right="-56" w:hanging="170"/>
        <w:jc w:val="both"/>
        <w:rPr>
          <w:rFonts w:ascii="Verdana" w:eastAsia="Verdana" w:hAnsi="Verdana" w:cs="Verdana"/>
          <w:sz w:val="20"/>
          <w:szCs w:val="23"/>
          <w:lang w:val="en-US"/>
        </w:rPr>
      </w:pPr>
      <w:r w:rsidRPr="0057680B">
        <w:rPr>
          <w:rFonts w:ascii="Verdana" w:hAnsi="Verdana"/>
          <w:color w:val="231F20"/>
          <w:sz w:val="20"/>
          <w:lang w:val="en-US"/>
        </w:rPr>
        <w:t>• Im  Fall  von  Schäden  oder Funktionsstörungen das Ge- rät  ausschalten  und  Netz- stecker ziehen.</w:t>
      </w:r>
    </w:p>
    <w:p w:rsidR="00B05971" w:rsidRPr="0057680B" w:rsidRDefault="008E0A21">
      <w:pPr>
        <w:spacing w:after="0" w:line="240" w:lineRule="exact"/>
        <w:ind w:left="170" w:right="-56" w:hanging="170"/>
        <w:jc w:val="both"/>
        <w:rPr>
          <w:rFonts w:ascii="Verdana" w:eastAsia="Verdana" w:hAnsi="Verdana" w:cs="Verdana"/>
          <w:sz w:val="20"/>
          <w:szCs w:val="23"/>
          <w:lang w:val="en-US"/>
        </w:rPr>
      </w:pPr>
      <w:r w:rsidRPr="0057680B">
        <w:rPr>
          <w:rFonts w:ascii="Verdana" w:hAnsi="Verdana"/>
          <w:color w:val="231F20"/>
          <w:sz w:val="20"/>
          <w:lang w:val="en-US"/>
        </w:rPr>
        <w:t>• Halten Sie Wasser und Was- serdampf von der Maschine fern.</w:t>
      </w:r>
    </w:p>
    <w:p w:rsidR="00B05971" w:rsidRPr="0057680B" w:rsidRDefault="008E0A21">
      <w:pPr>
        <w:spacing w:after="0" w:line="240" w:lineRule="exact"/>
        <w:ind w:left="170" w:right="-56" w:hanging="170"/>
        <w:jc w:val="both"/>
        <w:rPr>
          <w:rFonts w:ascii="Verdana" w:eastAsia="Verdana" w:hAnsi="Verdana" w:cs="Verdana"/>
          <w:sz w:val="20"/>
          <w:szCs w:val="23"/>
          <w:lang w:val="en-US"/>
        </w:rPr>
      </w:pPr>
      <w:r w:rsidRPr="0057680B">
        <w:rPr>
          <w:rFonts w:ascii="Verdana" w:hAnsi="Verdana"/>
          <w:color w:val="231F20"/>
          <w:sz w:val="20"/>
          <w:lang w:val="en-US"/>
        </w:rPr>
        <w:t>• Kinder und unfähige Perso- nen dürfen das Gerät nicht benützen.</w:t>
      </w:r>
    </w:p>
    <w:p w:rsidR="00B05971" w:rsidRPr="0057680B" w:rsidRDefault="008E0A21" w:rsidP="0057680B">
      <w:pPr>
        <w:spacing w:after="0" w:line="240" w:lineRule="exact"/>
        <w:ind w:left="170" w:right="-56" w:hanging="170"/>
        <w:jc w:val="both"/>
        <w:rPr>
          <w:rFonts w:ascii="Verdana" w:hAnsi="Verdana"/>
          <w:color w:val="231F20"/>
          <w:sz w:val="20"/>
          <w:lang w:val="en-US"/>
        </w:rPr>
      </w:pPr>
      <w:r w:rsidRPr="0057680B">
        <w:rPr>
          <w:rFonts w:ascii="Verdana" w:hAnsi="Verdana"/>
          <w:color w:val="231F20"/>
          <w:sz w:val="20"/>
          <w:lang w:val="en-US"/>
        </w:rPr>
        <w:t>• Netzstecker bei allen War- tungs- und Pflegearbeiten ziehen.</w:t>
      </w:r>
    </w:p>
    <w:p w:rsidR="00B05971" w:rsidRPr="0057680B" w:rsidRDefault="008E0A21">
      <w:pPr>
        <w:spacing w:after="0" w:line="240" w:lineRule="exact"/>
        <w:ind w:left="170" w:right="-56" w:hanging="170"/>
        <w:jc w:val="both"/>
        <w:rPr>
          <w:rFonts w:ascii="Verdana" w:hAnsi="Verdana"/>
          <w:color w:val="231F20"/>
          <w:sz w:val="20"/>
          <w:lang w:val="en-US"/>
        </w:rPr>
      </w:pPr>
      <w:r w:rsidRPr="0057680B">
        <w:rPr>
          <w:rFonts w:ascii="Verdana" w:hAnsi="Verdana"/>
          <w:color w:val="231F20"/>
          <w:sz w:val="20"/>
          <w:lang w:val="en-US"/>
        </w:rPr>
        <w:t>• Das Gerät bei Nichtbenut- zung ausschalten und Netz- stecker ziehen.</w:t>
      </w:r>
    </w:p>
    <w:p w:rsidR="00B05971" w:rsidRPr="008E0A21" w:rsidRDefault="008E0A21">
      <w:pPr>
        <w:spacing w:before="3" w:after="0" w:line="150" w:lineRule="exact"/>
        <w:rPr>
          <w:sz w:val="15"/>
          <w:szCs w:val="15"/>
          <w:lang w:val="en-US"/>
        </w:rPr>
      </w:pPr>
      <w:r w:rsidRPr="008E0A21">
        <w:rPr>
          <w:lang w:val="en-US"/>
        </w:rPr>
        <w:br w:type="column"/>
      </w:r>
    </w:p>
    <w:p w:rsidR="00B05971" w:rsidRPr="008E0A21" w:rsidRDefault="008E0A21">
      <w:pPr>
        <w:spacing w:after="0" w:line="240" w:lineRule="auto"/>
        <w:ind w:right="-20"/>
        <w:rPr>
          <w:rFonts w:ascii="Verdana" w:eastAsia="Verdana" w:hAnsi="Verdana" w:cs="Verdana"/>
          <w:sz w:val="24"/>
          <w:szCs w:val="24"/>
          <w:lang w:val="es-ES_tradnl"/>
        </w:rPr>
      </w:pPr>
      <w:r w:rsidRPr="008E0A21">
        <w:rPr>
          <w:rFonts w:ascii="Verdana" w:hAnsi="Verdana"/>
          <w:b/>
          <w:color w:val="231F20"/>
          <w:sz w:val="24"/>
          <w:lang w:val="es-ES_tradnl"/>
        </w:rPr>
        <w:t>INTRODUCCIÓN</w:t>
      </w:r>
    </w:p>
    <w:p w:rsidR="00B05971" w:rsidRPr="008E0A21" w:rsidRDefault="00B05971">
      <w:pPr>
        <w:spacing w:before="1" w:after="0" w:line="110" w:lineRule="exact"/>
        <w:rPr>
          <w:sz w:val="11"/>
          <w:szCs w:val="11"/>
          <w:lang w:val="es-ES_tradnl"/>
        </w:rPr>
      </w:pPr>
    </w:p>
    <w:p w:rsidR="00B05971" w:rsidRPr="0057680B" w:rsidRDefault="009C354D" w:rsidP="0057680B">
      <w:pPr>
        <w:spacing w:after="0" w:line="240" w:lineRule="exact"/>
        <w:ind w:right="-50"/>
        <w:jc w:val="both"/>
        <w:rPr>
          <w:rFonts w:ascii="Verdana" w:hAnsi="Verdana"/>
          <w:color w:val="231F20"/>
          <w:sz w:val="18"/>
          <w:lang w:val="en-US"/>
        </w:rPr>
      </w:pPr>
      <w:r>
        <w:rPr>
          <w:rFonts w:ascii="Verdana" w:hAnsi="Verdana"/>
          <w:color w:val="231F20"/>
          <w:sz w:val="18"/>
          <w:lang w:val="en-US"/>
        </w:rPr>
        <w:pict>
          <v:group id="_x0000_s4920" style="position:absolute;left:0;text-align:left;margin-left:401.4pt;margin-top:39.45pt;width:165.4pt;height:121.6pt;z-index:-8401;mso-position-horizontal-relative:page" coordorigin="8028,789" coordsize="3308,2432">
            <v:group id="_x0000_s4921" style="position:absolute;left:8033;top:794;width:3298;height:2422" coordorigin="8033,794" coordsize="3298,2422">
              <v:shape id="_x0000_s4923" style="position:absolute;left:8033;top:794;width:3298;height:2422" coordorigin="8033,794" coordsize="3298,2422" path="m8123,794r-61,3l8033,869r,2257l8033,3162r43,53l11241,3216r36,-1l11330,3172r1,-2288l11330,848r-43,-53l8123,794xe" filled="f" strokecolor="#231f20" strokeweight=".5pt">
                <v:path arrowok="t"/>
              </v:shape>
              <v:shape id="_x0000_s4922" type="#_x0000_t75" style="position:absolute;left:8117;top:831;width:631;height:658">
                <v:imagedata r:id="rId95" o:title=""/>
              </v:shape>
            </v:group>
            <w10:wrap anchorx="page"/>
          </v:group>
        </w:pict>
      </w:r>
      <w:r w:rsidR="008E0A21" w:rsidRPr="0057680B">
        <w:rPr>
          <w:rFonts w:ascii="Verdana" w:hAnsi="Verdana"/>
          <w:color w:val="231F20"/>
          <w:sz w:val="18"/>
          <w:lang w:val="en-US"/>
        </w:rPr>
        <w:t>Este manual contiene las instruc- ciones de uso y  mantenimiento para utilizar la MÁQUINA DE VACÍO.</w:t>
      </w:r>
    </w:p>
    <w:p w:rsidR="00B05971" w:rsidRPr="008E0A21" w:rsidRDefault="00B05971">
      <w:pPr>
        <w:spacing w:before="7" w:after="0" w:line="110" w:lineRule="exact"/>
        <w:rPr>
          <w:sz w:val="11"/>
          <w:szCs w:val="11"/>
          <w:lang w:val="es-ES_tradnl"/>
        </w:rPr>
      </w:pPr>
    </w:p>
    <w:p w:rsidR="00B05971" w:rsidRPr="0057680B" w:rsidRDefault="008E0A21">
      <w:pPr>
        <w:spacing w:after="0" w:line="260" w:lineRule="exact"/>
        <w:ind w:left="71" w:right="218" w:firstLine="615"/>
        <w:jc w:val="right"/>
        <w:rPr>
          <w:rFonts w:ascii="Verdana" w:eastAsia="Verdana" w:hAnsi="Verdana" w:cs="Verdana"/>
          <w:szCs w:val="23"/>
          <w:lang w:val="es-ES_tradnl"/>
        </w:rPr>
      </w:pPr>
      <w:r w:rsidRPr="0057680B">
        <w:rPr>
          <w:rFonts w:ascii="Verdana" w:hAnsi="Verdana"/>
          <w:b/>
          <w:color w:val="231F20"/>
          <w:lang w:val="es-ES_tradnl"/>
        </w:rPr>
        <w:t>Siguiendo  las  in- strucciones de este manual, el usuario podrá utilizar la máqui- na bajo las condiciones de seguridad necesarias, asegurando  a la vez  el buen  manejo  y funcio-</w:t>
      </w:r>
    </w:p>
    <w:p w:rsidR="00B05971" w:rsidRPr="0057680B" w:rsidRDefault="009C354D">
      <w:pPr>
        <w:spacing w:after="0" w:line="256" w:lineRule="exact"/>
        <w:ind w:left="113" w:right="328"/>
        <w:jc w:val="both"/>
        <w:rPr>
          <w:rFonts w:ascii="Verdana" w:eastAsia="Verdana" w:hAnsi="Verdana" w:cs="Verdana"/>
          <w:szCs w:val="23"/>
          <w:lang w:val="es-ES_tradnl"/>
        </w:rPr>
      </w:pPr>
      <w:r>
        <w:rPr>
          <w:sz w:val="20"/>
        </w:rPr>
        <w:pict>
          <v:group id="_x0000_s4916" style="position:absolute;left:0;text-align:left;margin-left:401.4pt;margin-top:18.05pt;width:165.4pt;height:67.45pt;z-index:-8398;mso-position-horizontal-relative:page" coordorigin="8028,361" coordsize="3308,1349">
            <v:group id="_x0000_s4917" style="position:absolute;left:8033;top:366;width:3298;height:1339" coordorigin="8033,366" coordsize="3298,1339">
              <v:shape id="_x0000_s4919" style="position:absolute;left:8033;top:366;width:3298;height:1339" coordorigin="8033,366" coordsize="3298,1339" path="m8123,366r-61,3l8033,441r,1174l8033,1651r43,53l11241,1705r36,l11330,1661r1,-1205l11330,420r-43,-53l8123,366xe" filled="f" strokecolor="#231f20" strokeweight=".5pt">
                <v:path arrowok="t"/>
              </v:shape>
              <v:shape id="_x0000_s4918" type="#_x0000_t75" style="position:absolute;left:8117;top:410;width:631;height:658">
                <v:imagedata r:id="rId96" o:title=""/>
              </v:shape>
            </v:group>
            <w10:wrap anchorx="page"/>
          </v:group>
        </w:pict>
      </w:r>
      <w:r w:rsidR="008E0A21" w:rsidRPr="0057680B">
        <w:rPr>
          <w:rFonts w:ascii="Verdana" w:hAnsi="Verdana"/>
          <w:b/>
          <w:color w:val="231F20"/>
          <w:lang w:val="es-ES_tradnl"/>
        </w:rPr>
        <w:t>namiento de la misma.</w:t>
      </w:r>
    </w:p>
    <w:p w:rsidR="00B05971" w:rsidRPr="008E0A21" w:rsidRDefault="00B05971">
      <w:pPr>
        <w:spacing w:before="7" w:after="0" w:line="110" w:lineRule="exact"/>
        <w:rPr>
          <w:sz w:val="11"/>
          <w:szCs w:val="11"/>
          <w:lang w:val="es-ES_tradnl"/>
        </w:rPr>
      </w:pPr>
    </w:p>
    <w:p w:rsidR="00B05971" w:rsidRPr="008E0A21" w:rsidRDefault="008E0A21">
      <w:pPr>
        <w:spacing w:after="0" w:line="260" w:lineRule="exact"/>
        <w:ind w:left="733" w:right="169"/>
        <w:jc w:val="both"/>
        <w:rPr>
          <w:rFonts w:ascii="Verdana" w:eastAsia="Verdana" w:hAnsi="Verdana" w:cs="Verdana"/>
          <w:sz w:val="23"/>
          <w:szCs w:val="23"/>
          <w:lang w:val="es-ES_tradnl"/>
        </w:rPr>
      </w:pPr>
      <w:r w:rsidRPr="008E0A21">
        <w:rPr>
          <w:rFonts w:ascii="Verdana" w:hAnsi="Verdana"/>
          <w:b/>
          <w:color w:val="231F20"/>
          <w:sz w:val="23"/>
          <w:lang w:val="es-ES_tradnl"/>
        </w:rPr>
        <w:t>ANTES DE UTILI- ZAR LA MÁQUINA DE VACÍO, LEA LAS</w:t>
      </w:r>
    </w:p>
    <w:p w:rsidR="00B05971" w:rsidRPr="008E0A21" w:rsidRDefault="009C354D">
      <w:pPr>
        <w:spacing w:after="0" w:line="260" w:lineRule="exact"/>
        <w:ind w:left="113" w:right="149"/>
        <w:jc w:val="both"/>
        <w:rPr>
          <w:rFonts w:ascii="Verdana" w:eastAsia="Verdana" w:hAnsi="Verdana" w:cs="Verdana"/>
          <w:sz w:val="23"/>
          <w:szCs w:val="23"/>
          <w:lang w:val="es-ES_tradnl"/>
        </w:rPr>
      </w:pPr>
      <w:r>
        <w:pict>
          <v:group id="_x0000_s4912" style="position:absolute;left:0;text-align:left;margin-left:401.4pt;margin-top:57.05pt;width:165.4pt;height:81.35pt;z-index:-8395;mso-position-horizontal-relative:page" coordorigin="8028,1141" coordsize="3308,1627">
            <v:group id="_x0000_s4913" style="position:absolute;left:8033;top:1146;width:3298;height:1617" coordorigin="8033,1146" coordsize="3298,1617">
              <v:shape id="_x0000_s4915" style="position:absolute;left:8033;top:1146;width:3298;height:1617" coordorigin="8033,1146" coordsize="3298,1617" path="m8123,1146r-61,3l8033,1222r,1451l8033,2709r43,53l11241,2763r36,l11330,2719r1,-1483l11330,1200r-43,-53l8123,1146xe" filled="f" strokecolor="#231f20" strokeweight=".5pt">
                <v:path arrowok="t"/>
              </v:shape>
              <v:shape id="_x0000_s4914" type="#_x0000_t75" style="position:absolute;left:8141;top:1197;width:568;height:568">
                <v:imagedata r:id="rId92" o:title=""/>
              </v:shape>
            </v:group>
            <w10:wrap anchorx="page"/>
          </v:group>
        </w:pict>
      </w:r>
      <w:r w:rsidR="008E0A21" w:rsidRPr="008E0A21">
        <w:rPr>
          <w:rFonts w:ascii="Verdana" w:hAnsi="Verdana"/>
          <w:b/>
          <w:color w:val="231F20"/>
          <w:sz w:val="23"/>
          <w:lang w:val="es-ES_tradnl"/>
        </w:rPr>
        <w:t>INSTRUCCIONES DE ESTE MANUAL.</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3" w:after="0" w:line="220" w:lineRule="exact"/>
        <w:rPr>
          <w:lang w:val="es-ES_tradnl"/>
        </w:rPr>
      </w:pPr>
    </w:p>
    <w:p w:rsidR="00B05971" w:rsidRPr="008E0A21" w:rsidRDefault="008E0A21">
      <w:pPr>
        <w:spacing w:after="0" w:line="260" w:lineRule="exact"/>
        <w:ind w:left="734" w:right="166"/>
        <w:jc w:val="both"/>
        <w:rPr>
          <w:rFonts w:ascii="Verdana" w:eastAsia="Verdana" w:hAnsi="Verdana" w:cs="Verdana"/>
          <w:sz w:val="23"/>
          <w:szCs w:val="23"/>
          <w:lang w:val="es-ES_tradnl"/>
        </w:rPr>
      </w:pPr>
      <w:r w:rsidRPr="008E0A21">
        <w:rPr>
          <w:rFonts w:ascii="Verdana" w:hAnsi="Verdana"/>
          <w:b/>
          <w:color w:val="231F20"/>
          <w:sz w:val="23"/>
          <w:lang w:val="es-ES_tradnl"/>
        </w:rPr>
        <w:t>El fabricante no se hace responsable de las negligencias</w:t>
      </w:r>
    </w:p>
    <w:p w:rsidR="00B05971" w:rsidRPr="008E0A21" w:rsidRDefault="008E0A21">
      <w:pPr>
        <w:spacing w:after="0" w:line="260" w:lineRule="exact"/>
        <w:ind w:left="113" w:right="177"/>
        <w:jc w:val="both"/>
        <w:rPr>
          <w:rFonts w:ascii="Verdana" w:eastAsia="Verdana" w:hAnsi="Verdana" w:cs="Verdana"/>
          <w:sz w:val="23"/>
          <w:szCs w:val="23"/>
          <w:lang w:val="es-ES_tradnl"/>
        </w:rPr>
      </w:pPr>
      <w:r w:rsidRPr="008E0A21">
        <w:rPr>
          <w:rFonts w:ascii="Verdana" w:hAnsi="Verdana"/>
          <w:b/>
          <w:color w:val="231F20"/>
          <w:sz w:val="23"/>
          <w:lang w:val="es-ES_tradnl"/>
        </w:rPr>
        <w:t>y del incumplimiento de las instrucciones de uso del Manual.</w:t>
      </w:r>
    </w:p>
    <w:p w:rsidR="00B05971" w:rsidRPr="008E0A21" w:rsidRDefault="00B05971">
      <w:pPr>
        <w:spacing w:before="10" w:after="0" w:line="240" w:lineRule="exact"/>
        <w:rPr>
          <w:sz w:val="24"/>
          <w:szCs w:val="24"/>
          <w:lang w:val="es-ES_tradnl"/>
        </w:rPr>
      </w:pPr>
    </w:p>
    <w:p w:rsidR="00B05971" w:rsidRPr="008E0A21" w:rsidRDefault="009C354D">
      <w:pPr>
        <w:spacing w:after="0" w:line="300" w:lineRule="exact"/>
        <w:ind w:right="158"/>
        <w:rPr>
          <w:rFonts w:ascii="Verdana" w:eastAsia="Verdana" w:hAnsi="Verdana" w:cs="Verdana"/>
          <w:sz w:val="26"/>
          <w:szCs w:val="26"/>
          <w:lang w:val="es-ES_tradnl"/>
        </w:rPr>
      </w:pPr>
      <w:r>
        <w:pict>
          <v:group id="_x0000_s4905" style="position:absolute;margin-left:401.15pt;margin-top:48.4pt;width:166.1pt;height:22.05pt;z-index:-8393;mso-position-horizontal-relative:page" coordorigin="8023,968" coordsize="3322,441">
            <v:group id="_x0000_s4908" style="position:absolute;left:8028;top:973;width:3312;height:2" coordorigin="8028,973" coordsize="3312,2">
              <v:shape id="_x0000_s4911" style="position:absolute;left:8028;top:973;width:3312;height:2" coordorigin="8028,973" coordsize="3312,0" path="m8028,973r3311,e" filled="f" strokecolor="#231f20" strokeweight=".5pt">
                <v:path arrowok="t"/>
              </v:shape>
              <v:shape id="_x0000_s4910" type="#_x0000_t75" style="position:absolute;left:8588;top:1012;width:366;height:366">
                <v:imagedata r:id="rId18" o:title=""/>
              </v:shape>
              <v:shape id="_x0000_s4909" type="#_x0000_t75" style="position:absolute;left:10416;top:1012;width:366;height:366">
                <v:imagedata r:id="rId18" o:title=""/>
              </v:shape>
            </v:group>
            <v:group id="_x0000_s4906" style="position:absolute;left:8031;top:1404;width:3308;height:2" coordorigin="8031,1404" coordsize="3308,2">
              <v:shape id="_x0000_s4907" style="position:absolute;left:8031;top:1404;width:3308;height:2" coordorigin="8031,1404" coordsize="3308,0" path="m8031,1404r3308,e" filled="f" strokecolor="#231f20" strokeweight=".5pt">
                <v:path arrowok="t"/>
              </v:shape>
            </v:group>
            <w10:wrap anchorx="page"/>
          </v:group>
        </w:pict>
      </w:r>
      <w:r w:rsidR="008E0A21" w:rsidRPr="008E0A21">
        <w:rPr>
          <w:rFonts w:ascii="Verdana" w:hAnsi="Verdana"/>
          <w:b/>
          <w:color w:val="231F20"/>
          <w:sz w:val="26"/>
          <w:lang w:val="es-ES_tradnl"/>
        </w:rPr>
        <w:t>SEGURIDAD GENERAL Y PREVENCIÓN DE ACCIDENTES</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auto"/>
        <w:ind w:left="959" w:right="1065"/>
        <w:jc w:val="center"/>
        <w:rPr>
          <w:rFonts w:ascii="Verdana" w:eastAsia="Verdana" w:hAnsi="Verdana" w:cs="Verdana"/>
          <w:sz w:val="26"/>
          <w:szCs w:val="26"/>
          <w:lang w:val="es-ES_tradnl"/>
        </w:rPr>
      </w:pPr>
      <w:r w:rsidRPr="008E0A21">
        <w:rPr>
          <w:rFonts w:ascii="Verdana" w:hAnsi="Verdana"/>
          <w:b/>
          <w:color w:val="231F20"/>
          <w:sz w:val="26"/>
          <w:lang w:val="es-ES_tradnl"/>
        </w:rPr>
        <w:t>PELIGRO</w:t>
      </w:r>
    </w:p>
    <w:p w:rsidR="00B05971" w:rsidRPr="008E0A21" w:rsidRDefault="00B05971">
      <w:pPr>
        <w:spacing w:before="3" w:after="0" w:line="150" w:lineRule="exact"/>
        <w:rPr>
          <w:sz w:val="15"/>
          <w:szCs w:val="15"/>
          <w:lang w:val="es-ES_tradnl"/>
        </w:rPr>
      </w:pPr>
    </w:p>
    <w:p w:rsidR="00B05971" w:rsidRPr="0057680B" w:rsidRDefault="008E0A21">
      <w:pPr>
        <w:spacing w:after="0" w:line="240" w:lineRule="exact"/>
        <w:ind w:left="170" w:right="64" w:hanging="170"/>
        <w:jc w:val="both"/>
        <w:rPr>
          <w:rFonts w:ascii="Verdana" w:eastAsia="Verdana" w:hAnsi="Verdana" w:cs="Verdana"/>
          <w:szCs w:val="23"/>
          <w:lang w:val="es-ES_tradnl"/>
        </w:rPr>
      </w:pPr>
      <w:r w:rsidRPr="0057680B">
        <w:rPr>
          <w:rFonts w:ascii="Verdana" w:hAnsi="Verdana"/>
          <w:color w:val="231F20"/>
          <w:lang w:val="es-ES_tradnl"/>
        </w:rPr>
        <w:t>• No tocar la máquina con las manos mojadas o húmedas.</w:t>
      </w:r>
    </w:p>
    <w:p w:rsidR="00B05971" w:rsidRPr="0057680B" w:rsidRDefault="008E0A21">
      <w:pPr>
        <w:spacing w:after="0" w:line="240" w:lineRule="exact"/>
        <w:ind w:left="170" w:right="65" w:hanging="170"/>
        <w:jc w:val="both"/>
        <w:rPr>
          <w:rFonts w:ascii="Verdana" w:eastAsia="Verdana" w:hAnsi="Verdana" w:cs="Verdana"/>
          <w:szCs w:val="23"/>
          <w:lang w:val="es-ES_tradnl"/>
        </w:rPr>
      </w:pPr>
      <w:r w:rsidRPr="0057680B">
        <w:rPr>
          <w:rFonts w:ascii="Verdana" w:hAnsi="Verdana"/>
          <w:color w:val="231F20"/>
          <w:lang w:val="es-ES_tradnl"/>
        </w:rPr>
        <w:t>• No utilizar el aparato estan- do descalzos.</w:t>
      </w:r>
    </w:p>
    <w:p w:rsidR="00B05971" w:rsidRPr="0057680B" w:rsidRDefault="008E0A21">
      <w:pPr>
        <w:spacing w:after="0" w:line="240" w:lineRule="exact"/>
        <w:ind w:left="170" w:right="64" w:hanging="170"/>
        <w:jc w:val="both"/>
        <w:rPr>
          <w:rFonts w:ascii="Verdana" w:eastAsia="Verdana" w:hAnsi="Verdana" w:cs="Verdana"/>
          <w:szCs w:val="23"/>
          <w:lang w:val="es-ES_tradnl"/>
        </w:rPr>
      </w:pPr>
      <w:r w:rsidRPr="0057680B">
        <w:rPr>
          <w:rFonts w:ascii="Verdana" w:hAnsi="Verdana"/>
          <w:color w:val="231F20"/>
          <w:lang w:val="es-ES_tradnl"/>
        </w:rPr>
        <w:t>• En  caso  de  avería  o  mal funcionamiento, apague la máquina y desenchúfela.</w:t>
      </w:r>
    </w:p>
    <w:p w:rsidR="00B05971" w:rsidRPr="0057680B" w:rsidRDefault="008E0A21">
      <w:pPr>
        <w:spacing w:after="0" w:line="240" w:lineRule="exact"/>
        <w:ind w:left="170" w:right="64" w:hanging="170"/>
        <w:jc w:val="both"/>
        <w:rPr>
          <w:rFonts w:ascii="Verdana" w:eastAsia="Verdana" w:hAnsi="Verdana" w:cs="Verdana"/>
          <w:szCs w:val="23"/>
          <w:lang w:val="es-ES_tradnl"/>
        </w:rPr>
      </w:pPr>
      <w:r w:rsidRPr="0057680B">
        <w:rPr>
          <w:rFonts w:ascii="Verdana" w:hAnsi="Verdana"/>
          <w:color w:val="231F20"/>
          <w:lang w:val="es-ES_tradnl"/>
        </w:rPr>
        <w:t>• No deje la máquina expue- sta a los agentes atmosféri- cos;  no  vierta  agua  sobre ella.</w:t>
      </w:r>
    </w:p>
    <w:p w:rsidR="00B05971" w:rsidRPr="0057680B" w:rsidRDefault="008E0A21">
      <w:pPr>
        <w:spacing w:after="0" w:line="240" w:lineRule="exact"/>
        <w:ind w:left="170" w:right="61" w:hanging="170"/>
        <w:jc w:val="both"/>
        <w:rPr>
          <w:rFonts w:ascii="Verdana" w:eastAsia="Verdana" w:hAnsi="Verdana" w:cs="Verdana"/>
          <w:szCs w:val="23"/>
          <w:lang w:val="es-ES_tradnl"/>
        </w:rPr>
      </w:pPr>
      <w:r w:rsidRPr="0057680B">
        <w:rPr>
          <w:rFonts w:ascii="Verdana" w:hAnsi="Verdana"/>
          <w:color w:val="231F20"/>
          <w:lang w:val="es-ES_tradnl"/>
        </w:rPr>
        <w:t>• No  permita  que  los  niños ni las personas inexpertas manejen la máquina.</w:t>
      </w:r>
    </w:p>
    <w:p w:rsidR="00B05971" w:rsidRPr="0057680B" w:rsidRDefault="008E0A21">
      <w:pPr>
        <w:spacing w:after="0" w:line="240" w:lineRule="exact"/>
        <w:ind w:left="170" w:right="54" w:hanging="170"/>
        <w:jc w:val="both"/>
        <w:rPr>
          <w:rFonts w:ascii="Verdana" w:hAnsi="Verdana"/>
          <w:color w:val="231F20"/>
          <w:lang w:val="es-ES_tradnl"/>
        </w:rPr>
      </w:pPr>
      <w:r w:rsidRPr="0057680B">
        <w:rPr>
          <w:rFonts w:ascii="Verdana" w:hAnsi="Verdana"/>
          <w:color w:val="231F20"/>
          <w:lang w:val="es-ES_tradnl"/>
        </w:rPr>
        <w:t>• Siempre deberá desenchu- far la máquina antes de realizar cualquier operación diferente  a la  creación  de vacío.</w:t>
      </w:r>
    </w:p>
    <w:p w:rsidR="00B05971" w:rsidRPr="0057680B" w:rsidRDefault="008E0A21" w:rsidP="0057680B">
      <w:pPr>
        <w:spacing w:after="0" w:line="240" w:lineRule="exact"/>
        <w:ind w:left="170" w:right="54" w:hanging="170"/>
        <w:jc w:val="both"/>
        <w:rPr>
          <w:rFonts w:ascii="Verdana" w:hAnsi="Verdana"/>
          <w:color w:val="231F20"/>
          <w:lang w:val="es-ES_tradnl"/>
        </w:rPr>
      </w:pPr>
      <w:r w:rsidRPr="0057680B">
        <w:rPr>
          <w:rFonts w:ascii="Verdana" w:hAnsi="Verdana"/>
          <w:color w:val="231F20"/>
          <w:lang w:val="es-ES_tradnl"/>
        </w:rPr>
        <w:t>• Cuando  la máquina  no  se esté utilizando, apáguela y desenchúfela.</w:t>
      </w:r>
    </w:p>
    <w:p w:rsidR="00B05971" w:rsidRPr="008E0A21" w:rsidRDefault="00B05971">
      <w:pPr>
        <w:spacing w:after="0" w:line="240" w:lineRule="exact"/>
        <w:jc w:val="both"/>
        <w:rPr>
          <w:rFonts w:ascii="Verdana" w:eastAsia="Verdana" w:hAnsi="Verdana" w:cs="Verdana"/>
          <w:sz w:val="23"/>
          <w:szCs w:val="23"/>
          <w:lang w:val="es-ES_tradnl"/>
        </w:rPr>
        <w:sectPr w:rsidR="00B05971" w:rsidRPr="008E0A21">
          <w:type w:val="continuous"/>
          <w:pgSz w:w="11920" w:h="16840"/>
          <w:pgMar w:top="1560" w:right="440" w:bottom="280" w:left="740" w:header="720" w:footer="720" w:gutter="0"/>
          <w:cols w:num="3" w:space="720" w:equalWidth="0">
            <w:col w:w="3434" w:space="267"/>
            <w:col w:w="3315" w:space="275"/>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898" style="position:absolute;left:0;text-align:left;margin-left:28.2pt;margin-top:4.6pt;width:255.4pt;height:17.75pt;z-index:-8392;mso-position-horizontal-relative:page" coordorigin="565,92" coordsize="5108,355">
            <v:group id="_x0000_s4903" style="position:absolute;left:577;top:102;width:461;height:301" coordorigin="577,102" coordsize="461,301">
              <v:shape id="_x0000_s490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901" style="position:absolute;left:577;top:102;width:461;height:301" coordorigin="577,102" coordsize="461,301">
              <v:shape id="_x0000_s490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899" style="position:absolute;left:567;top:445;width:5103;height:2" coordorigin="567,445" coordsize="5103,2">
              <v:shape id="_x0000_s4900" style="position:absolute;left:567;top:445;width:5103;height:2" coordorigin="567,445" coordsize="5103,0" path="m567,445r5103,e" filled="f" strokecolor="#231f20" strokeweight=".25pt">
                <v:path arrowok="t"/>
              </v:shape>
            </v:group>
            <w10:wrap anchorx="page"/>
          </v:group>
        </w:pict>
      </w:r>
      <w:r>
        <w:pict>
          <v:group id="_x0000_s4891" style="position:absolute;left:0;text-align:left;margin-left:297.5pt;margin-top:4.6pt;width:255.4pt;height:17.75pt;z-index:-8391;mso-position-horizontal-relative:page" coordorigin="5950,92" coordsize="5108,355">
            <v:group id="_x0000_s4896" style="position:absolute;left:5963;top:102;width:461;height:301" coordorigin="5963,102" coordsize="461,301">
              <v:shape id="_x0000_s489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894" style="position:absolute;left:5963;top:102;width:461;height:301" coordorigin="5963,102" coordsize="461,301">
              <v:shape id="_x0000_s489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892" style="position:absolute;left:5953;top:445;width:5103;height:2" coordorigin="5953,445" coordsize="5103,2">
              <v:shape id="_x0000_s489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3" w:after="0" w:line="160" w:lineRule="exact"/>
        <w:rPr>
          <w:sz w:val="16"/>
          <w:szCs w:val="16"/>
          <w:lang w:val="es-ES_tradnl"/>
        </w:rPr>
      </w:pPr>
    </w:p>
    <w:p w:rsidR="00B05971" w:rsidRPr="008E0A21" w:rsidRDefault="008E0A21">
      <w:pPr>
        <w:spacing w:after="0" w:line="240" w:lineRule="auto"/>
        <w:ind w:left="107" w:right="-76"/>
        <w:rPr>
          <w:rFonts w:ascii="Verdana" w:eastAsia="Verdana" w:hAnsi="Verdana" w:cs="Verdana"/>
          <w:sz w:val="20"/>
          <w:szCs w:val="20"/>
          <w:lang w:val="es-ES_tradnl"/>
        </w:rPr>
      </w:pPr>
      <w:r w:rsidRPr="008E0A21">
        <w:rPr>
          <w:rFonts w:ascii="Verdana" w:hAnsi="Verdana"/>
          <w:color w:val="231F20"/>
          <w:sz w:val="20"/>
          <w:lang w:val="es-ES_tradnl"/>
        </w:rPr>
        <w:t>• Non tirare il cavo di alimentazione per staccare la</w:t>
      </w:r>
    </w:p>
    <w:p w:rsidR="00B05971" w:rsidRPr="008E0A21" w:rsidRDefault="008E0A21">
      <w:pPr>
        <w:spacing w:after="0" w:line="240" w:lineRule="exact"/>
        <w:ind w:left="277" w:right="-20"/>
        <w:rPr>
          <w:rFonts w:ascii="Verdana" w:eastAsia="Verdana" w:hAnsi="Verdana" w:cs="Verdana"/>
          <w:sz w:val="20"/>
          <w:szCs w:val="20"/>
          <w:lang w:val="es-ES_tradnl"/>
        </w:rPr>
      </w:pPr>
      <w:r w:rsidRPr="008E0A21">
        <w:rPr>
          <w:rFonts w:ascii="Verdana" w:hAnsi="Verdana"/>
          <w:color w:val="231F20"/>
          <w:position w:val="-1"/>
          <w:sz w:val="20"/>
          <w:lang w:val="es-ES_tradnl"/>
        </w:rPr>
        <w:t>spina dalla presa elettrica.</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277" w:right="-56" w:hanging="170"/>
        <w:jc w:val="both"/>
        <w:rPr>
          <w:rFonts w:ascii="Verdana" w:eastAsia="Verdana" w:hAnsi="Verdana" w:cs="Verdana"/>
          <w:sz w:val="20"/>
          <w:szCs w:val="20"/>
          <w:lang w:val="es-ES_tradnl"/>
        </w:rPr>
      </w:pPr>
      <w:r w:rsidRPr="008E0A21">
        <w:rPr>
          <w:rFonts w:ascii="Verdana" w:hAnsi="Verdana"/>
          <w:color w:val="231F20"/>
          <w:sz w:val="20"/>
          <w:lang w:val="es-ES_tradnl"/>
        </w:rPr>
        <w:t>• Verificare sovente lo stato del cavo di alimenta- zione che in caso di necessità deve essere sosti- tuito solo presso un Centro Tecnico di Assistenza autorizzato.</w:t>
      </w:r>
    </w:p>
    <w:p w:rsidR="00B05971" w:rsidRPr="008E0A21" w:rsidRDefault="00B05971">
      <w:pPr>
        <w:spacing w:before="11" w:after="0" w:line="220" w:lineRule="exact"/>
        <w:rPr>
          <w:lang w:val="es-ES_tradnl"/>
        </w:rPr>
      </w:pPr>
    </w:p>
    <w:p w:rsidR="00B05971" w:rsidRPr="008E0A21" w:rsidRDefault="008E0A21">
      <w:pPr>
        <w:spacing w:after="0" w:line="240" w:lineRule="auto"/>
        <w:ind w:left="107" w:right="-76"/>
        <w:rPr>
          <w:rFonts w:ascii="Verdana" w:eastAsia="Verdana" w:hAnsi="Verdana" w:cs="Verdana"/>
          <w:sz w:val="20"/>
          <w:szCs w:val="20"/>
          <w:lang w:val="es-ES_tradnl"/>
        </w:rPr>
      </w:pPr>
      <w:r w:rsidRPr="008E0A21">
        <w:rPr>
          <w:rFonts w:ascii="Verdana" w:hAnsi="Verdana"/>
          <w:color w:val="231F20"/>
          <w:sz w:val="20"/>
          <w:lang w:val="es-ES_tradnl"/>
        </w:rPr>
        <w:t>• In caso di riparazione o sostituzione di parti utiliz-</w:t>
      </w:r>
    </w:p>
    <w:p w:rsidR="00B05971" w:rsidRPr="008E0A21" w:rsidRDefault="008E0A21">
      <w:pPr>
        <w:spacing w:after="0" w:line="240" w:lineRule="exact"/>
        <w:ind w:left="277" w:right="-20"/>
        <w:rPr>
          <w:rFonts w:ascii="Verdana" w:eastAsia="Verdana" w:hAnsi="Verdana" w:cs="Verdana"/>
          <w:sz w:val="20"/>
          <w:szCs w:val="20"/>
          <w:lang w:val="es-ES_tradnl"/>
        </w:rPr>
      </w:pPr>
      <w:r w:rsidRPr="008E0A21">
        <w:rPr>
          <w:rFonts w:ascii="Verdana" w:hAnsi="Verdana"/>
          <w:color w:val="231F20"/>
          <w:position w:val="-1"/>
          <w:sz w:val="20"/>
          <w:lang w:val="es-ES_tradnl"/>
        </w:rPr>
        <w:t>zare esclusivamente ricambi originali.</w:t>
      </w:r>
    </w:p>
    <w:p w:rsidR="00B05971" w:rsidRPr="008E0A21" w:rsidRDefault="00B05971">
      <w:pPr>
        <w:spacing w:before="6" w:after="0" w:line="240" w:lineRule="exact"/>
        <w:rPr>
          <w:sz w:val="24"/>
          <w:szCs w:val="24"/>
          <w:lang w:val="es-ES_tradnl"/>
        </w:rPr>
      </w:pPr>
    </w:p>
    <w:p w:rsidR="00B05971" w:rsidRPr="008E0A21" w:rsidRDefault="009C354D">
      <w:pPr>
        <w:spacing w:after="0" w:line="240" w:lineRule="exact"/>
        <w:ind w:left="277" w:right="-56" w:hanging="170"/>
        <w:jc w:val="both"/>
        <w:rPr>
          <w:rFonts w:ascii="Verdana" w:eastAsia="Verdana" w:hAnsi="Verdana" w:cs="Verdana"/>
          <w:sz w:val="20"/>
          <w:szCs w:val="20"/>
          <w:lang w:val="es-ES_tradnl"/>
        </w:rPr>
      </w:pPr>
      <w:r>
        <w:pict>
          <v:group id="_x0000_s4887" style="position:absolute;left:0;text-align:left;margin-left:28.35pt;margin-top:65.8pt;width:255.15pt;height:38pt;z-index:-8387;mso-position-horizontal-relative:page" coordorigin="567,1316" coordsize="5103,760">
            <v:group id="_x0000_s4888" style="position:absolute;left:572;top:1321;width:5093;height:750" coordorigin="572,1321" coordsize="5093,750">
              <v:shape id="_x0000_s4890" style="position:absolute;left:572;top:1321;width:5093;height:750" coordorigin="572,1321" coordsize="5093,750" path="m662,1321r-61,3l572,1396r,585l572,2017r44,53l5575,2071r36,l5664,2027r1,-616l5665,1375r-44,-53l662,1321xe" filled="f" strokecolor="#231f20" strokeweight=".5pt">
                <v:path arrowok="t"/>
              </v:shape>
              <v:shape id="_x0000_s4889" type="#_x0000_t75" style="position:absolute;left:656;top:1389;width:574;height:598">
                <v:imagedata r:id="rId97" o:title=""/>
              </v:shape>
            </v:group>
            <w10:wrap anchorx="page"/>
          </v:group>
        </w:pict>
      </w:r>
      <w:r w:rsidR="008E0A21" w:rsidRPr="008E0A21">
        <w:rPr>
          <w:rFonts w:ascii="Verdana" w:hAnsi="Verdana"/>
          <w:color w:val="231F20"/>
          <w:sz w:val="20"/>
          <w:lang w:val="es-ES_tradnl"/>
        </w:rPr>
        <w:t>• In caso di incompatibilità tra la spina di alimenta- zione e la vostra presa, fatela sostituire da un Cen- tro Tecnico di Assistenza autorizzato; si sconsiglia l’uso di adattatori non omologati e/o prolunghe.</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1" w:right="57"/>
        <w:jc w:val="both"/>
        <w:rPr>
          <w:rFonts w:ascii="Verdana" w:eastAsia="Verdana" w:hAnsi="Verdana" w:cs="Verdana"/>
          <w:sz w:val="20"/>
          <w:szCs w:val="20"/>
          <w:lang w:val="es-ES_tradnl"/>
        </w:rPr>
      </w:pPr>
      <w:r w:rsidRPr="008E0A21">
        <w:rPr>
          <w:rFonts w:ascii="Verdana" w:hAnsi="Verdana"/>
          <w:b/>
          <w:color w:val="231F20"/>
          <w:sz w:val="20"/>
          <w:lang w:val="es-ES_tradnl"/>
        </w:rPr>
        <w:t>FARE ATTENZIONE AI SEGNALI RIPOR- TATI IN QUESTO MANUALE.</w:t>
      </w:r>
    </w:p>
    <w:p w:rsidR="00B05971" w:rsidRPr="008E0A21" w:rsidRDefault="00B05971">
      <w:pPr>
        <w:spacing w:after="0" w:line="200" w:lineRule="exact"/>
        <w:rPr>
          <w:sz w:val="20"/>
          <w:szCs w:val="20"/>
          <w:lang w:val="es-ES_tradnl"/>
        </w:rPr>
      </w:pPr>
    </w:p>
    <w:p w:rsidR="00B05971" w:rsidRPr="008E0A21" w:rsidRDefault="00B05971">
      <w:pPr>
        <w:spacing w:before="11" w:after="0" w:line="260" w:lineRule="exact"/>
        <w:rPr>
          <w:sz w:val="26"/>
          <w:szCs w:val="26"/>
          <w:lang w:val="es-ES_tradnl"/>
        </w:rPr>
      </w:pPr>
    </w:p>
    <w:p w:rsidR="00B05971" w:rsidRPr="008E0A21" w:rsidRDefault="009C354D">
      <w:pPr>
        <w:spacing w:after="0" w:line="240" w:lineRule="auto"/>
        <w:ind w:left="107" w:right="-20"/>
        <w:rPr>
          <w:rFonts w:ascii="Verdana" w:eastAsia="Verdana" w:hAnsi="Verdana" w:cs="Verdana"/>
          <w:sz w:val="20"/>
          <w:szCs w:val="20"/>
          <w:lang w:val="es-ES_tradnl"/>
        </w:rPr>
      </w:pPr>
      <w:r>
        <w:pict>
          <v:group id="_x0000_s4883" style="position:absolute;left:0;text-align:left;margin-left:28.35pt;margin-top:19.95pt;width:255.15pt;height:68.9pt;z-index:-8389;mso-position-horizontal-relative:page" coordorigin="567,399" coordsize="5103,1378">
            <v:shape id="_x0000_s4886" type="#_x0000_t75" style="position:absolute;left:675;top:507;width:516;height:516">
              <v:imagedata r:id="rId98" o:title=""/>
            </v:shape>
            <v:group id="_x0000_s4884" style="position:absolute;left:572;top:404;width:5093;height:1368" coordorigin="572,404" coordsize="5093,1368">
              <v:shape id="_x0000_s4885" style="position:absolute;left:572;top:404;width:5093;height:1368" coordorigin="572,404" coordsize="5093,1368" path="m662,404r-61,3l572,480r,1202l572,1718r44,53l5575,1772r36,l5664,1728r1,-1234l5665,458r-44,-53l662,404xe" filled="f" strokecolor="#231f20" strokeweight=".5pt">
                <v:path arrowok="t"/>
              </v:shape>
            </v:group>
            <w10:wrap anchorx="page"/>
          </v:group>
        </w:pict>
      </w:r>
      <w:r w:rsidR="008E0A21" w:rsidRPr="008E0A21">
        <w:rPr>
          <w:rFonts w:ascii="Verdana" w:hAnsi="Verdana"/>
          <w:b/>
          <w:color w:val="231F20"/>
          <w:sz w:val="20"/>
          <w:lang w:val="es-ES_tradnl"/>
        </w:rPr>
        <w:t>SEGNALI DI PERICOLO</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788" w:right="57"/>
        <w:jc w:val="both"/>
        <w:rPr>
          <w:rFonts w:ascii="Verdana" w:eastAsia="Verdana" w:hAnsi="Verdana" w:cs="Verdana"/>
          <w:sz w:val="20"/>
          <w:szCs w:val="20"/>
          <w:lang w:val="es-ES_tradnl"/>
        </w:rPr>
      </w:pPr>
      <w:r w:rsidRPr="008E0A21">
        <w:rPr>
          <w:rFonts w:ascii="Verdana" w:hAnsi="Verdana"/>
          <w:b/>
          <w:color w:val="231F20"/>
          <w:sz w:val="20"/>
          <w:lang w:val="es-ES_tradnl"/>
        </w:rPr>
        <w:t>PERICOLO GENERICO: questo segnale avverte che se le operazioni descritte non sono correttamente eseguite, l’o-</w:t>
      </w:r>
    </w:p>
    <w:p w:rsidR="00B05971" w:rsidRPr="008E0A21" w:rsidRDefault="009C354D">
      <w:pPr>
        <w:spacing w:after="0" w:line="240" w:lineRule="exact"/>
        <w:ind w:left="220" w:right="57"/>
        <w:rPr>
          <w:rFonts w:ascii="Verdana" w:eastAsia="Verdana" w:hAnsi="Verdana" w:cs="Verdana"/>
          <w:sz w:val="20"/>
          <w:szCs w:val="20"/>
          <w:lang w:val="es-ES_tradnl"/>
        </w:rPr>
      </w:pPr>
      <w:r>
        <w:pict>
          <v:group id="_x0000_s4879" style="position:absolute;left:0;text-align:left;margin-left:28.35pt;margin-top:44.85pt;width:255.15pt;height:42.2pt;z-index:-8390;mso-position-horizontal-relative:page" coordorigin="567,897" coordsize="5103,844">
            <v:group id="_x0000_s4880" style="position:absolute;left:572;top:902;width:5093;height:834" coordorigin="572,902" coordsize="5093,834">
              <v:shape id="_x0000_s4882" style="position:absolute;left:572;top:902;width:5093;height:834" coordorigin="572,902" coordsize="5093,834" path="m662,902r-61,3l572,977r,669l572,1682r44,53l5575,1736r36,l5664,1692r1,-700l5665,956r-44,-53l662,902xe" filled="f" strokecolor="#231f20" strokeweight=".5pt">
                <v:path arrowok="t"/>
              </v:shape>
              <v:shape id="_x0000_s4881" type="#_x0000_t75" style="position:absolute;left:648;top:955;width:574;height:598">
                <v:imagedata r:id="rId99" o:title=""/>
              </v:shape>
            </v:group>
            <w10:wrap anchorx="page"/>
          </v:group>
        </w:pict>
      </w:r>
      <w:r w:rsidR="008E0A21" w:rsidRPr="008E0A21">
        <w:rPr>
          <w:rFonts w:ascii="Verdana" w:hAnsi="Verdana"/>
          <w:b/>
          <w:color w:val="231F20"/>
          <w:sz w:val="20"/>
          <w:lang w:val="es-ES_tradnl"/>
        </w:rPr>
        <w:t>peratore é sottoposto a rischi o l’apparecchio potrebbe conseguire dei danni.</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9C354D">
      <w:pPr>
        <w:spacing w:after="0" w:line="240" w:lineRule="exact"/>
        <w:ind w:left="796" w:right="57"/>
        <w:jc w:val="both"/>
        <w:rPr>
          <w:rFonts w:ascii="Verdana" w:eastAsia="Verdana" w:hAnsi="Verdana" w:cs="Verdana"/>
          <w:sz w:val="20"/>
          <w:szCs w:val="20"/>
          <w:lang w:val="es-ES_tradnl"/>
        </w:rPr>
      </w:pPr>
      <w:r>
        <w:pict>
          <v:group id="_x0000_s4875" style="position:absolute;left:0;text-align:left;margin-left:28.35pt;margin-top:56.05pt;width:255.15pt;height:43.1pt;z-index:-8388;mso-position-horizontal-relative:page" coordorigin="567,1121" coordsize="5103,862">
            <v:group id="_x0000_s4876" style="position:absolute;left:572;top:1126;width:5093;height:852" coordorigin="572,1126" coordsize="5093,852">
              <v:shape id="_x0000_s4878" style="position:absolute;left:572;top:1126;width:5093;height:852" coordorigin="572,1126" coordsize="5093,852" path="m662,1126r-61,3l572,1201r,687l572,1924r44,53l5575,1978r36,l5664,1934r1,-718l5665,1180r-44,-53l662,1126xe" filled="f" strokecolor="#231f20" strokeweight=".5pt">
                <v:path arrowok="t"/>
              </v:shape>
              <v:shape id="_x0000_s4877" type="#_x0000_t75" style="position:absolute;left:655;top:1191;width:574;height:598">
                <v:imagedata r:id="rId100" o:title=""/>
              </v:shape>
            </v:group>
            <w10:wrap anchorx="page"/>
          </v:group>
        </w:pict>
      </w:r>
      <w:r w:rsidR="008E0A21" w:rsidRPr="008E0A21">
        <w:rPr>
          <w:rFonts w:ascii="Verdana" w:hAnsi="Verdana"/>
          <w:b/>
          <w:color w:val="231F20"/>
          <w:sz w:val="20"/>
          <w:lang w:val="es-ES_tradnl"/>
        </w:rPr>
        <w:t>PERICOLO ELETTRICO: questo segnale avverte che esistono pericoli di natura elettrica.</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9C354D">
      <w:pPr>
        <w:spacing w:after="0" w:line="240" w:lineRule="exact"/>
        <w:ind w:left="796" w:right="57"/>
        <w:jc w:val="both"/>
        <w:rPr>
          <w:rFonts w:ascii="Verdana" w:eastAsia="Verdana" w:hAnsi="Verdana" w:cs="Verdana"/>
          <w:sz w:val="20"/>
          <w:szCs w:val="20"/>
          <w:lang w:val="es-ES_tradnl"/>
        </w:rPr>
      </w:pPr>
      <w:r>
        <w:pict>
          <v:group id="_x0000_s4871" style="position:absolute;left:0;text-align:left;margin-left:28.35pt;margin-top:53.3pt;width:255.15pt;height:38pt;z-index:-8382;mso-position-horizontal-relative:page" coordorigin="567,1066" coordsize="5103,760">
            <v:group id="_x0000_s4872" style="position:absolute;left:572;top:1071;width:5093;height:750" coordorigin="572,1071" coordsize="5093,750">
              <v:shape id="_x0000_s4874" style="position:absolute;left:572;top:1071;width:5093;height:750" coordorigin="572,1071" coordsize="5093,750" path="m662,1071r-61,3l572,1146r,585l572,1767r44,53l5575,1821r36,l5664,1777r1,-616l5665,1125r-44,-53l662,1071xe" filled="f" strokecolor="#231f20" strokeweight=".5pt">
                <v:path arrowok="t"/>
              </v:shape>
              <v:shape id="_x0000_s4873" type="#_x0000_t75" style="position:absolute;left:656;top:1139;width:574;height:598">
                <v:imagedata r:id="rId101" o:title=""/>
              </v:shape>
            </v:group>
            <w10:wrap anchorx="page"/>
          </v:group>
        </w:pict>
      </w:r>
      <w:r w:rsidR="008E0A21" w:rsidRPr="008E0A21">
        <w:rPr>
          <w:rFonts w:ascii="Verdana" w:hAnsi="Verdana"/>
          <w:b/>
          <w:color w:val="231F20"/>
          <w:sz w:val="20"/>
          <w:lang w:val="es-ES_tradnl"/>
        </w:rPr>
        <w:t>PERICOLO SCOTTATURE: questo se- gnale avverte che esistono pericoli di scottature.</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1" w:right="57"/>
        <w:jc w:val="both"/>
        <w:rPr>
          <w:rFonts w:ascii="Verdana" w:eastAsia="Verdana" w:hAnsi="Verdana" w:cs="Verdana"/>
          <w:sz w:val="20"/>
          <w:szCs w:val="20"/>
          <w:lang w:val="es-ES_tradnl"/>
        </w:rPr>
      </w:pPr>
      <w:r w:rsidRPr="008E0A21">
        <w:rPr>
          <w:rFonts w:ascii="Verdana" w:hAnsi="Verdana"/>
          <w:b/>
          <w:color w:val="231F20"/>
          <w:sz w:val="20"/>
          <w:lang w:val="es-ES_tradnl"/>
        </w:rPr>
        <w:t>NOTA: questo simbolo segnala una nota o una raccomandazione.</w:t>
      </w:r>
    </w:p>
    <w:p w:rsidR="00B05971" w:rsidRPr="008E0A21" w:rsidRDefault="008E0A21">
      <w:pPr>
        <w:spacing w:before="3" w:after="0" w:line="160" w:lineRule="exact"/>
        <w:rPr>
          <w:sz w:val="16"/>
          <w:szCs w:val="16"/>
          <w:lang w:val="es-ES_tradnl"/>
        </w:rPr>
      </w:pPr>
      <w:r w:rsidRPr="008E0A21">
        <w:rPr>
          <w:lang w:val="es-ES_tradnl"/>
        </w:rPr>
        <w:br w:type="column"/>
      </w: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 xml:space="preserve">* Не тяните за кабель, отсоединяя прибор от сети. </w:t>
      </w:r>
    </w:p>
    <w:p w:rsidR="0057680B" w:rsidRDefault="0057680B">
      <w:pPr>
        <w:spacing w:after="0" w:line="240" w:lineRule="exact"/>
        <w:ind w:left="170" w:right="73" w:hanging="170"/>
        <w:jc w:val="both"/>
        <w:rPr>
          <w:rFonts w:ascii="Verdana" w:hAnsi="Verdana"/>
          <w:color w:val="231F20"/>
          <w:sz w:val="20"/>
        </w:rPr>
      </w:pPr>
    </w:p>
    <w:p w:rsidR="00B05971" w:rsidRDefault="008E0A21">
      <w:pPr>
        <w:spacing w:after="0" w:line="240" w:lineRule="exact"/>
        <w:ind w:left="170" w:right="73" w:hanging="170"/>
        <w:jc w:val="both"/>
        <w:rPr>
          <w:rFonts w:ascii="Verdana" w:eastAsia="Verdana" w:hAnsi="Verdana" w:cs="Verdana"/>
          <w:sz w:val="20"/>
          <w:szCs w:val="20"/>
        </w:rPr>
      </w:pPr>
      <w:r>
        <w:rPr>
          <w:rFonts w:ascii="Verdana" w:hAnsi="Verdana"/>
          <w:color w:val="231F20"/>
          <w:sz w:val="20"/>
        </w:rPr>
        <w:t xml:space="preserve">* Регулярно проверяйте состояние силового кабеля; при необходимости замены, обращайтесь исключительно в центр технической помощи. </w:t>
      </w: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 xml:space="preserve">* При замене запчастей используйте только </w:t>
      </w:r>
    </w:p>
    <w:p w:rsidR="00B05971" w:rsidRDefault="008E0A21">
      <w:pPr>
        <w:spacing w:after="0" w:line="240" w:lineRule="exact"/>
        <w:ind w:left="170" w:right="-20"/>
        <w:rPr>
          <w:rFonts w:ascii="Verdana" w:eastAsia="Verdana" w:hAnsi="Verdana" w:cs="Verdana"/>
          <w:sz w:val="20"/>
          <w:szCs w:val="20"/>
        </w:rPr>
      </w:pPr>
      <w:r>
        <w:rPr>
          <w:rFonts w:ascii="Verdana" w:hAnsi="Verdana"/>
          <w:color w:val="231F20"/>
          <w:position w:val="-1"/>
          <w:sz w:val="20"/>
        </w:rPr>
        <w:t>оригинальные запчасти.</w:t>
      </w:r>
    </w:p>
    <w:p w:rsidR="00B05971" w:rsidRDefault="00B05971">
      <w:pPr>
        <w:spacing w:before="6" w:after="0" w:line="240" w:lineRule="exact"/>
        <w:rPr>
          <w:sz w:val="24"/>
          <w:szCs w:val="24"/>
        </w:rPr>
      </w:pPr>
    </w:p>
    <w:p w:rsidR="00B05971" w:rsidRDefault="008E0A21">
      <w:pPr>
        <w:spacing w:after="0" w:line="240" w:lineRule="exact"/>
        <w:ind w:left="170" w:right="73" w:hanging="170"/>
        <w:jc w:val="both"/>
        <w:rPr>
          <w:rFonts w:ascii="Verdana" w:eastAsia="Verdana" w:hAnsi="Verdana" w:cs="Verdana"/>
          <w:sz w:val="20"/>
          <w:szCs w:val="20"/>
        </w:rPr>
      </w:pPr>
      <w:r>
        <w:t xml:space="preserve">* </w:t>
      </w:r>
      <w:r w:rsidRPr="00CC17CE">
        <w:rPr>
          <w:rFonts w:ascii="Verdana" w:hAnsi="Verdana"/>
          <w:color w:val="231F20"/>
          <w:position w:val="-1"/>
          <w:sz w:val="20"/>
        </w:rPr>
        <w:t>Если штепсель не</w:t>
      </w:r>
      <w:r w:rsidR="00CC17CE">
        <w:rPr>
          <w:rFonts w:ascii="Verdana" w:hAnsi="Verdana"/>
          <w:color w:val="231F20"/>
          <w:position w:val="-1"/>
          <w:sz w:val="20"/>
        </w:rPr>
        <w:t xml:space="preserve"> </w:t>
      </w:r>
      <w:r w:rsidRPr="00CC17CE">
        <w:rPr>
          <w:rFonts w:ascii="Verdana" w:hAnsi="Verdana"/>
          <w:color w:val="231F20"/>
          <w:position w:val="-1"/>
          <w:sz w:val="20"/>
        </w:rPr>
        <w:t>совместим с вашей розеткой, обратитесь в центр технической помощи для проведения замены.</w:t>
      </w:r>
      <w:r>
        <w:t xml:space="preserve"> </w:t>
      </w:r>
    </w:p>
    <w:p w:rsidR="00B05971" w:rsidRDefault="00B05971">
      <w:pPr>
        <w:spacing w:after="0" w:line="120" w:lineRule="exact"/>
        <w:rPr>
          <w:sz w:val="12"/>
          <w:szCs w:val="12"/>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4867" style="position:absolute;margin-left:298.15pt;margin-top:9.35pt;width:255.15pt;height:38pt;z-index:-8383;mso-position-horizontal-relative:page" coordorigin="5953,1316" coordsize="5103,760">
            <v:group id="_x0000_s4868" style="position:absolute;left:5958;top:1321;width:5093;height:750" coordorigin="5958,1321" coordsize="5093,750">
              <v:shape id="_x0000_s4870" style="position:absolute;left:5958;top:1321;width:5093;height:750" coordorigin="5958,1321" coordsize="5093,750" path="m6048,1321r-61,3l5958,1396r,585l5958,2017r44,53l10961,2071r36,l11050,2027r1,-616l11051,1375r-44,-53l6048,1321xe" filled="f" strokecolor="#231f20" strokeweight=".5pt">
                <v:path arrowok="t"/>
              </v:shape>
              <v:shape id="_x0000_s4869" type="#_x0000_t75" style="position:absolute;left:6042;top:1389;width:574;height:598">
                <v:imagedata r:id="rId102" o:title=""/>
              </v:shape>
            </v:group>
            <w10:wrap anchorx="page"/>
          </v:group>
        </w:pict>
      </w: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ОБРАЩАЙТЕ ВНИМАНИЕ НА ОБОЗНАЧЕНИЯ, ДАННЫЕ В РУКОВОДСТВЕ. </w:t>
      </w:r>
    </w:p>
    <w:p w:rsidR="00B05971" w:rsidRDefault="00B05971">
      <w:pPr>
        <w:spacing w:after="0" w:line="200" w:lineRule="exact"/>
        <w:rPr>
          <w:sz w:val="20"/>
          <w:szCs w:val="20"/>
        </w:rPr>
      </w:pPr>
    </w:p>
    <w:p w:rsidR="00B05971" w:rsidRDefault="00B05971">
      <w:pPr>
        <w:spacing w:before="11" w:after="0" w:line="260" w:lineRule="exact"/>
        <w:rPr>
          <w:sz w:val="26"/>
          <w:szCs w:val="26"/>
        </w:rPr>
      </w:pPr>
    </w:p>
    <w:p w:rsidR="00B05971" w:rsidRDefault="009C354D">
      <w:pPr>
        <w:spacing w:after="0" w:line="240" w:lineRule="auto"/>
        <w:ind w:right="-20"/>
        <w:rPr>
          <w:rFonts w:ascii="Verdana" w:eastAsia="Verdana" w:hAnsi="Verdana" w:cs="Verdana"/>
          <w:sz w:val="20"/>
          <w:szCs w:val="20"/>
        </w:rPr>
      </w:pPr>
      <w:r>
        <w:pict>
          <v:group id="_x0000_s4863" style="position:absolute;margin-left:297.65pt;margin-top:19.95pt;width:255.15pt;height:68.9pt;z-index:-8385;mso-position-horizontal-relative:page" coordorigin="5953,399" coordsize="5103,1378">
            <v:shape id="_x0000_s4866" type="#_x0000_t75" style="position:absolute;left:6061;top:507;width:516;height:516">
              <v:imagedata r:id="rId103" o:title=""/>
            </v:shape>
            <v:group id="_x0000_s4864" style="position:absolute;left:5958;top:404;width:5093;height:1368" coordorigin="5958,404" coordsize="5093,1368">
              <v:shape id="_x0000_s4865" style="position:absolute;left:5958;top:404;width:5093;height:1368" coordorigin="5958,404" coordsize="5093,1368" path="m6048,404r-61,3l5958,480r,1202l5958,1718r44,53l10961,1772r36,l11050,1728r1,-1234l11051,458r-44,-53l6048,404xe" filled="f" strokecolor="#231f20" strokeweight=".5pt">
                <v:path arrowok="t"/>
              </v:shape>
            </v:group>
            <w10:wrap anchorx="page"/>
          </v:group>
        </w:pict>
      </w:r>
      <w:r w:rsidR="008E0A21">
        <w:rPr>
          <w:rFonts w:ascii="Verdana" w:hAnsi="Verdana"/>
          <w:b/>
          <w:color w:val="231F20"/>
          <w:sz w:val="20"/>
        </w:rPr>
        <w:t>ПРЕДУПРЕЖДАЮЩИЕ ЗНАКИ</w:t>
      </w:r>
    </w:p>
    <w:p w:rsidR="00B05971" w:rsidRDefault="00B05971">
      <w:pPr>
        <w:spacing w:before="6" w:after="0" w:line="240" w:lineRule="exact"/>
        <w:rPr>
          <w:sz w:val="24"/>
          <w:szCs w:val="24"/>
        </w:rPr>
      </w:pPr>
    </w:p>
    <w:p w:rsidR="00B05971" w:rsidRDefault="008E0A21" w:rsidP="0057680B">
      <w:pPr>
        <w:spacing w:after="0" w:line="240" w:lineRule="exact"/>
        <w:ind w:left="681" w:right="182"/>
        <w:jc w:val="both"/>
        <w:rPr>
          <w:rFonts w:ascii="Verdana" w:eastAsia="Verdana" w:hAnsi="Verdana" w:cs="Verdana"/>
          <w:sz w:val="20"/>
          <w:szCs w:val="20"/>
        </w:rPr>
      </w:pPr>
      <w:r>
        <w:rPr>
          <w:rFonts w:ascii="Verdana" w:hAnsi="Verdana"/>
          <w:b/>
          <w:color w:val="231F20"/>
          <w:sz w:val="20"/>
        </w:rPr>
        <w:t xml:space="preserve">ОБЩАЯ ОПАСНОСТЬ: при неправильном выполнении данного действия, оператор или прибор могут получить </w:t>
      </w:r>
      <w:r>
        <w:rPr>
          <w:rFonts w:ascii="Verdana" w:hAnsi="Verdana"/>
          <w:b/>
          <w:color w:val="231F20"/>
          <w:position w:val="-1"/>
          <w:sz w:val="20"/>
        </w:rPr>
        <w:t xml:space="preserve">ущерб. </w:t>
      </w:r>
    </w:p>
    <w:p w:rsidR="00B05971" w:rsidRDefault="00B05971">
      <w:pPr>
        <w:spacing w:after="0" w:line="200" w:lineRule="exact"/>
        <w:rPr>
          <w:sz w:val="20"/>
          <w:szCs w:val="20"/>
        </w:rPr>
      </w:pPr>
    </w:p>
    <w:p w:rsidR="00B05971" w:rsidRDefault="009C354D">
      <w:pPr>
        <w:spacing w:before="6" w:after="0" w:line="280" w:lineRule="exact"/>
        <w:rPr>
          <w:sz w:val="28"/>
          <w:szCs w:val="28"/>
        </w:rPr>
      </w:pPr>
      <w:r>
        <w:pict>
          <v:group id="_x0000_s4859" style="position:absolute;margin-left:297.65pt;margin-top:11.5pt;width:255.15pt;height:42.2pt;z-index:-8386;mso-position-horizontal-relative:page" coordorigin="5953,663" coordsize="5103,844">
            <v:group id="_x0000_s4860" style="position:absolute;left:5958;top:668;width:5093;height:834" coordorigin="5958,668" coordsize="5093,834">
              <v:shape id="_x0000_s4862" style="position:absolute;left:5958;top:668;width:5093;height:834" coordorigin="5958,668" coordsize="5093,834" path="m6048,668r-61,3l5958,744r,668l5958,1448r44,53l10961,1502r36,l11050,1458r1,-700l11051,722r-44,-53l6048,668xe" filled="f" strokecolor="#231f20" strokeweight=".5pt">
                <v:path arrowok="t"/>
              </v:shape>
              <v:shape id="_x0000_s4861" type="#_x0000_t75" style="position:absolute;left:6034;top:721;width:574;height:598">
                <v:imagedata r:id="rId104" o:title=""/>
              </v:shape>
            </v:group>
            <w10:wrap anchorx="page"/>
          </v:group>
        </w:pict>
      </w:r>
    </w:p>
    <w:p w:rsidR="00B05971" w:rsidRDefault="009C354D">
      <w:pPr>
        <w:spacing w:after="0" w:line="240" w:lineRule="exact"/>
        <w:ind w:left="689" w:right="188"/>
        <w:jc w:val="both"/>
        <w:rPr>
          <w:rFonts w:ascii="Verdana" w:eastAsia="Verdana" w:hAnsi="Verdana" w:cs="Verdana"/>
          <w:sz w:val="20"/>
          <w:szCs w:val="20"/>
        </w:rPr>
      </w:pPr>
      <w:r>
        <w:pict>
          <v:group id="_x0000_s4855" style="position:absolute;left:0;text-align:left;margin-left:297.65pt;margin-top:56.05pt;width:255.15pt;height:43.1pt;z-index:-8384;mso-position-horizontal-relative:page" coordorigin="5953,1121" coordsize="5103,862">
            <v:group id="_x0000_s4856" style="position:absolute;left:5958;top:1126;width:5093;height:852" coordorigin="5958,1126" coordsize="5093,852">
              <v:shape id="_x0000_s4858" style="position:absolute;left:5958;top:1126;width:5093;height:852" coordorigin="5958,1126" coordsize="5093,852" path="m6048,1126r-61,3l5958,1201r,687l5958,1924r44,53l10961,1978r36,l11050,1934r1,-718l11051,1180r-44,-53l6048,1126xe" filled="f" strokecolor="#231f20" strokeweight=".5pt">
                <v:path arrowok="t"/>
              </v:shape>
              <v:shape id="_x0000_s4857" type="#_x0000_t75" style="position:absolute;left:6041;top:1191;width:574;height:598">
                <v:imagedata r:id="rId105" o:title=""/>
              </v:shape>
            </v:group>
            <w10:wrap anchorx="page"/>
          </v:group>
        </w:pict>
      </w:r>
      <w:r w:rsidR="008E0A21">
        <w:rPr>
          <w:rFonts w:ascii="Verdana" w:hAnsi="Verdana"/>
          <w:b/>
          <w:color w:val="231F20"/>
          <w:sz w:val="20"/>
        </w:rPr>
        <w:t xml:space="preserve">НАПРЯЖЕНИЕ: </w:t>
      </w:r>
      <w:r w:rsidR="0057680B">
        <w:rPr>
          <w:rFonts w:ascii="Verdana" w:hAnsi="Verdana"/>
          <w:b/>
          <w:color w:val="231F20"/>
          <w:sz w:val="20"/>
        </w:rPr>
        <w:t>риск</w:t>
      </w:r>
      <w:r w:rsidR="008E0A21">
        <w:rPr>
          <w:rFonts w:ascii="Verdana" w:hAnsi="Verdana"/>
          <w:b/>
          <w:color w:val="231F20"/>
          <w:sz w:val="20"/>
        </w:rPr>
        <w:t xml:space="preserve"> поражения током. </w:t>
      </w:r>
    </w:p>
    <w:p w:rsidR="00B05971" w:rsidRDefault="00B05971">
      <w:pPr>
        <w:spacing w:after="0" w:line="120" w:lineRule="exact"/>
        <w:rPr>
          <w:sz w:val="12"/>
          <w:szCs w:val="12"/>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40" w:lineRule="exact"/>
        <w:ind w:left="689" w:right="186"/>
        <w:jc w:val="both"/>
        <w:rPr>
          <w:rFonts w:ascii="Verdana" w:eastAsia="Verdana" w:hAnsi="Verdana" w:cs="Verdana"/>
          <w:sz w:val="20"/>
          <w:szCs w:val="20"/>
        </w:rPr>
      </w:pPr>
      <w:r>
        <w:rPr>
          <w:rFonts w:ascii="Verdana" w:hAnsi="Verdana"/>
          <w:b/>
          <w:color w:val="231F20"/>
          <w:sz w:val="20"/>
        </w:rPr>
        <w:t>ВЫСОКАЯ ТЕМПЕРАТУРА: опасность ожога</w:t>
      </w:r>
    </w:p>
    <w:p w:rsidR="00B05971" w:rsidRDefault="00B05971">
      <w:pPr>
        <w:spacing w:after="0" w:line="120" w:lineRule="exact"/>
        <w:rPr>
          <w:sz w:val="12"/>
          <w:szCs w:val="12"/>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4851" style="position:absolute;margin-left:297.65pt;margin-top:3.55pt;width:254.9pt;height:50.95pt;z-index:-8381;mso-position-horizontal-relative:page" coordorigin="5953,1066" coordsize="5103,760">
            <v:group id="_x0000_s4852" style="position:absolute;left:5958;top:1071;width:5093;height:750" coordorigin="5958,1071" coordsize="5093,750">
              <v:shape id="_x0000_s4854" style="position:absolute;left:5958;top:1071;width:5093;height:750" coordorigin="5958,1071" coordsize="5093,750" path="m6048,1071r-61,3l5958,1146r,585l5958,1767r44,53l10961,1821r36,l11050,1777r1,-616l11051,1125r-44,-53l6048,1071xe" filled="f" strokecolor="#231f20" strokeweight=".5pt">
                <v:path arrowok="t"/>
              </v:shape>
              <v:shape id="_x0000_s4853" type="#_x0000_t75" style="position:absolute;left:6042;top:1139;width:574;height:598">
                <v:imagedata r:id="rId106" o:title=""/>
              </v:shape>
            </v:group>
            <w10:wrap anchorx="page"/>
          </v:group>
        </w:pict>
      </w: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ПРИМЕЧАНИЕ: символ, сопровождающий очень важную информацию или предупреждение.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4844" style="position:absolute;left:0;text-align:left;margin-left:42.4pt;margin-top:4.6pt;width:165.65pt;height:17.75pt;z-index:-8380;mso-position-horizontal-relative:page" coordorigin="848,92" coordsize="3313,355">
            <v:group id="_x0000_s4849" style="position:absolute;left:860;top:102;width:461;height:301" coordorigin="860,102" coordsize="461,301">
              <v:shape id="_x0000_s485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847" style="position:absolute;left:860;top:102;width:461;height:301" coordorigin="860,102" coordsize="461,301">
              <v:shape id="_x0000_s484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845" style="position:absolute;left:850;top:445;width:3308;height:2" coordorigin="850,445" coordsize="3308,2">
              <v:shape id="_x0000_s4846" style="position:absolute;left:850;top:445;width:3308;height:2" coordorigin="850,445" coordsize="3308,0" path="m850,445r3308,e" filled="f" strokecolor="#231f20" strokeweight=".25pt">
                <v:path arrowok="t"/>
              </v:shape>
            </v:group>
            <w10:wrap anchorx="page"/>
          </v:group>
        </w:pict>
      </w:r>
      <w:r>
        <w:pict>
          <v:group id="_x0000_s4837" style="position:absolute;left:0;text-align:left;margin-left:221.95pt;margin-top:4.6pt;width:165.6pt;height:17.75pt;z-index:-8379;mso-position-horizontal-relative:page" coordorigin="4439,92" coordsize="3312,355">
            <v:group id="_x0000_s4842" style="position:absolute;left:4451;top:102;width:461;height:301" coordorigin="4451,102" coordsize="461,301">
              <v:shape id="_x0000_s484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840" style="position:absolute;left:4451;top:102;width:461;height:301" coordorigin="4451,102" coordsize="461,301">
              <v:shape id="_x0000_s484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838" style="position:absolute;left:4441;top:445;width:3307;height:2" coordorigin="4441,445" coordsize="3307,2">
              <v:shape id="_x0000_s4839" style="position:absolute;left:4441;top:445;width:3307;height:2" coordorigin="4441,445" coordsize="3307,0" path="m4441,445r3307,e" filled="f" strokecolor="#231f20" strokeweight=".25pt">
                <v:path arrowok="t"/>
              </v:shape>
            </v:group>
            <w10:wrap anchorx="page"/>
          </v:group>
        </w:pict>
      </w:r>
      <w:r>
        <w:pict>
          <v:group id="_x0000_s4830" style="position:absolute;left:0;text-align:left;margin-left:401.45pt;margin-top:4.6pt;width:165.65pt;height:17.75pt;z-index:-8378;mso-position-horizontal-relative:page" coordorigin="8029,92" coordsize="3313,355">
            <v:group id="_x0000_s4835" style="position:absolute;left:8041;top:102;width:461;height:301" coordorigin="8041,102" coordsize="461,301">
              <v:shape id="_x0000_s483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833" style="position:absolute;left:8041;top:102;width:461;height:301" coordorigin="8041,102" coordsize="461,301">
              <v:shape id="_x0000_s483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831" style="position:absolute;left:8031;top:445;width:3308;height:2" coordorigin="8031,445" coordsize="3308,2">
              <v:shape id="_x0000_s483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500" w:left="740" w:header="600" w:footer="320" w:gutter="0"/>
          <w:cols w:space="720"/>
        </w:sectPr>
      </w:pPr>
    </w:p>
    <w:p w:rsidR="00B05971" w:rsidRPr="008E0A21" w:rsidRDefault="00B05971">
      <w:pPr>
        <w:spacing w:before="2" w:after="0" w:line="170" w:lineRule="exact"/>
        <w:rPr>
          <w:sz w:val="17"/>
          <w:szCs w:val="17"/>
          <w:lang w:val="es-ES_tradnl"/>
        </w:rPr>
      </w:pPr>
    </w:p>
    <w:p w:rsidR="00B05971" w:rsidRPr="008E0A21" w:rsidRDefault="008E0A21">
      <w:pPr>
        <w:spacing w:after="0" w:line="240" w:lineRule="exact"/>
        <w:ind w:left="280" w:right="-46" w:hanging="170"/>
        <w:jc w:val="both"/>
        <w:rPr>
          <w:rFonts w:ascii="Verdana" w:eastAsia="Verdana" w:hAnsi="Verdana" w:cs="Verdana"/>
          <w:sz w:val="20"/>
          <w:szCs w:val="20"/>
          <w:lang w:val="es-ES_tradnl"/>
        </w:rPr>
      </w:pPr>
      <w:r w:rsidRPr="008E0A21">
        <w:rPr>
          <w:rFonts w:ascii="Verdana" w:hAnsi="Verdana"/>
          <w:color w:val="231F20"/>
          <w:sz w:val="20"/>
          <w:lang w:val="es-ES_tradnl"/>
        </w:rPr>
        <w:t>• Ne pas tirer le câble d’alimen- tation pour débrancher la fiche de la prise électrique.</w:t>
      </w:r>
    </w:p>
    <w:p w:rsidR="00B05971" w:rsidRPr="008E0A21" w:rsidRDefault="008E0A21">
      <w:pPr>
        <w:spacing w:before="100" w:after="0" w:line="240" w:lineRule="exact"/>
        <w:ind w:left="280" w:right="-48" w:hanging="170"/>
        <w:jc w:val="both"/>
        <w:rPr>
          <w:rFonts w:ascii="Verdana" w:eastAsia="Verdana" w:hAnsi="Verdana" w:cs="Verdana"/>
          <w:sz w:val="20"/>
          <w:szCs w:val="20"/>
          <w:lang w:val="en-US"/>
        </w:rPr>
      </w:pPr>
      <w:r w:rsidRPr="008E0A21">
        <w:rPr>
          <w:rFonts w:ascii="Verdana" w:hAnsi="Verdana"/>
          <w:color w:val="231F20"/>
          <w:sz w:val="20"/>
          <w:lang w:val="en-US"/>
        </w:rPr>
        <w:t>• Vérifier souvent l’état du câble d’ alimentation. En cas de be- soin,  il doit être changé  seu- lement auprés d’un  Centre d’ Assistance Technique autorisé.</w:t>
      </w:r>
    </w:p>
    <w:p w:rsidR="00B05971" w:rsidRPr="008E0A21" w:rsidRDefault="00B05971">
      <w:pPr>
        <w:spacing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280" w:right="-56" w:hanging="170"/>
        <w:jc w:val="both"/>
        <w:rPr>
          <w:rFonts w:ascii="Verdana" w:eastAsia="Verdana" w:hAnsi="Verdana" w:cs="Verdana"/>
          <w:sz w:val="20"/>
          <w:szCs w:val="20"/>
          <w:lang w:val="en-US"/>
        </w:rPr>
      </w:pPr>
      <w:r w:rsidRPr="008E0A21">
        <w:rPr>
          <w:rFonts w:ascii="Verdana" w:hAnsi="Verdana"/>
          <w:color w:val="231F20"/>
          <w:sz w:val="20"/>
          <w:lang w:val="en-US"/>
        </w:rPr>
        <w:t>• En cas de réparation ou rempla- cement des parties,  utiliser seulement pièces de rechange originales.</w:t>
      </w:r>
    </w:p>
    <w:p w:rsidR="00B05971" w:rsidRPr="008E0A21" w:rsidRDefault="009C354D">
      <w:pPr>
        <w:spacing w:before="100" w:after="0" w:line="240" w:lineRule="exact"/>
        <w:ind w:left="280" w:right="-47" w:hanging="170"/>
        <w:jc w:val="both"/>
        <w:rPr>
          <w:rFonts w:ascii="Verdana" w:eastAsia="Verdana" w:hAnsi="Verdana" w:cs="Verdana"/>
          <w:sz w:val="20"/>
          <w:szCs w:val="20"/>
          <w:lang w:val="es-ES_tradnl"/>
        </w:rPr>
      </w:pPr>
      <w:r>
        <w:pict>
          <v:group id="_x0000_s4826" style="position:absolute;left:0;text-align:left;margin-left:42.5pt;margin-top:108.9pt;width:165.35pt;height:54.7pt;z-index:-8377;mso-position-horizontal-relative:page" coordorigin="850,2178" coordsize="3307,1094">
            <v:group id="_x0000_s4827" style="position:absolute;left:855;top:2183;width:3297;height:1084" coordorigin="855,2183" coordsize="3297,1084">
              <v:shape id="_x0000_s4829" style="position:absolute;left:855;top:2183;width:3297;height:1084" coordorigin="855,2183" coordsize="3297,1084" path="m945,2183r-60,3l856,2258r-1,919l856,3213r43,53l4062,3267r37,l4152,3223r,-950l4152,2237r-43,-53l945,2183xe" filled="f" strokecolor="#231f20" strokeweight=".5pt">
                <v:path arrowok="t"/>
              </v:shape>
              <v:shape id="_x0000_s4828" type="#_x0000_t75" style="position:absolute;left:939;top:2251;width:574;height:598">
                <v:imagedata r:id="rId107" o:title=""/>
              </v:shape>
            </v:group>
            <w10:wrap anchorx="page"/>
          </v:group>
        </w:pict>
      </w:r>
      <w:r w:rsidR="008E0A21" w:rsidRPr="008E0A21">
        <w:rPr>
          <w:rFonts w:ascii="Verdana" w:hAnsi="Verdana"/>
          <w:color w:val="231F20"/>
          <w:sz w:val="20"/>
          <w:lang w:val="es-ES_tradnl"/>
        </w:rPr>
        <w:t>• En cas d’ incompatibilité entre la fiche d’ alimentation et votre prise, faites-la remplacer par un Centre  d’Assistance  Technique autorisé; n’utilisez pas d’adap- tateurs non homologués et/ou de rallonges.</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4" w:right="52"/>
        <w:jc w:val="both"/>
        <w:rPr>
          <w:rFonts w:ascii="Verdana" w:eastAsia="Verdana" w:hAnsi="Verdana" w:cs="Verdana"/>
          <w:sz w:val="20"/>
          <w:szCs w:val="20"/>
          <w:lang w:val="en-US"/>
        </w:rPr>
      </w:pPr>
      <w:r w:rsidRPr="008E0A21">
        <w:rPr>
          <w:rFonts w:ascii="Verdana" w:hAnsi="Verdana"/>
          <w:b/>
          <w:color w:val="231F20"/>
          <w:sz w:val="20"/>
          <w:lang w:val="en-US"/>
        </w:rPr>
        <w:t>FAIRE ATTENTION AUX SIGNAUX  QUI  SONT INDIQUÉS  DANS  CE</w:t>
      </w:r>
    </w:p>
    <w:p w:rsidR="00B05971" w:rsidRPr="008E0A21" w:rsidRDefault="008E0A21">
      <w:pPr>
        <w:spacing w:after="0" w:line="234" w:lineRule="exact"/>
        <w:ind w:left="223" w:right="-20"/>
        <w:rPr>
          <w:rFonts w:ascii="Verdana" w:eastAsia="Verdana" w:hAnsi="Verdana" w:cs="Verdana"/>
          <w:sz w:val="20"/>
          <w:szCs w:val="20"/>
          <w:lang w:val="en-US"/>
        </w:rPr>
      </w:pPr>
      <w:r w:rsidRPr="008E0A21">
        <w:rPr>
          <w:rFonts w:ascii="Verdana" w:hAnsi="Verdana"/>
          <w:b/>
          <w:color w:val="231F20"/>
          <w:sz w:val="20"/>
          <w:lang w:val="en-US"/>
        </w:rPr>
        <w:t>MANUEL.</w:t>
      </w:r>
    </w:p>
    <w:p w:rsidR="00B05971" w:rsidRPr="008E0A21" w:rsidRDefault="00B05971">
      <w:pPr>
        <w:spacing w:after="0" w:line="240" w:lineRule="exact"/>
        <w:rPr>
          <w:sz w:val="24"/>
          <w:szCs w:val="24"/>
          <w:lang w:val="en-US"/>
        </w:rPr>
      </w:pPr>
    </w:p>
    <w:p w:rsidR="00B05971" w:rsidRPr="008E0A21" w:rsidRDefault="009C354D">
      <w:pPr>
        <w:spacing w:after="0" w:line="480" w:lineRule="atLeast"/>
        <w:ind w:left="791" w:right="68" w:hanging="681"/>
        <w:rPr>
          <w:rFonts w:ascii="Verdana" w:eastAsia="Verdana" w:hAnsi="Verdana" w:cs="Verdana"/>
          <w:sz w:val="20"/>
          <w:szCs w:val="20"/>
          <w:lang w:val="en-US"/>
        </w:rPr>
      </w:pPr>
      <w:r>
        <w:pict>
          <v:group id="_x0000_s4822" style="position:absolute;left:0;text-align:left;margin-left:42.5pt;margin-top:33.3pt;width:165.35pt;height:89.7pt;z-index:-8370;mso-position-horizontal-relative:page" coordorigin="850,666" coordsize="3307,1794">
            <v:shape id="_x0000_s4825" type="#_x0000_t75" style="position:absolute;left:958;top:774;width:516;height:516">
              <v:imagedata r:id="rId108" o:title=""/>
            </v:shape>
            <v:group id="_x0000_s4823" style="position:absolute;left:855;top:671;width:3297;height:1784" coordorigin="855,671" coordsize="3297,1784">
              <v:shape id="_x0000_s4824" style="position:absolute;left:855;top:671;width:3297;height:1784" coordorigin="855,671" coordsize="3297,1784" path="m945,671r-60,3l856,747r-1,1618l856,2401r43,53l4062,2455r37,l4152,2412r,-1651l4152,725r-43,-53l945,671xe" filled="f" strokecolor="#231f20" strokeweight=".5pt">
                <v:path arrowok="t"/>
              </v:shape>
            </v:group>
            <w10:wrap anchorx="page"/>
          </v:group>
        </w:pict>
      </w:r>
      <w:r w:rsidR="008E0A21" w:rsidRPr="008E0A21">
        <w:rPr>
          <w:rFonts w:ascii="Verdana" w:hAnsi="Verdana"/>
          <w:b/>
          <w:color w:val="231F20"/>
          <w:sz w:val="20"/>
          <w:lang w:val="en-US"/>
        </w:rPr>
        <w:t>SIGNAUX DE DANGER DANGER GÉNÉRAL: ce</w:t>
      </w:r>
    </w:p>
    <w:p w:rsidR="00B05971" w:rsidRPr="008E0A21" w:rsidRDefault="008E0A21">
      <w:pPr>
        <w:spacing w:before="6" w:after="0" w:line="240" w:lineRule="exact"/>
        <w:ind w:left="187" w:right="96" w:firstLine="568"/>
        <w:jc w:val="right"/>
        <w:rPr>
          <w:rFonts w:ascii="Verdana" w:eastAsia="Verdana" w:hAnsi="Verdana" w:cs="Verdana"/>
          <w:sz w:val="20"/>
          <w:szCs w:val="20"/>
          <w:lang w:val="en-US"/>
        </w:rPr>
      </w:pPr>
      <w:r w:rsidRPr="008E0A21">
        <w:rPr>
          <w:rFonts w:ascii="Verdana" w:hAnsi="Verdana"/>
          <w:b/>
          <w:color w:val="231F20"/>
          <w:sz w:val="20"/>
          <w:lang w:val="en-US"/>
        </w:rPr>
        <w:t>signal avertit  que le non-respect  de  cette consigne peut entraîner des blessures ou des dommages</w:t>
      </w:r>
    </w:p>
    <w:p w:rsidR="00B05971" w:rsidRPr="008E0A21" w:rsidRDefault="009C354D">
      <w:pPr>
        <w:spacing w:after="0" w:line="234" w:lineRule="exact"/>
        <w:ind w:left="223" w:right="-20"/>
        <w:rPr>
          <w:rFonts w:ascii="Verdana" w:eastAsia="Verdana" w:hAnsi="Verdana" w:cs="Verdana"/>
          <w:sz w:val="20"/>
          <w:szCs w:val="20"/>
          <w:lang w:val="es-ES_tradnl"/>
        </w:rPr>
      </w:pPr>
      <w:r>
        <w:pict>
          <v:group id="_x0000_s4818" style="position:absolute;left:0;text-align:left;margin-left:42.5pt;margin-top:44.7pt;width:165.4pt;height:65.65pt;z-index:-8376;mso-position-horizontal-relative:page" coordorigin="850,894" coordsize="3308,1313">
            <v:group id="_x0000_s4819" style="position:absolute;left:855;top:899;width:3298;height:1303" coordorigin="855,899" coordsize="3298,1303">
              <v:shape id="_x0000_s4821" style="position:absolute;left:855;top:899;width:3298;height:1303" coordorigin="855,899" coordsize="3298,1303" path="m945,899r-60,3l856,974r-1,1138l856,2148r43,53l4063,2202r37,-1l4153,2158r,-1169l4153,953r-43,-53l945,899xe" filled="f" strokecolor="#231f20" strokeweight=".5pt">
                <v:path arrowok="t"/>
              </v:shape>
              <v:shape id="_x0000_s4820" type="#_x0000_t75" style="position:absolute;left:931;top:952;width:574;height:598">
                <v:imagedata r:id="rId109" o:title=""/>
              </v:shape>
            </v:group>
            <w10:wrap anchorx="page"/>
          </v:group>
        </w:pict>
      </w:r>
      <w:r w:rsidR="008E0A21" w:rsidRPr="008E0A21">
        <w:rPr>
          <w:rFonts w:ascii="Verdana" w:hAnsi="Verdana"/>
          <w:b/>
          <w:color w:val="231F20"/>
          <w:sz w:val="20"/>
          <w:lang w:val="es-ES_tradnl"/>
        </w:rPr>
        <w:t>à la machine.</w:t>
      </w:r>
    </w:p>
    <w:p w:rsidR="00B05971" w:rsidRPr="008E0A21" w:rsidRDefault="00B05971">
      <w:pPr>
        <w:spacing w:before="6"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exact"/>
        <w:ind w:left="799" w:right="67"/>
        <w:jc w:val="both"/>
        <w:rPr>
          <w:rFonts w:ascii="Verdana" w:eastAsia="Verdana" w:hAnsi="Verdana" w:cs="Verdana"/>
          <w:sz w:val="20"/>
          <w:szCs w:val="20"/>
          <w:lang w:val="es-ES_tradnl"/>
        </w:rPr>
      </w:pPr>
      <w:r>
        <w:pict>
          <v:group id="_x0000_s4814" style="position:absolute;left:0;text-align:left;margin-left:42.5pt;margin-top:81.05pt;width:165.35pt;height:54.1pt;z-index:-8365;mso-position-horizontal-relative:page" coordorigin="850,1621" coordsize="3307,1082">
            <v:group id="_x0000_s4815" style="position:absolute;left:855;top:1626;width:3297;height:1072" coordorigin="855,1626" coordsize="3297,1072">
              <v:shape id="_x0000_s4817" style="position:absolute;left:855;top:1626;width:3297;height:1072" coordorigin="855,1626" coordsize="3297,1072" path="m945,1626r-60,3l856,1702r-1,907l856,2645r43,53l4062,2699r37,-1l4152,2655r,-939l4152,1680r-43,-53l945,1626xe" filled="f" strokecolor="#231f20" strokeweight=".5pt">
                <v:path arrowok="t"/>
              </v:shape>
              <v:shape id="_x0000_s4816" type="#_x0000_t75" style="position:absolute;left:938;top:1691;width:574;height:598">
                <v:imagedata r:id="rId105" o:title=""/>
              </v:shape>
            </v:group>
            <w10:wrap anchorx="page"/>
          </v:group>
        </w:pict>
      </w:r>
      <w:r w:rsidR="008E0A21" w:rsidRPr="008E0A21">
        <w:rPr>
          <w:rFonts w:ascii="Verdana" w:hAnsi="Verdana"/>
          <w:b/>
          <w:color w:val="231F20"/>
          <w:sz w:val="20"/>
          <w:lang w:val="es-ES_tradnl"/>
        </w:rPr>
        <w:t>DANGER ÉLECTRIQUE signale un danger élec- trique.</w:t>
      </w:r>
    </w:p>
    <w:p w:rsidR="00B05971" w:rsidRPr="008E0A21" w:rsidRDefault="00B05971">
      <w:pPr>
        <w:spacing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exact"/>
        <w:ind w:left="799" w:right="57"/>
        <w:jc w:val="both"/>
        <w:rPr>
          <w:rFonts w:ascii="Verdana" w:eastAsia="Verdana" w:hAnsi="Verdana" w:cs="Verdana"/>
          <w:sz w:val="20"/>
          <w:szCs w:val="20"/>
          <w:lang w:val="en-US"/>
        </w:rPr>
      </w:pPr>
      <w:r>
        <w:pict>
          <v:group id="_x0000_s4810" style="position:absolute;left:0;text-align:left;margin-left:42.5pt;margin-top:68.3pt;width:165.35pt;height:55.25pt;z-index:-8375;mso-position-horizontal-relative:page" coordorigin="850,1366" coordsize="3307,1105">
            <v:group id="_x0000_s4811" style="position:absolute;left:855;top:1371;width:3297;height:1095" coordorigin="855,1371" coordsize="3297,1095">
              <v:shape id="_x0000_s4813" style="position:absolute;left:855;top:1371;width:3297;height:1095" coordorigin="855,1371" coordsize="3297,1095" path="m945,1371r-60,3l856,1447r-1,929l856,2412r43,53l4062,2466r37,l4152,2423r,-962l4152,1425r-43,-53l945,1371xe" filled="f" strokecolor="#231f20" strokeweight=".5pt">
                <v:path arrowok="t"/>
              </v:shape>
              <v:shape id="_x0000_s4812" type="#_x0000_t75" style="position:absolute;left:939;top:1439;width:574;height:598">
                <v:imagedata r:id="rId110" o:title=""/>
              </v:shape>
            </v:group>
            <w10:wrap anchorx="page"/>
          </v:group>
        </w:pict>
      </w:r>
      <w:r w:rsidR="008E0A21" w:rsidRPr="008E0A21">
        <w:rPr>
          <w:rFonts w:ascii="Verdana" w:hAnsi="Verdana"/>
          <w:b/>
          <w:color w:val="231F20"/>
          <w:sz w:val="20"/>
          <w:lang w:val="en-US"/>
        </w:rPr>
        <w:t>DANGER BRÛLURES signale des dangers de brûlures.</w:t>
      </w:r>
    </w:p>
    <w:p w:rsidR="00B05971" w:rsidRPr="008E0A21" w:rsidRDefault="00B05971">
      <w:pPr>
        <w:spacing w:after="0" w:line="120" w:lineRule="exact"/>
        <w:rPr>
          <w:sz w:val="12"/>
          <w:szCs w:val="12"/>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187" w:right="104" w:firstLine="561"/>
        <w:jc w:val="right"/>
        <w:rPr>
          <w:rFonts w:ascii="Verdana" w:eastAsia="Verdana" w:hAnsi="Verdana" w:cs="Verdana"/>
          <w:sz w:val="20"/>
          <w:szCs w:val="20"/>
          <w:lang w:val="en-US"/>
        </w:rPr>
      </w:pPr>
      <w:r w:rsidRPr="008E0A21">
        <w:rPr>
          <w:rFonts w:ascii="Verdana" w:hAnsi="Verdana"/>
          <w:b/>
          <w:color w:val="231F20"/>
          <w:sz w:val="20"/>
          <w:lang w:val="en-US"/>
        </w:rPr>
        <w:t>REMARQUE:Ce  sym- bole  signale  une  re- marque ou une recom- mandation très importante.</w:t>
      </w:r>
    </w:p>
    <w:p w:rsidR="00B05971" w:rsidRPr="008E0A21" w:rsidRDefault="008E0A21">
      <w:pPr>
        <w:spacing w:before="3" w:after="0" w:line="160" w:lineRule="exact"/>
        <w:rPr>
          <w:sz w:val="16"/>
          <w:szCs w:val="16"/>
          <w:lang w:val="en-US"/>
        </w:rPr>
      </w:pPr>
      <w:r w:rsidRPr="008E0A21">
        <w:rPr>
          <w:lang w:val="en-US"/>
        </w:rPr>
        <w:br w:type="column"/>
      </w:r>
    </w:p>
    <w:p w:rsidR="00B05971" w:rsidRPr="008E0A21" w:rsidRDefault="008E0A21">
      <w:pPr>
        <w:spacing w:after="0" w:line="240" w:lineRule="auto"/>
        <w:ind w:left="-50" w:right="9"/>
        <w:jc w:val="right"/>
        <w:rPr>
          <w:rFonts w:ascii="Verdana" w:eastAsia="Verdana" w:hAnsi="Verdana" w:cs="Verdana"/>
          <w:sz w:val="20"/>
          <w:szCs w:val="20"/>
          <w:lang w:val="en-US"/>
        </w:rPr>
      </w:pPr>
      <w:r w:rsidRPr="008E0A21">
        <w:rPr>
          <w:rFonts w:ascii="Verdana" w:hAnsi="Verdana"/>
          <w:color w:val="231F20"/>
          <w:sz w:val="20"/>
          <w:lang w:val="en-US"/>
        </w:rPr>
        <w:t>• Stecker nicht am Kabel ziehen.</w:t>
      </w:r>
    </w:p>
    <w:p w:rsidR="00B05971" w:rsidRPr="008E0A21" w:rsidRDefault="00B05971">
      <w:pPr>
        <w:spacing w:before="6" w:after="0" w:line="180" w:lineRule="exact"/>
        <w:rPr>
          <w:sz w:val="18"/>
          <w:szCs w:val="18"/>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170" w:right="-56" w:hanging="170"/>
        <w:jc w:val="both"/>
        <w:rPr>
          <w:rFonts w:ascii="Verdana" w:eastAsia="Verdana" w:hAnsi="Verdana" w:cs="Verdana"/>
          <w:sz w:val="20"/>
          <w:szCs w:val="20"/>
          <w:lang w:val="en-US"/>
        </w:rPr>
      </w:pPr>
      <w:r w:rsidRPr="008E0A21">
        <w:rPr>
          <w:rFonts w:ascii="Verdana" w:hAnsi="Verdana"/>
          <w:color w:val="231F20"/>
          <w:sz w:val="20"/>
          <w:lang w:val="en-US"/>
        </w:rPr>
        <w:t>• Zustand des Netzkabels  oft überprüfen; bei Bedarf nur von berechtigtem Kundendienst auswechseln lassen.</w:t>
      </w:r>
    </w:p>
    <w:p w:rsidR="00B05971" w:rsidRPr="008E0A21" w:rsidRDefault="00B05971">
      <w:pPr>
        <w:spacing w:after="0" w:line="180" w:lineRule="exact"/>
        <w:rPr>
          <w:sz w:val="18"/>
          <w:szCs w:val="18"/>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170" w:right="-43" w:hanging="170"/>
        <w:jc w:val="both"/>
        <w:rPr>
          <w:rFonts w:ascii="Verdana" w:eastAsia="Verdana" w:hAnsi="Verdana" w:cs="Verdana"/>
          <w:sz w:val="20"/>
          <w:szCs w:val="20"/>
          <w:lang w:val="en-US"/>
        </w:rPr>
      </w:pPr>
      <w:r w:rsidRPr="008E0A21">
        <w:rPr>
          <w:rFonts w:ascii="Verdana" w:hAnsi="Verdana"/>
          <w:color w:val="231F20"/>
          <w:sz w:val="20"/>
          <w:lang w:val="en-US"/>
        </w:rPr>
        <w:t>• Bei Reparaturen oder Auswech- selung von Teilen ausschließlich Original-Ersatzteile verwenden.</w:t>
      </w:r>
    </w:p>
    <w:p w:rsidR="00B05971" w:rsidRPr="008E0A21" w:rsidRDefault="00B05971">
      <w:pPr>
        <w:spacing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9C354D">
      <w:pPr>
        <w:spacing w:after="0" w:line="240" w:lineRule="exact"/>
        <w:ind w:left="170" w:right="-47" w:hanging="170"/>
        <w:jc w:val="both"/>
        <w:rPr>
          <w:rFonts w:ascii="Verdana" w:eastAsia="Verdana" w:hAnsi="Verdana" w:cs="Verdana"/>
          <w:sz w:val="20"/>
          <w:szCs w:val="20"/>
          <w:lang w:val="en-US"/>
        </w:rPr>
      </w:pPr>
      <w:r>
        <w:pict>
          <v:group id="_x0000_s4806" style="position:absolute;left:0;text-align:left;margin-left:222.05pt;margin-top:103.9pt;width:165.35pt;height:65.5pt;z-index:-8374;mso-position-horizontal-relative:page" coordorigin="4441,2078" coordsize="3307,1310">
            <v:group id="_x0000_s4807" style="position:absolute;left:4446;top:2083;width:3297;height:1300" coordorigin="4446,2083" coordsize="3297,1300">
              <v:shape id="_x0000_s4809" style="position:absolute;left:4446;top:2083;width:3297;height:1300" coordorigin="4446,2083" coordsize="3297,1300" path="m4536,2083r-60,3l4447,2158r-1,1135l4447,3329r43,53l7653,3383r37,l7743,3339r,-1166l7743,2137r-43,-53l4536,2083xe" filled="f" strokecolor="#231f20" strokeweight=".5pt">
                <v:path arrowok="t"/>
              </v:shape>
              <v:shape id="_x0000_s4808" type="#_x0000_t75" style="position:absolute;left:4531;top:2151;width:574;height:598">
                <v:imagedata r:id="rId111" o:title=""/>
              </v:shape>
            </v:group>
            <w10:wrap anchorx="page"/>
          </v:group>
        </w:pict>
      </w:r>
      <w:r w:rsidR="008E0A21" w:rsidRPr="008E0A21">
        <w:rPr>
          <w:rFonts w:ascii="Verdana" w:hAnsi="Verdana"/>
          <w:color w:val="231F20"/>
          <w:sz w:val="20"/>
          <w:lang w:val="en-US"/>
        </w:rPr>
        <w:t>• Falls der Netzstecker nicht mit Ihrer Steckdose übereinstimmt, von  berechtigtem  Kunden- dienst  auswechseln lassen. Nicht  normgerechte Netzad- apter  dürfen nicht verwendet werden.</w:t>
      </w:r>
    </w:p>
    <w:p w:rsidR="00B05971" w:rsidRPr="008E0A21" w:rsidRDefault="00B05971">
      <w:pPr>
        <w:spacing w:after="0" w:line="200" w:lineRule="exact"/>
        <w:rPr>
          <w:sz w:val="20"/>
          <w:szCs w:val="20"/>
          <w:lang w:val="en-US"/>
        </w:rPr>
      </w:pPr>
    </w:p>
    <w:p w:rsidR="00B05971" w:rsidRPr="008E0A21" w:rsidRDefault="00B05971">
      <w:pPr>
        <w:spacing w:after="0" w:line="280" w:lineRule="exact"/>
        <w:rPr>
          <w:sz w:val="28"/>
          <w:szCs w:val="28"/>
          <w:lang w:val="en-US"/>
        </w:rPr>
      </w:pPr>
    </w:p>
    <w:p w:rsidR="00B05971" w:rsidRPr="008E0A21" w:rsidRDefault="008E0A21">
      <w:pPr>
        <w:spacing w:after="0" w:line="240" w:lineRule="exact"/>
        <w:ind w:left="674" w:right="70"/>
        <w:jc w:val="both"/>
        <w:rPr>
          <w:rFonts w:ascii="Verdana" w:eastAsia="Verdana" w:hAnsi="Verdana" w:cs="Verdana"/>
          <w:sz w:val="20"/>
          <w:szCs w:val="20"/>
          <w:lang w:val="en-US"/>
        </w:rPr>
      </w:pPr>
      <w:r w:rsidRPr="008E0A21">
        <w:rPr>
          <w:rFonts w:ascii="Verdana" w:hAnsi="Verdana"/>
          <w:b/>
          <w:color w:val="231F20"/>
          <w:sz w:val="20"/>
          <w:lang w:val="en-US"/>
        </w:rPr>
        <w:t>ALLE IN DIESER BE- TRIEBSANLEITUNG ENTHALTENEN   SI-</w:t>
      </w:r>
    </w:p>
    <w:p w:rsidR="00B05971" w:rsidRPr="008E0A21" w:rsidRDefault="008E0A21">
      <w:pPr>
        <w:spacing w:after="0" w:line="240" w:lineRule="exact"/>
        <w:ind w:left="113" w:right="70"/>
        <w:rPr>
          <w:rFonts w:ascii="Verdana" w:eastAsia="Verdana" w:hAnsi="Verdana" w:cs="Verdana"/>
          <w:sz w:val="20"/>
          <w:szCs w:val="20"/>
          <w:lang w:val="en-US"/>
        </w:rPr>
      </w:pPr>
      <w:r w:rsidRPr="008E0A21">
        <w:rPr>
          <w:rFonts w:ascii="Verdana" w:hAnsi="Verdana"/>
          <w:b/>
          <w:color w:val="231F20"/>
          <w:sz w:val="20"/>
          <w:lang w:val="en-US"/>
        </w:rPr>
        <w:t>CHERHEITSHINWEISE UN- BEDINGT BEACHTEN!</w:t>
      </w:r>
    </w:p>
    <w:p w:rsidR="00B05971" w:rsidRPr="008E0A21" w:rsidRDefault="00B05971">
      <w:pPr>
        <w:spacing w:before="11" w:after="0" w:line="220" w:lineRule="exact"/>
        <w:rPr>
          <w:lang w:val="en-US"/>
        </w:rPr>
      </w:pPr>
    </w:p>
    <w:p w:rsidR="00B05971" w:rsidRPr="008E0A21" w:rsidRDefault="009C354D">
      <w:pPr>
        <w:spacing w:after="0" w:line="240" w:lineRule="auto"/>
        <w:ind w:right="-20"/>
        <w:rPr>
          <w:rFonts w:ascii="Verdana" w:eastAsia="Verdana" w:hAnsi="Verdana" w:cs="Verdana"/>
          <w:sz w:val="20"/>
          <w:szCs w:val="20"/>
          <w:lang w:val="en-US"/>
        </w:rPr>
      </w:pPr>
      <w:r>
        <w:pict>
          <v:group id="_x0000_s4802" style="position:absolute;margin-left:222.05pt;margin-top:21.45pt;width:165.35pt;height:89.7pt;z-index:-8372;mso-position-horizontal-relative:page" coordorigin="4441,429" coordsize="3307,1794">
            <v:shape id="_x0000_s4805" type="#_x0000_t75" style="position:absolute;left:4549;top:537;width:516;height:516">
              <v:imagedata r:id="rId112" o:title=""/>
            </v:shape>
            <v:group id="_x0000_s4803" style="position:absolute;left:4446;top:434;width:3297;height:1784" coordorigin="4446,434" coordsize="3297,1784">
              <v:shape id="_x0000_s4804" style="position:absolute;left:4446;top:434;width:3297;height:1784" coordorigin="4446,434" coordsize="3297,1784" path="m4536,434r-60,3l4447,510r-1,1618l4447,2164r43,53l7653,2218r37,l7743,2175r,-1651l7743,488r-43,-53l4536,434xe" filled="f" strokecolor="#231f20" strokeweight=".5pt">
                <v:path arrowok="t"/>
              </v:shape>
            </v:group>
            <w10:wrap anchorx="page"/>
          </v:group>
        </w:pict>
      </w:r>
      <w:r w:rsidR="008E0A21" w:rsidRPr="008E0A21">
        <w:rPr>
          <w:rFonts w:ascii="Verdana" w:hAnsi="Verdana"/>
          <w:b/>
          <w:color w:val="231F20"/>
          <w:sz w:val="20"/>
          <w:lang w:val="en-US"/>
        </w:rPr>
        <w:t>GEFAHRSIGNALE</w:t>
      </w:r>
    </w:p>
    <w:p w:rsidR="00B05971" w:rsidRPr="008E0A21" w:rsidRDefault="00B05971">
      <w:pPr>
        <w:spacing w:before="6" w:after="0" w:line="240" w:lineRule="exact"/>
        <w:rPr>
          <w:sz w:val="24"/>
          <w:szCs w:val="24"/>
          <w:lang w:val="en-US"/>
        </w:rPr>
      </w:pPr>
    </w:p>
    <w:p w:rsidR="00B05971" w:rsidRPr="008E0A21" w:rsidRDefault="008E0A21">
      <w:pPr>
        <w:spacing w:after="0" w:line="240" w:lineRule="exact"/>
        <w:ind w:left="77" w:right="104" w:firstLine="568"/>
        <w:jc w:val="right"/>
        <w:rPr>
          <w:rFonts w:ascii="Verdana" w:eastAsia="Verdana" w:hAnsi="Verdana" w:cs="Verdana"/>
          <w:sz w:val="20"/>
          <w:szCs w:val="20"/>
          <w:lang w:val="en-US"/>
        </w:rPr>
      </w:pPr>
      <w:r w:rsidRPr="008E0A21">
        <w:rPr>
          <w:rFonts w:ascii="Verdana" w:hAnsi="Verdana"/>
          <w:b/>
          <w:color w:val="231F20"/>
          <w:sz w:val="20"/>
          <w:lang w:val="en-US"/>
        </w:rPr>
        <w:t>Bezeichnet eine mögli- cherweise  gefährliche Situation, welche Ver- letzungen  und/oder  Sach- beschädigungen  zur  Folge</w:t>
      </w:r>
    </w:p>
    <w:p w:rsidR="00B05971" w:rsidRPr="008E0A21" w:rsidRDefault="009C354D">
      <w:pPr>
        <w:spacing w:after="0" w:line="234" w:lineRule="exact"/>
        <w:ind w:left="113" w:right="-20"/>
        <w:rPr>
          <w:rFonts w:ascii="Verdana" w:eastAsia="Verdana" w:hAnsi="Verdana" w:cs="Verdana"/>
          <w:sz w:val="20"/>
          <w:szCs w:val="20"/>
          <w:lang w:val="en-US"/>
        </w:rPr>
      </w:pPr>
      <w:r>
        <w:pict>
          <v:group id="_x0000_s4798" style="position:absolute;left:0;text-align:left;margin-left:222.05pt;margin-top:44.7pt;width:165.4pt;height:65.65pt;z-index:-8369;mso-position-horizontal-relative:page" coordorigin="4441,894" coordsize="3308,1313">
            <v:group id="_x0000_s4799" style="position:absolute;left:4446;top:899;width:3298;height:1303" coordorigin="4446,899" coordsize="3298,1303">
              <v:shape id="_x0000_s4801" style="position:absolute;left:4446;top:899;width:3298;height:1303" coordorigin="4446,899" coordsize="3298,1303" path="m4536,899r-60,3l4447,974r-1,1138l4447,2148r43,53l7654,2202r37,-1l7744,2158r,-1169l7744,953r-43,-53l4536,899xe" filled="f" strokecolor="#231f20" strokeweight=".5pt">
                <v:path arrowok="t"/>
              </v:shape>
              <v:shape id="_x0000_s4800" type="#_x0000_t75" style="position:absolute;left:4523;top:952;width:574;height:598">
                <v:imagedata r:id="rId113" o:title=""/>
              </v:shape>
            </v:group>
            <w10:wrap anchorx="page"/>
          </v:group>
        </w:pict>
      </w:r>
      <w:r w:rsidR="008E0A21" w:rsidRPr="008E0A21">
        <w:rPr>
          <w:rFonts w:ascii="Verdana" w:hAnsi="Verdana"/>
          <w:b/>
          <w:color w:val="231F20"/>
          <w:sz w:val="20"/>
          <w:lang w:val="en-US"/>
        </w:rPr>
        <w:t>haben können.</w:t>
      </w:r>
    </w:p>
    <w:p w:rsidR="00B05971" w:rsidRPr="008E0A21" w:rsidRDefault="00B05971">
      <w:pPr>
        <w:spacing w:before="6" w:after="0" w:line="120" w:lineRule="exact"/>
        <w:rPr>
          <w:sz w:val="12"/>
          <w:szCs w:val="12"/>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77" w:right="96" w:firstLine="576"/>
        <w:jc w:val="right"/>
        <w:rPr>
          <w:rFonts w:ascii="Verdana" w:eastAsia="Verdana" w:hAnsi="Verdana" w:cs="Verdana"/>
          <w:sz w:val="20"/>
          <w:szCs w:val="20"/>
          <w:lang w:val="en-US"/>
        </w:rPr>
      </w:pPr>
      <w:r w:rsidRPr="008E0A21">
        <w:rPr>
          <w:rFonts w:ascii="Verdana" w:hAnsi="Verdana"/>
          <w:b/>
          <w:color w:val="231F20"/>
          <w:sz w:val="20"/>
          <w:lang w:val="en-US"/>
        </w:rPr>
        <w:t>ELEKTRISCHE   GE- FAHR:  Dieses  Signal warnt davor, dass Ge- fahren  elektrischer  Natur</w:t>
      </w:r>
    </w:p>
    <w:p w:rsidR="00B05971" w:rsidRPr="008E0A21" w:rsidRDefault="009C354D">
      <w:pPr>
        <w:spacing w:after="0" w:line="234" w:lineRule="exact"/>
        <w:ind w:left="113" w:right="-20"/>
        <w:rPr>
          <w:rFonts w:ascii="Verdana" w:eastAsia="Verdana" w:hAnsi="Verdana" w:cs="Verdana"/>
          <w:sz w:val="20"/>
          <w:szCs w:val="20"/>
          <w:lang w:val="en-US"/>
        </w:rPr>
      </w:pPr>
      <w:r>
        <w:pict>
          <v:group id="_x0000_s4794" style="position:absolute;left:0;text-align:left;margin-left:222.05pt;margin-top:33.05pt;width:165.35pt;height:54.1pt;z-index:-8366;mso-position-horizontal-relative:page" coordorigin="4441,661" coordsize="3307,1082">
            <v:group id="_x0000_s4795" style="position:absolute;left:4446;top:666;width:3297;height:1072" coordorigin="4446,666" coordsize="3297,1072">
              <v:shape id="_x0000_s4797" style="position:absolute;left:4446;top:666;width:3297;height:1072" coordorigin="4446,666" coordsize="3297,1072" path="m4536,666r-60,3l4447,742r-1,907l4447,1685r43,53l7653,1739r37,-1l7743,1695r,-939l7743,720r-43,-53l4536,666xe" filled="f" strokecolor="#231f20" strokeweight=".5pt">
                <v:path arrowok="t"/>
              </v:shape>
              <v:shape id="_x0000_s4796" type="#_x0000_t75" style="position:absolute;left:4530;top:731;width:574;height:598">
                <v:imagedata r:id="rId114" o:title=""/>
              </v:shape>
            </v:group>
            <w10:wrap anchorx="page"/>
          </v:group>
        </w:pict>
      </w:r>
      <w:r w:rsidR="008E0A21" w:rsidRPr="008E0A21">
        <w:rPr>
          <w:rFonts w:ascii="Verdana" w:hAnsi="Verdana"/>
          <w:b/>
          <w:color w:val="231F20"/>
          <w:sz w:val="20"/>
          <w:lang w:val="en-US"/>
        </w:rPr>
        <w:t>bestehen.</w:t>
      </w:r>
    </w:p>
    <w:p w:rsidR="00B05971" w:rsidRPr="008E0A21" w:rsidRDefault="00B05971">
      <w:pPr>
        <w:spacing w:after="0" w:line="200" w:lineRule="exact"/>
        <w:rPr>
          <w:sz w:val="20"/>
          <w:szCs w:val="20"/>
          <w:lang w:val="en-US"/>
        </w:rPr>
      </w:pPr>
    </w:p>
    <w:p w:rsidR="00B05971" w:rsidRPr="008E0A21" w:rsidRDefault="00B05971">
      <w:pPr>
        <w:spacing w:before="6" w:after="0" w:line="280" w:lineRule="exact"/>
        <w:rPr>
          <w:sz w:val="28"/>
          <w:szCs w:val="28"/>
          <w:lang w:val="en-US"/>
        </w:rPr>
      </w:pPr>
    </w:p>
    <w:p w:rsidR="00B05971" w:rsidRPr="008E0A21" w:rsidRDefault="008E0A21">
      <w:pPr>
        <w:spacing w:after="0" w:line="240" w:lineRule="exact"/>
        <w:ind w:left="689" w:right="60"/>
        <w:jc w:val="both"/>
        <w:rPr>
          <w:rFonts w:ascii="Verdana" w:eastAsia="Verdana" w:hAnsi="Verdana" w:cs="Verdana"/>
          <w:sz w:val="20"/>
          <w:szCs w:val="20"/>
          <w:lang w:val="en-US"/>
        </w:rPr>
      </w:pPr>
      <w:r w:rsidRPr="008E0A21">
        <w:rPr>
          <w:rFonts w:ascii="Verdana" w:hAnsi="Verdana"/>
          <w:b/>
          <w:color w:val="231F20"/>
          <w:sz w:val="20"/>
          <w:lang w:val="en-US"/>
        </w:rPr>
        <w:t>VERBRENNUNGS-GE- FAHR: Dieses Signal warnt davor, dass Ver-</w:t>
      </w:r>
    </w:p>
    <w:p w:rsidR="00B05971" w:rsidRPr="008E0A21" w:rsidRDefault="009C354D">
      <w:pPr>
        <w:spacing w:after="0" w:line="234" w:lineRule="exact"/>
        <w:ind w:left="113" w:right="-20"/>
        <w:rPr>
          <w:rFonts w:ascii="Verdana" w:eastAsia="Verdana" w:hAnsi="Verdana" w:cs="Verdana"/>
          <w:sz w:val="20"/>
          <w:szCs w:val="20"/>
          <w:lang w:val="en-US"/>
        </w:rPr>
      </w:pPr>
      <w:r>
        <w:pict>
          <v:group id="_x0000_s4790" style="position:absolute;left:0;text-align:left;margin-left:222.05pt;margin-top:32.3pt;width:165.35pt;height:55.25pt;z-index:-8364;mso-position-horizontal-relative:page" coordorigin="4441,646" coordsize="3307,1105">
            <v:group id="_x0000_s4791" style="position:absolute;left:4446;top:651;width:3297;height:1095" coordorigin="4446,651" coordsize="3297,1095">
              <v:shape id="_x0000_s4793" style="position:absolute;left:4446;top:651;width:3297;height:1095" coordorigin="4446,651" coordsize="3297,1095" path="m4536,651r-60,3l4447,727r-1,929l4447,1692r43,53l7653,1746r37,l7743,1703r,-962l7743,705r-43,-53l4536,651xe" filled="f" strokecolor="#231f20" strokeweight=".5pt">
                <v:path arrowok="t"/>
              </v:shape>
              <v:shape id="_x0000_s4792" type="#_x0000_t75" style="position:absolute;left:4531;top:719;width:574;height:598">
                <v:imagedata r:id="rId115" o:title=""/>
              </v:shape>
            </v:group>
            <w10:wrap anchorx="page"/>
          </v:group>
        </w:pict>
      </w:r>
      <w:r w:rsidR="008E0A21" w:rsidRPr="008E0A21">
        <w:rPr>
          <w:rFonts w:ascii="Verdana" w:hAnsi="Verdana"/>
          <w:b/>
          <w:color w:val="231F20"/>
          <w:sz w:val="20"/>
          <w:lang w:val="en-US"/>
        </w:rPr>
        <w:t>brennungsgefahr besteht.</w:t>
      </w:r>
    </w:p>
    <w:p w:rsidR="00B05971" w:rsidRPr="008E0A21" w:rsidRDefault="00B05971">
      <w:pPr>
        <w:spacing w:after="0" w:line="200" w:lineRule="exact"/>
        <w:rPr>
          <w:sz w:val="20"/>
          <w:szCs w:val="20"/>
          <w:lang w:val="en-US"/>
        </w:rPr>
      </w:pPr>
    </w:p>
    <w:p w:rsidR="00B05971" w:rsidRPr="008E0A21" w:rsidRDefault="00B05971">
      <w:pPr>
        <w:spacing w:before="6" w:after="0" w:line="280" w:lineRule="exact"/>
        <w:rPr>
          <w:sz w:val="28"/>
          <w:szCs w:val="28"/>
          <w:lang w:val="en-US"/>
        </w:rPr>
      </w:pPr>
    </w:p>
    <w:p w:rsidR="00B05971" w:rsidRPr="008E0A21" w:rsidRDefault="008E0A21">
      <w:pPr>
        <w:spacing w:after="0" w:line="240" w:lineRule="exact"/>
        <w:ind w:left="674" w:right="62"/>
        <w:jc w:val="both"/>
        <w:rPr>
          <w:rFonts w:ascii="Verdana" w:eastAsia="Verdana" w:hAnsi="Verdana" w:cs="Verdana"/>
          <w:sz w:val="20"/>
          <w:szCs w:val="20"/>
          <w:lang w:val="en-US"/>
        </w:rPr>
      </w:pPr>
      <w:r w:rsidRPr="008E0A21">
        <w:rPr>
          <w:rFonts w:ascii="Verdana" w:hAnsi="Verdana"/>
          <w:b/>
          <w:color w:val="231F20"/>
          <w:sz w:val="20"/>
          <w:lang w:val="en-US"/>
        </w:rPr>
        <w:t>Dieses Symbol weist auf eine sehr wichtige Anmerkung oder Emp-</w:t>
      </w:r>
    </w:p>
    <w:p w:rsidR="00B05971" w:rsidRPr="008E0A21" w:rsidRDefault="008E0A21">
      <w:pPr>
        <w:spacing w:after="0" w:line="234" w:lineRule="exact"/>
        <w:ind w:left="113" w:right="-20"/>
        <w:rPr>
          <w:rFonts w:ascii="Verdana" w:eastAsia="Verdana" w:hAnsi="Verdana" w:cs="Verdana"/>
          <w:sz w:val="20"/>
          <w:szCs w:val="20"/>
          <w:lang w:val="es-ES_tradnl"/>
        </w:rPr>
      </w:pPr>
      <w:r w:rsidRPr="008E0A21">
        <w:rPr>
          <w:rFonts w:ascii="Verdana" w:hAnsi="Verdana"/>
          <w:b/>
          <w:color w:val="231F20"/>
          <w:sz w:val="20"/>
          <w:lang w:val="es-ES_tradnl"/>
        </w:rPr>
        <w:t>fehlung hin.</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left="170" w:right="72" w:hanging="170"/>
        <w:jc w:val="both"/>
        <w:rPr>
          <w:rFonts w:ascii="Verdana" w:eastAsia="Verdana" w:hAnsi="Verdana" w:cs="Verdana"/>
          <w:sz w:val="20"/>
          <w:szCs w:val="20"/>
          <w:lang w:val="es-ES_tradnl"/>
        </w:rPr>
      </w:pPr>
      <w:r w:rsidRPr="008E0A21">
        <w:rPr>
          <w:rFonts w:ascii="Verdana" w:hAnsi="Verdana"/>
          <w:color w:val="231F20"/>
          <w:sz w:val="20"/>
          <w:lang w:val="es-ES_tradnl"/>
        </w:rPr>
        <w:t>• No tire del cable de alimentación para desenchufar la máquina de la toma de corriente.</w:t>
      </w:r>
    </w:p>
    <w:p w:rsidR="00B05971" w:rsidRPr="008E0A21" w:rsidRDefault="008E0A21">
      <w:pPr>
        <w:spacing w:before="100" w:after="0" w:line="240" w:lineRule="exact"/>
        <w:ind w:left="170" w:right="70" w:hanging="170"/>
        <w:jc w:val="both"/>
        <w:rPr>
          <w:rFonts w:ascii="Verdana" w:eastAsia="Verdana" w:hAnsi="Verdana" w:cs="Verdana"/>
          <w:sz w:val="20"/>
          <w:szCs w:val="20"/>
          <w:lang w:val="es-ES_tradnl"/>
        </w:rPr>
      </w:pPr>
      <w:r w:rsidRPr="008E0A21">
        <w:rPr>
          <w:rFonts w:ascii="Verdana" w:hAnsi="Verdana"/>
          <w:color w:val="231F20"/>
          <w:sz w:val="20"/>
          <w:lang w:val="es-ES_tradnl"/>
        </w:rPr>
        <w:t>• Compruebe  regularmente  las condiciones en que se encuentra el cable, que deberá sustituirse por otro nuevo en caso sea ne- cesario, y sólo por el Centro de Asistencia Técnica autorizado.</w:t>
      </w:r>
    </w:p>
    <w:p w:rsidR="00B05971" w:rsidRPr="008E0A21" w:rsidRDefault="008E0A21">
      <w:pPr>
        <w:spacing w:before="85" w:after="0" w:line="240" w:lineRule="exact"/>
        <w:ind w:left="170" w:right="70" w:hanging="170"/>
        <w:jc w:val="both"/>
        <w:rPr>
          <w:rFonts w:ascii="Verdana" w:eastAsia="Verdana" w:hAnsi="Verdana" w:cs="Verdana"/>
          <w:sz w:val="20"/>
          <w:szCs w:val="20"/>
          <w:lang w:val="es-ES_tradnl"/>
        </w:rPr>
      </w:pPr>
      <w:r w:rsidRPr="008E0A21">
        <w:rPr>
          <w:rFonts w:ascii="Verdana" w:hAnsi="Verdana"/>
          <w:color w:val="231F20"/>
          <w:sz w:val="20"/>
          <w:lang w:val="es-ES_tradnl"/>
        </w:rPr>
        <w:t>• En caso de reparación o sustitu- ción de partes de la máquina, utilicen únicamente  recambios originales.</w:t>
      </w:r>
    </w:p>
    <w:p w:rsidR="00B05971" w:rsidRPr="008E0A21" w:rsidRDefault="009C354D">
      <w:pPr>
        <w:spacing w:before="100" w:after="0" w:line="240" w:lineRule="exact"/>
        <w:ind w:left="170" w:right="62" w:hanging="170"/>
        <w:jc w:val="both"/>
        <w:rPr>
          <w:rFonts w:ascii="Verdana" w:eastAsia="Verdana" w:hAnsi="Verdana" w:cs="Verdana"/>
          <w:sz w:val="20"/>
          <w:szCs w:val="20"/>
          <w:lang w:val="es-ES_tradnl"/>
        </w:rPr>
      </w:pPr>
      <w:r>
        <w:pict>
          <v:group id="_x0000_s4786" style="position:absolute;left:0;text-align:left;margin-left:401.55pt;margin-top:109.65pt;width:165.35pt;height:54.7pt;z-index:-8373;mso-position-horizontal-relative:page" coordorigin="8031,2193" coordsize="3307,1094">
            <v:group id="_x0000_s4787" style="position:absolute;left:8036;top:2198;width:3297;height:1084" coordorigin="8036,2198" coordsize="3297,1084">
              <v:shape id="_x0000_s4789" style="position:absolute;left:8036;top:2198;width:3297;height:1084" coordorigin="8036,2198" coordsize="3297,1084" path="m8126,2198r-60,3l8037,2273r-1,919l8037,3228r43,53l11243,3282r37,l11333,3238r,-950l11333,2252r-43,-53l8126,2198xe" filled="f" strokecolor="#231f20" strokeweight=".5pt">
                <v:path arrowok="t"/>
              </v:shape>
              <v:shape id="_x0000_s4788" type="#_x0000_t75" style="position:absolute;left:8121;top:2266;width:574;height:598">
                <v:imagedata r:id="rId116" o:title=""/>
              </v:shape>
            </v:group>
            <w10:wrap anchorx="page"/>
          </v:group>
        </w:pict>
      </w:r>
      <w:r w:rsidR="008E0A21" w:rsidRPr="008E0A21">
        <w:rPr>
          <w:rFonts w:ascii="Verdana" w:hAnsi="Verdana"/>
          <w:color w:val="231F20"/>
          <w:sz w:val="20"/>
          <w:lang w:val="es-ES_tradnl"/>
        </w:rPr>
        <w:t>• En  caso de incompatibilidad entre el enchufe de la máquina y vuestra toma de corriente, háganlo sustituir en un Centro autorizado de Asistencia Técni- ca; desaconsejamos el uso de adaptadores no homologados y/o alargaderas.</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674" w:right="183"/>
        <w:jc w:val="both"/>
        <w:rPr>
          <w:rFonts w:ascii="Verdana" w:eastAsia="Verdana" w:hAnsi="Verdana" w:cs="Verdana"/>
          <w:sz w:val="20"/>
          <w:szCs w:val="20"/>
          <w:lang w:val="es-ES_tradnl"/>
        </w:rPr>
      </w:pPr>
      <w:r w:rsidRPr="008E0A21">
        <w:rPr>
          <w:rFonts w:ascii="Verdana" w:hAnsi="Verdana"/>
          <w:b/>
          <w:color w:val="231F20"/>
          <w:sz w:val="20"/>
          <w:lang w:val="es-ES_tradnl"/>
        </w:rPr>
        <w:t>PONER ATENCIÓN A LAS SEÑALES DESCRI- TAS EN ESTE MANUAL.</w:t>
      </w:r>
    </w:p>
    <w:p w:rsidR="00B05971" w:rsidRPr="008E0A21" w:rsidRDefault="00B05971">
      <w:pPr>
        <w:spacing w:before="1"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auto"/>
        <w:ind w:right="-20"/>
        <w:rPr>
          <w:rFonts w:ascii="Verdana" w:eastAsia="Verdana" w:hAnsi="Verdana" w:cs="Verdana"/>
          <w:sz w:val="20"/>
          <w:szCs w:val="20"/>
          <w:lang w:val="es-ES_tradnl"/>
        </w:rPr>
      </w:pPr>
      <w:r>
        <w:pict>
          <v:group id="_x0000_s4782" style="position:absolute;margin-left:401.55pt;margin-top:22.2pt;width:165.35pt;height:89.7pt;z-index:-8371;mso-position-horizontal-relative:page" coordorigin="8031,444" coordsize="3307,1794">
            <v:shape id="_x0000_s4785" type="#_x0000_t75" style="position:absolute;left:8140;top:552;width:516;height:516">
              <v:imagedata r:id="rId108" o:title=""/>
            </v:shape>
            <v:group id="_x0000_s4783" style="position:absolute;left:8036;top:449;width:3297;height:1784" coordorigin="8036,449" coordsize="3297,1784">
              <v:shape id="_x0000_s4784" style="position:absolute;left:8036;top:449;width:3297;height:1784" coordorigin="8036,449" coordsize="3297,1784" path="m8126,449r-60,3l8037,525r-1,1618l8037,2179r43,53l11243,2233r37,l11333,2190r,-1651l11333,503r-43,-53l8126,449xe" filled="f" strokecolor="#231f20" strokeweight=".5pt">
                <v:path arrowok="t"/>
              </v:shape>
            </v:group>
            <w10:wrap anchorx="page"/>
          </v:group>
        </w:pict>
      </w:r>
      <w:r w:rsidR="008E0A21" w:rsidRPr="008E0A21">
        <w:rPr>
          <w:rFonts w:ascii="Verdana" w:hAnsi="Verdana"/>
          <w:b/>
          <w:color w:val="231F20"/>
          <w:sz w:val="20"/>
          <w:lang w:val="es-ES_tradnl"/>
        </w:rPr>
        <w:t>SÍMBOLOS DE PELIGRO</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681" w:right="168"/>
        <w:jc w:val="both"/>
        <w:rPr>
          <w:rFonts w:ascii="Verdana" w:eastAsia="Verdana" w:hAnsi="Verdana" w:cs="Verdana"/>
          <w:sz w:val="20"/>
          <w:szCs w:val="20"/>
          <w:lang w:val="es-ES_tradnl"/>
        </w:rPr>
      </w:pPr>
      <w:r w:rsidRPr="008E0A21">
        <w:rPr>
          <w:rFonts w:ascii="Verdana" w:hAnsi="Verdana"/>
          <w:b/>
          <w:color w:val="231F20"/>
          <w:sz w:val="20"/>
          <w:lang w:val="es-ES_tradnl"/>
        </w:rPr>
        <w:t>PELIGRO GENÉRICO: esta  señal avisa  de que si las operaciones</w:t>
      </w:r>
    </w:p>
    <w:p w:rsidR="00B05971" w:rsidRPr="008E0A21" w:rsidRDefault="009C354D">
      <w:pPr>
        <w:spacing w:after="0" w:line="240" w:lineRule="exact"/>
        <w:ind w:left="113" w:right="183"/>
        <w:jc w:val="both"/>
        <w:rPr>
          <w:rFonts w:ascii="Verdana" w:eastAsia="Verdana" w:hAnsi="Verdana" w:cs="Verdana"/>
          <w:sz w:val="20"/>
          <w:szCs w:val="20"/>
          <w:lang w:val="es-ES_tradnl"/>
        </w:rPr>
      </w:pPr>
      <w:r>
        <w:pict>
          <v:group id="_x0000_s4778" style="position:absolute;left:0;text-align:left;margin-left:401.55pt;margin-top:69.45pt;width:165.4pt;height:65.65pt;z-index:-8368;mso-position-horizontal-relative:page" coordorigin="8031,1389" coordsize="3308,1313">
            <v:group id="_x0000_s4779" style="position:absolute;left:8036;top:1394;width:3298;height:1303" coordorigin="8036,1394" coordsize="3298,1303">
              <v:shape id="_x0000_s4781" style="position:absolute;left:8036;top:1394;width:3298;height:1303" coordorigin="8036,1394" coordsize="3298,1303" path="m8126,1394r-60,3l8037,1469r-1,1138l8037,2643r43,53l11244,2697r37,-1l11334,2653r,-1169l11334,1448r-43,-53l8126,1394xe" filled="f" strokecolor="#231f20" strokeweight=".5pt">
                <v:path arrowok="t"/>
              </v:shape>
              <v:shape id="_x0000_s4780" type="#_x0000_t75" style="position:absolute;left:8113;top:1447;width:574;height:598">
                <v:imagedata r:id="rId104" o:title=""/>
              </v:shape>
            </v:group>
            <w10:wrap anchorx="page"/>
          </v:group>
        </w:pict>
      </w:r>
      <w:r w:rsidR="008E0A21" w:rsidRPr="008E0A21">
        <w:rPr>
          <w:rFonts w:ascii="Verdana" w:hAnsi="Verdana"/>
          <w:b/>
          <w:color w:val="231F20"/>
          <w:sz w:val="20"/>
          <w:lang w:val="es-ES_tradnl"/>
        </w:rPr>
        <w:t>descritas no son efectuadas correctamente, el operador está sometido a riesgos, o la máquina podría sufrir daños.</w:t>
      </w:r>
    </w:p>
    <w:p w:rsidR="00B05971" w:rsidRPr="008E0A21" w:rsidRDefault="00B05971">
      <w:pPr>
        <w:spacing w:after="0" w:line="200" w:lineRule="exact"/>
        <w:rPr>
          <w:sz w:val="20"/>
          <w:szCs w:val="20"/>
          <w:lang w:val="es-ES_tradnl"/>
        </w:rPr>
      </w:pPr>
    </w:p>
    <w:p w:rsidR="00B05971" w:rsidRPr="008E0A21" w:rsidRDefault="008E0A21" w:rsidP="0057680B">
      <w:pPr>
        <w:spacing w:after="0" w:line="240" w:lineRule="exact"/>
        <w:ind w:left="689" w:right="183"/>
        <w:rPr>
          <w:rFonts w:ascii="Verdana" w:eastAsia="Verdana" w:hAnsi="Verdana" w:cs="Verdana"/>
          <w:sz w:val="20"/>
          <w:szCs w:val="20"/>
          <w:lang w:val="es-ES_tradnl"/>
        </w:rPr>
      </w:pPr>
      <w:r w:rsidRPr="008E0A21">
        <w:rPr>
          <w:rFonts w:ascii="Verdana" w:hAnsi="Verdana"/>
          <w:b/>
          <w:color w:val="231F20"/>
          <w:sz w:val="20"/>
          <w:lang w:val="es-ES_tradnl"/>
        </w:rPr>
        <w:t>PELIGRO ELÉCTRICO: esta símbolo avisa de la existencia de peligro</w:t>
      </w:r>
      <w:r w:rsidR="0057680B" w:rsidRPr="0057680B">
        <w:rPr>
          <w:rFonts w:ascii="Verdana" w:hAnsi="Verdana"/>
          <w:b/>
          <w:color w:val="231F20"/>
          <w:sz w:val="20"/>
          <w:lang w:val="es-ES_tradnl"/>
        </w:rPr>
        <w:t xml:space="preserve"> </w:t>
      </w:r>
      <w:r w:rsidRPr="008E0A21">
        <w:rPr>
          <w:rFonts w:ascii="Verdana" w:hAnsi="Verdana"/>
          <w:b/>
          <w:color w:val="231F20"/>
          <w:sz w:val="20"/>
          <w:lang w:val="es-ES_tradnl"/>
        </w:rPr>
        <w:t>relacionado  con  la  electri- cidad.</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9C354D">
      <w:pPr>
        <w:spacing w:after="0" w:line="240" w:lineRule="exact"/>
        <w:ind w:left="689" w:right="183"/>
        <w:jc w:val="both"/>
        <w:rPr>
          <w:rFonts w:ascii="Verdana" w:eastAsia="Verdana" w:hAnsi="Verdana" w:cs="Verdana"/>
          <w:sz w:val="20"/>
          <w:szCs w:val="20"/>
          <w:lang w:val="es-ES_tradnl"/>
        </w:rPr>
      </w:pPr>
      <w:r>
        <w:pict>
          <v:group id="_x0000_s4774" style="position:absolute;left:0;text-align:left;margin-left:401.3pt;margin-top:.05pt;width:165.35pt;height:54.1pt;z-index:-8367;mso-position-horizontal-relative:page" coordorigin="8031,916" coordsize="3307,1082">
            <v:group id="_x0000_s4775" style="position:absolute;left:8036;top:921;width:3297;height:1072" coordorigin="8036,921" coordsize="3297,1072">
              <v:shape id="_x0000_s4777" style="position:absolute;left:8036;top:921;width:3297;height:1072" coordorigin="8036,921" coordsize="3297,1072" path="m8126,921r-60,3l8037,997r-1,907l8037,1940r43,53l11243,1994r37,-1l11333,1950r,-939l11333,975r-43,-53l8126,921xe" filled="f" strokecolor="#231f20" strokeweight=".5pt">
                <v:path arrowok="t"/>
              </v:shape>
              <v:shape id="_x0000_s4776" type="#_x0000_t75" style="position:absolute;left:8120;top:986;width:574;height:598">
                <v:imagedata r:id="rId117" o:title=""/>
              </v:shape>
            </v:group>
            <w10:wrap anchorx="page"/>
          </v:group>
        </w:pict>
      </w:r>
      <w:r w:rsidR="008E0A21" w:rsidRPr="008E0A21">
        <w:rPr>
          <w:rFonts w:ascii="Verdana" w:hAnsi="Verdana"/>
          <w:b/>
          <w:color w:val="231F20"/>
          <w:sz w:val="20"/>
          <w:lang w:val="es-ES_tradnl"/>
        </w:rPr>
        <w:t>PELIGRO DE QUEMA- DURAS: este símbolo avisa de la existencia</w:t>
      </w:r>
    </w:p>
    <w:p w:rsidR="00B05971" w:rsidRPr="008E0A21" w:rsidRDefault="009C354D">
      <w:pPr>
        <w:spacing w:after="0" w:line="234" w:lineRule="exact"/>
        <w:ind w:left="113" w:right="268"/>
        <w:jc w:val="both"/>
        <w:rPr>
          <w:rFonts w:ascii="Verdana" w:eastAsia="Verdana" w:hAnsi="Verdana" w:cs="Verdana"/>
          <w:sz w:val="20"/>
          <w:szCs w:val="20"/>
          <w:lang w:val="es-ES_tradnl"/>
        </w:rPr>
      </w:pPr>
      <w:r>
        <w:pict>
          <v:group id="_x0000_s4770" style="position:absolute;left:0;text-align:left;margin-left:401.55pt;margin-top:33.05pt;width:165.35pt;height:55.25pt;z-index:-8363;mso-position-horizontal-relative:page" coordorigin="8031,661" coordsize="3307,1105">
            <v:group id="_x0000_s4771" style="position:absolute;left:8036;top:666;width:3297;height:1095" coordorigin="8036,666" coordsize="3297,1095">
              <v:shape id="_x0000_s4773" style="position:absolute;left:8036;top:666;width:3297;height:1095" coordorigin="8036,666" coordsize="3297,1095" path="m8126,666r-60,3l8037,742r-1,929l8037,1707r43,53l11243,1761r37,l11333,1718r,-962l11333,720r-43,-53l8126,666xe" filled="f" strokecolor="#231f20" strokeweight=".5pt">
                <v:path arrowok="t"/>
              </v:shape>
              <v:shape id="_x0000_s4772" type="#_x0000_t75" style="position:absolute;left:8121;top:734;width:574;height:598">
                <v:imagedata r:id="rId118" o:title=""/>
              </v:shape>
            </v:group>
            <w10:wrap anchorx="page"/>
          </v:group>
        </w:pict>
      </w:r>
      <w:r w:rsidR="008E0A21" w:rsidRPr="008E0A21">
        <w:rPr>
          <w:rFonts w:ascii="Verdana" w:hAnsi="Verdana"/>
          <w:b/>
          <w:color w:val="231F20"/>
          <w:sz w:val="20"/>
          <w:lang w:val="es-ES_tradnl"/>
        </w:rPr>
        <w:t>de peligro de quemaduras.</w:t>
      </w:r>
    </w:p>
    <w:p w:rsidR="00B05971" w:rsidRPr="008E0A21" w:rsidRDefault="00B05971">
      <w:pPr>
        <w:spacing w:after="0" w:line="200" w:lineRule="exact"/>
        <w:rPr>
          <w:sz w:val="20"/>
          <w:szCs w:val="20"/>
          <w:lang w:val="es-ES_tradnl"/>
        </w:rPr>
      </w:pPr>
    </w:p>
    <w:p w:rsidR="00B05971" w:rsidRPr="008E0A21" w:rsidRDefault="00B05971">
      <w:pPr>
        <w:spacing w:before="6" w:after="0" w:line="280" w:lineRule="exact"/>
        <w:rPr>
          <w:sz w:val="28"/>
          <w:szCs w:val="28"/>
          <w:lang w:val="es-ES_tradnl"/>
        </w:rPr>
      </w:pPr>
    </w:p>
    <w:p w:rsidR="00B05971" w:rsidRPr="008E0A21" w:rsidRDefault="008E0A21">
      <w:pPr>
        <w:spacing w:after="0" w:line="240" w:lineRule="exact"/>
        <w:ind w:left="674" w:right="183"/>
        <w:jc w:val="both"/>
        <w:rPr>
          <w:rFonts w:ascii="Verdana" w:eastAsia="Verdana" w:hAnsi="Verdana" w:cs="Verdana"/>
          <w:sz w:val="20"/>
          <w:szCs w:val="20"/>
          <w:lang w:val="es-ES_tradnl"/>
        </w:rPr>
      </w:pPr>
      <w:r w:rsidRPr="008E0A21">
        <w:rPr>
          <w:rFonts w:ascii="Verdana" w:hAnsi="Verdana"/>
          <w:b/>
          <w:color w:val="231F20"/>
          <w:sz w:val="20"/>
          <w:lang w:val="es-ES_tradnl"/>
        </w:rPr>
        <w:t>OBSERVACIÓN: Este símbolo señala una observación o una re-</w:t>
      </w:r>
    </w:p>
    <w:p w:rsidR="00B05971" w:rsidRPr="008E0A21" w:rsidRDefault="008E0A21">
      <w:pPr>
        <w:spacing w:after="0" w:line="234" w:lineRule="exact"/>
        <w:ind w:left="113" w:right="1718"/>
        <w:jc w:val="both"/>
        <w:rPr>
          <w:rFonts w:ascii="Verdana" w:eastAsia="Verdana" w:hAnsi="Verdana" w:cs="Verdana"/>
          <w:sz w:val="20"/>
          <w:szCs w:val="20"/>
          <w:lang w:val="es-ES_tradnl"/>
        </w:rPr>
      </w:pPr>
      <w:r w:rsidRPr="008E0A21">
        <w:rPr>
          <w:rFonts w:ascii="Verdana" w:hAnsi="Verdana"/>
          <w:b/>
          <w:color w:val="231F20"/>
          <w:sz w:val="20"/>
          <w:lang w:val="es-ES_tradnl"/>
        </w:rPr>
        <w:t>comendación.</w:t>
      </w:r>
    </w:p>
    <w:p w:rsidR="00B05971" w:rsidRPr="008E0A21" w:rsidRDefault="00B05971">
      <w:pPr>
        <w:spacing w:after="0" w:line="234"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0" w:space="272"/>
            <w:col w:w="3322" w:space="267"/>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763" style="position:absolute;left:0;text-align:left;margin-left:28.2pt;margin-top:4.6pt;width:255.4pt;height:17.75pt;z-index:-8362;mso-position-horizontal-relative:page" coordorigin="565,92" coordsize="5108,355">
            <v:group id="_x0000_s4768" style="position:absolute;left:577;top:102;width:461;height:301" coordorigin="577,102" coordsize="461,301">
              <v:shape id="_x0000_s4769"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766" style="position:absolute;left:577;top:102;width:461;height:301" coordorigin="577,102" coordsize="461,301">
              <v:shape id="_x0000_s4767"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764" style="position:absolute;left:567;top:445;width:5103;height:2" coordorigin="567,445" coordsize="5103,2">
              <v:shape id="_x0000_s4765" style="position:absolute;left:567;top:445;width:5103;height:2" coordorigin="567,445" coordsize="5103,0" path="m567,445r5103,e" filled="f" strokecolor="#231f20" strokeweight=".25pt">
                <v:path arrowok="t"/>
              </v:shape>
            </v:group>
            <w10:wrap anchorx="page"/>
          </v:group>
        </w:pict>
      </w:r>
      <w:r>
        <w:pict>
          <v:group id="_x0000_s4756" style="position:absolute;left:0;text-align:left;margin-left:297.5pt;margin-top:4.6pt;width:255.4pt;height:17.75pt;z-index:-8361;mso-position-horizontal-relative:page" coordorigin="5950,92" coordsize="5108,355">
            <v:group id="_x0000_s4761" style="position:absolute;left:5963;top:102;width:461;height:301" coordorigin="5963,102" coordsize="461,301">
              <v:shape id="_x0000_s4762"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759" style="position:absolute;left:5963;top:102;width:461;height:301" coordorigin="5963,102" coordsize="461,301">
              <v:shape id="_x0000_s4760"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757" style="position:absolute;left:5953;top:445;width:5103;height:2" coordorigin="5953,445" coordsize="5103,2">
              <v:shape id="_x0000_s4758"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8" w:after="0" w:line="150" w:lineRule="exact"/>
        <w:rPr>
          <w:sz w:val="15"/>
          <w:szCs w:val="15"/>
          <w:lang w:val="es-ES_tradnl"/>
        </w:rPr>
      </w:pPr>
    </w:p>
    <w:p w:rsidR="00B05971" w:rsidRPr="008E0A21" w:rsidRDefault="009C354D">
      <w:pPr>
        <w:spacing w:after="0" w:line="240" w:lineRule="auto"/>
        <w:ind w:left="107" w:right="1511"/>
        <w:jc w:val="both"/>
        <w:rPr>
          <w:rFonts w:ascii="Verdana" w:eastAsia="Verdana" w:hAnsi="Verdana" w:cs="Verdana"/>
          <w:lang w:val="es-ES_tradnl"/>
        </w:rPr>
      </w:pPr>
      <w:r>
        <w:pict>
          <v:group id="_x0000_s4752" style="position:absolute;left:0;text-align:left;margin-left:28.35pt;margin-top:22.45pt;width:255.15pt;height:47.9pt;z-index:-8360;mso-position-horizontal-relative:page" coordorigin="567,449" coordsize="5103,958">
            <v:group id="_x0000_s4753" style="position:absolute;left:572;top:454;width:5093;height:948" coordorigin="572,454" coordsize="5093,948">
              <v:shape id="_x0000_s4755" style="position:absolute;left:572;top:454;width:5093;height:948" coordorigin="572,454" coordsize="5093,948" path="m662,454r-61,3l572,529r,783l572,1349r44,53l5575,1402r36,l5664,1359r1,-815l5665,508r-44,-53l662,454xe" filled="f" strokecolor="#231f20" strokeweight=".5pt">
                <v:path arrowok="t"/>
              </v:shape>
              <v:shape id="_x0000_s4754" type="#_x0000_t75" style="position:absolute;left:627;top:503;width:717;height:747">
                <v:imagedata r:id="rId119" o:title=""/>
              </v:shape>
            </v:group>
            <w10:wrap anchorx="page"/>
          </v:group>
        </w:pict>
      </w:r>
      <w:r w:rsidR="008E0A21" w:rsidRPr="008E0A21">
        <w:rPr>
          <w:rFonts w:ascii="Verdana" w:hAnsi="Verdana"/>
          <w:b/>
          <w:color w:val="231F20"/>
          <w:lang w:val="es-ES_tradnl"/>
        </w:rPr>
        <w:t>SEGNALI DI INFORMAZIONE</w:t>
      </w:r>
    </w:p>
    <w:p w:rsidR="00B05971" w:rsidRPr="008E0A21" w:rsidRDefault="00B05971">
      <w:pPr>
        <w:spacing w:before="16" w:after="0" w:line="220" w:lineRule="exact"/>
        <w:rPr>
          <w:lang w:val="es-ES_tradnl"/>
        </w:rPr>
      </w:pPr>
    </w:p>
    <w:p w:rsidR="00B05971" w:rsidRPr="008E0A21" w:rsidRDefault="009C354D">
      <w:pPr>
        <w:spacing w:after="0" w:line="276" w:lineRule="exact"/>
        <w:ind w:left="900" w:right="52"/>
        <w:jc w:val="both"/>
        <w:rPr>
          <w:rFonts w:ascii="Verdana" w:eastAsia="Verdana" w:hAnsi="Verdana" w:cs="Verdana"/>
          <w:sz w:val="23"/>
          <w:szCs w:val="23"/>
          <w:lang w:val="es-ES_tradnl"/>
        </w:rPr>
      </w:pPr>
      <w:r>
        <w:pict>
          <v:group id="_x0000_s4746" style="position:absolute;left:0;text-align:left;margin-left:28.35pt;margin-top:57.15pt;width:255.15pt;height:122.45pt;z-index:-8358;mso-position-horizontal-relative:page" coordorigin="567,1143" coordsize="5103,2449">
            <v:shape id="_x0000_s4751" type="#_x0000_t75" style="position:absolute;left:649;top:1251;width:645;height:645">
              <v:imagedata r:id="rId120" o:title=""/>
            </v:shape>
            <v:group id="_x0000_s4747" style="position:absolute;left:572;top:1148;width:5093;height:2439" coordorigin="572,1148" coordsize="5093,2439">
              <v:shape id="_x0000_s4750" style="position:absolute;left:572;top:1148;width:5093;height:2439" coordorigin="572,1148" coordsize="5093,2439" path="m662,1148r-61,3l572,1223r,2273l572,3533r44,53l5575,3586r36,l5664,3543r1,-2305l5665,1202r-44,-53l662,1148xe" filled="f" strokecolor="#231f20" strokeweight=".5pt">
                <v:path arrowok="t"/>
              </v:shape>
              <v:shape id="_x0000_s4749" type="#_x0000_t75" style="position:absolute;left:621;top:1988;width:717;height:747">
                <v:imagedata r:id="rId121" o:title=""/>
              </v:shape>
              <v:shape id="_x0000_s4748" type="#_x0000_t75" style="position:absolute;left:629;top:2780;width:717;height:747">
                <v:imagedata r:id="rId122" o:title=""/>
              </v:shape>
            </v:group>
            <w10:wrap anchorx="page"/>
          </v:group>
        </w:pict>
      </w:r>
      <w:r w:rsidR="008E0A21" w:rsidRPr="008E0A21">
        <w:rPr>
          <w:rFonts w:ascii="Verdana" w:hAnsi="Verdana"/>
          <w:b/>
          <w:color w:val="231F20"/>
          <w:sz w:val="23"/>
          <w:lang w:val="es-ES_tradnl"/>
        </w:rPr>
        <w:t>Prima di operare leggere attenta- mente le istruzioni riportate nel presente manuale.</w:t>
      </w:r>
    </w:p>
    <w:p w:rsidR="00B05971" w:rsidRPr="008E0A21" w:rsidRDefault="00B05971">
      <w:pPr>
        <w:spacing w:before="9" w:after="0" w:line="180" w:lineRule="exact"/>
        <w:rPr>
          <w:sz w:val="18"/>
          <w:szCs w:val="18"/>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76" w:lineRule="exact"/>
        <w:ind w:left="891" w:right="52"/>
        <w:jc w:val="both"/>
        <w:rPr>
          <w:rFonts w:ascii="Verdana" w:eastAsia="Verdana" w:hAnsi="Verdana" w:cs="Verdana"/>
          <w:sz w:val="23"/>
          <w:szCs w:val="23"/>
          <w:lang w:val="es-ES_tradnl"/>
        </w:rPr>
      </w:pPr>
      <w:r w:rsidRPr="008E0A21">
        <w:rPr>
          <w:rFonts w:ascii="Verdana" w:hAnsi="Verdana"/>
          <w:b/>
          <w:color w:val="231F20"/>
          <w:sz w:val="23"/>
          <w:lang w:val="es-ES_tradnl"/>
        </w:rPr>
        <w:t>Prima di ogni operazione di ma- nutenzione, scollegare l’apparec- chio dall’alimentazione elettrica e consultare il presente manuale.</w:t>
      </w:r>
    </w:p>
    <w:p w:rsidR="00B05971" w:rsidRPr="008E0A21" w:rsidRDefault="00B05971">
      <w:pPr>
        <w:spacing w:before="2"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494"/>
        <w:jc w:val="both"/>
        <w:rPr>
          <w:rFonts w:ascii="Verdana" w:eastAsia="Verdana" w:hAnsi="Verdana" w:cs="Verdana"/>
          <w:sz w:val="24"/>
          <w:szCs w:val="24"/>
          <w:lang w:val="es-ES_tradnl"/>
        </w:rPr>
      </w:pPr>
      <w:r w:rsidRPr="008E0A21">
        <w:rPr>
          <w:rFonts w:ascii="Verdana" w:hAnsi="Verdana"/>
          <w:b/>
          <w:color w:val="231F20"/>
          <w:sz w:val="24"/>
          <w:lang w:val="es-ES_tradnl"/>
        </w:rPr>
        <w:t>CONFEZIONATRICE SOTTOVUOTO</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auto"/>
        <w:ind w:left="107" w:right="3188"/>
        <w:jc w:val="both"/>
        <w:rPr>
          <w:rFonts w:ascii="Verdana" w:eastAsia="Verdana" w:hAnsi="Verdana" w:cs="Verdana"/>
          <w:lang w:val="es-ES_tradnl"/>
        </w:rPr>
      </w:pPr>
      <w:r w:rsidRPr="008E0A21">
        <w:rPr>
          <w:rFonts w:ascii="Verdana" w:hAnsi="Verdana"/>
          <w:b/>
          <w:color w:val="231F20"/>
          <w:lang w:val="es-ES_tradnl"/>
        </w:rPr>
        <w:t>USO PREVISTO</w:t>
      </w:r>
    </w:p>
    <w:p w:rsidR="00B05971" w:rsidRPr="008E0A21" w:rsidRDefault="00B05971">
      <w:pPr>
        <w:spacing w:before="2" w:after="0" w:line="100" w:lineRule="exact"/>
        <w:rPr>
          <w:sz w:val="10"/>
          <w:szCs w:val="10"/>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L’apparecchio è stato progettato e studiato per ef- fettuare il vuoto in buste o contenitori sottovuoto di prodotti asciutti.</w:t>
      </w:r>
    </w:p>
    <w:p w:rsidR="00B05971" w:rsidRPr="008E0A21" w:rsidRDefault="00B05971">
      <w:pPr>
        <w:spacing w:before="7" w:after="0" w:line="240" w:lineRule="exact"/>
        <w:rPr>
          <w:sz w:val="24"/>
          <w:szCs w:val="24"/>
          <w:lang w:val="es-ES_tradnl"/>
        </w:rPr>
      </w:pPr>
    </w:p>
    <w:p w:rsidR="00B05971" w:rsidRPr="008E0A21" w:rsidRDefault="008E0A21">
      <w:pPr>
        <w:spacing w:after="0" w:line="276" w:lineRule="exact"/>
        <w:ind w:left="107" w:right="-62"/>
        <w:jc w:val="both"/>
        <w:rPr>
          <w:rFonts w:ascii="Verdana" w:eastAsia="Verdana" w:hAnsi="Verdana" w:cs="Verdana"/>
          <w:sz w:val="23"/>
          <w:szCs w:val="23"/>
          <w:lang w:val="es-ES_tradnl"/>
        </w:rPr>
      </w:pPr>
      <w:r w:rsidRPr="008E0A21">
        <w:rPr>
          <w:rFonts w:ascii="Verdana" w:hAnsi="Verdana"/>
          <w:color w:val="231F20"/>
          <w:sz w:val="23"/>
          <w:lang w:val="es-ES_tradnl"/>
        </w:rPr>
        <w:t>Questo apparecchio non è adatto all’uso da parte  di  persone  (inclusi  bambini)  con  ca- pacità fisiche, sensoriali e mentali ridotte, o inesperte, a meno che non vengano super- visionate ed istruite nell’uso dell’apparecchio da una persona responsabile per la loro si- curezza. I bambini devono essere controllati che non giochino con l’apparecchio.</w:t>
      </w:r>
    </w:p>
    <w:p w:rsidR="00B05971" w:rsidRPr="008E0A21" w:rsidRDefault="00B05971">
      <w:pPr>
        <w:spacing w:before="8" w:after="0" w:line="100" w:lineRule="exact"/>
        <w:rPr>
          <w:sz w:val="10"/>
          <w:szCs w:val="1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1002"/>
        <w:jc w:val="both"/>
        <w:rPr>
          <w:rFonts w:ascii="Verdana" w:eastAsia="Verdana" w:hAnsi="Verdana" w:cs="Verdana"/>
          <w:lang w:val="es-ES_tradnl"/>
        </w:rPr>
      </w:pPr>
      <w:r w:rsidRPr="008E0A21">
        <w:rPr>
          <w:rFonts w:ascii="Verdana" w:hAnsi="Verdana"/>
          <w:b/>
          <w:color w:val="231F20"/>
          <w:lang w:val="es-ES_tradnl"/>
        </w:rPr>
        <w:t>USO ANOMALO E NON PREVISTO</w:t>
      </w:r>
    </w:p>
    <w:p w:rsidR="00B05971" w:rsidRPr="008E0A21" w:rsidRDefault="009C354D">
      <w:pPr>
        <w:spacing w:before="2" w:after="0" w:line="240" w:lineRule="exact"/>
        <w:rPr>
          <w:sz w:val="24"/>
          <w:szCs w:val="24"/>
          <w:lang w:val="es-ES_tradnl"/>
        </w:rPr>
      </w:pPr>
      <w:r>
        <w:pict>
          <v:group id="_x0000_s4742" style="position:absolute;margin-left:28.35pt;margin-top:9.05pt;width:255.25pt;height:65.65pt;z-index:-8356;mso-position-horizontal-relative:page" coordorigin="567,449" coordsize="5103,1129">
            <v:group id="_x0000_s4743" style="position:absolute;left:572;top:454;width:5093;height:1119" coordorigin="572,454" coordsize="5093,1119">
              <v:shape id="_x0000_s4745" style="position:absolute;left:572;top:454;width:5093;height:1119" coordorigin="572,454" coordsize="5093,1119" path="m662,454r-61,3l572,529r,954l572,1519r44,53l5575,1573r36,l5664,1529r1,-985l5665,508r-44,-53l662,454xe" filled="f" strokecolor="#231f20" strokeweight=".5pt">
                <v:path arrowok="t"/>
              </v:shape>
              <v:shape id="_x0000_s4744" type="#_x0000_t75" style="position:absolute;left:656;top:522;width:574;height:598">
                <v:imagedata r:id="rId123" o:title=""/>
              </v:shape>
            </v:group>
            <w10:wrap anchorx="page"/>
          </v:group>
        </w:pict>
      </w:r>
    </w:p>
    <w:p w:rsidR="00B05971" w:rsidRPr="008E0A21" w:rsidRDefault="008E0A21">
      <w:pPr>
        <w:spacing w:after="0" w:line="240" w:lineRule="exact"/>
        <w:ind w:left="781" w:right="53"/>
        <w:jc w:val="both"/>
        <w:rPr>
          <w:rFonts w:ascii="Verdana" w:eastAsia="Verdana" w:hAnsi="Verdana" w:cs="Verdana"/>
          <w:sz w:val="20"/>
          <w:szCs w:val="20"/>
          <w:lang w:val="es-ES_tradnl"/>
        </w:rPr>
      </w:pPr>
      <w:r w:rsidRPr="008E0A21">
        <w:rPr>
          <w:rFonts w:ascii="Verdana" w:hAnsi="Verdana"/>
          <w:b/>
          <w:color w:val="231F20"/>
          <w:sz w:val="20"/>
          <w:lang w:val="es-ES_tradnl"/>
        </w:rPr>
        <w:t>La confezionatrice descritta nel presen- te libretto è stata progettata, dimensio- nata  e  costruita  esclusivamente  per</w:t>
      </w:r>
    </w:p>
    <w:p w:rsidR="00B05971" w:rsidRDefault="008E0A21">
      <w:pPr>
        <w:spacing w:after="0" w:line="234" w:lineRule="exact"/>
        <w:ind w:left="185" w:right="1225"/>
        <w:jc w:val="center"/>
        <w:rPr>
          <w:rFonts w:ascii="Verdana" w:eastAsia="Verdana" w:hAnsi="Verdana" w:cs="Verdana"/>
          <w:sz w:val="20"/>
          <w:szCs w:val="20"/>
        </w:rPr>
      </w:pPr>
      <w:r>
        <w:rPr>
          <w:rFonts w:ascii="Verdana" w:hAnsi="Verdana"/>
          <w:b/>
          <w:color w:val="231F20"/>
          <w:sz w:val="20"/>
        </w:rPr>
        <w:t>l’uso precedentemente descritto.</w:t>
      </w:r>
    </w:p>
    <w:p w:rsidR="00B05971" w:rsidRDefault="008E0A21">
      <w:pPr>
        <w:spacing w:before="8" w:after="0" w:line="150" w:lineRule="exact"/>
        <w:rPr>
          <w:sz w:val="15"/>
          <w:szCs w:val="15"/>
        </w:rPr>
      </w:pPr>
      <w:r>
        <w:br w:type="column"/>
      </w:r>
    </w:p>
    <w:p w:rsidR="00B05971" w:rsidRDefault="009C354D" w:rsidP="0057680B">
      <w:pPr>
        <w:spacing w:after="0" w:line="240" w:lineRule="auto"/>
        <w:ind w:right="-282"/>
        <w:jc w:val="both"/>
        <w:rPr>
          <w:rFonts w:ascii="Verdana" w:eastAsia="Verdana" w:hAnsi="Verdana" w:cs="Verdana"/>
        </w:rPr>
      </w:pPr>
      <w:r>
        <w:pict>
          <v:group id="_x0000_s4738" style="position:absolute;left:0;text-align:left;margin-left:297.65pt;margin-top:22.45pt;width:255.15pt;height:47.9pt;z-index:-8359;mso-position-horizontal-relative:page" coordorigin="5953,449" coordsize="5103,958">
            <v:group id="_x0000_s4739" style="position:absolute;left:5958;top:454;width:5093;height:948" coordorigin="5958,454" coordsize="5093,948">
              <v:shape id="_x0000_s4741" style="position:absolute;left:5958;top:454;width:5093;height:948" coordorigin="5958,454" coordsize="5093,948" path="m6048,454r-61,3l5958,529r,783l5958,1349r43,53l10961,1402r36,l11050,1359r1,-815l11050,508r-43,-53l6048,454xe" filled="f" strokecolor="#231f20" strokeweight=".5pt">
                <v:path arrowok="t"/>
              </v:shape>
              <v:shape id="_x0000_s4740" type="#_x0000_t75" style="position:absolute;left:6013;top:503;width:717;height:747">
                <v:imagedata r:id="rId124" o:title=""/>
              </v:shape>
            </v:group>
            <w10:wrap anchorx="page"/>
          </v:group>
        </w:pict>
      </w:r>
      <w:r w:rsidR="008E0A21">
        <w:rPr>
          <w:rFonts w:ascii="Verdana" w:hAnsi="Verdana"/>
          <w:b/>
          <w:color w:val="231F20"/>
        </w:rPr>
        <w:t>ИНФОРМИРУЮЩИЕ ЗНАКИ</w:t>
      </w:r>
    </w:p>
    <w:p w:rsidR="00B05971" w:rsidRDefault="00B05971">
      <w:pPr>
        <w:spacing w:before="16" w:after="0" w:line="220" w:lineRule="exact"/>
      </w:pPr>
    </w:p>
    <w:p w:rsidR="00B05971" w:rsidRDefault="009C354D" w:rsidP="0057680B">
      <w:pPr>
        <w:spacing w:after="0" w:line="276" w:lineRule="exact"/>
        <w:ind w:left="793" w:right="180"/>
        <w:rPr>
          <w:rFonts w:ascii="Verdana" w:eastAsia="Verdana" w:hAnsi="Verdana" w:cs="Verdana"/>
          <w:sz w:val="23"/>
          <w:szCs w:val="23"/>
        </w:rPr>
      </w:pPr>
      <w:r>
        <w:rPr>
          <w:rFonts w:ascii="Verdana" w:hAnsi="Verdana"/>
          <w:b/>
          <w:color w:val="231F20"/>
          <w:sz w:val="20"/>
        </w:rPr>
        <w:pict>
          <v:group id="_x0000_s4732" style="position:absolute;left:0;text-align:left;margin-left:297.65pt;margin-top:57.15pt;width:255.15pt;height:122.45pt;z-index:-8357;mso-position-horizontal-relative:page" coordorigin="5953,1143" coordsize="5103,2449">
            <v:shape id="_x0000_s4737" type="#_x0000_t75" style="position:absolute;left:6035;top:1251;width:645;height:645">
              <v:imagedata r:id="rId125" o:title=""/>
            </v:shape>
            <v:group id="_x0000_s4733" style="position:absolute;left:5958;top:1148;width:5093;height:2439" coordorigin="5958,1148" coordsize="5093,2439">
              <v:shape id="_x0000_s4736" style="position:absolute;left:5958;top:1148;width:5093;height:2439" coordorigin="5958,1148" coordsize="5093,2439" path="m6048,1148r-61,3l5958,1223r,2273l5958,3533r43,53l10961,3586r36,l11050,3543r1,-2305l11050,1202r-43,-53l6048,1148xe" filled="f" strokecolor="#231f20" strokeweight=".5pt">
                <v:path arrowok="t"/>
              </v:shape>
              <v:shape id="_x0000_s4735" type="#_x0000_t75" style="position:absolute;left:6007;top:1988;width:717;height:747">
                <v:imagedata r:id="rId126" o:title=""/>
              </v:shape>
              <v:shape id="_x0000_s4734" type="#_x0000_t75" style="position:absolute;left:6015;top:2780;width:717;height:747">
                <v:imagedata r:id="rId127" o:title=""/>
              </v:shape>
            </v:group>
            <w10:wrap anchorx="page"/>
          </v:group>
        </w:pict>
      </w:r>
      <w:r w:rsidR="008E0A21" w:rsidRPr="0057680B">
        <w:rPr>
          <w:rFonts w:ascii="Verdana" w:hAnsi="Verdana"/>
          <w:b/>
          <w:color w:val="231F20"/>
          <w:sz w:val="20"/>
        </w:rPr>
        <w:t>Приступая к работе с прибором, внимательно прочтите инструкции настоящего руководства</w:t>
      </w:r>
      <w:r w:rsidR="008E0A21">
        <w:t>.</w:t>
      </w:r>
    </w:p>
    <w:p w:rsidR="00B05971" w:rsidRDefault="00B05971">
      <w:pPr>
        <w:spacing w:before="9" w:after="0" w:line="180" w:lineRule="exact"/>
        <w:rPr>
          <w:sz w:val="18"/>
          <w:szCs w:val="18"/>
        </w:rPr>
      </w:pPr>
    </w:p>
    <w:p w:rsidR="00B05971" w:rsidRDefault="00B05971">
      <w:pPr>
        <w:spacing w:after="0" w:line="200" w:lineRule="exact"/>
        <w:rPr>
          <w:sz w:val="20"/>
          <w:szCs w:val="20"/>
        </w:rPr>
      </w:pPr>
    </w:p>
    <w:p w:rsidR="00B05971" w:rsidRDefault="008E0A21">
      <w:pPr>
        <w:spacing w:after="0" w:line="276" w:lineRule="exact"/>
        <w:ind w:left="784" w:right="180"/>
        <w:jc w:val="both"/>
        <w:rPr>
          <w:rFonts w:ascii="Verdana" w:eastAsia="Verdana" w:hAnsi="Verdana" w:cs="Verdana"/>
          <w:sz w:val="23"/>
          <w:szCs w:val="23"/>
        </w:rPr>
      </w:pPr>
      <w:r>
        <w:rPr>
          <w:rFonts w:ascii="Verdana" w:hAnsi="Verdana"/>
          <w:b/>
          <w:color w:val="231F20"/>
          <w:sz w:val="23"/>
        </w:rPr>
        <w:t xml:space="preserve">Перед обслуживанием отключите прибор от сети и обратитесь к данному руководству. </w:t>
      </w:r>
    </w:p>
    <w:p w:rsidR="00B05971" w:rsidRDefault="00B05971">
      <w:pPr>
        <w:spacing w:before="2" w:after="0" w:line="110" w:lineRule="exact"/>
        <w:rPr>
          <w:sz w:val="11"/>
          <w:szCs w:val="11"/>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40" w:lineRule="auto"/>
        <w:ind w:right="930"/>
        <w:jc w:val="both"/>
        <w:rPr>
          <w:rFonts w:ascii="Verdana" w:eastAsia="Verdana" w:hAnsi="Verdana" w:cs="Verdana"/>
          <w:sz w:val="24"/>
          <w:szCs w:val="24"/>
        </w:rPr>
      </w:pPr>
      <w:r>
        <w:rPr>
          <w:rFonts w:ascii="Verdana" w:hAnsi="Verdana"/>
          <w:b/>
          <w:color w:val="231F20"/>
          <w:sz w:val="24"/>
        </w:rPr>
        <w:t>ВАКУУМНЫЙ УПАКОВЩИК</w:t>
      </w:r>
    </w:p>
    <w:p w:rsidR="00B05971" w:rsidRDefault="00B05971">
      <w:pPr>
        <w:spacing w:before="6" w:after="0" w:line="100" w:lineRule="exact"/>
        <w:rPr>
          <w:sz w:val="10"/>
          <w:szCs w:val="10"/>
        </w:rPr>
      </w:pPr>
    </w:p>
    <w:p w:rsidR="00B05971" w:rsidRDefault="008E0A21" w:rsidP="0057680B">
      <w:pPr>
        <w:spacing w:after="0" w:line="240" w:lineRule="auto"/>
        <w:ind w:right="144"/>
        <w:jc w:val="both"/>
        <w:rPr>
          <w:rFonts w:ascii="Verdana" w:eastAsia="Verdana" w:hAnsi="Verdana" w:cs="Verdana"/>
        </w:rPr>
      </w:pPr>
      <w:r>
        <w:rPr>
          <w:rFonts w:ascii="Verdana" w:hAnsi="Verdana"/>
          <w:b/>
          <w:color w:val="231F20"/>
        </w:rPr>
        <w:t>ЦЕЛЕВАЯ ЭКСПЛУАТАЦИЯ</w:t>
      </w:r>
    </w:p>
    <w:p w:rsidR="00B05971" w:rsidRDefault="00B05971">
      <w:pPr>
        <w:spacing w:before="9" w:after="0" w:line="100" w:lineRule="exact"/>
        <w:rPr>
          <w:sz w:val="10"/>
          <w:szCs w:val="10"/>
        </w:rPr>
      </w:pPr>
    </w:p>
    <w:p w:rsidR="00B05971" w:rsidRDefault="008E0A21">
      <w:pPr>
        <w:spacing w:after="0" w:line="276" w:lineRule="exact"/>
        <w:ind w:right="68"/>
        <w:jc w:val="both"/>
        <w:rPr>
          <w:rFonts w:ascii="Verdana" w:eastAsia="Verdana" w:hAnsi="Verdana" w:cs="Verdana"/>
          <w:sz w:val="23"/>
          <w:szCs w:val="23"/>
        </w:rPr>
      </w:pPr>
      <w:r>
        <w:rPr>
          <w:rFonts w:ascii="Verdana" w:hAnsi="Verdana"/>
          <w:color w:val="231F20"/>
          <w:sz w:val="23"/>
        </w:rPr>
        <w:t xml:space="preserve">Прибор разработан для вакуумного упаковывания сухих продуктов в пакеты или вакуумные контейнеры. </w:t>
      </w:r>
    </w:p>
    <w:p w:rsidR="00B05971" w:rsidRDefault="00B05971">
      <w:pPr>
        <w:spacing w:before="20" w:after="0" w:line="220" w:lineRule="exact"/>
      </w:pPr>
    </w:p>
    <w:p w:rsidR="00B05971" w:rsidRDefault="008E0A21">
      <w:pPr>
        <w:spacing w:after="0" w:line="276" w:lineRule="exact"/>
        <w:ind w:right="67"/>
        <w:jc w:val="both"/>
        <w:rPr>
          <w:rFonts w:ascii="Verdana" w:eastAsia="Verdana" w:hAnsi="Verdana" w:cs="Verdana"/>
          <w:sz w:val="23"/>
          <w:szCs w:val="23"/>
        </w:rPr>
      </w:pPr>
      <w:r>
        <w:rPr>
          <w:rFonts w:ascii="Verdana" w:hAnsi="Verdana"/>
          <w:b/>
          <w:color w:val="231F20"/>
          <w:sz w:val="23"/>
        </w:rPr>
        <w:t>Прибор не предназначен для использования лицами (включая детей), с ограниченными умственными, психическими и физическими возможностями, а также с недостатком знаний и опыта, если только их не контролирует и не инструктирует лицо, ответственное за их безопасность.</w:t>
      </w:r>
      <w:r>
        <w:rPr>
          <w:rFonts w:ascii="Verdana" w:hAnsi="Verdana"/>
          <w:color w:val="231F20"/>
          <w:sz w:val="23"/>
        </w:rPr>
        <w:t xml:space="preserve"> Следите за тем, чтобы дети не играли с прибором!</w:t>
      </w:r>
    </w:p>
    <w:p w:rsidR="00B05971" w:rsidRDefault="00B05971">
      <w:pPr>
        <w:spacing w:after="0" w:line="200" w:lineRule="exact"/>
        <w:rPr>
          <w:sz w:val="20"/>
          <w:szCs w:val="20"/>
        </w:rPr>
      </w:pPr>
    </w:p>
    <w:p w:rsidR="00B05971" w:rsidRDefault="008E0A21" w:rsidP="0057680B">
      <w:pPr>
        <w:spacing w:after="0" w:line="240" w:lineRule="auto"/>
        <w:ind w:right="-282"/>
        <w:jc w:val="both"/>
        <w:rPr>
          <w:rFonts w:ascii="Verdana" w:eastAsia="Verdana" w:hAnsi="Verdana" w:cs="Verdana"/>
        </w:rPr>
      </w:pPr>
      <w:r>
        <w:rPr>
          <w:rFonts w:ascii="Verdana" w:hAnsi="Verdana"/>
          <w:b/>
          <w:color w:val="231F20"/>
        </w:rPr>
        <w:t>НЕКОРРЕКТНАЯ ЭКСПЛУАТАЦИЯ</w:t>
      </w:r>
    </w:p>
    <w:p w:rsidR="00B05971" w:rsidRDefault="009C354D">
      <w:pPr>
        <w:spacing w:before="2" w:after="0" w:line="240" w:lineRule="exact"/>
        <w:rPr>
          <w:sz w:val="24"/>
          <w:szCs w:val="24"/>
        </w:rPr>
      </w:pPr>
      <w:r>
        <w:pict>
          <v:group id="_x0000_s4728" style="position:absolute;margin-left:297.65pt;margin-top:8.75pt;width:255.25pt;height:69.3pt;z-index:-8355;mso-position-horizontal-relative:page" coordorigin="5953,443" coordsize="5103,1129">
            <v:group id="_x0000_s4729" style="position:absolute;left:5958;top:448;width:5093;height:1119" coordorigin="5958,448" coordsize="5093,1119">
              <v:shape id="_x0000_s4731" style="position:absolute;left:5958;top:448;width:5093;height:1119" coordorigin="5958,448" coordsize="5093,1119" path="m6048,448r-61,3l5958,523r,954l5958,1513r44,53l10961,1567r36,l11050,1523r1,-985l11051,502r-44,-53l6048,448xe" filled="f" strokecolor="#231f20" strokeweight=".5pt">
                <v:path arrowok="t"/>
              </v:shape>
              <v:shape id="_x0000_s4730" type="#_x0000_t75" style="position:absolute;left:6042;top:516;width:574;height:598">
                <v:imagedata r:id="rId128" o:title=""/>
              </v:shape>
            </v:group>
            <w10:wrap anchorx="page"/>
          </v:group>
        </w:pict>
      </w:r>
    </w:p>
    <w:p w:rsidR="00B05971" w:rsidRDefault="008E0A21" w:rsidP="0057680B">
      <w:pPr>
        <w:spacing w:after="0" w:line="240" w:lineRule="exact"/>
        <w:ind w:left="674" w:right="186"/>
        <w:jc w:val="both"/>
        <w:rPr>
          <w:rFonts w:ascii="Verdana" w:eastAsia="Verdana" w:hAnsi="Verdana" w:cs="Verdana"/>
          <w:sz w:val="20"/>
          <w:szCs w:val="20"/>
        </w:rPr>
      </w:pPr>
      <w:r>
        <w:rPr>
          <w:rFonts w:ascii="Verdana" w:hAnsi="Verdana"/>
          <w:b/>
          <w:color w:val="231F20"/>
          <w:sz w:val="20"/>
        </w:rPr>
        <w:t>Вакуумный упаковщик, к которому относится наст</w:t>
      </w:r>
      <w:r w:rsidR="0057680B">
        <w:rPr>
          <w:rFonts w:ascii="Verdana" w:hAnsi="Verdana"/>
          <w:b/>
          <w:color w:val="231F20"/>
          <w:sz w:val="20"/>
        </w:rPr>
        <w:t>о</w:t>
      </w:r>
      <w:r>
        <w:rPr>
          <w:rFonts w:ascii="Verdana" w:hAnsi="Verdana"/>
          <w:b/>
          <w:color w:val="231F20"/>
          <w:sz w:val="20"/>
        </w:rPr>
        <w:t xml:space="preserve">ящее руководство, разработан и предназначен только для вышеуказанного способа эксплуатации. </w:t>
      </w:r>
    </w:p>
    <w:p w:rsidR="00B05971" w:rsidRDefault="00B05971">
      <w:pPr>
        <w:spacing w:after="0" w:line="234" w:lineRule="exact"/>
        <w:jc w:val="center"/>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Pr="009C354D"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4721" style="position:absolute;left:0;text-align:left;margin-left:42.4pt;margin-top:4.6pt;width:165.65pt;height:17.75pt;z-index:-8354;mso-position-horizontal-relative:page" coordorigin="848,92" coordsize="3313,355">
            <v:group id="_x0000_s4726" style="position:absolute;left:860;top:102;width:461;height:301" coordorigin="860,102" coordsize="461,301">
              <v:shape id="_x0000_s4727"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724" style="position:absolute;left:860;top:102;width:461;height:301" coordorigin="860,102" coordsize="461,301">
              <v:shape id="_x0000_s4725"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722" style="position:absolute;left:850;top:445;width:3308;height:2" coordorigin="850,445" coordsize="3308,2">
              <v:shape id="_x0000_s4723" style="position:absolute;left:850;top:445;width:3308;height:2" coordorigin="850,445" coordsize="3308,0" path="m850,445r3308,e" filled="f" strokecolor="#231f20" strokeweight=".25pt">
                <v:path arrowok="t"/>
              </v:shape>
            </v:group>
            <w10:wrap anchorx="page"/>
          </v:group>
        </w:pict>
      </w:r>
      <w:r>
        <w:pict>
          <v:group id="_x0000_s4714" style="position:absolute;left:0;text-align:left;margin-left:221.95pt;margin-top:4.6pt;width:165.6pt;height:17.75pt;z-index:-8353;mso-position-horizontal-relative:page" coordorigin="4439,92" coordsize="3312,355">
            <v:group id="_x0000_s4719" style="position:absolute;left:4451;top:102;width:461;height:301" coordorigin="4451,102" coordsize="461,301">
              <v:shape id="_x0000_s4720"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717" style="position:absolute;left:4451;top:102;width:461;height:301" coordorigin="4451,102" coordsize="461,301">
              <v:shape id="_x0000_s4718"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715" style="position:absolute;left:4441;top:445;width:3307;height:2" coordorigin="4441,445" coordsize="3307,2">
              <v:shape id="_x0000_s4716" style="position:absolute;left:4441;top:445;width:3307;height:2" coordorigin="4441,445" coordsize="3307,0" path="m4441,445r3307,e" filled="f" strokecolor="#231f20" strokeweight=".25pt">
                <v:path arrowok="t"/>
              </v:shape>
            </v:group>
            <w10:wrap anchorx="page"/>
          </v:group>
        </w:pict>
      </w:r>
      <w:r>
        <w:pict>
          <v:group id="_x0000_s4707" style="position:absolute;left:0;text-align:left;margin-left:401.45pt;margin-top:4.6pt;width:165.65pt;height:17.75pt;z-index:-8352;mso-position-horizontal-relative:page" coordorigin="8029,92" coordsize="3313,355">
            <v:group id="_x0000_s4712" style="position:absolute;left:8041;top:102;width:461;height:301" coordorigin="8041,102" coordsize="461,301">
              <v:shape id="_x0000_s4713"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710" style="position:absolute;left:8041;top:102;width:461;height:301" coordorigin="8041,102" coordsize="461,301">
              <v:shape id="_x0000_s4711"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708" style="position:absolute;left:8031;top:445;width:3308;height:2" coordorigin="8031,445" coordsize="3308,2">
              <v:shape id="_x0000_s4709" style="position:absolute;left:8031;top:445;width:3308;height:2" coordorigin="8031,445" coordsize="3308,0" path="m8031,44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B05971">
      <w:pPr>
        <w:spacing w:after="0" w:line="283" w:lineRule="exact"/>
        <w:rPr>
          <w:rFonts w:ascii="Verdana" w:eastAsia="Verdana" w:hAnsi="Verdana" w:cs="Verdana"/>
          <w:sz w:val="24"/>
          <w:szCs w:val="24"/>
          <w:lang w:val="en-US"/>
        </w:rPr>
        <w:sectPr w:rsidR="00B05971" w:rsidRPr="009C354D">
          <w:footerReference w:type="even" r:id="rId129"/>
          <w:footerReference w:type="default" r:id="rId130"/>
          <w:pgSz w:w="11920" w:h="16840"/>
          <w:pgMar w:top="1160" w:right="440" w:bottom="620" w:left="740" w:header="600" w:footer="435" w:gutter="0"/>
          <w:pgNumType w:start="17"/>
          <w:cols w:space="720"/>
        </w:sectPr>
      </w:pPr>
    </w:p>
    <w:p w:rsidR="00B05971" w:rsidRPr="009C354D" w:rsidRDefault="00B05971">
      <w:pPr>
        <w:spacing w:before="8" w:after="0" w:line="160" w:lineRule="exact"/>
        <w:rPr>
          <w:sz w:val="16"/>
          <w:szCs w:val="16"/>
          <w:lang w:val="en-US"/>
        </w:rPr>
      </w:pPr>
    </w:p>
    <w:p w:rsidR="00B05971" w:rsidRPr="0057680B" w:rsidRDefault="009C354D">
      <w:pPr>
        <w:spacing w:after="0" w:line="264" w:lineRule="exact"/>
        <w:ind w:left="110" w:right="1173"/>
        <w:rPr>
          <w:rFonts w:ascii="Verdana" w:eastAsia="Verdana" w:hAnsi="Verdana" w:cs="Verdana"/>
          <w:sz w:val="20"/>
          <w:lang w:val="en-US"/>
        </w:rPr>
      </w:pPr>
      <w:r>
        <w:rPr>
          <w:sz w:val="20"/>
        </w:rPr>
        <w:pict>
          <v:group id="_x0000_s4703" style="position:absolute;left:0;text-align:left;margin-left:42.5pt;margin-top:36.15pt;width:165.45pt;height:74pt;z-index:-8348;mso-position-horizontal-relative:page" coordorigin="850,723" coordsize="3309,1480">
            <v:group id="_x0000_s4704" style="position:absolute;left:855;top:728;width:3299;height:1470" coordorigin="855,728" coordsize="3299,1470">
              <v:shape id="_x0000_s4706" style="position:absolute;left:855;top:728;width:3299;height:1470" coordorigin="855,728" coordsize="3299,1470" path="m945,728r-61,3l855,803r,1304l855,2144r43,53l4063,2197r37,l4153,2154r,-1336l4153,782r-43,-53l945,728xe" filled="f" strokecolor="#231f20" strokeweight=".5pt">
                <v:path arrowok="t"/>
              </v:shape>
              <v:shape id="_x0000_s4705" type="#_x0000_t75" style="position:absolute;left:910;top:777;width:717;height:747">
                <v:imagedata r:id="rId131" o:title=""/>
              </v:shape>
            </v:group>
            <w10:wrap anchorx="page"/>
          </v:group>
        </w:pict>
      </w:r>
      <w:r w:rsidR="008E0A21" w:rsidRPr="0057680B">
        <w:rPr>
          <w:rFonts w:ascii="Verdana" w:hAnsi="Verdana"/>
          <w:b/>
          <w:color w:val="231F20"/>
          <w:sz w:val="20"/>
          <w:lang w:val="en-US"/>
        </w:rPr>
        <w:t>SIGNAUX D’INFORMATION</w:t>
      </w:r>
    </w:p>
    <w:p w:rsidR="00B05971" w:rsidRPr="0057680B" w:rsidRDefault="00B05971">
      <w:pPr>
        <w:spacing w:before="2" w:after="0" w:line="240" w:lineRule="exact"/>
        <w:rPr>
          <w:szCs w:val="24"/>
          <w:lang w:val="en-US"/>
        </w:rPr>
      </w:pPr>
    </w:p>
    <w:p w:rsidR="00B05971" w:rsidRPr="0057680B" w:rsidRDefault="008E0A21">
      <w:pPr>
        <w:spacing w:after="0" w:line="276" w:lineRule="exact"/>
        <w:ind w:left="903" w:right="39"/>
        <w:jc w:val="both"/>
        <w:rPr>
          <w:rFonts w:ascii="Verdana" w:eastAsia="Verdana" w:hAnsi="Verdana" w:cs="Verdana"/>
          <w:szCs w:val="23"/>
          <w:lang w:val="en-US"/>
        </w:rPr>
      </w:pPr>
      <w:r w:rsidRPr="0057680B">
        <w:rPr>
          <w:rFonts w:ascii="Verdana" w:hAnsi="Verdana"/>
          <w:b/>
          <w:color w:val="231F20"/>
          <w:lang w:val="en-US"/>
        </w:rPr>
        <w:t>Avant l’usage, lire attentivement les instructions qui sont écrites  dans</w:t>
      </w:r>
    </w:p>
    <w:p w:rsidR="00B05971" w:rsidRPr="0057680B" w:rsidRDefault="009C354D">
      <w:pPr>
        <w:spacing w:after="0" w:line="269" w:lineRule="exact"/>
        <w:ind w:left="223" w:right="349"/>
        <w:jc w:val="both"/>
        <w:rPr>
          <w:rFonts w:ascii="Verdana" w:eastAsia="Verdana" w:hAnsi="Verdana" w:cs="Verdana"/>
          <w:szCs w:val="23"/>
          <w:lang w:val="es-ES_tradnl"/>
        </w:rPr>
      </w:pPr>
      <w:r>
        <w:rPr>
          <w:sz w:val="20"/>
        </w:rPr>
        <w:pict>
          <v:group id="_x0000_s4697" style="position:absolute;left:0;text-align:left;margin-left:42.5pt;margin-top:37pt;width:165.4pt;height:122.45pt;z-index:-8345;mso-position-horizontal-relative:page" coordorigin="850,740" coordsize="3308,2449">
            <v:shape id="_x0000_s4702" type="#_x0000_t75" style="position:absolute;left:932;top:848;width:645;height:645">
              <v:imagedata r:id="rId132" o:title=""/>
            </v:shape>
            <v:group id="_x0000_s4698" style="position:absolute;left:855;top:745;width:3298;height:2439" coordorigin="855,745" coordsize="3298,2439">
              <v:shape id="_x0000_s4701" style="position:absolute;left:855;top:745;width:3298;height:2439" coordorigin="855,745" coordsize="3298,2439" path="m945,745r-61,3l855,820r,2274l855,3130r43,53l4063,3184r36,-1l4152,3140r1,-2305l4153,799r-44,-53l945,745xe" filled="f" strokecolor="#231f20" strokeweight=".5pt">
                <v:path arrowok="t"/>
              </v:shape>
              <v:shape id="_x0000_s4700" type="#_x0000_t75" style="position:absolute;left:904;top:1585;width:717;height:747">
                <v:imagedata r:id="rId133" o:title=""/>
              </v:shape>
              <v:shape id="_x0000_s4699" type="#_x0000_t75" style="position:absolute;left:912;top:2377;width:717;height:747">
                <v:imagedata r:id="rId96" o:title=""/>
              </v:shape>
            </v:group>
            <w10:wrap anchorx="page"/>
          </v:group>
        </w:pict>
      </w:r>
      <w:r w:rsidR="008E0A21" w:rsidRPr="0057680B">
        <w:rPr>
          <w:rFonts w:ascii="Verdana" w:hAnsi="Verdana"/>
          <w:b/>
          <w:color w:val="231F20"/>
          <w:position w:val="-1"/>
          <w:lang w:val="es-ES_tradnl"/>
        </w:rPr>
        <w:t>la notice d’utilisation.</w:t>
      </w:r>
    </w:p>
    <w:p w:rsidR="00B05971" w:rsidRPr="0057680B" w:rsidRDefault="00B05971">
      <w:pPr>
        <w:spacing w:before="9" w:after="0" w:line="150" w:lineRule="exact"/>
        <w:rPr>
          <w:sz w:val="13"/>
          <w:szCs w:val="15"/>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76" w:lineRule="exact"/>
        <w:ind w:left="894" w:right="45"/>
        <w:jc w:val="both"/>
        <w:rPr>
          <w:rFonts w:ascii="Verdana" w:eastAsia="Verdana" w:hAnsi="Verdana" w:cs="Verdana"/>
          <w:szCs w:val="23"/>
          <w:lang w:val="es-ES_tradnl"/>
        </w:rPr>
      </w:pPr>
      <w:r w:rsidRPr="0057680B">
        <w:rPr>
          <w:rFonts w:ascii="Verdana" w:hAnsi="Verdana"/>
          <w:b/>
          <w:color w:val="231F20"/>
          <w:lang w:val="es-ES_tradnl"/>
        </w:rPr>
        <w:t>Avant une quel- conque opération de maintenance, débrancher la ma- chine et  consulter la  notice  d’utilisa- tion.</w:t>
      </w:r>
    </w:p>
    <w:p w:rsidR="00B05971" w:rsidRPr="0057680B" w:rsidRDefault="00B05971">
      <w:pPr>
        <w:spacing w:before="2" w:after="0" w:line="120" w:lineRule="exact"/>
        <w:rPr>
          <w:sz w:val="10"/>
          <w:szCs w:val="12"/>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88" w:lineRule="exact"/>
        <w:ind w:left="110" w:right="746"/>
        <w:rPr>
          <w:rFonts w:ascii="Verdana" w:eastAsia="Verdana" w:hAnsi="Verdana" w:cs="Verdana"/>
          <w:szCs w:val="24"/>
          <w:lang w:val="es-ES_tradnl"/>
        </w:rPr>
      </w:pPr>
      <w:r w:rsidRPr="0057680B">
        <w:rPr>
          <w:rFonts w:ascii="Verdana" w:hAnsi="Verdana"/>
          <w:b/>
          <w:color w:val="231F20"/>
          <w:lang w:val="es-ES_tradnl"/>
        </w:rPr>
        <w:t>CONDITIONNEUSE SOUS VIDE</w:t>
      </w:r>
    </w:p>
    <w:p w:rsidR="00B05971" w:rsidRPr="0057680B" w:rsidRDefault="00B05971">
      <w:pPr>
        <w:spacing w:before="9" w:after="0" w:line="100" w:lineRule="exact"/>
        <w:rPr>
          <w:sz w:val="8"/>
          <w:szCs w:val="10"/>
          <w:lang w:val="es-ES_tradnl"/>
        </w:rPr>
      </w:pPr>
    </w:p>
    <w:p w:rsidR="00B05971" w:rsidRPr="0057680B" w:rsidRDefault="008E0A21">
      <w:pPr>
        <w:spacing w:after="0" w:line="264" w:lineRule="exact"/>
        <w:ind w:left="110" w:right="111"/>
        <w:rPr>
          <w:rFonts w:ascii="Verdana" w:eastAsia="Verdana" w:hAnsi="Verdana" w:cs="Verdana"/>
          <w:sz w:val="20"/>
          <w:lang w:val="es-ES_tradnl"/>
        </w:rPr>
      </w:pPr>
      <w:r w:rsidRPr="0057680B">
        <w:rPr>
          <w:rFonts w:ascii="Verdana" w:hAnsi="Verdana"/>
          <w:b/>
          <w:color w:val="231F20"/>
          <w:sz w:val="20"/>
          <w:lang w:val="es-ES_tradnl"/>
        </w:rPr>
        <w:t>UTILISATION CONFORME DE LA MACHINE</w:t>
      </w:r>
    </w:p>
    <w:p w:rsidR="00B05971" w:rsidRPr="0057680B" w:rsidRDefault="008E0A21">
      <w:pPr>
        <w:spacing w:before="99" w:after="0" w:line="260" w:lineRule="exact"/>
        <w:ind w:left="110" w:right="-51"/>
        <w:jc w:val="both"/>
        <w:rPr>
          <w:rFonts w:ascii="Verdana" w:eastAsia="Verdana" w:hAnsi="Verdana" w:cs="Verdana"/>
          <w:szCs w:val="23"/>
          <w:lang w:val="es-ES_tradnl"/>
        </w:rPr>
      </w:pPr>
      <w:r w:rsidRPr="0057680B">
        <w:rPr>
          <w:rFonts w:ascii="Verdana" w:hAnsi="Verdana"/>
          <w:color w:val="231F20"/>
          <w:lang w:val="es-ES_tradnl"/>
        </w:rPr>
        <w:t>L’appareil a été étudié pour effectuer le vide dans des sachets et des récipients sous vide de produits secs.</w:t>
      </w:r>
    </w:p>
    <w:p w:rsidR="00B05971" w:rsidRPr="0057680B" w:rsidRDefault="008E0A21">
      <w:pPr>
        <w:spacing w:after="0" w:line="260" w:lineRule="exact"/>
        <w:ind w:left="110" w:right="-62"/>
        <w:jc w:val="both"/>
        <w:rPr>
          <w:rFonts w:ascii="Verdana" w:eastAsia="Verdana" w:hAnsi="Verdana" w:cs="Verdana"/>
          <w:szCs w:val="23"/>
          <w:lang w:val="es-ES_tradnl"/>
        </w:rPr>
      </w:pPr>
      <w:r w:rsidRPr="0057680B">
        <w:rPr>
          <w:rFonts w:ascii="Verdana" w:hAnsi="Verdana"/>
          <w:color w:val="231F20"/>
          <w:lang w:val="es-ES_tradnl"/>
        </w:rPr>
        <w:t>Cet appareil n’est pas apte à être utilisé par des personnes (y compris les enfants) pré- sentant des  capacités  phy- siques, sensorielles et men- tales réduites, ou manquant d’expérience, à mois qu’elles ne soient surveillées et ins- truites sur l’utilisation de l’appareil  par  une  personne responsable  de  leur  sécu- rité. Il faut contrôler que les enfants  ne  jouent  pas  avec l’appareil.</w:t>
      </w:r>
    </w:p>
    <w:p w:rsidR="00B05971" w:rsidRPr="0057680B" w:rsidRDefault="00B05971">
      <w:pPr>
        <w:spacing w:after="0" w:line="200" w:lineRule="exact"/>
        <w:rPr>
          <w:sz w:val="18"/>
          <w:szCs w:val="20"/>
          <w:lang w:val="es-ES_tradnl"/>
        </w:rPr>
      </w:pPr>
    </w:p>
    <w:p w:rsidR="00B05971" w:rsidRPr="0057680B" w:rsidRDefault="00B05971">
      <w:pPr>
        <w:spacing w:before="3" w:after="0" w:line="280" w:lineRule="exact"/>
        <w:rPr>
          <w:sz w:val="24"/>
          <w:szCs w:val="28"/>
          <w:lang w:val="es-ES_tradnl"/>
        </w:rPr>
      </w:pPr>
    </w:p>
    <w:p w:rsidR="00B05971" w:rsidRPr="0057680B" w:rsidRDefault="009C354D">
      <w:pPr>
        <w:spacing w:after="0" w:line="264" w:lineRule="exact"/>
        <w:ind w:left="110" w:right="-45"/>
        <w:jc w:val="both"/>
        <w:rPr>
          <w:rFonts w:ascii="Verdana" w:eastAsia="Verdana" w:hAnsi="Verdana" w:cs="Verdana"/>
          <w:sz w:val="20"/>
          <w:lang w:val="es-ES_tradnl"/>
        </w:rPr>
      </w:pPr>
      <w:r>
        <w:rPr>
          <w:sz w:val="20"/>
        </w:rPr>
        <w:pict>
          <v:group id="_x0000_s4693" style="position:absolute;left:0;text-align:left;margin-left:42.5pt;margin-top:34.25pt;width:165.35pt;height:90.9pt;z-index:-8349;mso-position-horizontal-relative:page" coordorigin="850,685" coordsize="3307,1818">
            <v:group id="_x0000_s4694" style="position:absolute;left:855;top:690;width:3297;height:1808" coordorigin="855,690" coordsize="3297,1808">
              <v:shape id="_x0000_s4696" style="position:absolute;left:855;top:690;width:3297;height:1808" coordorigin="855,690" coordsize="3297,1808" path="m945,690r-60,3l856,766r-1,1642l856,2445r43,53l4062,2498r37,l4152,2455r,-1675l4152,744r-43,-53l945,690xe" filled="f" strokecolor="#231f20" strokeweight=".5pt">
                <v:path arrowok="t"/>
              </v:shape>
              <v:shape id="_x0000_s4695" type="#_x0000_t75" style="position:absolute;left:939;top:758;width:574;height:598">
                <v:imagedata r:id="rId134" o:title=""/>
              </v:shape>
            </v:group>
            <w10:wrap anchorx="page"/>
          </v:group>
        </w:pict>
      </w:r>
      <w:r w:rsidR="008E0A21" w:rsidRPr="0057680B">
        <w:rPr>
          <w:rFonts w:ascii="Verdana" w:hAnsi="Verdana"/>
          <w:b/>
          <w:color w:val="231F20"/>
          <w:sz w:val="20"/>
          <w:lang w:val="es-ES_tradnl"/>
        </w:rPr>
        <w:t>TRAITEMENT IMPROPRE DE LA MACHINE</w:t>
      </w:r>
    </w:p>
    <w:p w:rsidR="00B05971" w:rsidRPr="0057680B" w:rsidRDefault="00B05971">
      <w:pPr>
        <w:spacing w:before="15" w:after="0" w:line="220" w:lineRule="exact"/>
        <w:rPr>
          <w:sz w:val="20"/>
          <w:lang w:val="es-ES_tradnl"/>
        </w:rPr>
      </w:pPr>
    </w:p>
    <w:p w:rsidR="00B05971" w:rsidRPr="0057680B" w:rsidRDefault="008E0A21">
      <w:pPr>
        <w:spacing w:after="0" w:line="240" w:lineRule="exact"/>
        <w:ind w:left="784" w:right="63"/>
        <w:jc w:val="both"/>
        <w:rPr>
          <w:rFonts w:ascii="Verdana" w:eastAsia="Verdana" w:hAnsi="Verdana" w:cs="Verdana"/>
          <w:sz w:val="18"/>
          <w:szCs w:val="20"/>
          <w:lang w:val="es-ES_tradnl"/>
        </w:rPr>
      </w:pPr>
      <w:r w:rsidRPr="0057680B">
        <w:rPr>
          <w:rFonts w:ascii="Verdana" w:hAnsi="Verdana"/>
          <w:b/>
          <w:color w:val="231F20"/>
          <w:sz w:val="18"/>
          <w:lang w:val="es-ES_tradnl"/>
        </w:rPr>
        <w:t>La conditionneuse dé- crite  dans  ce  manuel a été projetée, dimen-</w:t>
      </w:r>
    </w:p>
    <w:p w:rsidR="00B05971" w:rsidRPr="0057680B" w:rsidRDefault="008E0A21">
      <w:pPr>
        <w:spacing w:after="0" w:line="240" w:lineRule="exact"/>
        <w:ind w:left="223" w:right="67"/>
        <w:jc w:val="both"/>
        <w:rPr>
          <w:rFonts w:ascii="Verdana" w:eastAsia="Verdana" w:hAnsi="Verdana" w:cs="Verdana"/>
          <w:sz w:val="18"/>
          <w:szCs w:val="20"/>
          <w:lang w:val="en-US"/>
        </w:rPr>
      </w:pPr>
      <w:r w:rsidRPr="0057680B">
        <w:rPr>
          <w:rFonts w:ascii="Verdana" w:hAnsi="Verdana"/>
          <w:b/>
          <w:color w:val="231F20"/>
          <w:sz w:val="18"/>
          <w:lang w:val="en-US"/>
        </w:rPr>
        <w:t>sionnée et construite exclu- sivement  pour  l’utilisation précédemment décrite.</w:t>
      </w:r>
    </w:p>
    <w:p w:rsidR="00B05971" w:rsidRPr="0057680B" w:rsidRDefault="008E0A21">
      <w:pPr>
        <w:spacing w:before="8" w:after="0" w:line="160" w:lineRule="exact"/>
        <w:rPr>
          <w:sz w:val="14"/>
          <w:szCs w:val="16"/>
          <w:lang w:val="en-US"/>
        </w:rPr>
      </w:pPr>
      <w:r w:rsidRPr="0057680B">
        <w:rPr>
          <w:sz w:val="20"/>
          <w:lang w:val="en-US"/>
        </w:rPr>
        <w:br w:type="column"/>
      </w:r>
    </w:p>
    <w:p w:rsidR="00B05971" w:rsidRPr="0057680B" w:rsidRDefault="009C354D">
      <w:pPr>
        <w:spacing w:after="0" w:line="264" w:lineRule="exact"/>
        <w:ind w:right="1655"/>
        <w:rPr>
          <w:rFonts w:ascii="Verdana" w:eastAsia="Verdana" w:hAnsi="Verdana" w:cs="Verdana"/>
          <w:sz w:val="20"/>
          <w:lang w:val="en-US"/>
        </w:rPr>
      </w:pPr>
      <w:r>
        <w:rPr>
          <w:sz w:val="20"/>
        </w:rPr>
        <w:pict>
          <v:group id="_x0000_s4689" style="position:absolute;margin-left:221.9pt;margin-top:36.15pt;width:165.45pt;height:88.7pt;z-index:-8347;mso-position-horizontal-relative:page" coordorigin="4438,723" coordsize="3309,1774">
            <v:group id="_x0000_s4690" style="position:absolute;left:4443;top:728;width:3299;height:1764" coordorigin="4443,728" coordsize="3299,1764">
              <v:shape id="_x0000_s4692" style="position:absolute;left:4443;top:728;width:3299;height:1764" coordorigin="4443,728" coordsize="3299,1764" path="m4533,728r-61,3l4443,803r,1599l4444,2438r43,53l7652,2492r36,l7741,2449r1,-1631l7742,782r-43,-53l4533,728xe" filled="f" strokecolor="#231f20" strokeweight=".5pt">
                <v:path arrowok="t"/>
              </v:shape>
              <v:shape id="_x0000_s4691" type="#_x0000_t75" style="position:absolute;left:4498;top:777;width:717;height:747">
                <v:imagedata r:id="rId135" o:title=""/>
              </v:shape>
            </v:group>
            <w10:wrap anchorx="page"/>
          </v:group>
        </w:pict>
      </w:r>
      <w:r w:rsidR="008E0A21" w:rsidRPr="0057680B">
        <w:rPr>
          <w:rFonts w:ascii="Verdana" w:hAnsi="Verdana"/>
          <w:b/>
          <w:color w:val="231F20"/>
          <w:sz w:val="20"/>
          <w:lang w:val="en-US"/>
        </w:rPr>
        <w:t>ALLGEMEINE HINWEISE</w:t>
      </w:r>
    </w:p>
    <w:p w:rsidR="00B05971" w:rsidRPr="0057680B" w:rsidRDefault="00B05971">
      <w:pPr>
        <w:spacing w:before="2" w:after="0" w:line="240" w:lineRule="exact"/>
        <w:rPr>
          <w:szCs w:val="24"/>
          <w:lang w:val="en-US"/>
        </w:rPr>
      </w:pPr>
    </w:p>
    <w:p w:rsidR="00B05971" w:rsidRPr="0057680B" w:rsidRDefault="008E0A21">
      <w:pPr>
        <w:spacing w:after="0" w:line="276" w:lineRule="exact"/>
        <w:ind w:left="791" w:right="46"/>
        <w:jc w:val="both"/>
        <w:rPr>
          <w:rFonts w:ascii="Verdana" w:eastAsia="Verdana" w:hAnsi="Verdana" w:cs="Verdana"/>
          <w:szCs w:val="23"/>
          <w:lang w:val="en-US"/>
        </w:rPr>
      </w:pPr>
      <w:r w:rsidRPr="0057680B">
        <w:rPr>
          <w:rFonts w:ascii="Verdana" w:hAnsi="Verdana"/>
          <w:b/>
          <w:color w:val="231F20"/>
          <w:lang w:val="en-US"/>
        </w:rPr>
        <w:t>Vor der Inbetrieb- nahme die in der vorliegenden Be- triebsanleitung</w:t>
      </w:r>
    </w:p>
    <w:p w:rsidR="00B05971" w:rsidRPr="0057680B" w:rsidRDefault="008E0A21">
      <w:pPr>
        <w:spacing w:after="0" w:line="269" w:lineRule="exact"/>
        <w:ind w:right="95"/>
        <w:jc w:val="right"/>
        <w:rPr>
          <w:rFonts w:ascii="Verdana" w:eastAsia="Verdana" w:hAnsi="Verdana" w:cs="Verdana"/>
          <w:szCs w:val="23"/>
          <w:lang w:val="en-US"/>
        </w:rPr>
      </w:pPr>
      <w:r w:rsidRPr="0057680B">
        <w:rPr>
          <w:rFonts w:ascii="Verdana" w:hAnsi="Verdana"/>
          <w:b/>
          <w:color w:val="231F20"/>
          <w:position w:val="-1"/>
          <w:lang w:val="en-US"/>
        </w:rPr>
        <w:t>enthaltenen  Anleitun-</w:t>
      </w:r>
    </w:p>
    <w:p w:rsidR="00B05971" w:rsidRPr="0057680B" w:rsidRDefault="009C354D">
      <w:pPr>
        <w:spacing w:after="0" w:line="276" w:lineRule="exact"/>
        <w:ind w:right="163"/>
        <w:jc w:val="right"/>
        <w:rPr>
          <w:rFonts w:ascii="Verdana" w:eastAsia="Verdana" w:hAnsi="Verdana" w:cs="Verdana"/>
          <w:szCs w:val="23"/>
          <w:lang w:val="en-US"/>
        </w:rPr>
      </w:pPr>
      <w:r>
        <w:rPr>
          <w:sz w:val="20"/>
        </w:rPr>
        <w:pict>
          <v:group id="_x0000_s4683" style="position:absolute;left:0;text-align:left;margin-left:221.9pt;margin-top:23.55pt;width:165.4pt;height:122.45pt;z-index:-8344;mso-position-horizontal-relative:page" coordorigin="4438,471" coordsize="3308,2449">
            <v:shape id="_x0000_s4688" type="#_x0000_t75" style="position:absolute;left:4520;top:579;width:645;height:645">
              <v:imagedata r:id="rId136" o:title=""/>
            </v:shape>
            <v:group id="_x0000_s4684" style="position:absolute;left:4443;top:476;width:3298;height:2439" coordorigin="4443,476" coordsize="3298,2439">
              <v:shape id="_x0000_s4687" style="position:absolute;left:4443;top:476;width:3298;height:2439" coordorigin="4443,476" coordsize="3298,2439" path="m4533,476r-61,3l4443,551r,2273l4444,2861r43,53l7652,2914r36,l7741,2871r1,-2305l7741,530r-43,-53l4533,476xe" filled="f" strokecolor="#231f20" strokeweight=".5pt">
                <v:path arrowok="t"/>
              </v:shape>
              <v:shape id="_x0000_s4686" type="#_x0000_t75" style="position:absolute;left:4493;top:1316;width:717;height:747">
                <v:imagedata r:id="rId137" o:title=""/>
              </v:shape>
              <v:shape id="_x0000_s4685" type="#_x0000_t75" style="position:absolute;left:4500;top:2108;width:717;height:747">
                <v:imagedata r:id="rId138" o:title=""/>
              </v:shape>
            </v:group>
            <w10:wrap anchorx="page"/>
          </v:group>
        </w:pict>
      </w:r>
      <w:r w:rsidR="008E0A21" w:rsidRPr="0057680B">
        <w:rPr>
          <w:rFonts w:ascii="Verdana" w:hAnsi="Verdana"/>
          <w:b/>
          <w:color w:val="231F20"/>
          <w:position w:val="-1"/>
          <w:lang w:val="en-US"/>
        </w:rPr>
        <w:t>gen aufmerksam lesen.</w:t>
      </w:r>
    </w:p>
    <w:p w:rsidR="00B05971" w:rsidRPr="0057680B" w:rsidRDefault="00B05971">
      <w:pPr>
        <w:spacing w:before="12" w:after="0" w:line="260" w:lineRule="exact"/>
        <w:rPr>
          <w:sz w:val="24"/>
          <w:szCs w:val="26"/>
          <w:lang w:val="en-US"/>
        </w:rPr>
      </w:pPr>
    </w:p>
    <w:p w:rsidR="00B05971" w:rsidRPr="0057680B" w:rsidRDefault="008E0A21">
      <w:pPr>
        <w:spacing w:after="0" w:line="240" w:lineRule="auto"/>
        <w:ind w:left="782" w:right="61"/>
        <w:jc w:val="both"/>
        <w:rPr>
          <w:rFonts w:ascii="Verdana" w:eastAsia="Verdana" w:hAnsi="Verdana" w:cs="Verdana"/>
          <w:szCs w:val="23"/>
          <w:lang w:val="en-US"/>
        </w:rPr>
      </w:pPr>
      <w:r w:rsidRPr="0057680B">
        <w:rPr>
          <w:rFonts w:ascii="Verdana" w:hAnsi="Verdana"/>
          <w:b/>
          <w:color w:val="231F20"/>
          <w:lang w:val="en-US"/>
        </w:rPr>
        <w:t>Bei allen Wartungs</w:t>
      </w:r>
    </w:p>
    <w:p w:rsidR="00B05971" w:rsidRPr="0057680B" w:rsidRDefault="008E0A21">
      <w:pPr>
        <w:spacing w:before="7" w:after="0" w:line="276" w:lineRule="exact"/>
        <w:ind w:left="782" w:right="41"/>
        <w:jc w:val="both"/>
        <w:rPr>
          <w:rFonts w:ascii="Verdana" w:eastAsia="Verdana" w:hAnsi="Verdana" w:cs="Verdana"/>
          <w:szCs w:val="23"/>
          <w:lang w:val="en-US"/>
        </w:rPr>
      </w:pPr>
      <w:r w:rsidRPr="0057680B">
        <w:rPr>
          <w:rFonts w:ascii="Verdana" w:hAnsi="Verdana"/>
          <w:b/>
          <w:color w:val="231F20"/>
          <w:lang w:val="en-US"/>
        </w:rPr>
        <w:t>-und Pflegearbei- ten zuerst Stecker vom Netz ziehen und Betriebsanlei- tung lesen.</w:t>
      </w:r>
    </w:p>
    <w:p w:rsidR="00B05971" w:rsidRPr="0057680B" w:rsidRDefault="00B05971">
      <w:pPr>
        <w:spacing w:before="2" w:after="0" w:line="160" w:lineRule="exact"/>
        <w:rPr>
          <w:sz w:val="14"/>
          <w:szCs w:val="16"/>
          <w:lang w:val="en-US"/>
        </w:rPr>
      </w:pP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8E0A21">
      <w:pPr>
        <w:spacing w:after="0" w:line="288" w:lineRule="exact"/>
        <w:ind w:right="667"/>
        <w:rPr>
          <w:rFonts w:ascii="Verdana" w:eastAsia="Verdana" w:hAnsi="Verdana" w:cs="Verdana"/>
          <w:szCs w:val="24"/>
          <w:lang w:val="en-US"/>
        </w:rPr>
      </w:pPr>
      <w:r w:rsidRPr="0057680B">
        <w:rPr>
          <w:rFonts w:ascii="Verdana" w:hAnsi="Verdana"/>
          <w:b/>
          <w:color w:val="231F20"/>
          <w:lang w:val="en-US"/>
        </w:rPr>
        <w:t>VAKUUM-VERPA- CKUNGSMASCHINE</w:t>
      </w:r>
    </w:p>
    <w:p w:rsidR="00B05971" w:rsidRPr="0057680B" w:rsidRDefault="00B05971">
      <w:pPr>
        <w:spacing w:before="9" w:after="0" w:line="100" w:lineRule="exact"/>
        <w:rPr>
          <w:sz w:val="8"/>
          <w:szCs w:val="10"/>
          <w:lang w:val="en-US"/>
        </w:rPr>
      </w:pPr>
    </w:p>
    <w:p w:rsidR="00B05971" w:rsidRPr="0057680B" w:rsidRDefault="008E0A21">
      <w:pPr>
        <w:spacing w:after="0" w:line="264" w:lineRule="exact"/>
        <w:ind w:right="218"/>
        <w:rPr>
          <w:rFonts w:ascii="Verdana" w:eastAsia="Verdana" w:hAnsi="Verdana" w:cs="Verdana"/>
          <w:sz w:val="20"/>
          <w:lang w:val="en-US"/>
        </w:rPr>
      </w:pPr>
      <w:r w:rsidRPr="0057680B">
        <w:rPr>
          <w:rFonts w:ascii="Verdana" w:hAnsi="Verdana"/>
          <w:b/>
          <w:color w:val="231F20"/>
          <w:sz w:val="20"/>
          <w:lang w:val="en-US"/>
        </w:rPr>
        <w:t>BESTIMMUNGSGEMÄSSE VERWENDUNG</w:t>
      </w:r>
    </w:p>
    <w:p w:rsidR="00B05971" w:rsidRPr="0057680B" w:rsidRDefault="008E0A21">
      <w:pPr>
        <w:spacing w:before="99" w:after="0" w:line="260" w:lineRule="exact"/>
        <w:ind w:right="-62"/>
        <w:jc w:val="both"/>
        <w:rPr>
          <w:rFonts w:ascii="Verdana" w:eastAsia="Verdana" w:hAnsi="Verdana" w:cs="Verdana"/>
          <w:szCs w:val="23"/>
          <w:lang w:val="en-US"/>
        </w:rPr>
      </w:pPr>
      <w:r w:rsidRPr="0057680B">
        <w:rPr>
          <w:rFonts w:ascii="Verdana" w:hAnsi="Verdana"/>
          <w:color w:val="231F20"/>
          <w:lang w:val="en-US"/>
        </w:rPr>
        <w:t>Das Gerät dient auschliesslich zum Verpacken von trockenen Lebensmitteln und anderen nicht flüssigen Produkten unter Vakuum. Dieses Ge- rät ist nicht geeignet für die Benutzung durch Personen (einschließlich Kindern) mit eingeschränkten körperlichen, sensorischen  oder  geistigen Fähigkeiten bzw. mangelnder Erfahrung, es sei denn, dass diese von einer für ihre Sicher- heit verantwortlichen Person beaufsichtigt und im Gebrauch des Geräts unterwiesen wer- den.  Kinder müssen beauf- sichtigt werden, damit sie nicht mit dem Gerät spielen.</w:t>
      </w:r>
    </w:p>
    <w:p w:rsidR="00B05971" w:rsidRPr="0057680B" w:rsidRDefault="00B05971">
      <w:pPr>
        <w:spacing w:before="3" w:after="0" w:line="240" w:lineRule="exact"/>
        <w:rPr>
          <w:szCs w:val="24"/>
          <w:lang w:val="en-US"/>
        </w:rPr>
      </w:pPr>
    </w:p>
    <w:p w:rsidR="00B05971" w:rsidRPr="0057680B" w:rsidRDefault="009C354D">
      <w:pPr>
        <w:spacing w:after="0" w:line="264" w:lineRule="exact"/>
        <w:ind w:right="203"/>
        <w:rPr>
          <w:rFonts w:ascii="Verdana" w:eastAsia="Verdana" w:hAnsi="Verdana" w:cs="Verdana"/>
          <w:sz w:val="20"/>
          <w:lang w:val="en-US"/>
        </w:rPr>
      </w:pPr>
      <w:r>
        <w:rPr>
          <w:sz w:val="20"/>
        </w:rPr>
        <w:pict>
          <v:group id="_x0000_s4679" style="position:absolute;margin-left:222pt;margin-top:35.1pt;width:165.35pt;height:90.9pt;z-index:-8350;mso-position-horizontal-relative:page" coordorigin="4440,702" coordsize="3307,1818">
            <v:group id="_x0000_s4680" style="position:absolute;left:4445;top:707;width:3297;height:1808" coordorigin="4445,707" coordsize="3297,1808">
              <v:shape id="_x0000_s4682" style="position:absolute;left:4445;top:707;width:3297;height:1808" coordorigin="4445,707" coordsize="3297,1808" path="m4535,707r-60,3l4446,783r-1,1642l4446,2461r43,54l7652,2515r37,l7742,2472r,-1675l7742,761r-43,-53l4535,707xe" filled="f" strokecolor="#231f20" strokeweight=".5pt">
                <v:path arrowok="t"/>
              </v:shape>
              <v:shape id="_x0000_s4681" type="#_x0000_t75" style="position:absolute;left:4529;top:775;width:574;height:598">
                <v:imagedata r:id="rId134" o:title=""/>
              </v:shape>
            </v:group>
            <w10:wrap anchorx="page"/>
          </v:group>
        </w:pict>
      </w:r>
      <w:r w:rsidR="008E0A21" w:rsidRPr="0057680B">
        <w:rPr>
          <w:rFonts w:ascii="Verdana" w:hAnsi="Verdana"/>
          <w:b/>
          <w:color w:val="231F20"/>
          <w:sz w:val="20"/>
          <w:lang w:val="en-US"/>
        </w:rPr>
        <w:t>NICHT BESTIMMUNGS- GEMÄSSE VERWENDUNG</w:t>
      </w:r>
    </w:p>
    <w:p w:rsidR="00B05971" w:rsidRPr="0057680B" w:rsidRDefault="00B05971">
      <w:pPr>
        <w:spacing w:before="15" w:after="0" w:line="220" w:lineRule="exact"/>
        <w:rPr>
          <w:sz w:val="20"/>
          <w:lang w:val="en-US"/>
        </w:rPr>
      </w:pPr>
    </w:p>
    <w:p w:rsidR="00B05971" w:rsidRPr="0057680B" w:rsidRDefault="008E0A21">
      <w:pPr>
        <w:tabs>
          <w:tab w:val="left" w:pos="1020"/>
        </w:tabs>
        <w:spacing w:after="0" w:line="240" w:lineRule="exact"/>
        <w:ind w:left="77" w:right="73" w:firstLine="561"/>
        <w:jc w:val="right"/>
        <w:rPr>
          <w:rFonts w:ascii="Verdana" w:eastAsia="Verdana" w:hAnsi="Verdana" w:cs="Verdana"/>
          <w:sz w:val="18"/>
          <w:szCs w:val="20"/>
          <w:lang w:val="en-US"/>
        </w:rPr>
      </w:pPr>
      <w:r w:rsidRPr="0057680B">
        <w:rPr>
          <w:rFonts w:ascii="Verdana" w:hAnsi="Verdana"/>
          <w:b/>
          <w:color w:val="231F20"/>
          <w:sz w:val="18"/>
          <w:lang w:val="en-US"/>
        </w:rPr>
        <w:t>Die  in diesem  Hand- buch  beschriebene Verpackungsmaschine wurde</w:t>
      </w:r>
      <w:r w:rsidRPr="0057680B">
        <w:rPr>
          <w:sz w:val="20"/>
          <w:lang w:val="en-US"/>
        </w:rPr>
        <w:tab/>
      </w:r>
      <w:r w:rsidRPr="0057680B">
        <w:rPr>
          <w:rFonts w:ascii="Verdana" w:hAnsi="Verdana"/>
          <w:b/>
          <w:color w:val="231F20"/>
          <w:sz w:val="18"/>
          <w:lang w:val="en-US"/>
        </w:rPr>
        <w:t>ausschließlich für den  hier  oben  beschriebe-</w:t>
      </w:r>
    </w:p>
    <w:p w:rsidR="00B05971" w:rsidRPr="0057680B" w:rsidRDefault="008E0A21">
      <w:pPr>
        <w:spacing w:after="0" w:line="234" w:lineRule="exact"/>
        <w:ind w:left="113" w:right="-20"/>
        <w:rPr>
          <w:rFonts w:ascii="Verdana" w:eastAsia="Verdana" w:hAnsi="Verdana" w:cs="Verdana"/>
          <w:sz w:val="18"/>
          <w:szCs w:val="20"/>
          <w:lang w:val="es-ES_tradnl"/>
        </w:rPr>
      </w:pPr>
      <w:r w:rsidRPr="0057680B">
        <w:rPr>
          <w:rFonts w:ascii="Verdana" w:hAnsi="Verdana"/>
          <w:b/>
          <w:color w:val="231F20"/>
          <w:sz w:val="18"/>
          <w:lang w:val="es-ES_tradnl"/>
        </w:rPr>
        <w:t>nen Gebrauch hergestellt.</w:t>
      </w:r>
    </w:p>
    <w:p w:rsidR="00B05971" w:rsidRPr="0057680B" w:rsidRDefault="008E0A21">
      <w:pPr>
        <w:spacing w:before="8" w:after="0" w:line="160" w:lineRule="exact"/>
        <w:rPr>
          <w:sz w:val="14"/>
          <w:szCs w:val="16"/>
          <w:lang w:val="es-ES_tradnl"/>
        </w:rPr>
      </w:pPr>
      <w:r w:rsidRPr="0057680B">
        <w:rPr>
          <w:sz w:val="20"/>
          <w:lang w:val="es-ES_tradnl"/>
        </w:rPr>
        <w:br w:type="column"/>
      </w:r>
    </w:p>
    <w:p w:rsidR="00B05971" w:rsidRPr="0057680B" w:rsidRDefault="009C354D">
      <w:pPr>
        <w:spacing w:after="0" w:line="264" w:lineRule="exact"/>
        <w:ind w:right="1533"/>
        <w:rPr>
          <w:rFonts w:ascii="Verdana" w:eastAsia="Verdana" w:hAnsi="Verdana" w:cs="Verdana"/>
          <w:sz w:val="20"/>
          <w:lang w:val="es-ES_tradnl"/>
        </w:rPr>
      </w:pPr>
      <w:r>
        <w:rPr>
          <w:sz w:val="20"/>
        </w:rPr>
        <w:pict>
          <v:group id="_x0000_s4675" style="position:absolute;margin-left:401.35pt;margin-top:36.15pt;width:165.45pt;height:74pt;z-index:-8346;mso-position-horizontal-relative:page" coordorigin="8027,723" coordsize="3309,1480">
            <v:group id="_x0000_s4676" style="position:absolute;left:8032;top:728;width:3299;height:1470" coordorigin="8032,728" coordsize="3299,1470">
              <v:shape id="_x0000_s4678" style="position:absolute;left:8032;top:728;width:3299;height:1470" coordorigin="8032,728" coordsize="3299,1470" path="m8122,728r-61,3l8032,803r,1304l8032,2144r44,53l11241,2197r36,l11330,2154r1,-1336l11330,782r-43,-53l8122,728xe" filled="f" strokecolor="#231f20" strokeweight=".5pt">
                <v:path arrowok="t"/>
              </v:shape>
              <v:shape id="_x0000_s4677" type="#_x0000_t75" style="position:absolute;left:8087;top:777;width:717;height:747">
                <v:imagedata r:id="rId138" o:title=""/>
              </v:shape>
            </v:group>
            <w10:wrap anchorx="page"/>
          </v:group>
        </w:pict>
      </w:r>
      <w:r w:rsidR="008E0A21" w:rsidRPr="0057680B">
        <w:rPr>
          <w:rFonts w:ascii="Verdana" w:hAnsi="Verdana"/>
          <w:b/>
          <w:color w:val="231F20"/>
          <w:sz w:val="20"/>
          <w:lang w:val="es-ES_tradnl"/>
        </w:rPr>
        <w:t>SIMBOLOS DE INFORMACIÓN</w:t>
      </w:r>
    </w:p>
    <w:p w:rsidR="00B05971" w:rsidRPr="0057680B" w:rsidRDefault="00B05971">
      <w:pPr>
        <w:spacing w:before="2" w:after="0" w:line="240" w:lineRule="exact"/>
        <w:rPr>
          <w:szCs w:val="24"/>
          <w:lang w:val="es-ES_tradnl"/>
        </w:rPr>
      </w:pPr>
    </w:p>
    <w:p w:rsidR="00B05971" w:rsidRPr="0057680B" w:rsidRDefault="008E0A21">
      <w:pPr>
        <w:spacing w:after="0" w:line="276" w:lineRule="exact"/>
        <w:ind w:left="789" w:right="177"/>
        <w:jc w:val="both"/>
        <w:rPr>
          <w:rFonts w:ascii="Verdana" w:eastAsia="Verdana" w:hAnsi="Verdana" w:cs="Verdana"/>
          <w:szCs w:val="23"/>
          <w:lang w:val="es-ES_tradnl"/>
        </w:rPr>
      </w:pPr>
      <w:r w:rsidRPr="0057680B">
        <w:rPr>
          <w:rFonts w:ascii="Verdana" w:hAnsi="Verdana"/>
          <w:b/>
          <w:color w:val="231F20"/>
          <w:lang w:val="es-ES_tradnl"/>
        </w:rPr>
        <w:t>Antes de utilizar la máquina, lea aten- tamente las ins- trucciones de este</w:t>
      </w:r>
    </w:p>
    <w:p w:rsidR="00B05971" w:rsidRPr="0057680B" w:rsidRDefault="009C354D">
      <w:pPr>
        <w:spacing w:after="0" w:line="269" w:lineRule="exact"/>
        <w:ind w:left="113" w:right="2226"/>
        <w:jc w:val="both"/>
        <w:rPr>
          <w:rFonts w:ascii="Verdana" w:eastAsia="Verdana" w:hAnsi="Verdana" w:cs="Verdana"/>
          <w:szCs w:val="23"/>
          <w:lang w:val="es-ES_tradnl"/>
        </w:rPr>
      </w:pPr>
      <w:r>
        <w:rPr>
          <w:sz w:val="20"/>
        </w:rPr>
        <w:pict>
          <v:group id="_x0000_s4669" style="position:absolute;left:0;text-align:left;margin-left:401.35pt;margin-top:37pt;width:165.4pt;height:122.45pt;z-index:-8343;mso-position-horizontal-relative:page" coordorigin="8027,740" coordsize="3308,2449">
            <v:shape id="_x0000_s4674" type="#_x0000_t75" style="position:absolute;left:8109;top:848;width:645;height:645">
              <v:imagedata r:id="rId139" o:title=""/>
            </v:shape>
            <v:group id="_x0000_s4670" style="position:absolute;left:8032;top:745;width:3298;height:2439" coordorigin="8032,745" coordsize="3298,2439">
              <v:shape id="_x0000_s4673" style="position:absolute;left:8032;top:745;width:3298;height:2439" coordorigin="8032,745" coordsize="3298,2439" path="m8122,745r-61,3l8032,820r,2274l8032,3130r44,53l11240,3184r36,-1l11329,3140r1,-2305l11330,799r-43,-53l8122,745xe" filled="f" strokecolor="#231f20" strokeweight=".5pt">
                <v:path arrowok="t"/>
              </v:shape>
              <v:shape id="_x0000_s4672" type="#_x0000_t75" style="position:absolute;left:8081;top:1585;width:717;height:747">
                <v:imagedata r:id="rId137" o:title=""/>
              </v:shape>
              <v:shape id="_x0000_s4671" type="#_x0000_t75" style="position:absolute;left:8089;top:2377;width:717;height:747">
                <v:imagedata r:id="rId140" o:title=""/>
              </v:shape>
            </v:group>
            <w10:wrap anchorx="page"/>
          </v:group>
        </w:pict>
      </w:r>
      <w:r w:rsidR="008E0A21" w:rsidRPr="0057680B">
        <w:rPr>
          <w:rFonts w:ascii="Verdana" w:hAnsi="Verdana"/>
          <w:b/>
          <w:color w:val="231F20"/>
          <w:position w:val="-1"/>
          <w:lang w:val="es-ES_tradnl"/>
        </w:rPr>
        <w:t>manual.</w:t>
      </w:r>
    </w:p>
    <w:p w:rsidR="00B05971" w:rsidRPr="0057680B" w:rsidRDefault="00B05971">
      <w:pPr>
        <w:spacing w:before="9" w:after="0" w:line="150" w:lineRule="exact"/>
        <w:rPr>
          <w:sz w:val="13"/>
          <w:szCs w:val="15"/>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76" w:lineRule="exact"/>
        <w:ind w:left="780" w:right="177"/>
        <w:jc w:val="both"/>
        <w:rPr>
          <w:rFonts w:ascii="Verdana" w:eastAsia="Verdana" w:hAnsi="Verdana" w:cs="Verdana"/>
          <w:szCs w:val="23"/>
          <w:lang w:val="es-ES_tradnl"/>
        </w:rPr>
      </w:pPr>
      <w:r w:rsidRPr="0057680B">
        <w:rPr>
          <w:rFonts w:ascii="Verdana" w:hAnsi="Verdana"/>
          <w:b/>
          <w:color w:val="231F20"/>
          <w:lang w:val="es-ES_tradnl"/>
        </w:rPr>
        <w:t>Antes de comen- zar cualquier ope- ración de mante- nimiento, desen- chufe la máquina y consulte este  ma- nual de instruccio- nes.</w:t>
      </w:r>
    </w:p>
    <w:p w:rsidR="00B05971" w:rsidRPr="0057680B" w:rsidRDefault="00B05971">
      <w:pPr>
        <w:spacing w:before="2" w:after="0" w:line="190" w:lineRule="exact"/>
        <w:rPr>
          <w:sz w:val="18"/>
          <w:szCs w:val="19"/>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auto"/>
        <w:ind w:right="635"/>
        <w:jc w:val="both"/>
        <w:rPr>
          <w:rFonts w:ascii="Verdana" w:eastAsia="Verdana" w:hAnsi="Verdana" w:cs="Verdana"/>
          <w:szCs w:val="24"/>
          <w:lang w:val="es-ES_tradnl"/>
        </w:rPr>
      </w:pPr>
      <w:r w:rsidRPr="0057680B">
        <w:rPr>
          <w:rFonts w:ascii="Verdana" w:hAnsi="Verdana"/>
          <w:b/>
          <w:color w:val="231F20"/>
          <w:lang w:val="es-ES_tradnl"/>
        </w:rPr>
        <w:t>MAQUINA DE VACÍO</w:t>
      </w:r>
    </w:p>
    <w:p w:rsidR="00B05971" w:rsidRPr="0057680B" w:rsidRDefault="00B05971">
      <w:pPr>
        <w:spacing w:before="6" w:after="0" w:line="140" w:lineRule="exact"/>
        <w:rPr>
          <w:sz w:val="12"/>
          <w:szCs w:val="14"/>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auto"/>
        <w:ind w:right="1519"/>
        <w:jc w:val="both"/>
        <w:rPr>
          <w:rFonts w:ascii="Verdana" w:eastAsia="Verdana" w:hAnsi="Verdana" w:cs="Verdana"/>
          <w:sz w:val="20"/>
          <w:lang w:val="es-ES_tradnl"/>
        </w:rPr>
      </w:pPr>
      <w:r w:rsidRPr="0057680B">
        <w:rPr>
          <w:rFonts w:ascii="Verdana" w:hAnsi="Verdana"/>
          <w:b/>
          <w:color w:val="231F20"/>
          <w:sz w:val="20"/>
          <w:lang w:val="es-ES_tradnl"/>
        </w:rPr>
        <w:t>USO PREVISTO</w:t>
      </w:r>
    </w:p>
    <w:p w:rsidR="00B05971" w:rsidRPr="0057680B" w:rsidRDefault="00B05971">
      <w:pPr>
        <w:spacing w:after="0" w:line="200" w:lineRule="exact"/>
        <w:rPr>
          <w:sz w:val="18"/>
          <w:szCs w:val="20"/>
          <w:lang w:val="es-ES_tradnl"/>
        </w:rPr>
      </w:pPr>
    </w:p>
    <w:p w:rsidR="00B05971" w:rsidRPr="0057680B" w:rsidRDefault="00B05971">
      <w:pPr>
        <w:spacing w:before="7" w:after="0" w:line="220" w:lineRule="exact"/>
        <w:rPr>
          <w:sz w:val="20"/>
          <w:lang w:val="es-ES_tradnl"/>
        </w:rPr>
      </w:pPr>
    </w:p>
    <w:p w:rsidR="00B05971" w:rsidRPr="0057680B" w:rsidRDefault="008E0A21">
      <w:pPr>
        <w:spacing w:after="0" w:line="260" w:lineRule="exact"/>
        <w:ind w:right="54"/>
        <w:jc w:val="both"/>
        <w:rPr>
          <w:rFonts w:ascii="Verdana" w:eastAsia="Verdana" w:hAnsi="Verdana" w:cs="Verdana"/>
          <w:szCs w:val="23"/>
          <w:lang w:val="es-ES_tradnl"/>
        </w:rPr>
      </w:pPr>
      <w:r w:rsidRPr="0057680B">
        <w:rPr>
          <w:rFonts w:ascii="Verdana" w:hAnsi="Verdana"/>
          <w:color w:val="231F20"/>
          <w:lang w:val="es-ES_tradnl"/>
        </w:rPr>
        <w:t>El aparato ha sido proyecta- do y estudiado para efectuar el vacío en bolsas o bien en contenedores en vacío de productos secos.</w:t>
      </w:r>
    </w:p>
    <w:p w:rsidR="00B05971" w:rsidRPr="0057680B" w:rsidRDefault="008E0A21">
      <w:pPr>
        <w:spacing w:after="0" w:line="260" w:lineRule="exact"/>
        <w:ind w:right="55"/>
        <w:jc w:val="both"/>
        <w:rPr>
          <w:rFonts w:ascii="Verdana" w:eastAsia="Verdana" w:hAnsi="Verdana" w:cs="Verdana"/>
          <w:szCs w:val="23"/>
          <w:lang w:val="es-ES_tradnl"/>
        </w:rPr>
      </w:pPr>
      <w:r w:rsidRPr="0057680B">
        <w:rPr>
          <w:rFonts w:ascii="Verdana" w:hAnsi="Verdana"/>
          <w:color w:val="231F20"/>
          <w:lang w:val="es-ES_tradnl"/>
        </w:rPr>
        <w:t>Este equipo no es apto para ser usado por personas (in- cluidos los niños) con ca- pacidades físicas, sensoria- les  y  mentales  reducidas, o  inexpertas,  a  menos  que hayan recibido supervisión e instrucción en cuanto al uso del mismo de parte de una persona responsable por su seguridad. Los  niños  deben tenerse  bajo  control  para evitar que  jueguen  con  el</w:t>
      </w:r>
    </w:p>
    <w:p w:rsidR="00B05971" w:rsidRPr="0057680B" w:rsidRDefault="008E0A21">
      <w:pPr>
        <w:spacing w:after="0" w:line="272" w:lineRule="exact"/>
        <w:ind w:right="2526"/>
        <w:jc w:val="both"/>
        <w:rPr>
          <w:rFonts w:ascii="Verdana" w:eastAsia="Verdana" w:hAnsi="Verdana" w:cs="Verdana"/>
          <w:szCs w:val="23"/>
          <w:lang w:val="es-ES_tradnl"/>
        </w:rPr>
      </w:pPr>
      <w:r w:rsidRPr="0057680B">
        <w:rPr>
          <w:rFonts w:ascii="Verdana" w:hAnsi="Verdana"/>
          <w:color w:val="231F20"/>
          <w:position w:val="-1"/>
          <w:lang w:val="es-ES_tradnl"/>
        </w:rPr>
        <w:t>equipo.</w:t>
      </w:r>
    </w:p>
    <w:p w:rsidR="00B05971" w:rsidRPr="0057680B" w:rsidRDefault="00B05971">
      <w:pPr>
        <w:spacing w:before="6" w:after="0" w:line="240" w:lineRule="exact"/>
        <w:rPr>
          <w:szCs w:val="24"/>
          <w:lang w:val="es-ES_tradnl"/>
        </w:rPr>
      </w:pPr>
    </w:p>
    <w:p w:rsidR="00B05971" w:rsidRPr="0057680B" w:rsidRDefault="009C354D">
      <w:pPr>
        <w:spacing w:after="0" w:line="264" w:lineRule="exact"/>
        <w:ind w:right="66"/>
        <w:jc w:val="both"/>
        <w:rPr>
          <w:rFonts w:ascii="Verdana" w:eastAsia="Verdana" w:hAnsi="Verdana" w:cs="Verdana"/>
          <w:sz w:val="20"/>
          <w:lang w:val="es-ES_tradnl"/>
        </w:rPr>
      </w:pPr>
      <w:r>
        <w:rPr>
          <w:sz w:val="20"/>
        </w:rPr>
        <w:pict>
          <v:group id="_x0000_s4665" style="position:absolute;left:0;text-align:left;margin-left:401.5pt;margin-top:34.35pt;width:165.35pt;height:90.9pt;z-index:-8351;mso-position-horizontal-relative:page" coordorigin="8030,687" coordsize="3307,1818">
            <v:group id="_x0000_s4666" style="position:absolute;left:8035;top:692;width:3297;height:1808" coordorigin="8035,692" coordsize="3297,1808">
              <v:shape id="_x0000_s4668" style="position:absolute;left:8035;top:692;width:3297;height:1808" coordorigin="8035,692" coordsize="3297,1808" path="m8125,692r-60,2l8036,767r-1,1643l8036,2446r43,53l11242,2500r37,-1l11332,2456r,-1674l11332,745r-43,-53l8125,692xe" filled="f" strokecolor="#231f20" strokeweight=".5pt">
                <v:path arrowok="t"/>
              </v:shape>
              <v:shape id="_x0000_s4667" type="#_x0000_t75" style="position:absolute;left:8120;top:760;width:574;height:598">
                <v:imagedata r:id="rId141" o:title=""/>
              </v:shape>
            </v:group>
            <w10:wrap anchorx="page"/>
          </v:group>
        </w:pict>
      </w:r>
      <w:r w:rsidR="008E0A21" w:rsidRPr="0057680B">
        <w:rPr>
          <w:rFonts w:ascii="Verdana" w:hAnsi="Verdana"/>
          <w:b/>
          <w:color w:val="231F20"/>
          <w:sz w:val="20"/>
          <w:lang w:val="es-ES_tradnl"/>
        </w:rPr>
        <w:t>USO INCORRECTO Y NO PREVISTO DE LA MÁQUINA</w:t>
      </w:r>
    </w:p>
    <w:p w:rsidR="00B05971" w:rsidRPr="0057680B" w:rsidRDefault="00B05971">
      <w:pPr>
        <w:spacing w:before="15" w:after="0" w:line="220" w:lineRule="exact"/>
        <w:rPr>
          <w:sz w:val="20"/>
          <w:lang w:val="es-ES_tradnl"/>
        </w:rPr>
      </w:pPr>
    </w:p>
    <w:p w:rsidR="00B05971" w:rsidRPr="0057680B" w:rsidRDefault="008E0A21">
      <w:pPr>
        <w:spacing w:after="0" w:line="240" w:lineRule="exact"/>
        <w:ind w:left="673" w:right="168"/>
        <w:jc w:val="both"/>
        <w:rPr>
          <w:rFonts w:ascii="Verdana" w:eastAsia="Verdana" w:hAnsi="Verdana" w:cs="Verdana"/>
          <w:sz w:val="18"/>
          <w:szCs w:val="20"/>
          <w:lang w:val="es-ES_tradnl"/>
        </w:rPr>
      </w:pPr>
      <w:r w:rsidRPr="0057680B">
        <w:rPr>
          <w:rFonts w:ascii="Verdana" w:hAnsi="Verdana"/>
          <w:b/>
          <w:color w:val="231F20"/>
          <w:sz w:val="18"/>
          <w:lang w:val="es-ES_tradnl"/>
        </w:rPr>
        <w:t>Les recordamos que la máquina de vacío que se describe  en  este</w:t>
      </w:r>
    </w:p>
    <w:p w:rsidR="00B05971" w:rsidRPr="008E0A21" w:rsidRDefault="008E0A21">
      <w:pPr>
        <w:spacing w:after="0" w:line="240" w:lineRule="exact"/>
        <w:ind w:left="113" w:right="182"/>
        <w:jc w:val="both"/>
        <w:rPr>
          <w:rFonts w:ascii="Verdana" w:eastAsia="Verdana" w:hAnsi="Verdana" w:cs="Verdana"/>
          <w:sz w:val="20"/>
          <w:szCs w:val="20"/>
          <w:lang w:val="es-ES_tradnl"/>
        </w:rPr>
      </w:pPr>
      <w:r w:rsidRPr="0057680B">
        <w:rPr>
          <w:rFonts w:ascii="Verdana" w:hAnsi="Verdana"/>
          <w:b/>
          <w:color w:val="231F20"/>
          <w:sz w:val="18"/>
          <w:lang w:val="es-ES_tradnl"/>
        </w:rPr>
        <w:t>manual de instrucciones ha sido proyectada, dimensio- nada y construida exclusiva- mente paras el uso</w:t>
      </w:r>
      <w:r w:rsidRPr="008E0A21">
        <w:rPr>
          <w:rFonts w:ascii="Verdana" w:hAnsi="Verdana"/>
          <w:b/>
          <w:color w:val="231F20"/>
          <w:sz w:val="20"/>
          <w:lang w:val="es-ES_tradnl"/>
        </w:rPr>
        <w:t xml:space="preserve"> descrito.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0" w:space="270"/>
            <w:col w:w="3311" w:space="280"/>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658" style="position:absolute;left:0;text-align:left;margin-left:28.2pt;margin-top:4.6pt;width:255.4pt;height:17.75pt;z-index:-8342;mso-position-horizontal-relative:page" coordorigin="565,92" coordsize="5108,355">
            <v:group id="_x0000_s4663" style="position:absolute;left:577;top:102;width:461;height:301" coordorigin="577,102" coordsize="461,301">
              <v:shape id="_x0000_s466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661" style="position:absolute;left:577;top:102;width:461;height:301" coordorigin="577,102" coordsize="461,301">
              <v:shape id="_x0000_s466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659" style="position:absolute;left:567;top:445;width:5103;height:2" coordorigin="567,445" coordsize="5103,2">
              <v:shape id="_x0000_s4660" style="position:absolute;left:567;top:445;width:5103;height:2" coordorigin="567,445" coordsize="5103,0" path="m567,445r5103,e" filled="f" strokecolor="#231f20" strokeweight=".25pt">
                <v:path arrowok="t"/>
              </v:shape>
            </v:group>
            <w10:wrap anchorx="page"/>
          </v:group>
        </w:pict>
      </w:r>
      <w:r>
        <w:pict>
          <v:group id="_x0000_s4651" style="position:absolute;left:0;text-align:left;margin-left:297.5pt;margin-top:4.6pt;width:255.4pt;height:17.75pt;z-index:-8341;mso-position-horizontal-relative:page" coordorigin="5950,92" coordsize="5108,355">
            <v:group id="_x0000_s4656" style="position:absolute;left:5963;top:102;width:461;height:301" coordorigin="5963,102" coordsize="461,301">
              <v:shape id="_x0000_s465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654" style="position:absolute;left:5963;top:102;width:461;height:301" coordorigin="5963,102" coordsize="461,301">
              <v:shape id="_x0000_s465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652" style="position:absolute;left:5953;top:445;width:5103;height:2" coordorigin="5953,445" coordsize="5103,2">
              <v:shape id="_x0000_s465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3" w:after="0" w:line="150" w:lineRule="exact"/>
        <w:rPr>
          <w:sz w:val="15"/>
          <w:szCs w:val="15"/>
          <w:lang w:val="es-ES_tradnl"/>
        </w:rPr>
      </w:pPr>
    </w:p>
    <w:p w:rsidR="00B05971" w:rsidRPr="008E0A21" w:rsidRDefault="009C354D">
      <w:pPr>
        <w:spacing w:after="0" w:line="240" w:lineRule="auto"/>
        <w:ind w:left="107" w:right="-20"/>
        <w:rPr>
          <w:rFonts w:ascii="Verdana" w:eastAsia="Verdana" w:hAnsi="Verdana" w:cs="Verdana"/>
          <w:sz w:val="24"/>
          <w:szCs w:val="24"/>
          <w:lang w:val="es-ES_tradnl"/>
        </w:rPr>
      </w:pPr>
      <w:r>
        <w:pict>
          <v:group id="_x0000_s4649" style="position:absolute;left:0;text-align:left;margin-left:28.6pt;margin-top:24.35pt;width:254.65pt;height:90.55pt;z-index:-8336;mso-position-horizontal-relative:page" coordorigin="572,487" coordsize="5093,1811">
            <v:shape id="_x0000_s4650" style="position:absolute;left:572;top:487;width:5093;height:1811" coordorigin="572,487" coordsize="5093,1811" path="m662,487r-61,3l572,562r,1646l572,2244r44,53l5575,2298r36,-1l5664,2254r1,-1677l5665,541r-44,-53l662,487xe" filled="f" strokecolor="#231f20" strokeweight=".5pt">
              <v:path arrowok="t"/>
            </v:shape>
            <w10:wrap anchorx="page"/>
          </v:group>
        </w:pict>
      </w:r>
      <w:r w:rsidR="008E0A21" w:rsidRPr="008E0A21">
        <w:rPr>
          <w:rFonts w:ascii="Verdana" w:hAnsi="Verdana"/>
          <w:b/>
          <w:color w:val="231F20"/>
          <w:sz w:val="24"/>
          <w:lang w:val="es-ES_tradnl"/>
        </w:rPr>
        <w:t>GARANZIA</w:t>
      </w:r>
    </w:p>
    <w:p w:rsidR="00B05971" w:rsidRPr="008E0A21" w:rsidRDefault="00B05971">
      <w:pPr>
        <w:spacing w:before="1" w:after="0" w:line="280" w:lineRule="exact"/>
        <w:rPr>
          <w:sz w:val="28"/>
          <w:szCs w:val="28"/>
          <w:lang w:val="es-ES_tradnl"/>
        </w:rPr>
      </w:pPr>
    </w:p>
    <w:p w:rsidR="00B05971" w:rsidRPr="008E0A21" w:rsidRDefault="008E0A21">
      <w:pPr>
        <w:spacing w:after="0" w:line="240" w:lineRule="exact"/>
        <w:ind w:left="220" w:right="-50"/>
        <w:jc w:val="both"/>
        <w:rPr>
          <w:rFonts w:ascii="Verdana" w:eastAsia="Verdana" w:hAnsi="Verdana" w:cs="Verdana"/>
          <w:sz w:val="20"/>
          <w:szCs w:val="20"/>
          <w:lang w:val="es-ES_tradnl"/>
        </w:rPr>
      </w:pPr>
      <w:r w:rsidRPr="008E0A21">
        <w:rPr>
          <w:rFonts w:ascii="Verdana" w:hAnsi="Verdana"/>
          <w:b/>
          <w:color w:val="231F20"/>
          <w:sz w:val="20"/>
          <w:lang w:val="es-ES_tradnl"/>
        </w:rPr>
        <w:t>La Vostra confezionatrice gode di una garan- zia contro i difetti di costruzione di 12 mesi dalla data di acquisto.</w:t>
      </w:r>
    </w:p>
    <w:p w:rsidR="00B05971" w:rsidRPr="008E0A21" w:rsidRDefault="00B05971">
      <w:pPr>
        <w:spacing w:after="0" w:line="240" w:lineRule="exact"/>
        <w:rPr>
          <w:sz w:val="24"/>
          <w:szCs w:val="24"/>
          <w:lang w:val="es-ES_tradnl"/>
        </w:rPr>
      </w:pPr>
    </w:p>
    <w:p w:rsidR="00B05971" w:rsidRPr="008E0A21" w:rsidRDefault="009C354D">
      <w:pPr>
        <w:spacing w:after="0" w:line="240" w:lineRule="exact"/>
        <w:ind w:left="220" w:right="-50"/>
        <w:jc w:val="both"/>
        <w:rPr>
          <w:rFonts w:ascii="Verdana" w:eastAsia="Verdana" w:hAnsi="Verdana" w:cs="Verdana"/>
          <w:sz w:val="20"/>
          <w:szCs w:val="20"/>
          <w:lang w:val="es-ES_tradnl"/>
        </w:rPr>
      </w:pPr>
      <w:r>
        <w:pict>
          <v:group id="_x0000_s4645" style="position:absolute;left:0;text-align:left;margin-left:28.35pt;margin-top:54.65pt;width:255.15pt;height:102.9pt;z-index:-8335;mso-position-horizontal-relative:page" coordorigin="567,1093" coordsize="5103,2058">
            <v:group id="_x0000_s4646" style="position:absolute;left:572;top:1098;width:5093;height:2048" coordorigin="572,1098" coordsize="5093,2048">
              <v:shape id="_x0000_s4648" style="position:absolute;left:572;top:1098;width:5093;height:2048" coordorigin="572,1098" coordsize="5093,2048" path="m662,1098r-61,3l572,1173r,1883l572,3092r44,53l5575,3146r36,l5664,3102r1,-1914l5665,1152r-44,-53l662,1098xe" filled="f" strokecolor="#231f20" strokeweight=".5pt">
                <v:path arrowok="t"/>
              </v:shape>
              <v:shape id="_x0000_s4647" type="#_x0000_t75" style="position:absolute;left:656;top:1166;width:574;height:598">
                <v:imagedata r:id="rId142" o:title=""/>
              </v:shape>
            </v:group>
            <w10:wrap anchorx="page"/>
          </v:group>
        </w:pict>
      </w:r>
      <w:r w:rsidR="008E0A21" w:rsidRPr="008E0A21">
        <w:rPr>
          <w:rFonts w:ascii="Verdana" w:hAnsi="Verdana"/>
          <w:b/>
          <w:color w:val="231F20"/>
          <w:sz w:val="20"/>
          <w:lang w:val="es-ES_tradnl"/>
        </w:rPr>
        <w:t>La garanzia decade per un uso non conforme o diverso da quello illustrato nel presente manuale.</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184" w:right="-17" w:firstLine="561"/>
        <w:jc w:val="right"/>
        <w:rPr>
          <w:rFonts w:ascii="Verdana" w:eastAsia="Verdana" w:hAnsi="Verdana" w:cs="Verdana"/>
          <w:sz w:val="20"/>
          <w:szCs w:val="20"/>
          <w:lang w:val="es-ES_tradnl"/>
        </w:rPr>
      </w:pPr>
      <w:r w:rsidRPr="008E0A21">
        <w:rPr>
          <w:rFonts w:ascii="Verdana" w:hAnsi="Verdana"/>
          <w:b/>
          <w:color w:val="231F20"/>
          <w:sz w:val="20"/>
          <w:lang w:val="es-ES_tradnl"/>
        </w:rPr>
        <w:t>CATTIVO USO, NEGLIGENZA, INOSSER- VANZA NEL MANTENERE IL PRODOTTO PULITO,  IMPIEGO DELLA  CONFEZIO- NATRICE SOTTOVUOTO CON TENSIONI DI- VERSE DA QUELLE INDICATE O TENTATIVI DI RIPARAZIONE DA PARTE DI PERSONALE NON  AUTORIZZATO, FANNO  DECADERE LE</w:t>
      </w:r>
    </w:p>
    <w:p w:rsidR="00B05971" w:rsidRPr="008E0A21" w:rsidRDefault="009C354D">
      <w:pPr>
        <w:spacing w:after="0" w:line="234" w:lineRule="exact"/>
        <w:ind w:left="220" w:right="1692"/>
        <w:jc w:val="both"/>
        <w:rPr>
          <w:rFonts w:ascii="Verdana" w:eastAsia="Verdana" w:hAnsi="Verdana" w:cs="Verdana"/>
          <w:sz w:val="20"/>
          <w:szCs w:val="20"/>
          <w:lang w:val="es-ES_tradnl"/>
        </w:rPr>
      </w:pPr>
      <w:r>
        <w:pict>
          <v:group id="_x0000_s4641" style="position:absolute;left:0;text-align:left;margin-left:28.35pt;margin-top:30.6pt;width:255.15pt;height:115.95pt;z-index:-8334;mso-position-horizontal-relative:page" coordorigin="567,612" coordsize="5103,2319">
            <v:group id="_x0000_s4642" style="position:absolute;left:572;top:617;width:5093;height:2309" coordorigin="572,617" coordsize="5093,2309">
              <v:shape id="_x0000_s4644" style="position:absolute;left:572;top:617;width:5093;height:2309" coordorigin="572,617" coordsize="5093,2309" path="m662,617r-61,3l572,692r,2144l572,2872r44,53l5575,2926r36,l5664,2882r1,-2175l5665,671r-44,-53l662,617xe" filled="f" strokecolor="#231f20" strokeweight=".5pt">
                <v:path arrowok="t"/>
              </v:shape>
              <v:shape id="_x0000_s4643" type="#_x0000_t75" style="position:absolute;left:656;top:685;width:574;height:598">
                <v:imagedata r:id="rId143" o:title=""/>
              </v:shape>
            </v:group>
            <w10:wrap anchorx="page"/>
          </v:group>
        </w:pict>
      </w:r>
      <w:r w:rsidR="008E0A21" w:rsidRPr="008E0A21">
        <w:rPr>
          <w:rFonts w:ascii="Verdana" w:hAnsi="Verdana"/>
          <w:b/>
          <w:color w:val="231F20"/>
          <w:sz w:val="20"/>
          <w:lang w:val="es-ES_tradnl"/>
        </w:rPr>
        <w:t>CONDIZIONI DI GARANZIA.</w:t>
      </w:r>
    </w:p>
    <w:p w:rsidR="00B05971" w:rsidRPr="008E0A21" w:rsidRDefault="00B05971">
      <w:pPr>
        <w:spacing w:after="0" w:line="200" w:lineRule="exact"/>
        <w:rPr>
          <w:sz w:val="20"/>
          <w:szCs w:val="20"/>
          <w:lang w:val="es-ES_tradnl"/>
        </w:rPr>
      </w:pPr>
    </w:p>
    <w:p w:rsidR="00B05971" w:rsidRPr="008E0A21" w:rsidRDefault="00B05971">
      <w:pPr>
        <w:spacing w:before="6" w:after="0" w:line="280" w:lineRule="exact"/>
        <w:rPr>
          <w:sz w:val="28"/>
          <w:szCs w:val="28"/>
          <w:lang w:val="es-ES_tradnl"/>
        </w:rPr>
      </w:pPr>
    </w:p>
    <w:p w:rsidR="00B05971" w:rsidRPr="008E0A21" w:rsidRDefault="008E0A21">
      <w:pPr>
        <w:spacing w:after="0" w:line="240" w:lineRule="exact"/>
        <w:ind w:left="184" w:right="-20" w:firstLine="561"/>
        <w:jc w:val="right"/>
        <w:rPr>
          <w:rFonts w:ascii="Verdana" w:eastAsia="Verdana" w:hAnsi="Verdana" w:cs="Verdana"/>
          <w:sz w:val="20"/>
          <w:szCs w:val="20"/>
          <w:lang w:val="es-ES_tradnl"/>
        </w:rPr>
      </w:pPr>
      <w:r w:rsidRPr="008E0A21">
        <w:rPr>
          <w:rFonts w:ascii="Verdana" w:hAnsi="Verdana"/>
          <w:b/>
          <w:color w:val="231F20"/>
          <w:sz w:val="20"/>
          <w:lang w:val="es-ES_tradnl"/>
        </w:rPr>
        <w:t>L’uso  non conforme o non  corrispon- dente a  quanto indicato nel  presente manuale, può comportare danneggia- mento della CONFEZIONATRICE SOTTOVUO- TO precludendo così il rispetto delle condi- zioni tecniche per cui l’apparecchio é stato progettato e  costruito,  con  conseguente possibile compromissione delle caratteristi-</w:t>
      </w:r>
    </w:p>
    <w:p w:rsidR="00B05971" w:rsidRPr="008E0A21" w:rsidRDefault="009C354D">
      <w:pPr>
        <w:spacing w:after="0" w:line="234" w:lineRule="exact"/>
        <w:ind w:left="220" w:right="2971"/>
        <w:jc w:val="both"/>
        <w:rPr>
          <w:rFonts w:ascii="Verdana" w:eastAsia="Verdana" w:hAnsi="Verdana" w:cs="Verdana"/>
          <w:sz w:val="20"/>
          <w:szCs w:val="20"/>
          <w:lang w:val="es-ES_tradnl"/>
        </w:rPr>
      </w:pPr>
      <w:r>
        <w:pict>
          <v:group id="_x0000_s4637" style="position:absolute;left:0;text-align:left;margin-left:28.35pt;margin-top:30.7pt;width:255.15pt;height:57.5pt;z-index:-8333;mso-position-horizontal-relative:page" coordorigin="567,614" coordsize="5103,1150">
            <v:group id="_x0000_s4638" style="position:absolute;left:572;top:619;width:5093;height:1140" coordorigin="572,619" coordsize="5093,1140">
              <v:shape id="_x0000_s4640" style="position:absolute;left:572;top:619;width:5093;height:1140" coordorigin="572,619" coordsize="5093,1140" path="m662,619r-61,3l572,694r,975l572,1705r44,53l5575,1759r36,l5664,1715r1,-1006l5665,673r-44,-53l662,619xe" filled="f" strokecolor="#231f20" strokeweight=".5pt">
                <v:path arrowok="t"/>
              </v:shape>
              <v:shape id="_x0000_s4639" type="#_x0000_t75" style="position:absolute;left:656;top:687;width:574;height:598">
                <v:imagedata r:id="rId144" o:title=""/>
              </v:shape>
            </v:group>
            <w10:wrap anchorx="page"/>
          </v:group>
        </w:pict>
      </w:r>
      <w:r w:rsidR="008E0A21" w:rsidRPr="008E0A21">
        <w:rPr>
          <w:rFonts w:ascii="Verdana" w:hAnsi="Verdana"/>
          <w:b/>
          <w:color w:val="231F20"/>
          <w:sz w:val="20"/>
          <w:lang w:val="es-ES_tradnl"/>
        </w:rPr>
        <w:t>che di sicurezza.</w:t>
      </w:r>
    </w:p>
    <w:p w:rsidR="00B05971" w:rsidRPr="008E0A21" w:rsidRDefault="00B05971">
      <w:pPr>
        <w:spacing w:after="0" w:line="200" w:lineRule="exact"/>
        <w:rPr>
          <w:sz w:val="20"/>
          <w:szCs w:val="20"/>
          <w:lang w:val="es-ES_tradnl"/>
        </w:rPr>
      </w:pPr>
    </w:p>
    <w:p w:rsidR="00B05971" w:rsidRPr="008E0A21" w:rsidRDefault="00B05971">
      <w:pPr>
        <w:spacing w:before="6" w:after="0" w:line="280" w:lineRule="exact"/>
        <w:rPr>
          <w:sz w:val="28"/>
          <w:szCs w:val="28"/>
          <w:lang w:val="es-ES_tradnl"/>
        </w:rPr>
      </w:pPr>
    </w:p>
    <w:p w:rsidR="00B05971" w:rsidRPr="008E0A21" w:rsidRDefault="008E0A21">
      <w:pPr>
        <w:spacing w:after="0" w:line="240" w:lineRule="exact"/>
        <w:ind w:left="781" w:right="-54"/>
        <w:jc w:val="both"/>
        <w:rPr>
          <w:rFonts w:ascii="Verdana" w:eastAsia="Verdana" w:hAnsi="Verdana" w:cs="Verdana"/>
          <w:sz w:val="20"/>
          <w:szCs w:val="20"/>
          <w:lang w:val="es-ES_tradnl"/>
        </w:rPr>
      </w:pPr>
      <w:r w:rsidRPr="008E0A21">
        <w:rPr>
          <w:rFonts w:ascii="Verdana" w:hAnsi="Verdana"/>
          <w:b/>
          <w:color w:val="231F20"/>
          <w:sz w:val="20"/>
          <w:lang w:val="es-ES_tradnl"/>
        </w:rPr>
        <w:t>Il costruttore non risponde per danni a persone e/o cose derivanti da errori di installazione  e  uso non conforme</w:t>
      </w:r>
    </w:p>
    <w:p w:rsidR="00B05971" w:rsidRDefault="008E0A21">
      <w:pPr>
        <w:spacing w:after="0" w:line="234" w:lineRule="exact"/>
        <w:ind w:left="220" w:right="2922"/>
        <w:jc w:val="both"/>
        <w:rPr>
          <w:rFonts w:ascii="Verdana" w:eastAsia="Verdana" w:hAnsi="Verdana" w:cs="Verdana"/>
          <w:sz w:val="20"/>
          <w:szCs w:val="20"/>
        </w:rPr>
      </w:pPr>
      <w:r>
        <w:rPr>
          <w:rFonts w:ascii="Verdana" w:hAnsi="Verdana"/>
          <w:b/>
          <w:color w:val="231F20"/>
          <w:sz w:val="20"/>
        </w:rPr>
        <w:t>dell’apparecchio.</w:t>
      </w:r>
    </w:p>
    <w:p w:rsidR="00B05971" w:rsidRDefault="008E0A21">
      <w:pPr>
        <w:spacing w:before="3" w:after="0" w:line="150" w:lineRule="exact"/>
        <w:rPr>
          <w:sz w:val="15"/>
          <w:szCs w:val="15"/>
        </w:rPr>
      </w:pPr>
      <w:r>
        <w:br w:type="column"/>
      </w:r>
    </w:p>
    <w:p w:rsidR="00B05971" w:rsidRDefault="008E0A21">
      <w:pPr>
        <w:spacing w:after="0" w:line="240" w:lineRule="auto"/>
        <w:ind w:left="-38" w:right="3612"/>
        <w:jc w:val="center"/>
        <w:rPr>
          <w:rFonts w:ascii="Verdana" w:eastAsia="Verdana" w:hAnsi="Verdana" w:cs="Verdana"/>
          <w:sz w:val="24"/>
          <w:szCs w:val="24"/>
        </w:rPr>
      </w:pPr>
      <w:r>
        <w:rPr>
          <w:rFonts w:ascii="Verdana" w:hAnsi="Verdana"/>
          <w:b/>
          <w:color w:val="231F20"/>
          <w:sz w:val="24"/>
        </w:rPr>
        <w:t>ГАРАНТИЯ</w:t>
      </w:r>
    </w:p>
    <w:p w:rsidR="00B05971" w:rsidRDefault="009C354D">
      <w:pPr>
        <w:spacing w:before="14" w:after="0" w:line="280" w:lineRule="exact"/>
        <w:rPr>
          <w:sz w:val="28"/>
          <w:szCs w:val="28"/>
        </w:rPr>
      </w:pPr>
      <w:r>
        <w:pict>
          <v:group id="_x0000_s4635" style="position:absolute;margin-left:297.9pt;margin-top:9.8pt;width:259.6pt;height:102.55pt;z-index:-8340;mso-position-horizontal-relative:page" coordorigin="5958,488" coordsize="5093,1810">
            <v:shape id="_x0000_s4636" style="position:absolute;left:5958;top:488;width:5093;height:1810" coordorigin="5958,488" coordsize="5093,1810" path="m6048,488r-61,3l5958,563r,1645l5958,2244r44,53l10961,2298r36,-1l11050,2254r1,-1676l11051,542r-44,-53l6048,488xe" filled="f" strokecolor="#231f20" strokeweight=".5pt">
              <v:path arrowok="t"/>
            </v:shape>
            <w10:wrap anchorx="page"/>
          </v:group>
        </w:pict>
      </w:r>
    </w:p>
    <w:p w:rsidR="00B05971" w:rsidRDefault="008E0A21">
      <w:pPr>
        <w:spacing w:after="0" w:line="240" w:lineRule="exact"/>
        <w:ind w:left="113" w:right="186"/>
        <w:jc w:val="both"/>
        <w:rPr>
          <w:rFonts w:ascii="Verdana" w:eastAsia="Verdana" w:hAnsi="Verdana" w:cs="Verdana"/>
          <w:sz w:val="20"/>
          <w:szCs w:val="20"/>
        </w:rPr>
      </w:pPr>
      <w:r>
        <w:rPr>
          <w:rFonts w:ascii="Verdana" w:hAnsi="Verdana"/>
          <w:b/>
          <w:color w:val="231F20"/>
          <w:sz w:val="20"/>
        </w:rPr>
        <w:t xml:space="preserve">Вакуумный упаковщик снабжается 12-месячной гарантией на производство, действующей с даты покупки. </w:t>
      </w:r>
    </w:p>
    <w:p w:rsidR="00B05971" w:rsidRDefault="00B05971">
      <w:pPr>
        <w:spacing w:after="0" w:line="240" w:lineRule="exact"/>
        <w:rPr>
          <w:sz w:val="24"/>
          <w:szCs w:val="24"/>
        </w:rPr>
      </w:pPr>
    </w:p>
    <w:p w:rsidR="00B05971" w:rsidRDefault="008E0A21">
      <w:pPr>
        <w:spacing w:after="0" w:line="240" w:lineRule="exact"/>
        <w:ind w:left="113" w:right="188"/>
        <w:jc w:val="both"/>
        <w:rPr>
          <w:rFonts w:ascii="Verdana" w:eastAsia="Verdana" w:hAnsi="Verdana" w:cs="Verdana"/>
          <w:sz w:val="20"/>
          <w:szCs w:val="20"/>
        </w:rPr>
      </w:pPr>
      <w:r>
        <w:rPr>
          <w:rFonts w:ascii="Verdana" w:hAnsi="Verdana"/>
          <w:b/>
          <w:color w:val="231F20"/>
          <w:sz w:val="20"/>
        </w:rPr>
        <w:t xml:space="preserve">Гарантия не распространяется на повреждения, полученные в результате некорректной эксплуатации или обслуживания. </w:t>
      </w:r>
    </w:p>
    <w:p w:rsidR="00B05971" w:rsidRDefault="00B05971">
      <w:pPr>
        <w:spacing w:after="0" w:line="120" w:lineRule="exact"/>
        <w:rPr>
          <w:sz w:val="12"/>
          <w:szCs w:val="12"/>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4631" style="position:absolute;margin-left:298.15pt;margin-top:2.15pt;width:255.25pt;height:64.8pt;z-index:-8339;mso-position-horizontal-relative:page" coordorigin="5953,1081" coordsize="5103,2058">
            <v:group id="_x0000_s4632" style="position:absolute;left:5958;top:1086;width:5093;height:2048" coordorigin="5958,1086" coordsize="5093,2048">
              <v:shape id="_x0000_s4634" style="position:absolute;left:5958;top:1086;width:5093;height:2048" coordorigin="5958,1086" coordsize="5093,2048" path="m6048,1086r-61,3l5958,1161r,1883l5958,3080r44,53l10961,3134r36,-1l11050,3090r1,-1914l11051,1140r-44,-53l6048,1086xe" filled="f" strokecolor="#231f20" strokeweight=".5pt">
                <v:path arrowok="t"/>
              </v:shape>
              <v:shape id="_x0000_s4633" type="#_x0000_t75" style="position:absolute;left:6042;top:1154;width:574;height:598">
                <v:imagedata r:id="rId145" o:title=""/>
              </v:shape>
            </v:group>
            <w10:wrap anchorx="page"/>
          </v:group>
        </w:pict>
      </w: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ГАРАНТИЯ АННУЛИРУЕТСЯ В СЛУЧАЕ РЕМОНТА ПРИБОРА НЕУПОЛНОМОЧЕННЫМ </w:t>
      </w:r>
    </w:p>
    <w:p w:rsidR="00B05971" w:rsidRDefault="009C354D">
      <w:pPr>
        <w:spacing w:after="0" w:line="234" w:lineRule="exact"/>
        <w:ind w:left="113" w:right="2868"/>
        <w:jc w:val="both"/>
        <w:rPr>
          <w:rFonts w:ascii="Verdana" w:eastAsia="Verdana" w:hAnsi="Verdana" w:cs="Verdana"/>
          <w:sz w:val="20"/>
          <w:szCs w:val="20"/>
        </w:rPr>
      </w:pPr>
      <w:r>
        <w:pict>
          <v:group id="_x0000_s4627" style="position:absolute;left:0;text-align:left;margin-left:297.65pt;margin-top:78pt;width:255.15pt;height:115.95pt;z-index:-8338;mso-position-horizontal-relative:page" coordorigin="5953,1560" coordsize="5103,2319">
            <v:group id="_x0000_s4628" style="position:absolute;left:5958;top:1565;width:5093;height:2309" coordorigin="5958,1565" coordsize="5093,2309">
              <v:shape id="_x0000_s4630" style="position:absolute;left:5958;top:1565;width:5093;height:2309" coordorigin="5958,1565" coordsize="5093,2309" path="m6048,1565r-61,3l5958,1640r,2144l5958,3820r44,53l10961,3874r36,-1l11050,3830r1,-2175l11051,1619r-44,-53l6048,1565xe" filled="f" strokecolor="#231f20" strokeweight=".5pt">
                <v:path arrowok="t"/>
              </v:shape>
              <v:shape id="_x0000_s4629" type="#_x0000_t75" style="position:absolute;left:6042;top:1633;width:574;height:598">
                <v:imagedata r:id="rId146" o:title=""/>
              </v:shape>
            </v:group>
            <w10:wrap anchorx="page"/>
          </v:group>
        </w:pict>
      </w:r>
      <w:r w:rsidR="008E0A21">
        <w:rPr>
          <w:rFonts w:ascii="Verdana" w:hAnsi="Verdana"/>
          <w:b/>
          <w:color w:val="231F20"/>
          <w:sz w:val="20"/>
        </w:rPr>
        <w:t>ПЕРСОНАЛОМ.</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6" w:after="0" w:line="240" w:lineRule="exact"/>
        <w:rPr>
          <w:sz w:val="24"/>
          <w:szCs w:val="24"/>
        </w:rPr>
      </w:pP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Любой способ эксплуатации, не описанный в настоящем руководстве, может спровоцировать повреждение ВАКУУМНОГО </w:t>
      </w:r>
    </w:p>
    <w:p w:rsidR="00B05971" w:rsidRDefault="008E0A21" w:rsidP="0057680B">
      <w:pPr>
        <w:spacing w:after="0" w:line="234" w:lineRule="exact"/>
        <w:ind w:left="113" w:right="-140"/>
        <w:jc w:val="both"/>
        <w:rPr>
          <w:rFonts w:ascii="Verdana" w:eastAsia="Verdana" w:hAnsi="Verdana" w:cs="Verdana"/>
          <w:sz w:val="20"/>
          <w:szCs w:val="20"/>
        </w:rPr>
      </w:pPr>
      <w:r>
        <w:rPr>
          <w:rFonts w:ascii="Verdana" w:hAnsi="Verdana"/>
          <w:b/>
          <w:color w:val="231F20"/>
          <w:sz w:val="20"/>
        </w:rPr>
        <w:t xml:space="preserve">УПАКОВЩИКА. </w:t>
      </w:r>
    </w:p>
    <w:p w:rsidR="00B05971" w:rsidRDefault="008E0A21">
      <w:pPr>
        <w:spacing w:before="6" w:after="0" w:line="240" w:lineRule="exact"/>
        <w:ind w:left="113" w:right="186"/>
        <w:jc w:val="both"/>
        <w:rPr>
          <w:rFonts w:ascii="Verdana" w:eastAsia="Verdana" w:hAnsi="Verdana" w:cs="Verdana"/>
          <w:sz w:val="20"/>
          <w:szCs w:val="20"/>
        </w:rPr>
      </w:pPr>
      <w:r>
        <w:rPr>
          <w:rFonts w:ascii="Verdana" w:hAnsi="Verdana"/>
          <w:b/>
          <w:color w:val="231F20"/>
          <w:sz w:val="20"/>
        </w:rPr>
        <w:t xml:space="preserve">Несоблюдение технических условий эксплуатации прибора может нарушить безопасность прибора. </w:t>
      </w:r>
    </w:p>
    <w:p w:rsidR="00B05971" w:rsidRDefault="00B05971">
      <w:pPr>
        <w:spacing w:after="0" w:line="160" w:lineRule="exact"/>
        <w:rPr>
          <w:sz w:val="16"/>
          <w:szCs w:val="16"/>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4623" style="position:absolute;margin-left:297.65pt;margin-top:4.1pt;width:259.85pt;height:70.7pt;z-index:-8337;mso-position-horizontal-relative:page" coordorigin="5953,1568" coordsize="5103,1149">
            <v:group id="_x0000_s4624" style="position:absolute;left:5958;top:1573;width:5093;height:1139" coordorigin="5958,1573" coordsize="5093,1139">
              <v:shape id="_x0000_s4626" style="position:absolute;left:5958;top:1573;width:5093;height:1139" coordorigin="5958,1573" coordsize="5093,1139" path="m6048,1573r-61,3l5958,1648r,974l5958,2658r44,53l10961,2712r36,-1l11050,2668r1,-1005l11051,1627r-44,-53l6048,1573xe" filled="f" strokecolor="#231f20" strokeweight=".5pt">
                <v:path arrowok="t"/>
              </v:shape>
              <v:shape id="_x0000_s4625" type="#_x0000_t75" style="position:absolute;left:6042;top:1641;width:574;height:598">
                <v:imagedata r:id="rId21" o:title=""/>
              </v:shape>
            </v:group>
            <w10:wrap anchorx="page"/>
          </v:group>
        </w:pict>
      </w: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Производитель не несет ответственности за повреждения, полученные в результате некорректной установки или эксплуатации прибора.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104" w:space="389"/>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4616" style="position:absolute;left:0;text-align:left;margin-left:42.4pt;margin-top:4.6pt;width:165.65pt;height:17.75pt;z-index:-8332;mso-position-horizontal-relative:page" coordorigin="848,92" coordsize="3313,355">
            <v:group id="_x0000_s4621" style="position:absolute;left:860;top:102;width:461;height:301" coordorigin="860,102" coordsize="461,301">
              <v:shape id="_x0000_s4622"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619" style="position:absolute;left:860;top:102;width:461;height:301" coordorigin="860,102" coordsize="461,301">
              <v:shape id="_x0000_s4620"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617" style="position:absolute;left:850;top:445;width:3308;height:2" coordorigin="850,445" coordsize="3308,2">
              <v:shape id="_x0000_s4618" style="position:absolute;left:850;top:445;width:3308;height:2" coordorigin="850,445" coordsize="3308,0" path="m850,445r3308,e" filled="f" strokecolor="#231f20" strokeweight=".25pt">
                <v:path arrowok="t"/>
              </v:shape>
            </v:group>
            <w10:wrap anchorx="page"/>
          </v:group>
        </w:pict>
      </w:r>
      <w:r>
        <w:pict>
          <v:group id="_x0000_s4609" style="position:absolute;left:0;text-align:left;margin-left:221.95pt;margin-top:4.6pt;width:165.6pt;height:17.75pt;z-index:-8331;mso-position-horizontal-relative:page" coordorigin="4439,92" coordsize="3312,355">
            <v:group id="_x0000_s4614" style="position:absolute;left:4451;top:102;width:461;height:301" coordorigin="4451,102" coordsize="461,301">
              <v:shape id="_x0000_s4615"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612" style="position:absolute;left:4451;top:102;width:461;height:301" coordorigin="4451,102" coordsize="461,301">
              <v:shape id="_x0000_s4613"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610" style="position:absolute;left:4441;top:445;width:3307;height:2" coordorigin="4441,445" coordsize="3307,2">
              <v:shape id="_x0000_s4611" style="position:absolute;left:4441;top:445;width:3307;height:2" coordorigin="4441,445" coordsize="3307,0" path="m4441,445r3307,e" filled="f" strokecolor="#231f20" strokeweight=".25pt">
                <v:path arrowok="t"/>
              </v:shape>
            </v:group>
            <w10:wrap anchorx="page"/>
          </v:group>
        </w:pict>
      </w:r>
      <w:r>
        <w:pict>
          <v:group id="_x0000_s4602" style="position:absolute;left:0;text-align:left;margin-left:401.45pt;margin-top:4.6pt;width:165.65pt;height:17.75pt;z-index:-8330;mso-position-horizontal-relative:page" coordorigin="8029,92" coordsize="3313,355">
            <v:group id="_x0000_s4607" style="position:absolute;left:8041;top:102;width:461;height:301" coordorigin="8041,102" coordsize="461,301">
              <v:shape id="_x0000_s4608"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605" style="position:absolute;left:8041;top:102;width:461;height:301" coordorigin="8041,102" coordsize="461,301">
              <v:shape id="_x0000_s4606"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603" style="position:absolute;left:8031;top:445;width:3308;height:2" coordorigin="8031,445" coordsize="3308,2">
              <v:shape id="_x0000_s4604"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3" w:after="0" w:line="150" w:lineRule="exact"/>
        <w:rPr>
          <w:sz w:val="15"/>
          <w:szCs w:val="15"/>
          <w:lang w:val="es-ES_tradnl"/>
        </w:rPr>
      </w:pPr>
    </w:p>
    <w:p w:rsidR="00B05971" w:rsidRPr="0057680B" w:rsidRDefault="009C354D">
      <w:pPr>
        <w:spacing w:after="0" w:line="240" w:lineRule="auto"/>
        <w:ind w:left="110" w:right="-20"/>
        <w:rPr>
          <w:rFonts w:ascii="Verdana" w:eastAsia="Verdana" w:hAnsi="Verdana" w:cs="Verdana"/>
          <w:szCs w:val="24"/>
          <w:lang w:val="es-ES_tradnl"/>
        </w:rPr>
      </w:pPr>
      <w:r>
        <w:rPr>
          <w:sz w:val="20"/>
        </w:rPr>
        <w:pict>
          <v:group id="_x0000_s4600" style="position:absolute;left:0;text-align:left;margin-left:42.75pt;margin-top:23.55pt;width:164.9pt;height:182.3pt;z-index:-8319;mso-position-horizontal-relative:page" coordorigin="855,471" coordsize="3298,3646">
            <v:shape id="_x0000_s4601" style="position:absolute;left:855;top:471;width:3298;height:3646" coordorigin="855,471" coordsize="3298,3646" path="m945,471r-60,3l856,546r-1,3481l856,4063r43,53l4063,4117r37,-1l4153,4073r,-3512l4153,525r-43,-53l945,471xe" filled="f" strokecolor="#231f20" strokeweight=".5pt">
              <v:path arrowok="t"/>
            </v:shape>
            <w10:wrap anchorx="page"/>
          </v:group>
        </w:pict>
      </w:r>
      <w:r w:rsidR="008E0A21" w:rsidRPr="0057680B">
        <w:rPr>
          <w:rFonts w:ascii="Verdana" w:hAnsi="Verdana"/>
          <w:b/>
          <w:color w:val="231F20"/>
          <w:lang w:val="es-ES_tradnl"/>
        </w:rPr>
        <w:t>GARANTIE</w:t>
      </w:r>
    </w:p>
    <w:p w:rsidR="00B05971" w:rsidRPr="0057680B" w:rsidRDefault="00B05971">
      <w:pPr>
        <w:spacing w:before="1" w:after="0" w:line="280" w:lineRule="exact"/>
        <w:rPr>
          <w:sz w:val="24"/>
          <w:szCs w:val="28"/>
          <w:lang w:val="es-ES_tradnl"/>
        </w:rPr>
      </w:pPr>
    </w:p>
    <w:p w:rsidR="00B05971" w:rsidRPr="0057680B" w:rsidRDefault="008E0A21">
      <w:pPr>
        <w:spacing w:after="0" w:line="240" w:lineRule="exact"/>
        <w:ind w:left="223" w:right="-23"/>
        <w:jc w:val="both"/>
        <w:rPr>
          <w:rFonts w:ascii="Verdana" w:eastAsia="Verdana" w:hAnsi="Verdana" w:cs="Verdana"/>
          <w:sz w:val="18"/>
          <w:szCs w:val="20"/>
          <w:lang w:val="es-ES_tradnl"/>
        </w:rPr>
      </w:pPr>
      <w:r w:rsidRPr="0057680B">
        <w:rPr>
          <w:rFonts w:ascii="Verdana" w:hAnsi="Verdana"/>
          <w:b/>
          <w:color w:val="231F20"/>
          <w:sz w:val="18"/>
          <w:lang w:val="es-ES_tradnl"/>
        </w:rPr>
        <w:t>Votre machine est garantie pour  la  durée  de  12  mois de la date de  vente, qui est écrite sur la documentation d’achat.</w:t>
      </w:r>
    </w:p>
    <w:p w:rsidR="00B05971" w:rsidRPr="0057680B" w:rsidRDefault="009C354D">
      <w:pPr>
        <w:spacing w:before="100" w:after="0" w:line="240" w:lineRule="exact"/>
        <w:ind w:left="223" w:right="-31"/>
        <w:jc w:val="both"/>
        <w:rPr>
          <w:rFonts w:ascii="Verdana" w:eastAsia="Verdana" w:hAnsi="Verdana" w:cs="Verdana"/>
          <w:sz w:val="18"/>
          <w:szCs w:val="20"/>
          <w:lang w:val="es-ES_tradnl"/>
        </w:rPr>
      </w:pPr>
      <w:r>
        <w:rPr>
          <w:sz w:val="20"/>
        </w:rPr>
        <w:pict>
          <v:group id="_x0000_s4596" style="position:absolute;left:0;text-align:left;margin-left:42.5pt;margin-top:128.25pt;width:165.35pt;height:164.95pt;z-index:-8327;mso-position-horizontal-relative:page" coordorigin="850,2565" coordsize="3307,3299">
            <v:group id="_x0000_s4597" style="position:absolute;left:855;top:2570;width:3297;height:3289" coordorigin="855,2570" coordsize="3297,3289">
              <v:shape id="_x0000_s4599" style="position:absolute;left:855;top:2570;width:3297;height:3289" coordorigin="855,2570" coordsize="3297,3289" path="m945,2570r-60,3l856,2645r-1,3124l856,5805r43,53l4062,5859r37,l4152,5815r,-3155l4152,2624r-43,-53l945,2570xe" filled="f" strokecolor="#231f20" strokeweight=".5pt">
                <v:path arrowok="t"/>
              </v:shape>
              <v:shape id="_x0000_s4598" type="#_x0000_t75" style="position:absolute;left:939;top:2638;width:574;height:598">
                <v:imagedata r:id="rId147" o:title=""/>
              </v:shape>
            </v:group>
            <w10:wrap anchorx="page"/>
          </v:group>
        </w:pict>
      </w:r>
      <w:r w:rsidR="008E0A21" w:rsidRPr="0057680B">
        <w:rPr>
          <w:rFonts w:ascii="Verdana" w:hAnsi="Verdana"/>
          <w:b/>
          <w:color w:val="231F20"/>
          <w:sz w:val="18"/>
          <w:lang w:val="es-ES_tradnl"/>
        </w:rPr>
        <w:t>La garantie sera tout de suite déchue en cas d’ uti- lisation non conforme ou différente  de  celle  qui  est décrite  dans  cette  notice d’utilisation.</w:t>
      </w:r>
    </w:p>
    <w:p w:rsidR="00B05971" w:rsidRPr="0057680B" w:rsidRDefault="00B05971">
      <w:pPr>
        <w:spacing w:after="0" w:line="120" w:lineRule="exact"/>
        <w:rPr>
          <w:sz w:val="10"/>
          <w:szCs w:val="12"/>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exact"/>
        <w:ind w:left="784" w:right="-56"/>
        <w:jc w:val="both"/>
        <w:rPr>
          <w:rFonts w:ascii="Verdana" w:eastAsia="Verdana" w:hAnsi="Verdana" w:cs="Verdana"/>
          <w:sz w:val="18"/>
          <w:szCs w:val="20"/>
          <w:lang w:val="en-US"/>
        </w:rPr>
      </w:pPr>
      <w:r w:rsidRPr="0057680B">
        <w:rPr>
          <w:rFonts w:ascii="Verdana" w:hAnsi="Verdana"/>
          <w:b/>
          <w:color w:val="231F20"/>
          <w:sz w:val="18"/>
          <w:lang w:val="en-US"/>
        </w:rPr>
        <w:t xml:space="preserve">T RAIT EM EN T   I M - PROPRE, NÉGLIGENCE, NON-R ES PECT   DU </w:t>
      </w:r>
    </w:p>
    <w:p w:rsidR="00B05971" w:rsidRPr="0057680B" w:rsidRDefault="009C354D">
      <w:pPr>
        <w:spacing w:after="0" w:line="240" w:lineRule="exact"/>
        <w:ind w:left="223" w:right="-36"/>
        <w:jc w:val="both"/>
        <w:rPr>
          <w:rFonts w:ascii="Verdana" w:eastAsia="Verdana" w:hAnsi="Verdana" w:cs="Verdana"/>
          <w:sz w:val="18"/>
          <w:szCs w:val="20"/>
          <w:lang w:val="es-ES_tradnl"/>
        </w:rPr>
      </w:pPr>
      <w:r>
        <w:rPr>
          <w:sz w:val="20"/>
        </w:rPr>
        <w:pict>
          <v:group id="_x0000_s4592" style="position:absolute;left:0;text-align:left;margin-left:42.5pt;margin-top:134.4pt;width:165.35pt;height:188.8pt;z-index:-8326;mso-position-horizontal-relative:page" coordorigin="850,2688" coordsize="3307,3776">
            <v:group id="_x0000_s4593" style="position:absolute;left:855;top:2693;width:3297;height:3766" coordorigin="855,2693" coordsize="3297,3766">
              <v:shape id="_x0000_s4595" style="position:absolute;left:855;top:2693;width:3297;height:3766" coordorigin="855,2693" coordsize="3297,3766" path="m945,2693r-60,3l856,2768r-1,3601l856,6405r43,53l4062,6459r37,l4152,6415r,-3632l4152,2747r-43,-53l945,2693xe" filled="f" strokecolor="#231f20" strokeweight=".5pt">
                <v:path arrowok="t"/>
              </v:shape>
              <v:shape id="_x0000_s4594" type="#_x0000_t75" style="position:absolute;left:939;top:2761;width:574;height:598">
                <v:imagedata r:id="rId93" o:title=""/>
              </v:shape>
            </v:group>
            <w10:wrap anchorx="page"/>
          </v:group>
        </w:pict>
      </w:r>
      <w:r w:rsidR="008E0A21" w:rsidRPr="0057680B">
        <w:rPr>
          <w:rFonts w:ascii="Verdana" w:hAnsi="Verdana"/>
          <w:b/>
          <w:color w:val="231F20"/>
          <w:sz w:val="18"/>
          <w:lang w:val="es-ES_tradnl"/>
        </w:rPr>
        <w:t>MAINTIENTDEPROPRETÉDE LA MACHINE, UTILISATION DE LA MACHINE AVEC DES TENSIONS  DIFFÉRENTES DE CELLES QUI SONT INDI- QUÉES OU DES TENTATIVES DE  RÉPARATION PAR DU PERSONNEL NON-AUTORI- SÉ, FONT DÉCHOIR TOUT DE SUITE LA GARANTIE.</w:t>
      </w: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exact"/>
        <w:ind w:left="784" w:right="-23"/>
        <w:jc w:val="both"/>
        <w:rPr>
          <w:rFonts w:ascii="Verdana" w:eastAsia="Verdana" w:hAnsi="Verdana" w:cs="Verdana"/>
          <w:sz w:val="18"/>
          <w:szCs w:val="20"/>
          <w:lang w:val="es-ES_tradnl"/>
        </w:rPr>
      </w:pPr>
      <w:r w:rsidRPr="0057680B">
        <w:rPr>
          <w:rFonts w:ascii="Verdana" w:hAnsi="Verdana"/>
          <w:b/>
          <w:color w:val="231F20"/>
          <w:sz w:val="18"/>
          <w:lang w:val="es-ES_tradnl"/>
        </w:rPr>
        <w:t>Une utilisation im- propreounonconforme aux  consignes  de  la</w:t>
      </w:r>
    </w:p>
    <w:p w:rsidR="00B05971" w:rsidRPr="0057680B" w:rsidRDefault="009C354D">
      <w:pPr>
        <w:spacing w:after="0" w:line="240" w:lineRule="exact"/>
        <w:ind w:left="223" w:right="-30"/>
        <w:jc w:val="both"/>
        <w:rPr>
          <w:rFonts w:ascii="Verdana" w:eastAsia="Verdana" w:hAnsi="Verdana" w:cs="Verdana"/>
          <w:sz w:val="18"/>
          <w:szCs w:val="20"/>
          <w:lang w:val="es-ES_tradnl"/>
        </w:rPr>
      </w:pPr>
      <w:r>
        <w:rPr>
          <w:sz w:val="20"/>
        </w:rPr>
        <w:pict>
          <v:group id="_x0000_s4588" style="position:absolute;left:0;text-align:left;margin-left:42.5pt;margin-top:158.85pt;width:165.35pt;height:105.15pt;z-index:-8324;mso-position-horizontal-relative:page" coordorigin="850,3177" coordsize="3307,2103">
            <v:group id="_x0000_s4589" style="position:absolute;left:855;top:3182;width:3297;height:2093" coordorigin="855,3182" coordsize="3297,2093">
              <v:shape id="_x0000_s4591" style="position:absolute;left:855;top:3182;width:3297;height:2093" coordorigin="855,3182" coordsize="3297,2093" path="m945,3182r-60,3l856,3257r-1,1928l856,5221r43,53l4062,5275r37,l4152,5231r,-1959l4152,3236r-43,-53l945,3182xe" filled="f" strokecolor="#231f20" strokeweight=".5pt">
                <v:path arrowok="t"/>
              </v:shape>
              <v:shape id="_x0000_s4590" type="#_x0000_t75" style="position:absolute;left:939;top:3250;width:574;height:598">
                <v:imagedata r:id="rId148" o:title=""/>
              </v:shape>
            </v:group>
            <w10:wrap anchorx="page"/>
          </v:group>
        </w:pict>
      </w:r>
      <w:r w:rsidR="008E0A21" w:rsidRPr="0057680B">
        <w:rPr>
          <w:rFonts w:ascii="Verdana" w:hAnsi="Verdana"/>
          <w:b/>
          <w:color w:val="231F20"/>
          <w:sz w:val="18"/>
          <w:lang w:val="es-ES_tradnl"/>
        </w:rPr>
        <w:t>notice d’utilisation, peut comporter des dommages à la CONDITIONNEUSE SOUS VIDE et en empêchant ainsi le respect des conditions techniques  pour  lesquelles l’appareil  a été  projeté  et construit, pourrait compro- mettre les caractéristiques de sûreté.</w:t>
      </w: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80" w:lineRule="exact"/>
        <w:rPr>
          <w:sz w:val="24"/>
          <w:szCs w:val="28"/>
          <w:lang w:val="es-ES_tradnl"/>
        </w:rPr>
      </w:pPr>
    </w:p>
    <w:p w:rsidR="00B05971" w:rsidRPr="0057680B" w:rsidRDefault="008E0A21">
      <w:pPr>
        <w:spacing w:after="0" w:line="240" w:lineRule="exact"/>
        <w:ind w:left="784" w:right="-35"/>
        <w:jc w:val="both"/>
        <w:rPr>
          <w:rFonts w:ascii="Verdana" w:eastAsia="Verdana" w:hAnsi="Verdana" w:cs="Verdana"/>
          <w:sz w:val="18"/>
          <w:szCs w:val="20"/>
          <w:lang w:val="es-ES_tradnl"/>
        </w:rPr>
      </w:pPr>
      <w:r w:rsidRPr="0057680B">
        <w:rPr>
          <w:rFonts w:ascii="Verdana" w:hAnsi="Verdana"/>
          <w:b/>
          <w:color w:val="231F20"/>
          <w:sz w:val="18"/>
          <w:lang w:val="es-ES_tradnl"/>
        </w:rPr>
        <w:t>Le constructeur décline toute  responsabilité pour   dommages aux</w:t>
      </w:r>
    </w:p>
    <w:p w:rsidR="00B05971" w:rsidRPr="0057680B" w:rsidRDefault="008E0A21">
      <w:pPr>
        <w:spacing w:after="0" w:line="240" w:lineRule="exact"/>
        <w:ind w:left="223" w:right="-22"/>
        <w:jc w:val="both"/>
        <w:rPr>
          <w:rFonts w:ascii="Verdana" w:eastAsia="Verdana" w:hAnsi="Verdana" w:cs="Verdana"/>
          <w:sz w:val="18"/>
          <w:szCs w:val="20"/>
          <w:lang w:val="es-ES_tradnl"/>
        </w:rPr>
      </w:pPr>
      <w:r w:rsidRPr="0057680B">
        <w:rPr>
          <w:rFonts w:ascii="Verdana" w:hAnsi="Verdana"/>
          <w:b/>
          <w:color w:val="231F20"/>
          <w:sz w:val="18"/>
          <w:lang w:val="es-ES_tradnl"/>
        </w:rPr>
        <w:t>personnes et/ou aux choses qui dérivent d’erreurs d’ins- tallation et  utilisation non conforme de l’appareil.</w:t>
      </w:r>
    </w:p>
    <w:p w:rsidR="00B05971" w:rsidRPr="0057680B" w:rsidRDefault="008E0A21">
      <w:pPr>
        <w:spacing w:before="3" w:after="0" w:line="150" w:lineRule="exact"/>
        <w:rPr>
          <w:sz w:val="13"/>
          <w:szCs w:val="15"/>
          <w:lang w:val="es-ES_tradnl"/>
        </w:rPr>
      </w:pPr>
      <w:r w:rsidRPr="0057680B">
        <w:rPr>
          <w:sz w:val="20"/>
          <w:lang w:val="es-ES_tradnl"/>
        </w:rPr>
        <w:br w:type="column"/>
      </w:r>
    </w:p>
    <w:p w:rsidR="00B05971" w:rsidRPr="0057680B" w:rsidRDefault="009C354D">
      <w:pPr>
        <w:spacing w:after="0" w:line="240" w:lineRule="auto"/>
        <w:ind w:right="-20"/>
        <w:rPr>
          <w:rFonts w:ascii="Verdana" w:eastAsia="Verdana" w:hAnsi="Verdana" w:cs="Verdana"/>
          <w:szCs w:val="24"/>
          <w:lang w:val="en-US"/>
        </w:rPr>
      </w:pPr>
      <w:r>
        <w:rPr>
          <w:sz w:val="20"/>
        </w:rPr>
        <w:pict>
          <v:group id="_x0000_s4586" style="position:absolute;margin-left:222.3pt;margin-top:23.55pt;width:164.9pt;height:182.3pt;z-index:-8328;mso-position-horizontal-relative:page" coordorigin="4446,471" coordsize="3298,3646">
            <v:shape id="_x0000_s4587" style="position:absolute;left:4446;top:471;width:3298;height:3646" coordorigin="4446,471" coordsize="3298,3646" path="m4536,471r-60,3l4447,546r-1,3481l4447,4063r43,53l7654,4117r37,-1l7744,4073r,-3512l7744,525r-43,-53l4536,471xe" filled="f" strokecolor="#231f20" strokeweight=".5pt">
              <v:path arrowok="t"/>
            </v:shape>
            <w10:wrap anchorx="page"/>
          </v:group>
        </w:pict>
      </w:r>
      <w:r w:rsidR="008E0A21" w:rsidRPr="0057680B">
        <w:rPr>
          <w:rFonts w:ascii="Verdana" w:hAnsi="Verdana"/>
          <w:b/>
          <w:color w:val="231F20"/>
          <w:lang w:val="en-US"/>
        </w:rPr>
        <w:t>GARANTIE</w:t>
      </w:r>
    </w:p>
    <w:p w:rsidR="00B05971" w:rsidRPr="0057680B" w:rsidRDefault="00B05971">
      <w:pPr>
        <w:spacing w:before="12" w:after="0" w:line="260" w:lineRule="exact"/>
        <w:rPr>
          <w:sz w:val="24"/>
          <w:szCs w:val="26"/>
          <w:lang w:val="en-US"/>
        </w:rPr>
      </w:pPr>
    </w:p>
    <w:p w:rsidR="00B05971" w:rsidRPr="0057680B" w:rsidRDefault="008E0A21">
      <w:pPr>
        <w:spacing w:after="0" w:line="240" w:lineRule="auto"/>
        <w:ind w:left="113" w:right="-42"/>
        <w:jc w:val="both"/>
        <w:rPr>
          <w:rFonts w:ascii="Verdana" w:eastAsia="Verdana" w:hAnsi="Verdana" w:cs="Verdana"/>
          <w:sz w:val="18"/>
          <w:szCs w:val="20"/>
          <w:lang w:val="en-US"/>
        </w:rPr>
      </w:pPr>
      <w:r w:rsidRPr="0057680B">
        <w:rPr>
          <w:rFonts w:ascii="Verdana" w:hAnsi="Verdana"/>
          <w:b/>
          <w:color w:val="231F20"/>
          <w:sz w:val="18"/>
          <w:lang w:val="en-US"/>
        </w:rPr>
        <w:t>Ihre Verpackungsmaschine</w:t>
      </w:r>
    </w:p>
    <w:p w:rsidR="00B05971" w:rsidRPr="0057680B" w:rsidRDefault="008E0A21">
      <w:pPr>
        <w:spacing w:after="0" w:line="240" w:lineRule="exact"/>
        <w:ind w:left="113" w:right="-36"/>
        <w:jc w:val="both"/>
        <w:rPr>
          <w:rFonts w:ascii="Verdana" w:eastAsia="Verdana" w:hAnsi="Verdana" w:cs="Verdana"/>
          <w:sz w:val="18"/>
          <w:szCs w:val="20"/>
          <w:lang w:val="en-US"/>
        </w:rPr>
      </w:pPr>
      <w:r w:rsidRPr="0057680B">
        <w:rPr>
          <w:rFonts w:ascii="Verdana" w:hAnsi="Verdana"/>
          <w:b/>
          <w:color w:val="231F20"/>
          <w:position w:val="-1"/>
          <w:sz w:val="18"/>
          <w:lang w:val="en-US"/>
        </w:rPr>
        <w:t>ist durch eine Garantie von</w:t>
      </w:r>
    </w:p>
    <w:p w:rsidR="00B05971" w:rsidRPr="0057680B" w:rsidRDefault="008E0A21">
      <w:pPr>
        <w:spacing w:before="6" w:after="0" w:line="240" w:lineRule="exact"/>
        <w:ind w:left="113" w:right="-43"/>
        <w:jc w:val="both"/>
        <w:rPr>
          <w:rFonts w:ascii="Verdana" w:eastAsia="Verdana" w:hAnsi="Verdana" w:cs="Verdana"/>
          <w:sz w:val="18"/>
          <w:szCs w:val="20"/>
          <w:lang w:val="en-US"/>
        </w:rPr>
      </w:pPr>
      <w:r w:rsidRPr="0057680B">
        <w:rPr>
          <w:rFonts w:ascii="Verdana" w:hAnsi="Verdana"/>
          <w:b/>
          <w:color w:val="231F20"/>
          <w:sz w:val="18"/>
          <w:lang w:val="en-US"/>
        </w:rPr>
        <w:t>12  Monaten  ab  dem  Kauf- datum gegen Herstellungs- mängel gedeckt.</w:t>
      </w:r>
    </w:p>
    <w:p w:rsidR="00B05971" w:rsidRPr="0057680B" w:rsidRDefault="009C354D">
      <w:pPr>
        <w:spacing w:before="100" w:after="0" w:line="240" w:lineRule="exact"/>
        <w:ind w:left="113" w:right="-44"/>
        <w:jc w:val="both"/>
        <w:rPr>
          <w:rFonts w:ascii="Verdana" w:eastAsia="Verdana" w:hAnsi="Verdana" w:cs="Verdana"/>
          <w:sz w:val="18"/>
          <w:szCs w:val="20"/>
          <w:lang w:val="en-US"/>
        </w:rPr>
      </w:pPr>
      <w:r>
        <w:rPr>
          <w:sz w:val="20"/>
        </w:rPr>
        <w:pict>
          <v:group id="_x0000_s4582" style="position:absolute;left:0;text-align:left;margin-left:222.05pt;margin-top:128.5pt;width:165.35pt;height:164.95pt;z-index:-8321;mso-position-horizontal-relative:page" coordorigin="4441,2570" coordsize="3307,3299">
            <v:group id="_x0000_s4583" style="position:absolute;left:4446;top:2575;width:3297;height:3289" coordorigin="4446,2575" coordsize="3297,3289">
              <v:shape id="_x0000_s4585" style="position:absolute;left:4446;top:2575;width:3297;height:3289" coordorigin="4446,2575" coordsize="3297,3289" path="m4536,2575r-60,3l4447,2650r-1,3124l4447,5810r43,53l7653,5864r37,l7743,5820r,-3155l7743,2629r-43,-53l4536,2575xe" filled="f" strokecolor="#231f20" strokeweight=".5pt">
                <v:path arrowok="t"/>
              </v:shape>
              <v:shape id="_x0000_s4584" type="#_x0000_t75" style="position:absolute;left:4531;top:2643;width:574;height:598">
                <v:imagedata r:id="rId149" o:title=""/>
              </v:shape>
            </v:group>
            <w10:wrap anchorx="page"/>
          </v:group>
        </w:pict>
      </w:r>
      <w:r w:rsidR="008E0A21" w:rsidRPr="0057680B">
        <w:rPr>
          <w:rFonts w:ascii="Verdana" w:hAnsi="Verdana"/>
          <w:b/>
          <w:color w:val="231F20"/>
          <w:sz w:val="18"/>
          <w:lang w:val="en-US"/>
        </w:rPr>
        <w:t>Die  Garantie  ist  ausgesch- lossen, wenn Personen -und Sachschaden  auf  nicht  be- stimmungsgemässe  Ver- wendung, unsachgemässes Bedienen oder Nichtbeach- ten  der  Hinweise in dieser Betriebsanleitung zurück- zuführen sind.</w:t>
      </w: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8E0A21">
      <w:pPr>
        <w:spacing w:after="0" w:line="240" w:lineRule="exact"/>
        <w:ind w:left="674" w:right="-43"/>
        <w:jc w:val="both"/>
        <w:rPr>
          <w:rFonts w:ascii="Verdana" w:eastAsia="Verdana" w:hAnsi="Verdana" w:cs="Verdana"/>
          <w:sz w:val="18"/>
          <w:szCs w:val="20"/>
          <w:lang w:val="en-US"/>
        </w:rPr>
      </w:pPr>
      <w:r w:rsidRPr="0057680B">
        <w:rPr>
          <w:rFonts w:ascii="Verdana" w:hAnsi="Verdana"/>
          <w:b/>
          <w:color w:val="231F20"/>
          <w:sz w:val="18"/>
          <w:lang w:val="en-US"/>
        </w:rPr>
        <w:t>S CH LECH TER   GE - BRAUCH, NACHLÄS- SIGKEIT,  NICHTEIN-</w:t>
      </w:r>
    </w:p>
    <w:p w:rsidR="00B05971" w:rsidRPr="0057680B" w:rsidRDefault="009C354D">
      <w:pPr>
        <w:spacing w:after="0" w:line="240" w:lineRule="exact"/>
        <w:ind w:left="113" w:right="-56"/>
        <w:jc w:val="both"/>
        <w:rPr>
          <w:rFonts w:ascii="Verdana" w:eastAsia="Verdana" w:hAnsi="Verdana" w:cs="Verdana"/>
          <w:sz w:val="18"/>
          <w:szCs w:val="20"/>
          <w:lang w:val="en-US"/>
        </w:rPr>
      </w:pPr>
      <w:r>
        <w:rPr>
          <w:sz w:val="20"/>
        </w:rPr>
        <w:pict>
          <v:group id="_x0000_s4578" style="position:absolute;left:0;text-align:left;margin-left:222.05pt;margin-top:134.4pt;width:165.35pt;height:188.8pt;z-index:-8329;mso-position-horizontal-relative:page" coordorigin="4441,2688" coordsize="3307,3776">
            <v:group id="_x0000_s4579" style="position:absolute;left:4446;top:2693;width:3297;height:3766" coordorigin="4446,2693" coordsize="3297,3766">
              <v:shape id="_x0000_s4581" style="position:absolute;left:4446;top:2693;width:3297;height:3766" coordorigin="4446,2693" coordsize="3297,3766" path="m4536,2693r-60,3l4447,2768r-1,3601l4447,6405r43,53l7653,6459r37,l7743,6415r,-3632l7743,2747r-43,-53l4536,2693xe" filled="f" strokecolor="#231f20" strokeweight=".5pt">
                <v:path arrowok="t"/>
              </v:shape>
              <v:shape id="_x0000_s4580" type="#_x0000_t75" style="position:absolute;left:4531;top:2761;width:574;height:598">
                <v:imagedata r:id="rId150" o:title=""/>
              </v:shape>
            </v:group>
            <w10:wrap anchorx="page"/>
          </v:group>
        </w:pict>
      </w:r>
      <w:r w:rsidR="008E0A21" w:rsidRPr="0057680B">
        <w:rPr>
          <w:rFonts w:ascii="Verdana" w:hAnsi="Verdana"/>
          <w:b/>
          <w:color w:val="231F20"/>
          <w:sz w:val="18"/>
          <w:lang w:val="en-US"/>
        </w:rPr>
        <w:t>HALTUNG DER REINIGUNG, ANSCHLUSS  AN  EINE  VOM TYPENSCHILD ABWEICHEN- DE  SPANNUNG, REPARA- TURSVERSUCHE SEITENS VON NICHT BERECHTIGTEM PERSONAL FÜHREN ZUM VERFALL DER GARANTIE.</w:t>
      </w: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B05971">
      <w:pPr>
        <w:spacing w:before="17" w:after="0" w:line="240" w:lineRule="exact"/>
        <w:rPr>
          <w:szCs w:val="24"/>
          <w:lang w:val="en-US"/>
        </w:rPr>
      </w:pPr>
    </w:p>
    <w:p w:rsidR="00B05971" w:rsidRPr="0057680B" w:rsidRDefault="008E0A21">
      <w:pPr>
        <w:spacing w:after="0" w:line="240" w:lineRule="exact"/>
        <w:ind w:left="674" w:right="-53"/>
        <w:jc w:val="both"/>
        <w:rPr>
          <w:rFonts w:ascii="Verdana" w:eastAsia="Verdana" w:hAnsi="Verdana" w:cs="Verdana"/>
          <w:sz w:val="18"/>
          <w:szCs w:val="20"/>
          <w:lang w:val="en-US"/>
        </w:rPr>
      </w:pPr>
      <w:r w:rsidRPr="0057680B">
        <w:rPr>
          <w:rFonts w:ascii="Verdana" w:hAnsi="Verdana"/>
          <w:b/>
          <w:color w:val="231F20"/>
          <w:sz w:val="18"/>
          <w:lang w:val="en-US"/>
        </w:rPr>
        <w:t>Der nicht bestim- mungsgemässe oder nicht  dem  Inhalt  des</w:t>
      </w:r>
    </w:p>
    <w:p w:rsidR="00B05971" w:rsidRPr="0057680B" w:rsidRDefault="009C354D">
      <w:pPr>
        <w:spacing w:after="0" w:line="240" w:lineRule="exact"/>
        <w:ind w:left="113" w:right="-55"/>
        <w:jc w:val="both"/>
        <w:rPr>
          <w:rFonts w:ascii="Verdana" w:eastAsia="Verdana" w:hAnsi="Verdana" w:cs="Verdana"/>
          <w:sz w:val="18"/>
          <w:szCs w:val="20"/>
          <w:lang w:val="en-US"/>
        </w:rPr>
      </w:pPr>
      <w:r>
        <w:rPr>
          <w:sz w:val="20"/>
        </w:rPr>
        <w:pict>
          <v:group id="_x0000_s4574" style="position:absolute;left:0;text-align:left;margin-left:222.05pt;margin-top:160pt;width:165.35pt;height:105.15pt;z-index:-8323;mso-position-horizontal-relative:page" coordorigin="4441,3200" coordsize="3307,2103">
            <v:group id="_x0000_s4575" style="position:absolute;left:4446;top:3205;width:3297;height:2093" coordorigin="4446,3205" coordsize="3297,2093">
              <v:shape id="_x0000_s4577" style="position:absolute;left:4446;top:3205;width:3297;height:2093" coordorigin="4446,3205" coordsize="3297,2093" path="m4536,3205r-60,3l4447,3281r-1,1927l4447,5245r43,53l7653,5298r37,l7743,5255r,-1960l7743,3259r-43,-53l4536,3205xe" filled="f" strokecolor="#231f20" strokeweight=".5pt">
                <v:path arrowok="t"/>
              </v:shape>
              <v:shape id="_x0000_s4576" type="#_x0000_t75" style="position:absolute;left:4531;top:3273;width:574;height:598">
                <v:imagedata r:id="rId151" o:title=""/>
              </v:shape>
            </v:group>
            <w10:wrap anchorx="page"/>
          </v:group>
        </w:pict>
      </w:r>
      <w:r w:rsidR="008E0A21" w:rsidRPr="0057680B">
        <w:rPr>
          <w:rFonts w:ascii="Verdana" w:hAnsi="Verdana"/>
          <w:b/>
          <w:color w:val="231F20"/>
          <w:sz w:val="18"/>
          <w:lang w:val="en-US"/>
        </w:rPr>
        <w:t>vorliegenden Handbuchs entsprechende Gebrauch kann zur Beschädigung der VAKUUM-VERPACKUNGS- MASCHINE führen und so die Einhaltung der technischen Bedingungen,  für  die  das Gerät  geplant  und  konst- ruiert  wurde,  verhindern, woraus  sich  mögliche Be- einträchtigungen der Sicher- heitseigenschaften ergeben.</w:t>
      </w:r>
    </w:p>
    <w:p w:rsidR="00B05971" w:rsidRPr="0057680B" w:rsidRDefault="00B05971">
      <w:pPr>
        <w:spacing w:after="0" w:line="200" w:lineRule="exact"/>
        <w:rPr>
          <w:sz w:val="18"/>
          <w:szCs w:val="20"/>
          <w:lang w:val="en-US"/>
        </w:rPr>
      </w:pPr>
    </w:p>
    <w:p w:rsidR="00B05971" w:rsidRPr="0057680B" w:rsidRDefault="00B05971">
      <w:pPr>
        <w:spacing w:after="0" w:line="200" w:lineRule="exact"/>
        <w:rPr>
          <w:sz w:val="18"/>
          <w:szCs w:val="20"/>
          <w:lang w:val="en-US"/>
        </w:rPr>
      </w:pPr>
    </w:p>
    <w:p w:rsidR="00B05971" w:rsidRPr="0057680B" w:rsidRDefault="008E0A21">
      <w:pPr>
        <w:spacing w:after="0" w:line="240" w:lineRule="exact"/>
        <w:ind w:left="674" w:right="-43"/>
        <w:jc w:val="both"/>
        <w:rPr>
          <w:rFonts w:ascii="Verdana" w:eastAsia="Verdana" w:hAnsi="Verdana" w:cs="Verdana"/>
          <w:sz w:val="18"/>
          <w:szCs w:val="20"/>
          <w:lang w:val="en-US"/>
        </w:rPr>
      </w:pPr>
      <w:r w:rsidRPr="0057680B">
        <w:rPr>
          <w:rFonts w:ascii="Verdana" w:hAnsi="Verdana"/>
          <w:b/>
          <w:color w:val="231F20"/>
          <w:sz w:val="18"/>
          <w:lang w:val="en-US"/>
        </w:rPr>
        <w:t>Der Hersteller über- nimmt keine Verant- wortung  für Personen</w:t>
      </w:r>
    </w:p>
    <w:p w:rsidR="00B05971" w:rsidRPr="0057680B" w:rsidRDefault="008E0A21">
      <w:pPr>
        <w:spacing w:after="0" w:line="240" w:lineRule="exact"/>
        <w:ind w:left="113" w:right="-43"/>
        <w:jc w:val="both"/>
        <w:rPr>
          <w:rFonts w:ascii="Verdana" w:eastAsia="Verdana" w:hAnsi="Verdana" w:cs="Verdana"/>
          <w:sz w:val="18"/>
          <w:szCs w:val="20"/>
          <w:lang w:val="en-US"/>
        </w:rPr>
      </w:pPr>
      <w:r w:rsidRPr="0057680B">
        <w:rPr>
          <w:rFonts w:ascii="Verdana" w:hAnsi="Verdana"/>
          <w:b/>
          <w:color w:val="231F20"/>
          <w:sz w:val="18"/>
          <w:lang w:val="en-US"/>
        </w:rPr>
        <w:t>-und Sachschäden die auf Installationsfehler und nicht bestimmungsgemässen Ge- brauch des Gerätes zurück- zuführen sind.</w:t>
      </w:r>
    </w:p>
    <w:p w:rsidR="00B05971" w:rsidRPr="0057680B" w:rsidRDefault="008E0A21">
      <w:pPr>
        <w:spacing w:before="3" w:after="0" w:line="150" w:lineRule="exact"/>
        <w:rPr>
          <w:sz w:val="13"/>
          <w:szCs w:val="15"/>
          <w:lang w:val="en-US"/>
        </w:rPr>
      </w:pPr>
      <w:r w:rsidRPr="0057680B">
        <w:rPr>
          <w:sz w:val="20"/>
          <w:lang w:val="en-US"/>
        </w:rPr>
        <w:br w:type="column"/>
      </w:r>
    </w:p>
    <w:p w:rsidR="00B05971" w:rsidRPr="0057680B" w:rsidRDefault="009C354D">
      <w:pPr>
        <w:spacing w:after="0" w:line="240" w:lineRule="auto"/>
        <w:ind w:right="-20"/>
        <w:rPr>
          <w:rFonts w:ascii="Verdana" w:eastAsia="Verdana" w:hAnsi="Verdana" w:cs="Verdana"/>
          <w:szCs w:val="24"/>
          <w:lang w:val="es-ES_tradnl"/>
        </w:rPr>
      </w:pPr>
      <w:r>
        <w:rPr>
          <w:sz w:val="20"/>
        </w:rPr>
        <w:pict>
          <v:group id="_x0000_s4572" style="position:absolute;margin-left:401.8pt;margin-top:23.55pt;width:164.9pt;height:182.3pt;z-index:-8318;mso-position-horizontal-relative:page" coordorigin="8036,471" coordsize="3298,3646">
            <v:shape id="_x0000_s4573" style="position:absolute;left:8036;top:471;width:3298;height:3646" coordorigin="8036,471" coordsize="3298,3646" path="m8126,471r-60,3l8037,546r-1,3481l8037,4063r43,53l11244,4117r37,-1l11334,4073r,-3512l11334,525r-43,-53l8126,471xe" filled="f" strokecolor="#231f20" strokeweight=".5pt">
              <v:path arrowok="t"/>
            </v:shape>
            <w10:wrap anchorx="page"/>
          </v:group>
        </w:pict>
      </w:r>
      <w:r w:rsidR="008E0A21" w:rsidRPr="0057680B">
        <w:rPr>
          <w:rFonts w:ascii="Verdana" w:hAnsi="Verdana"/>
          <w:b/>
          <w:color w:val="231F20"/>
          <w:lang w:val="es-ES_tradnl"/>
        </w:rPr>
        <w:t>GARANTÍA</w:t>
      </w:r>
    </w:p>
    <w:p w:rsidR="00B05971" w:rsidRPr="0057680B" w:rsidRDefault="00B05971">
      <w:pPr>
        <w:spacing w:before="1" w:after="0" w:line="280" w:lineRule="exact"/>
        <w:rPr>
          <w:sz w:val="24"/>
          <w:szCs w:val="28"/>
          <w:lang w:val="es-ES_tradnl"/>
        </w:rPr>
      </w:pPr>
    </w:p>
    <w:p w:rsidR="00B05971" w:rsidRPr="0057680B" w:rsidRDefault="008E0A21">
      <w:pPr>
        <w:spacing w:after="0" w:line="240" w:lineRule="exact"/>
        <w:ind w:left="113" w:right="182"/>
        <w:jc w:val="both"/>
        <w:rPr>
          <w:rFonts w:ascii="Verdana" w:eastAsia="Verdana" w:hAnsi="Verdana" w:cs="Verdana"/>
          <w:sz w:val="18"/>
          <w:szCs w:val="20"/>
          <w:lang w:val="es-ES_tradnl"/>
        </w:rPr>
      </w:pPr>
      <w:r w:rsidRPr="0057680B">
        <w:rPr>
          <w:rFonts w:ascii="Verdana" w:hAnsi="Verdana"/>
          <w:b/>
          <w:color w:val="231F20"/>
          <w:sz w:val="18"/>
          <w:lang w:val="es-ES_tradnl"/>
        </w:rPr>
        <w:t>Su máquina de vacío tiene una garantía de 12 meses, cubriendo defectos de cons- trucción y/o defectos de sus componentes.</w:t>
      </w:r>
    </w:p>
    <w:p w:rsidR="00B05971" w:rsidRPr="0057680B" w:rsidRDefault="008E0A21">
      <w:pPr>
        <w:spacing w:before="100" w:after="0" w:line="240" w:lineRule="exact"/>
        <w:ind w:left="113" w:right="183"/>
        <w:jc w:val="both"/>
        <w:rPr>
          <w:rFonts w:ascii="Verdana" w:eastAsia="Verdana" w:hAnsi="Verdana" w:cs="Verdana"/>
          <w:sz w:val="18"/>
          <w:szCs w:val="20"/>
          <w:lang w:val="es-ES_tradnl"/>
        </w:rPr>
      </w:pPr>
      <w:r w:rsidRPr="0057680B">
        <w:rPr>
          <w:rFonts w:ascii="Verdana" w:hAnsi="Verdana"/>
          <w:b/>
          <w:color w:val="231F20"/>
          <w:sz w:val="18"/>
          <w:lang w:val="es-ES_tradnl"/>
        </w:rPr>
        <w:t>Esta  garantía  no  cubre  los daños causados por el uso indebido o por la negligencia de mantenimiento.</w:t>
      </w:r>
    </w:p>
    <w:p w:rsidR="00B05971" w:rsidRPr="0057680B" w:rsidRDefault="009C354D">
      <w:pPr>
        <w:spacing w:after="0" w:line="240" w:lineRule="exact"/>
        <w:ind w:left="113" w:right="178"/>
        <w:jc w:val="both"/>
        <w:rPr>
          <w:rFonts w:ascii="Verdana" w:eastAsia="Verdana" w:hAnsi="Verdana" w:cs="Verdana"/>
          <w:sz w:val="18"/>
          <w:szCs w:val="20"/>
          <w:lang w:val="es-ES_tradnl"/>
        </w:rPr>
      </w:pPr>
      <w:r>
        <w:rPr>
          <w:sz w:val="20"/>
        </w:rPr>
        <w:pict>
          <v:group id="_x0000_s4568" style="position:absolute;left:0;text-align:left;margin-left:401.55pt;margin-top:75.5pt;width:165.35pt;height:164.95pt;z-index:-8320;mso-position-horizontal-relative:page" coordorigin="8031,1510" coordsize="3307,3299">
            <v:group id="_x0000_s4569" style="position:absolute;left:8036;top:1515;width:3297;height:3289" coordorigin="8036,1515" coordsize="3297,3289">
              <v:shape id="_x0000_s4571" style="position:absolute;left:8036;top:1515;width:3297;height:3289" coordorigin="8036,1515" coordsize="3297,3289" path="m8126,1515r-60,3l8037,1590r-1,3124l8037,4750r43,53l11243,4804r37,l11333,4760r,-3155l11333,1569r-43,-53l8126,1515xe" filled="f" strokecolor="#231f20" strokeweight=".5pt">
                <v:path arrowok="t"/>
              </v:shape>
              <v:shape id="_x0000_s4570" type="#_x0000_t75" style="position:absolute;left:8121;top:1583;width:574;height:598">
                <v:imagedata r:id="rId152" o:title=""/>
              </v:shape>
            </v:group>
            <w10:wrap anchorx="page"/>
          </v:group>
        </w:pict>
      </w:r>
      <w:r w:rsidR="008E0A21" w:rsidRPr="0057680B">
        <w:rPr>
          <w:rFonts w:ascii="Verdana" w:hAnsi="Verdana"/>
          <w:b/>
          <w:color w:val="231F20"/>
          <w:sz w:val="18"/>
          <w:lang w:val="es-ES_tradnl"/>
        </w:rPr>
        <w:t>La garantía se anula por uso incorrecto  o  diferente  del uso descrito en el presente manual.</w:t>
      </w: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40" w:lineRule="exact"/>
        <w:rPr>
          <w:szCs w:val="24"/>
          <w:lang w:val="es-ES_tradnl"/>
        </w:rPr>
      </w:pPr>
    </w:p>
    <w:p w:rsidR="00B05971" w:rsidRPr="0057680B" w:rsidRDefault="008E0A21">
      <w:pPr>
        <w:spacing w:after="0" w:line="240" w:lineRule="exact"/>
        <w:ind w:left="674" w:right="171"/>
        <w:jc w:val="both"/>
        <w:rPr>
          <w:rFonts w:ascii="Verdana" w:eastAsia="Verdana" w:hAnsi="Verdana" w:cs="Verdana"/>
          <w:sz w:val="18"/>
          <w:szCs w:val="20"/>
          <w:lang w:val="es-ES_tradnl"/>
        </w:rPr>
      </w:pPr>
      <w:r w:rsidRPr="0057680B">
        <w:rPr>
          <w:rFonts w:ascii="Verdana" w:hAnsi="Verdana"/>
          <w:b/>
          <w:color w:val="231F20"/>
          <w:sz w:val="18"/>
          <w:lang w:val="es-ES_tradnl"/>
        </w:rPr>
        <w:t>MAL USO, NEGLIGEN- CIA, INCUMPLIMIEN- TO DE LAS NORMAS DE</w:t>
      </w:r>
    </w:p>
    <w:p w:rsidR="00B05971" w:rsidRPr="0057680B" w:rsidRDefault="009C354D">
      <w:pPr>
        <w:spacing w:after="0" w:line="240" w:lineRule="exact"/>
        <w:ind w:left="113" w:right="176"/>
        <w:jc w:val="both"/>
        <w:rPr>
          <w:rFonts w:ascii="Verdana" w:eastAsia="Verdana" w:hAnsi="Verdana" w:cs="Verdana"/>
          <w:sz w:val="18"/>
          <w:szCs w:val="20"/>
          <w:lang w:val="es-ES_tradnl"/>
        </w:rPr>
      </w:pPr>
      <w:r>
        <w:rPr>
          <w:sz w:val="20"/>
        </w:rPr>
        <w:pict>
          <v:group id="_x0000_s4564" style="position:absolute;left:0;text-align:left;margin-left:401.55pt;margin-top:134.4pt;width:165.35pt;height:188.8pt;z-index:-8325;mso-position-horizontal-relative:page" coordorigin="8031,2688" coordsize="3307,3776">
            <v:group id="_x0000_s4565" style="position:absolute;left:8036;top:2693;width:3297;height:3766" coordorigin="8036,2693" coordsize="3297,3766">
              <v:shape id="_x0000_s4567" style="position:absolute;left:8036;top:2693;width:3297;height:3766" coordorigin="8036,2693" coordsize="3297,3766" path="m8126,2693r-60,3l8037,2768r-1,3601l8037,6405r43,53l11243,6459r37,l11333,6415r,-3632l11333,2747r-43,-53l8126,2693xe" filled="f" strokecolor="#231f20" strokeweight=".5pt">
                <v:path arrowok="t"/>
              </v:shape>
              <v:shape id="_x0000_s4566" type="#_x0000_t75" style="position:absolute;left:8121;top:2761;width:574;height:598">
                <v:imagedata r:id="rId153" o:title=""/>
              </v:shape>
            </v:group>
            <w10:wrap anchorx="page"/>
          </v:group>
        </w:pict>
      </w:r>
      <w:r w:rsidR="008E0A21" w:rsidRPr="0057680B">
        <w:rPr>
          <w:rFonts w:ascii="Verdana" w:hAnsi="Verdana"/>
          <w:b/>
          <w:color w:val="231F20"/>
          <w:w w:val="93"/>
          <w:sz w:val="18"/>
          <w:lang w:val="es-ES_tradnl"/>
        </w:rPr>
        <w:t>MANTENIMIENTO EN CUANTO A LIMPIEZA DE LA MÁQUINA, USO DE LA MÁQUINA DE VA- CÍO CON  TENSIONES ELÉC- TRICAS  DIFERENTES A LAS INDICADAS O BIEN INTEN- TOS DE REPARACIONES POR PERSONAL NO AUTORI-ZADO, ANULAN LAS CONDI-CIONES DE LA GARANTÍA.</w:t>
      </w: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exact"/>
        <w:ind w:left="674" w:right="169"/>
        <w:jc w:val="both"/>
        <w:rPr>
          <w:rFonts w:ascii="Verdana" w:eastAsia="Verdana" w:hAnsi="Verdana" w:cs="Verdana"/>
          <w:sz w:val="18"/>
          <w:szCs w:val="20"/>
          <w:lang w:val="es-ES_tradnl"/>
        </w:rPr>
      </w:pPr>
      <w:r w:rsidRPr="0057680B">
        <w:rPr>
          <w:rFonts w:ascii="Verdana" w:hAnsi="Verdana"/>
          <w:b/>
          <w:color w:val="231F20"/>
          <w:sz w:val="18"/>
          <w:lang w:val="es-ES_tradnl"/>
        </w:rPr>
        <w:t>El uso  no conforme  o que  no  corresponda a  lo  que  se indica  en</w:t>
      </w:r>
    </w:p>
    <w:p w:rsidR="00B05971" w:rsidRPr="0057680B" w:rsidRDefault="009C354D">
      <w:pPr>
        <w:spacing w:after="0" w:line="240" w:lineRule="exact"/>
        <w:ind w:left="113" w:right="182"/>
        <w:jc w:val="both"/>
        <w:rPr>
          <w:rFonts w:ascii="Verdana" w:eastAsia="Verdana" w:hAnsi="Verdana" w:cs="Verdana"/>
          <w:sz w:val="18"/>
          <w:szCs w:val="20"/>
          <w:lang w:val="es-ES_tradnl"/>
        </w:rPr>
      </w:pPr>
      <w:r>
        <w:rPr>
          <w:sz w:val="20"/>
        </w:rPr>
        <w:pict>
          <v:group id="_x0000_s4560" style="position:absolute;left:0;text-align:left;margin-left:401.55pt;margin-top:158.85pt;width:165.35pt;height:105.15pt;z-index:-8322;mso-position-horizontal-relative:page" coordorigin="8031,3177" coordsize="3307,2103">
            <v:group id="_x0000_s4561" style="position:absolute;left:8036;top:3182;width:3297;height:2093" coordorigin="8036,3182" coordsize="3297,2093">
              <v:shape id="_x0000_s4563" style="position:absolute;left:8036;top:3182;width:3297;height:2093" coordorigin="8036,3182" coordsize="3297,2093" path="m8126,3182r-60,3l8037,3257r-1,1928l8037,5221r43,53l11243,5275r37,l11333,5231r,-1959l11333,3236r-43,-53l8126,3182xe" filled="f" strokecolor="#231f20" strokeweight=".5pt">
                <v:path arrowok="t"/>
              </v:shape>
              <v:shape id="_x0000_s4562" type="#_x0000_t75" style="position:absolute;left:8121;top:3250;width:574;height:598">
                <v:imagedata r:id="rId151" o:title=""/>
              </v:shape>
            </v:group>
            <w10:wrap anchorx="page"/>
          </v:group>
        </w:pict>
      </w:r>
      <w:r w:rsidR="008E0A21" w:rsidRPr="0057680B">
        <w:rPr>
          <w:rFonts w:ascii="Verdana" w:hAnsi="Verdana"/>
          <w:b/>
          <w:color w:val="231F20"/>
          <w:sz w:val="18"/>
          <w:lang w:val="es-ES_tradnl"/>
        </w:rPr>
        <w:t>el presente manual, puede provocar daños a la MÁQUI- NA DE VACÍO, y al no respe- tar las condiciones técnicas para las cuales se proyectó y fabricó el aparato, puede llegar  a  perjudicar  sus  ca- racterísticas de seguridad.</w:t>
      </w:r>
    </w:p>
    <w:p w:rsidR="00B05971" w:rsidRPr="0057680B" w:rsidRDefault="00B05971">
      <w:pPr>
        <w:spacing w:after="0" w:line="160" w:lineRule="exact"/>
        <w:rPr>
          <w:sz w:val="14"/>
          <w:szCs w:val="16"/>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B05971">
      <w:pPr>
        <w:spacing w:after="0" w:line="200" w:lineRule="exact"/>
        <w:rPr>
          <w:sz w:val="18"/>
          <w:szCs w:val="20"/>
          <w:lang w:val="es-ES_tradnl"/>
        </w:rPr>
      </w:pPr>
    </w:p>
    <w:p w:rsidR="00B05971" w:rsidRPr="0057680B" w:rsidRDefault="008E0A21">
      <w:pPr>
        <w:spacing w:after="0" w:line="240" w:lineRule="exact"/>
        <w:ind w:left="77" w:right="201" w:firstLine="561"/>
        <w:jc w:val="right"/>
        <w:rPr>
          <w:rFonts w:ascii="Verdana" w:eastAsia="Verdana" w:hAnsi="Verdana" w:cs="Verdana"/>
          <w:sz w:val="18"/>
          <w:szCs w:val="20"/>
          <w:lang w:val="es-ES_tradnl"/>
        </w:rPr>
      </w:pPr>
      <w:r w:rsidRPr="0057680B">
        <w:rPr>
          <w:rFonts w:ascii="Verdana" w:hAnsi="Verdana"/>
          <w:b/>
          <w:color w:val="231F20"/>
          <w:sz w:val="18"/>
          <w:lang w:val="es-ES_tradnl"/>
        </w:rPr>
        <w:t>El  fabricante  no se hace responsable  de daños a personas y/o cosas provocados por erro- res de instalación y un uso</w:t>
      </w:r>
    </w:p>
    <w:p w:rsidR="00B05971" w:rsidRPr="0057680B" w:rsidRDefault="008E0A21">
      <w:pPr>
        <w:spacing w:after="0" w:line="234" w:lineRule="exact"/>
        <w:ind w:left="113" w:right="709"/>
        <w:jc w:val="both"/>
        <w:rPr>
          <w:rFonts w:ascii="Verdana" w:eastAsia="Verdana" w:hAnsi="Verdana" w:cs="Verdana"/>
          <w:sz w:val="18"/>
          <w:szCs w:val="20"/>
          <w:lang w:val="es-ES_tradnl"/>
        </w:rPr>
      </w:pPr>
      <w:r w:rsidRPr="0057680B">
        <w:rPr>
          <w:rFonts w:ascii="Verdana" w:hAnsi="Verdana"/>
          <w:b/>
          <w:color w:val="231F20"/>
          <w:sz w:val="18"/>
          <w:lang w:val="es-ES_tradnl"/>
        </w:rPr>
        <w:t>incorrecto del aparato.</w:t>
      </w:r>
    </w:p>
    <w:p w:rsidR="00B05971" w:rsidRPr="0057680B" w:rsidRDefault="00B05971">
      <w:pPr>
        <w:spacing w:after="0" w:line="234" w:lineRule="exact"/>
        <w:jc w:val="both"/>
        <w:rPr>
          <w:rFonts w:ascii="Verdana" w:eastAsia="Verdana" w:hAnsi="Verdana" w:cs="Verdana"/>
          <w:sz w:val="18"/>
          <w:szCs w:val="20"/>
          <w:lang w:val="es-ES_tradnl"/>
        </w:rPr>
        <w:sectPr w:rsidR="00B05971" w:rsidRPr="0057680B">
          <w:type w:val="continuous"/>
          <w:pgSz w:w="11920" w:h="16840"/>
          <w:pgMar w:top="1560" w:right="440" w:bottom="280" w:left="740" w:header="720" w:footer="720" w:gutter="0"/>
          <w:cols w:num="3" w:space="720" w:equalWidth="0">
            <w:col w:w="3340" w:space="362"/>
            <w:col w:w="3209" w:space="381"/>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553" style="position:absolute;left:0;text-align:left;margin-left:28.2pt;margin-top:4.6pt;width:255.4pt;height:17.75pt;z-index:-8317;mso-position-horizontal-relative:page" coordorigin="565,92" coordsize="5108,355">
            <v:group id="_x0000_s4558" style="position:absolute;left:577;top:102;width:461;height:301" coordorigin="577,102" coordsize="461,301">
              <v:shape id="_x0000_s4559"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556" style="position:absolute;left:577;top:102;width:461;height:301" coordorigin="577,102" coordsize="461,301">
              <v:shape id="_x0000_s4557"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554" style="position:absolute;left:567;top:445;width:5103;height:2" coordorigin="567,445" coordsize="5103,2">
              <v:shape id="_x0000_s4555" style="position:absolute;left:567;top:445;width:5103;height:2" coordorigin="567,445" coordsize="5103,0" path="m567,445r5103,e" filled="f" strokecolor="#231f20" strokeweight=".25pt">
                <v:path arrowok="t"/>
              </v:shape>
            </v:group>
            <w10:wrap anchorx="page"/>
          </v:group>
        </w:pict>
      </w:r>
      <w:r>
        <w:pict>
          <v:group id="_x0000_s4546" style="position:absolute;left:0;text-align:left;margin-left:297.5pt;margin-top:4.6pt;width:255.4pt;height:17.75pt;z-index:-8316;mso-position-horizontal-relative:page" coordorigin="5950,92" coordsize="5108,355">
            <v:group id="_x0000_s4551" style="position:absolute;left:5963;top:102;width:461;height:301" coordorigin="5963,102" coordsize="461,301">
              <v:shape id="_x0000_s4552"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549" style="position:absolute;left:5963;top:102;width:461;height:301" coordorigin="5963,102" coordsize="461,301">
              <v:shape id="_x0000_s4550"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547" style="position:absolute;left:5953;top:445;width:5103;height:2" coordorigin="5953,445" coordsize="5103,2">
              <v:shape id="_x0000_s4548"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154"/>
          <w:footerReference w:type="default" r:id="rId155"/>
          <w:pgSz w:w="11920" w:h="16840"/>
          <w:pgMar w:top="1160" w:right="720" w:bottom="200" w:left="460" w:header="600" w:footer="15"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07" w:right="711"/>
        <w:jc w:val="both"/>
        <w:rPr>
          <w:rFonts w:ascii="Verdana" w:eastAsia="Verdana" w:hAnsi="Verdana" w:cs="Verdana"/>
          <w:sz w:val="24"/>
          <w:szCs w:val="24"/>
          <w:lang w:val="es-ES_tradnl"/>
        </w:rPr>
      </w:pPr>
      <w:r w:rsidRPr="008E0A21">
        <w:rPr>
          <w:rFonts w:ascii="Verdana" w:hAnsi="Verdana"/>
          <w:b/>
          <w:color w:val="231F20"/>
          <w:sz w:val="24"/>
          <w:lang w:val="es-ES_tradnl"/>
        </w:rPr>
        <w:t>ISTRUZIONI SPECIFICHE D’USO</w:t>
      </w:r>
    </w:p>
    <w:p w:rsidR="00B05971" w:rsidRPr="008E0A21" w:rsidRDefault="00B05971">
      <w:pPr>
        <w:spacing w:before="6"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2088"/>
        <w:jc w:val="both"/>
        <w:rPr>
          <w:rFonts w:ascii="Verdana" w:eastAsia="Verdana" w:hAnsi="Verdana" w:cs="Verdana"/>
          <w:lang w:val="es-ES_tradnl"/>
        </w:rPr>
      </w:pPr>
      <w:r w:rsidRPr="008E0A21">
        <w:rPr>
          <w:rFonts w:ascii="Verdana" w:hAnsi="Verdana"/>
          <w:b/>
          <w:color w:val="231F20"/>
          <w:lang w:val="es-ES_tradnl"/>
        </w:rPr>
        <w:t>AVVERTENZE GENERALI</w:t>
      </w:r>
    </w:p>
    <w:p w:rsidR="00B05971" w:rsidRPr="008E0A21" w:rsidRDefault="00B05971">
      <w:pPr>
        <w:spacing w:before="2" w:after="0" w:line="100" w:lineRule="exact"/>
        <w:rPr>
          <w:sz w:val="10"/>
          <w:szCs w:val="10"/>
          <w:lang w:val="es-ES_tradnl"/>
        </w:rPr>
      </w:pPr>
    </w:p>
    <w:p w:rsidR="00B05971" w:rsidRPr="008E0A21" w:rsidRDefault="009C354D">
      <w:pPr>
        <w:spacing w:after="0" w:line="240" w:lineRule="exact"/>
        <w:ind w:left="107" w:right="-56"/>
        <w:jc w:val="both"/>
        <w:rPr>
          <w:rFonts w:ascii="Verdana" w:eastAsia="Verdana" w:hAnsi="Verdana" w:cs="Verdana"/>
          <w:sz w:val="20"/>
          <w:szCs w:val="20"/>
          <w:lang w:val="es-ES_tradnl"/>
        </w:rPr>
      </w:pPr>
      <w:r>
        <w:pict>
          <v:group id="_x0000_s4542" style="position:absolute;left:0;text-align:left;margin-left:28.35pt;margin-top:31.75pt;width:255.15pt;height:55.3pt;z-index:-8314;mso-position-horizontal-relative:page" coordorigin="567,635" coordsize="5103,1106">
            <v:group id="_x0000_s4543" style="position:absolute;left:572;top:640;width:5093;height:1096" coordorigin="572,640" coordsize="5093,1096">
              <v:shape id="_x0000_s4545" style="position:absolute;left:572;top:640;width:5093;height:1096" coordorigin="572,640" coordsize="5093,1096" path="m662,640r-61,3l572,716r,930l572,1682r44,53l5575,1736r36,l5664,1693r1,-963l5665,694r-44,-53l662,640xe" filled="f" strokecolor="#231f20" strokeweight=".5pt">
                <v:path arrowok="t"/>
              </v:shape>
              <v:shape id="_x0000_s4544" type="#_x0000_t75" style="position:absolute;left:656;top:708;width:574;height:598">
                <v:imagedata r:id="rId156" o:title=""/>
              </v:shape>
            </v:group>
            <w10:wrap anchorx="page"/>
          </v:group>
        </w:pict>
      </w:r>
      <w:r w:rsidR="008E0A21" w:rsidRPr="008E0A21">
        <w:rPr>
          <w:rFonts w:ascii="Verdana" w:hAnsi="Verdana"/>
          <w:color w:val="231F20"/>
          <w:sz w:val="20"/>
          <w:lang w:val="es-ES_tradnl"/>
        </w:rPr>
        <w:t>La Vostra CONFEZIONATRICE SOTTOVUOTO ha subi- to rigorosi controlli e collaudi prima della spedizione.</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781" w:right="56"/>
        <w:jc w:val="both"/>
        <w:rPr>
          <w:rFonts w:ascii="Verdana" w:eastAsia="Verdana" w:hAnsi="Verdana" w:cs="Verdana"/>
          <w:sz w:val="20"/>
          <w:szCs w:val="20"/>
          <w:lang w:val="es-ES_tradnl"/>
        </w:rPr>
      </w:pPr>
      <w:r w:rsidRPr="008E0A21">
        <w:rPr>
          <w:rFonts w:ascii="Verdana" w:hAnsi="Verdana"/>
          <w:b/>
          <w:color w:val="231F20"/>
          <w:sz w:val="20"/>
          <w:lang w:val="es-ES_tradnl"/>
        </w:rPr>
        <w:t>Dopo aver tolto l’imballo, assicuratevi dell’integrità dell’apparecchio; in caso di dubbio, non utilizzatelo e rivolgetevi</w:t>
      </w:r>
    </w:p>
    <w:p w:rsidR="00B05971" w:rsidRPr="008E0A21" w:rsidRDefault="008E0A21">
      <w:pPr>
        <w:spacing w:after="0" w:line="234" w:lineRule="exact"/>
        <w:ind w:left="220" w:right="-20"/>
        <w:rPr>
          <w:rFonts w:ascii="Verdana" w:eastAsia="Verdana" w:hAnsi="Verdana" w:cs="Verdana"/>
          <w:sz w:val="20"/>
          <w:szCs w:val="20"/>
          <w:lang w:val="es-ES_tradnl"/>
        </w:rPr>
      </w:pPr>
      <w:r w:rsidRPr="008E0A21">
        <w:rPr>
          <w:rFonts w:ascii="Verdana" w:hAnsi="Verdana"/>
          <w:b/>
          <w:color w:val="231F20"/>
          <w:sz w:val="20"/>
          <w:lang w:val="es-ES_tradnl"/>
        </w:rPr>
        <w:t>subito al rivenditore.</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Gli elementi dell’imballo (sacchetti di plastica, ecc.), non debbono essere lasciati alla portata dei bambini, o dispersi nell’ambiente.</w:t>
      </w:r>
    </w:p>
    <w:p w:rsidR="00B05971" w:rsidRPr="008E0A21" w:rsidRDefault="00B05971">
      <w:pPr>
        <w:spacing w:after="0" w:line="200" w:lineRule="exact"/>
        <w:rPr>
          <w:sz w:val="20"/>
          <w:szCs w:val="20"/>
          <w:lang w:val="es-ES_tradnl"/>
        </w:rPr>
      </w:pPr>
    </w:p>
    <w:p w:rsidR="00B05971" w:rsidRPr="008E0A21" w:rsidRDefault="00B05971">
      <w:pPr>
        <w:spacing w:before="16" w:after="0" w:line="260" w:lineRule="exact"/>
        <w:rPr>
          <w:sz w:val="26"/>
          <w:szCs w:val="26"/>
          <w:lang w:val="es-ES_tradnl"/>
        </w:rPr>
      </w:pPr>
    </w:p>
    <w:p w:rsidR="00B05971" w:rsidRPr="008E0A21" w:rsidRDefault="008E0A21">
      <w:pPr>
        <w:spacing w:after="0" w:line="240" w:lineRule="auto"/>
        <w:ind w:left="107" w:right="2981"/>
        <w:jc w:val="both"/>
        <w:rPr>
          <w:rFonts w:ascii="Verdana" w:eastAsia="Verdana" w:hAnsi="Verdana" w:cs="Verdana"/>
          <w:lang w:val="es-ES_tradnl"/>
        </w:rPr>
      </w:pPr>
      <w:r w:rsidRPr="008E0A21">
        <w:rPr>
          <w:rFonts w:ascii="Verdana" w:hAnsi="Verdana"/>
          <w:b/>
          <w:color w:val="231F20"/>
          <w:lang w:val="es-ES_tradnl"/>
        </w:rPr>
        <w:t xml:space="preserve">TARGHETTA </w:t>
      </w:r>
      <w:r w:rsidR="009C354D">
        <w:rPr>
          <w:rFonts w:ascii="Verdana" w:eastAsia="Verdana" w:hAnsi="Verdana" w:cs="Verdana"/>
          <w:b/>
          <w:bCs/>
          <w:color w:val="231F20"/>
        </w:rPr>
        <w:pict>
          <v:shape id="_x0000_i1026" type="#_x0000_t75" style="width:24.75pt;height:18pt;mso-position-horizontal-relative:char;mso-position-vertical-relative:line">
            <v:imagedata r:id="rId157" o:title=""/>
          </v:shape>
        </w:pict>
      </w:r>
    </w:p>
    <w:p w:rsidR="00B05971" w:rsidRPr="008E0A21" w:rsidRDefault="008E0A21">
      <w:pPr>
        <w:spacing w:before="20" w:after="0" w:line="240" w:lineRule="exact"/>
        <w:ind w:left="107" w:right="-59"/>
        <w:jc w:val="both"/>
        <w:rPr>
          <w:rFonts w:ascii="Verdana" w:eastAsia="Verdana" w:hAnsi="Verdana" w:cs="Verdana"/>
          <w:sz w:val="20"/>
          <w:szCs w:val="20"/>
          <w:lang w:val="es-ES_tradnl"/>
        </w:rPr>
      </w:pPr>
      <w:r w:rsidRPr="008E0A21">
        <w:rPr>
          <w:rFonts w:ascii="Verdana" w:hAnsi="Verdana"/>
          <w:color w:val="231F20"/>
          <w:sz w:val="20"/>
          <w:lang w:val="es-ES_tradnl"/>
        </w:rPr>
        <w:t xml:space="preserve">Nella parte inferiore della Vostra CONFEZIONATRICE SOTTOVUOTO si trova la targhetta di identificazione del prodotto e di marcatura </w:t>
      </w:r>
      <w:r w:rsidR="009C354D">
        <w:rPr>
          <w:rFonts w:ascii="Verdana" w:eastAsia="Verdana" w:hAnsi="Verdana" w:cs="Verdana"/>
          <w:color w:val="231F20"/>
          <w:spacing w:val="20"/>
          <w:sz w:val="20"/>
          <w:szCs w:val="20"/>
        </w:rPr>
        <w:pict>
          <v:shape id="_x0000_i1027" type="#_x0000_t75" style="width:14.25pt;height:9.75pt;mso-position-horizontal-relative:char;mso-position-vertical-relative:line">
            <v:imagedata r:id="rId158"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(vedi disegno sotto riportato).</w:t>
      </w:r>
    </w:p>
    <w:p w:rsidR="00B05971" w:rsidRPr="008E0A21" w:rsidRDefault="008E0A21">
      <w:pPr>
        <w:spacing w:before="3" w:after="0" w:line="150" w:lineRule="exact"/>
        <w:rPr>
          <w:sz w:val="15"/>
          <w:szCs w:val="15"/>
          <w:lang w:val="es-ES_tradnl"/>
        </w:rPr>
      </w:pPr>
      <w:r w:rsidRPr="008E0A21">
        <w:rPr>
          <w:lang w:val="es-ES_tradnl"/>
        </w:rPr>
        <w:br w:type="column"/>
      </w:r>
    </w:p>
    <w:p w:rsidR="00B05971" w:rsidRDefault="008E0A21">
      <w:pPr>
        <w:spacing w:after="0" w:line="240" w:lineRule="auto"/>
        <w:ind w:right="74"/>
        <w:jc w:val="both"/>
        <w:rPr>
          <w:rFonts w:ascii="Verdana" w:eastAsia="Verdana" w:hAnsi="Verdana" w:cs="Verdana"/>
          <w:sz w:val="24"/>
          <w:szCs w:val="24"/>
        </w:rPr>
      </w:pPr>
      <w:r>
        <w:rPr>
          <w:rFonts w:ascii="Verdana" w:hAnsi="Verdana"/>
          <w:b/>
          <w:color w:val="231F20"/>
          <w:sz w:val="24"/>
        </w:rPr>
        <w:t>ОСОБЫЕ ИНСТРУКЦИИ ПО ЭКСПЛУАТАЦИИ</w:t>
      </w:r>
    </w:p>
    <w:p w:rsidR="00B05971" w:rsidRDefault="00B05971">
      <w:pPr>
        <w:spacing w:before="6" w:after="0" w:line="140" w:lineRule="exact"/>
        <w:rPr>
          <w:sz w:val="14"/>
          <w:szCs w:val="14"/>
        </w:rPr>
      </w:pPr>
    </w:p>
    <w:p w:rsidR="00B05971" w:rsidRDefault="00B05971">
      <w:pPr>
        <w:spacing w:after="0" w:line="200" w:lineRule="exact"/>
        <w:rPr>
          <w:sz w:val="20"/>
          <w:szCs w:val="20"/>
        </w:rPr>
      </w:pPr>
    </w:p>
    <w:p w:rsidR="00B05971" w:rsidRDefault="008E0A21">
      <w:pPr>
        <w:spacing w:after="0" w:line="240" w:lineRule="auto"/>
        <w:ind w:right="2034"/>
        <w:jc w:val="both"/>
        <w:rPr>
          <w:rFonts w:ascii="Verdana" w:eastAsia="Verdana" w:hAnsi="Verdana" w:cs="Verdana"/>
        </w:rPr>
      </w:pPr>
      <w:r>
        <w:rPr>
          <w:rFonts w:ascii="Verdana" w:hAnsi="Verdana"/>
          <w:b/>
          <w:color w:val="231F20"/>
        </w:rPr>
        <w:t>ОБЩИЕ ИНСТРУКЦИИ</w:t>
      </w:r>
    </w:p>
    <w:p w:rsidR="00B05971" w:rsidRDefault="00B05971">
      <w:pPr>
        <w:spacing w:before="2" w:after="0" w:line="100" w:lineRule="exact"/>
        <w:rPr>
          <w:sz w:val="10"/>
          <w:szCs w:val="10"/>
        </w:rPr>
      </w:pPr>
    </w:p>
    <w:p w:rsidR="00B05971" w:rsidRPr="00A35BFF" w:rsidRDefault="008E0A21">
      <w:pPr>
        <w:spacing w:after="0" w:line="240" w:lineRule="exact"/>
        <w:ind w:right="73"/>
        <w:jc w:val="both"/>
        <w:rPr>
          <w:rFonts w:ascii="Verdana" w:hAnsi="Verdana"/>
          <w:color w:val="231F20"/>
          <w:sz w:val="20"/>
        </w:rPr>
      </w:pPr>
      <w:r w:rsidRPr="00A35BFF">
        <w:rPr>
          <w:rFonts w:ascii="Verdana" w:hAnsi="Verdana"/>
          <w:color w:val="231F20"/>
          <w:sz w:val="20"/>
        </w:rPr>
        <w:t xml:space="preserve">Перед отправкой упаковщик был тщательно осмотрен и проверен. </w:t>
      </w:r>
    </w:p>
    <w:p w:rsidR="00B05971" w:rsidRDefault="009C354D">
      <w:pPr>
        <w:spacing w:after="0" w:line="240" w:lineRule="exact"/>
        <w:rPr>
          <w:sz w:val="24"/>
          <w:szCs w:val="24"/>
        </w:rPr>
      </w:pPr>
      <w:r>
        <w:pict>
          <v:group id="_x0000_s4522" style="position:absolute;margin-left:297.65pt;margin-top:7.75pt;width:261.05pt;height:70.35pt;z-index:-8313;mso-position-horizontal-relative:page" coordorigin="5953,635" coordsize="5103,1106">
            <v:group id="_x0000_s4523" style="position:absolute;left:5958;top:640;width:5093;height:1096" coordorigin="5958,640" coordsize="5093,1096">
              <v:shape id="_x0000_s4525" style="position:absolute;left:5958;top:640;width:5093;height:1096" coordorigin="5958,640" coordsize="5093,1096" path="m6048,640r-61,3l5958,716r,930l5958,1682r44,53l10961,1736r36,l11050,1693r1,-963l11051,694r-44,-53l6048,640xe" filled="f" strokecolor="#231f20" strokeweight=".5pt">
                <v:path arrowok="t"/>
              </v:shape>
              <v:shape id="_x0000_s4524" type="#_x0000_t75" style="position:absolute;left:6042;top:708;width:574;height:598">
                <v:imagedata r:id="rId159" o:title=""/>
              </v:shape>
            </v:group>
            <w10:wrap anchorx="page"/>
          </v:group>
        </w:pict>
      </w:r>
    </w:p>
    <w:p w:rsidR="00B05971" w:rsidRDefault="008E0A21" w:rsidP="00A35BFF">
      <w:pPr>
        <w:spacing w:after="0" w:line="240" w:lineRule="exact"/>
        <w:ind w:left="674" w:right="186"/>
        <w:jc w:val="both"/>
        <w:rPr>
          <w:rFonts w:ascii="Verdana" w:eastAsia="Verdana" w:hAnsi="Verdana" w:cs="Verdana"/>
          <w:sz w:val="20"/>
          <w:szCs w:val="20"/>
        </w:rPr>
      </w:pPr>
      <w:r>
        <w:rPr>
          <w:rFonts w:ascii="Verdana" w:hAnsi="Verdana"/>
          <w:b/>
          <w:color w:val="231F20"/>
          <w:sz w:val="20"/>
        </w:rPr>
        <w:t>Сняв упаковку, убедитесь, что прибор не поврежден; при возникновении сомнений не включайте прибор</w:t>
      </w:r>
      <w:r w:rsidR="00A35BFF">
        <w:rPr>
          <w:rFonts w:ascii="Verdana" w:hAnsi="Verdana"/>
          <w:b/>
          <w:color w:val="231F20"/>
          <w:sz w:val="20"/>
        </w:rPr>
        <w:t xml:space="preserve"> </w:t>
      </w:r>
      <w:r>
        <w:rPr>
          <w:rFonts w:ascii="Verdana" w:hAnsi="Verdana"/>
          <w:b/>
          <w:color w:val="231F20"/>
          <w:sz w:val="20"/>
        </w:rPr>
        <w:t>и немедл</w:t>
      </w:r>
      <w:r w:rsidR="00A35BFF">
        <w:rPr>
          <w:rFonts w:ascii="Verdana" w:hAnsi="Verdana"/>
          <w:b/>
          <w:color w:val="231F20"/>
          <w:sz w:val="20"/>
        </w:rPr>
        <w:t>е</w:t>
      </w:r>
      <w:r>
        <w:rPr>
          <w:rFonts w:ascii="Verdana" w:hAnsi="Verdana"/>
          <w:b/>
          <w:color w:val="231F20"/>
          <w:sz w:val="20"/>
        </w:rPr>
        <w:t xml:space="preserve">нно верните его дилеру. </w:t>
      </w:r>
    </w:p>
    <w:p w:rsidR="00B05971" w:rsidRDefault="00B05971">
      <w:pPr>
        <w:spacing w:before="6" w:after="0" w:line="240" w:lineRule="exact"/>
        <w:rPr>
          <w:sz w:val="24"/>
          <w:szCs w:val="24"/>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 xml:space="preserve">Храните упаковочные материалы (пластиковые пакеты и др.) вдали от детей и следите, чтобы они не попадали в окружающую среду. </w:t>
      </w:r>
    </w:p>
    <w:p w:rsidR="00B05971" w:rsidRDefault="00B05971">
      <w:pPr>
        <w:spacing w:before="6" w:after="0" w:line="110" w:lineRule="exact"/>
        <w:rPr>
          <w:sz w:val="11"/>
          <w:szCs w:val="11"/>
        </w:rPr>
      </w:pPr>
    </w:p>
    <w:p w:rsidR="00B05971" w:rsidRDefault="00B05971">
      <w:pPr>
        <w:spacing w:after="0" w:line="200" w:lineRule="exact"/>
        <w:rPr>
          <w:sz w:val="20"/>
          <w:szCs w:val="20"/>
        </w:rPr>
      </w:pPr>
    </w:p>
    <w:p w:rsidR="00B05971" w:rsidRDefault="008E0A21" w:rsidP="00A35BFF">
      <w:pPr>
        <w:spacing w:after="0" w:line="240" w:lineRule="auto"/>
        <w:ind w:right="2412"/>
        <w:jc w:val="both"/>
        <w:rPr>
          <w:rFonts w:ascii="Verdana" w:eastAsia="Verdana" w:hAnsi="Verdana" w:cs="Verdana"/>
        </w:rPr>
      </w:pPr>
      <w:r>
        <w:rPr>
          <w:rFonts w:ascii="Times New Roman" w:hAnsi="Times New Roman"/>
          <w:sz w:val="20"/>
        </w:rPr>
        <w:t xml:space="preserve">  </w:t>
      </w:r>
      <w:r>
        <w:rPr>
          <w:rFonts w:ascii="Verdana" w:hAnsi="Verdana"/>
          <w:b/>
          <w:color w:val="231F20"/>
        </w:rPr>
        <w:t>ТАБЛИЧКА</w:t>
      </w:r>
      <w:r w:rsidR="00A35BFF">
        <w:rPr>
          <w:rFonts w:ascii="Verdana" w:hAnsi="Verdana"/>
          <w:b/>
          <w:color w:val="231F20"/>
        </w:rPr>
        <w:t xml:space="preserve">  </w:t>
      </w:r>
      <w:r w:rsidR="00A35BFF">
        <w:rPr>
          <w:noProof/>
          <w:lang w:bidi="ar-SA"/>
        </w:rPr>
        <w:drawing>
          <wp:inline distT="0" distB="0" distL="0" distR="0" wp14:anchorId="5127518C" wp14:editId="6C705494">
            <wp:extent cx="318135" cy="230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p w:rsidR="00B05971" w:rsidRDefault="008E0A21">
      <w:pPr>
        <w:spacing w:before="20" w:after="0" w:line="240" w:lineRule="exact"/>
        <w:ind w:right="73"/>
        <w:jc w:val="both"/>
        <w:rPr>
          <w:rFonts w:ascii="Verdana" w:eastAsia="Verdana" w:hAnsi="Verdana" w:cs="Verdana"/>
          <w:sz w:val="20"/>
          <w:szCs w:val="20"/>
        </w:rPr>
      </w:pPr>
      <w:r>
        <w:rPr>
          <w:rFonts w:ascii="Verdana" w:hAnsi="Verdana"/>
          <w:color w:val="231F20"/>
          <w:sz w:val="20"/>
        </w:rPr>
        <w:t>Паспортная табличка с ярлыком СЕ расположена в нижней части вашего ВАКУУМНОГО УПАКОВЩИКА (см. схему ниже).</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before="1" w:after="0" w:line="180" w:lineRule="exact"/>
        <w:rPr>
          <w:sz w:val="18"/>
          <w:szCs w:val="18"/>
        </w:rPr>
      </w:pPr>
    </w:p>
    <w:p w:rsidR="00B05971" w:rsidRDefault="009C354D">
      <w:pPr>
        <w:spacing w:after="0" w:line="200" w:lineRule="exact"/>
        <w:rPr>
          <w:sz w:val="20"/>
          <w:szCs w:val="20"/>
        </w:rPr>
      </w:pPr>
      <w:r>
        <w:pict>
          <v:group id="_x0000_s4527" style="position:absolute;margin-left:28.15pt;margin-top:5.1pt;width:526.75pt;height:348.3pt;z-index:-8315;mso-position-horizontal-relative:page" coordorigin="565,1851" coordsize="10535,6966">
            <v:group id="_x0000_s4539" style="position:absolute;left:2266;top:4534;width:586;height:1633" coordorigin="2266,4534" coordsize="586,1633">
              <v:shape id="_x0000_s4540" style="position:absolute;left:2266;top:4534;width:586;height:1633" coordorigin="2266,4534" coordsize="586,1633" path="m2266,4534r307,1633l2851,6089,2266,4534e" fillcolor="#231f20" stroked="f">
                <v:path arrowok="t"/>
              </v:shape>
            </v:group>
            <v:group id="_x0000_s4537" style="position:absolute;left:2266;top:4534;width:586;height:1633" coordorigin="2266,4534" coordsize="586,1633">
              <v:shape id="_x0000_s4538" style="position:absolute;left:2266;top:4534;width:586;height:1633" coordorigin="2266,4534" coordsize="586,1633" path="m2266,4534r307,1633l2851,6089,2266,4534xe" filled="f" strokecolor="#231f20" strokeweight=".25pt">
                <v:path arrowok="t"/>
              </v:shape>
            </v:group>
            <v:group id="_x0000_s4535" style="position:absolute;left:5337;top:6114;width:1660;height:1563" coordorigin="5337,6114" coordsize="1660,1563">
              <v:shape id="_x0000_s4536" style="position:absolute;left:5337;top:6114;width:1660;height:1563" coordorigin="5337,6114" coordsize="1660,1563" path="m6997,6114l5337,7466r197,211l6997,6114e" fillcolor="#231f20" stroked="f">
                <v:path arrowok="t"/>
              </v:shape>
            </v:group>
            <v:group id="_x0000_s4533" style="position:absolute;left:5337;top:6114;width:1660;height:1563" coordorigin="5337,6114" coordsize="1660,1563">
              <v:shape id="_x0000_s4534" style="position:absolute;left:5337;top:6114;width:1660;height:1563" coordorigin="5337,6114" coordsize="1660,1563" path="m6997,6114l5337,7466r197,211l6997,6114xe" filled="f" strokecolor="#231f20" strokeweight=".25pt">
                <v:path arrowok="t"/>
              </v:shape>
            </v:group>
            <v:group id="_x0000_s4528" style="position:absolute;left:567;top:5927;width:5103;height:2829" coordorigin="567,5927" coordsize="5103,2829">
              <v:shape id="_x0000_s4532" style="position:absolute;left:567;top:5927;width:5103;height:2829" coordorigin="567,5927" coordsize="5103,2829" path="m567,8756r5103,l5670,5927r-5103,l567,8756e" stroked="f">
                <v:path arrowok="t"/>
              </v:shape>
              <v:shape id="_x0000_s4531" type="#_x0000_t75" style="position:absolute;left:5897;top:3257;width:5202;height:3873">
                <v:imagedata r:id="rId161" o:title=""/>
              </v:shape>
              <v:shape id="_x0000_s4530" type="#_x0000_t75" style="position:absolute;left:567;top:1851;width:5069;height:3662">
                <v:imagedata r:id="rId162" o:title=""/>
              </v:shape>
              <v:shape id="_x0000_s4529" type="#_x0000_t75" style="position:absolute;left:567;top:5848;width:5103;height:2969">
                <v:imagedata r:id="rId163" o:title=""/>
              </v:shape>
            </v:group>
            <w10:wrap anchorx="page"/>
          </v:group>
        </w:pic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Pr="008E0A21" w:rsidRDefault="008E0A21">
      <w:pPr>
        <w:spacing w:before="21" w:after="0" w:line="240" w:lineRule="auto"/>
        <w:ind w:left="5175" w:right="5178"/>
        <w:jc w:val="center"/>
        <w:rPr>
          <w:rFonts w:ascii="Verdana" w:eastAsia="Verdana" w:hAnsi="Verdana" w:cs="Verdana"/>
          <w:lang w:val="en-US"/>
        </w:rPr>
      </w:pPr>
      <w:r w:rsidRPr="008E0A21">
        <w:rPr>
          <w:rFonts w:ascii="Verdana" w:hAnsi="Verdana"/>
          <w:i/>
          <w:color w:val="231F20"/>
          <w:lang w:val="en-US"/>
        </w:rPr>
        <w:t>20.</w:t>
      </w:r>
    </w:p>
    <w:p w:rsidR="00B05971" w:rsidRPr="008E0A21" w:rsidRDefault="00B05971">
      <w:pPr>
        <w:spacing w:after="0" w:line="240" w:lineRule="auto"/>
        <w:jc w:val="center"/>
        <w:rPr>
          <w:rFonts w:ascii="Verdana" w:eastAsia="Verdana" w:hAnsi="Verdana" w:cs="Verdana"/>
          <w:lang w:val="en-US"/>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4514" style="position:absolute;left:0;text-align:left;margin-left:42.4pt;margin-top:4.6pt;width:165.65pt;height:17.75pt;z-index:-8312;mso-position-horizontal-relative:page" coordorigin="848,92" coordsize="3313,355">
            <v:group id="_x0000_s4519" style="position:absolute;left:860;top:102;width:461;height:301" coordorigin="860,102" coordsize="461,301">
              <v:shape id="_x0000_s452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517" style="position:absolute;left:860;top:102;width:461;height:301" coordorigin="860,102" coordsize="461,301">
              <v:shape id="_x0000_s451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515" style="position:absolute;left:850;top:445;width:3308;height:2" coordorigin="850,445" coordsize="3308,2">
              <v:shape id="_x0000_s4516" style="position:absolute;left:850;top:445;width:3308;height:2" coordorigin="850,445" coordsize="3308,0" path="m850,445r3308,e" filled="f" strokecolor="#231f20" strokeweight=".25pt">
                <v:path arrowok="t"/>
              </v:shape>
            </v:group>
            <w10:wrap anchorx="page"/>
          </v:group>
        </w:pict>
      </w:r>
      <w:r>
        <w:pict>
          <v:group id="_x0000_s4507" style="position:absolute;left:0;text-align:left;margin-left:221.95pt;margin-top:4.6pt;width:165.6pt;height:17.75pt;z-index:-8311;mso-position-horizontal-relative:page" coordorigin="4439,92" coordsize="3312,355">
            <v:group id="_x0000_s4512" style="position:absolute;left:4451;top:102;width:461;height:301" coordorigin="4451,102" coordsize="461,301">
              <v:shape id="_x0000_s451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510" style="position:absolute;left:4451;top:102;width:461;height:301" coordorigin="4451,102" coordsize="461,301">
              <v:shape id="_x0000_s451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508" style="position:absolute;left:4441;top:445;width:3307;height:2" coordorigin="4441,445" coordsize="3307,2">
              <v:shape id="_x0000_s4509" style="position:absolute;left:4441;top:445;width:3307;height:2" coordorigin="4441,445" coordsize="3307,0" path="m4441,445r3307,e" filled="f" strokecolor="#231f20" strokeweight=".25pt">
                <v:path arrowok="t"/>
              </v:shape>
            </v:group>
            <w10:wrap anchorx="page"/>
          </v:group>
        </w:pict>
      </w:r>
      <w:r>
        <w:pict>
          <v:group id="_x0000_s4500" style="position:absolute;left:0;text-align:left;margin-left:401.45pt;margin-top:4.6pt;width:165.65pt;height:17.75pt;z-index:-8310;mso-position-horizontal-relative:page" coordorigin="8029,92" coordsize="3313,355">
            <v:group id="_x0000_s4505" style="position:absolute;left:8041;top:102;width:461;height:301" coordorigin="8041,102" coordsize="461,301">
              <v:shape id="_x0000_s450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503" style="position:absolute;left:8041;top:102;width:461;height:301" coordorigin="8041,102" coordsize="461,301">
              <v:shape id="_x0000_s450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501" style="position:absolute;left:8031;top:445;width:3308;height:2" coordorigin="8031,445" coordsize="3308,2">
              <v:shape id="_x0000_s450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n-US"/>
        </w:rPr>
        <w:t>FR</w:t>
      </w:r>
      <w:r w:rsidR="008E0A21" w:rsidRPr="008E0A21">
        <w:rPr>
          <w:lang w:val="en-US"/>
        </w:rPr>
        <w:tab/>
      </w:r>
      <w:r w:rsidR="008E0A21" w:rsidRPr="008E0A21">
        <w:rPr>
          <w:rFonts w:ascii="Verdana" w:hAnsi="Verdana"/>
          <w:b/>
          <w:color w:val="FFFFFF"/>
          <w:position w:val="-2"/>
          <w:sz w:val="24"/>
          <w:lang w:val="en-US"/>
        </w:rPr>
        <w:t>DE</w:t>
      </w:r>
      <w:r w:rsidR="008E0A21" w:rsidRPr="008E0A21">
        <w:rPr>
          <w:lang w:val="en-US"/>
        </w:rPr>
        <w:tab/>
      </w:r>
      <w:r w:rsidR="008E0A21" w:rsidRPr="008E0A21">
        <w:rPr>
          <w:rFonts w:ascii="Verdana" w:hAnsi="Verdana"/>
          <w:b/>
          <w:color w:val="FFFFFF"/>
          <w:position w:val="-2"/>
          <w:sz w:val="24"/>
          <w:lang w:val="en-US"/>
        </w:rPr>
        <w:t>ES</w:t>
      </w:r>
    </w:p>
    <w:p w:rsidR="00B05971" w:rsidRPr="008E0A21" w:rsidRDefault="00B05971">
      <w:pPr>
        <w:spacing w:after="0" w:line="283" w:lineRule="exact"/>
        <w:rPr>
          <w:rFonts w:ascii="Verdana" w:eastAsia="Verdana" w:hAnsi="Verdana" w:cs="Verdana"/>
          <w:sz w:val="24"/>
          <w:szCs w:val="24"/>
          <w:lang w:val="en-US"/>
        </w:rPr>
        <w:sectPr w:rsidR="00B05971" w:rsidRPr="008E0A21">
          <w:pgSz w:w="11920" w:h="16840"/>
          <w:pgMar w:top="1160" w:right="440" w:bottom="620" w:left="740" w:header="600" w:footer="435" w:gutter="0"/>
          <w:cols w:space="720"/>
        </w:sectPr>
      </w:pPr>
    </w:p>
    <w:p w:rsidR="00B05971" w:rsidRPr="008E0A21" w:rsidRDefault="00B05971">
      <w:pPr>
        <w:spacing w:before="4" w:after="0" w:line="160" w:lineRule="exact"/>
        <w:rPr>
          <w:sz w:val="16"/>
          <w:szCs w:val="16"/>
          <w:lang w:val="en-US"/>
        </w:rPr>
      </w:pPr>
    </w:p>
    <w:p w:rsidR="00B05971" w:rsidRPr="008E0A21" w:rsidRDefault="008E0A21">
      <w:pPr>
        <w:spacing w:after="0" w:line="288" w:lineRule="exact"/>
        <w:ind w:left="110" w:right="1115"/>
        <w:rPr>
          <w:rFonts w:ascii="Verdana" w:eastAsia="Verdana" w:hAnsi="Verdana" w:cs="Verdana"/>
          <w:sz w:val="24"/>
          <w:szCs w:val="24"/>
          <w:lang w:val="en-US"/>
        </w:rPr>
      </w:pPr>
      <w:r w:rsidRPr="008E0A21">
        <w:rPr>
          <w:rFonts w:ascii="Verdana" w:hAnsi="Verdana"/>
          <w:b/>
          <w:color w:val="231F20"/>
          <w:sz w:val="24"/>
          <w:lang w:val="en-US"/>
        </w:rPr>
        <w:t>INSTRUCTIONS SPÉCIFIQUES POUR L’EMPLOI</w:t>
      </w:r>
    </w:p>
    <w:p w:rsidR="00B05971" w:rsidRPr="008E0A21" w:rsidRDefault="00B05971">
      <w:pPr>
        <w:spacing w:before="5" w:after="0" w:line="160" w:lineRule="exact"/>
        <w:rPr>
          <w:sz w:val="16"/>
          <w:szCs w:val="16"/>
          <w:lang w:val="en-US"/>
        </w:rPr>
      </w:pPr>
    </w:p>
    <w:p w:rsidR="00B05971" w:rsidRPr="008E0A21" w:rsidRDefault="008E0A21">
      <w:pPr>
        <w:spacing w:after="0" w:line="264" w:lineRule="exact"/>
        <w:ind w:left="110" w:right="1005"/>
        <w:rPr>
          <w:rFonts w:ascii="Verdana" w:eastAsia="Verdana" w:hAnsi="Verdana" w:cs="Verdana"/>
          <w:lang w:val="en-US"/>
        </w:rPr>
      </w:pPr>
      <w:r w:rsidRPr="008E0A21">
        <w:rPr>
          <w:rFonts w:ascii="Verdana" w:hAnsi="Verdana"/>
          <w:b/>
          <w:color w:val="231F20"/>
          <w:lang w:val="en-US"/>
        </w:rPr>
        <w:t>AVERTISSEMENTS GÉNÉRAUX</w:t>
      </w:r>
    </w:p>
    <w:p w:rsidR="00B05971" w:rsidRPr="008E0A21" w:rsidRDefault="009C354D">
      <w:pPr>
        <w:spacing w:before="95" w:after="0" w:line="240" w:lineRule="exact"/>
        <w:ind w:left="110" w:right="-54"/>
        <w:jc w:val="both"/>
        <w:rPr>
          <w:rFonts w:ascii="Verdana" w:eastAsia="Verdana" w:hAnsi="Verdana" w:cs="Verdana"/>
          <w:sz w:val="20"/>
          <w:szCs w:val="20"/>
          <w:lang w:val="es-ES_tradnl"/>
        </w:rPr>
      </w:pPr>
      <w:r>
        <w:pict>
          <v:group id="_x0000_s4496" style="position:absolute;left:0;text-align:left;margin-left:42.5pt;margin-top:62.25pt;width:165.35pt;height:90.7pt;z-index:-8309;mso-position-horizontal-relative:page" coordorigin="850,1245" coordsize="3307,1814">
            <v:group id="_x0000_s4497" style="position:absolute;left:855;top:1250;width:3297;height:1804" coordorigin="855,1250" coordsize="3297,1804">
              <v:shape id="_x0000_s4499" style="position:absolute;left:855;top:1250;width:3297;height:1804" coordorigin="855,1250" coordsize="3297,1804" path="m945,1250r-60,3l856,1325r-1,1639l856,3000r43,53l4062,3054r37,-1l4152,3010r,-1670l4152,1304r-43,-53l945,1250xe" filled="f" strokecolor="#231f20" strokeweight=".5pt">
                <v:path arrowok="t"/>
              </v:shape>
              <v:shape id="_x0000_s4498" type="#_x0000_t75" style="position:absolute;left:939;top:1318;width:574;height:598">
                <v:imagedata r:id="rId164" o:title=""/>
              </v:shape>
            </v:group>
            <w10:wrap anchorx="page"/>
          </v:group>
        </w:pict>
      </w:r>
      <w:r w:rsidR="008E0A21" w:rsidRPr="008E0A21">
        <w:rPr>
          <w:rFonts w:ascii="Verdana" w:hAnsi="Verdana"/>
          <w:color w:val="231F20"/>
          <w:sz w:val="20"/>
          <w:lang w:val="es-ES_tradnl"/>
        </w:rPr>
        <w:t>Votre   CONDITIONNEUSE SOUS VIDE a subi de rigides contrôles et vérifications avant l’envoi.</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4" w:right="60"/>
        <w:jc w:val="both"/>
        <w:rPr>
          <w:rFonts w:ascii="Verdana" w:eastAsia="Verdana" w:hAnsi="Verdana" w:cs="Verdana"/>
          <w:sz w:val="20"/>
          <w:szCs w:val="20"/>
          <w:lang w:val="es-ES_tradnl"/>
        </w:rPr>
      </w:pPr>
      <w:r w:rsidRPr="008E0A21">
        <w:rPr>
          <w:rFonts w:ascii="Verdana" w:hAnsi="Verdana"/>
          <w:b/>
          <w:color w:val="231F20"/>
          <w:sz w:val="20"/>
          <w:lang w:val="es-ES_tradnl"/>
        </w:rPr>
        <w:t>Après avoir enlevé l’emballage, s’assu- rer de l’intégrité de la</w:t>
      </w:r>
    </w:p>
    <w:p w:rsidR="00B05971" w:rsidRPr="008E0A21" w:rsidRDefault="008E0A21">
      <w:pPr>
        <w:spacing w:after="0" w:line="240" w:lineRule="exact"/>
        <w:ind w:left="223" w:right="59"/>
        <w:jc w:val="both"/>
        <w:rPr>
          <w:rFonts w:ascii="Verdana" w:eastAsia="Verdana" w:hAnsi="Verdana" w:cs="Verdana"/>
          <w:sz w:val="20"/>
          <w:szCs w:val="20"/>
          <w:lang w:val="es-ES_tradnl"/>
        </w:rPr>
      </w:pPr>
      <w:r w:rsidRPr="008E0A21">
        <w:rPr>
          <w:rFonts w:ascii="Verdana" w:hAnsi="Verdana"/>
          <w:b/>
          <w:color w:val="231F20"/>
          <w:sz w:val="20"/>
          <w:lang w:val="es-ES_tradnl"/>
        </w:rPr>
        <w:t>machine;  en  cas  de  doute, ne pas utiliser l’appareil et adressez-vous tout de suite à votre revendeur.</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110" w:right="-56"/>
        <w:jc w:val="both"/>
        <w:rPr>
          <w:rFonts w:ascii="Verdana" w:eastAsia="Verdana" w:hAnsi="Verdana" w:cs="Verdana"/>
          <w:sz w:val="20"/>
          <w:szCs w:val="20"/>
          <w:lang w:val="es-ES_tradnl"/>
        </w:rPr>
      </w:pPr>
      <w:r w:rsidRPr="008E0A21">
        <w:rPr>
          <w:rFonts w:ascii="Verdana" w:hAnsi="Verdana"/>
          <w:color w:val="231F20"/>
          <w:sz w:val="20"/>
          <w:lang w:val="es-ES_tradnl"/>
        </w:rPr>
        <w:t>Ne pas laisser d’éléments de l’em- ballage (sachets en  plastiques, etc.), à la portée des enfants ou dans la nature.</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Pr="008E0A21" w:rsidRDefault="008E0A21">
      <w:pPr>
        <w:spacing w:after="0" w:line="288" w:lineRule="exact"/>
        <w:ind w:right="9"/>
        <w:jc w:val="both"/>
        <w:rPr>
          <w:rFonts w:ascii="Verdana" w:eastAsia="Verdana" w:hAnsi="Verdana" w:cs="Verdana"/>
          <w:sz w:val="24"/>
          <w:szCs w:val="24"/>
          <w:lang w:val="es-ES_tradnl"/>
        </w:rPr>
      </w:pPr>
      <w:r w:rsidRPr="008E0A21">
        <w:rPr>
          <w:rFonts w:ascii="Verdana" w:hAnsi="Verdana"/>
          <w:b/>
          <w:color w:val="231F20"/>
          <w:sz w:val="24"/>
          <w:lang w:val="es-ES_tradnl"/>
        </w:rPr>
        <w:t>SPEZIFISCHE GEBRAUCHSANLEITUNG</w:t>
      </w:r>
    </w:p>
    <w:p w:rsidR="00B05971" w:rsidRPr="008E0A21" w:rsidRDefault="00B05971">
      <w:pPr>
        <w:spacing w:after="0" w:line="200" w:lineRule="exact"/>
        <w:rPr>
          <w:sz w:val="20"/>
          <w:szCs w:val="20"/>
          <w:lang w:val="es-ES_tradnl"/>
        </w:rPr>
      </w:pPr>
    </w:p>
    <w:p w:rsidR="00B05971" w:rsidRPr="008E0A21" w:rsidRDefault="00B05971">
      <w:pPr>
        <w:spacing w:before="9" w:after="0" w:line="240" w:lineRule="exact"/>
        <w:rPr>
          <w:sz w:val="24"/>
          <w:szCs w:val="24"/>
          <w:lang w:val="es-ES_tradnl"/>
        </w:rPr>
      </w:pPr>
    </w:p>
    <w:p w:rsidR="00B05971" w:rsidRPr="008E0A21" w:rsidRDefault="008E0A21">
      <w:pPr>
        <w:spacing w:after="0" w:line="264" w:lineRule="exact"/>
        <w:ind w:right="1667"/>
        <w:rPr>
          <w:rFonts w:ascii="Verdana" w:eastAsia="Verdana" w:hAnsi="Verdana" w:cs="Verdana"/>
          <w:lang w:val="es-ES_tradnl"/>
        </w:rPr>
      </w:pPr>
      <w:r w:rsidRPr="008E0A21">
        <w:rPr>
          <w:rFonts w:ascii="Verdana" w:hAnsi="Verdana"/>
          <w:b/>
          <w:color w:val="231F20"/>
          <w:lang w:val="es-ES_tradnl"/>
        </w:rPr>
        <w:t>ALLGEMEINE HINWEISE</w:t>
      </w:r>
    </w:p>
    <w:p w:rsidR="00B05971" w:rsidRPr="008E0A21" w:rsidRDefault="009C354D">
      <w:pPr>
        <w:spacing w:before="95" w:after="0" w:line="240" w:lineRule="exact"/>
        <w:ind w:right="-56"/>
        <w:jc w:val="both"/>
        <w:rPr>
          <w:rFonts w:ascii="Verdana" w:eastAsia="Verdana" w:hAnsi="Verdana" w:cs="Verdana"/>
          <w:sz w:val="20"/>
          <w:szCs w:val="20"/>
          <w:lang w:val="es-ES_tradnl"/>
        </w:rPr>
      </w:pPr>
      <w:r>
        <w:pict>
          <v:group id="_x0000_s4492" style="position:absolute;left:0;text-align:left;margin-left:222.05pt;margin-top:62.15pt;width:165.35pt;height:90.7pt;z-index:-8308;mso-position-horizontal-relative:page" coordorigin="4441,1243" coordsize="3307,1814">
            <v:group id="_x0000_s4493" style="position:absolute;left:4446;top:1248;width:3297;height:1804" coordorigin="4446,1248" coordsize="3297,1804">
              <v:shape id="_x0000_s4495" style="position:absolute;left:4446;top:1248;width:3297;height:1804" coordorigin="4446,1248" coordsize="3297,1804" path="m4536,1248r-60,3l4447,1324r-1,1638l4447,2998r43,53l7653,3052r37,l7743,3009r,-1671l7743,1302r-43,-53l4536,1248xe" filled="f" strokecolor="#231f20" strokeweight=".5pt">
                <v:path arrowok="t"/>
              </v:shape>
              <v:shape id="_x0000_s4494" type="#_x0000_t75" style="position:absolute;left:4531;top:1316;width:574;height:598">
                <v:imagedata r:id="rId165" o:title=""/>
              </v:shape>
            </v:group>
            <w10:wrap anchorx="page"/>
          </v:group>
        </w:pict>
      </w:r>
      <w:r w:rsidR="008E0A21" w:rsidRPr="008E0A21">
        <w:rPr>
          <w:rFonts w:ascii="Verdana" w:hAnsi="Verdana"/>
          <w:color w:val="231F20"/>
          <w:sz w:val="20"/>
          <w:lang w:val="es-ES_tradnl"/>
        </w:rPr>
        <w:t>Ihre VAKUUMVERPACKUNGS- MASCHINE wurde vor Versand strengen Kontrollen und Abnah- meprüfungen unterzogen.</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674" w:right="53"/>
        <w:jc w:val="both"/>
        <w:rPr>
          <w:rFonts w:ascii="Verdana" w:eastAsia="Verdana" w:hAnsi="Verdana" w:cs="Verdana"/>
          <w:sz w:val="20"/>
          <w:szCs w:val="20"/>
          <w:lang w:val="en-US"/>
        </w:rPr>
      </w:pPr>
      <w:r w:rsidRPr="008E0A21">
        <w:rPr>
          <w:rFonts w:ascii="Verdana" w:hAnsi="Verdana"/>
          <w:b/>
          <w:color w:val="231F20"/>
          <w:sz w:val="20"/>
          <w:lang w:val="en-US"/>
        </w:rPr>
        <w:t>Vergewissern Sie sich nach Entfernen der Verpackung,  dass  das</w:t>
      </w:r>
    </w:p>
    <w:p w:rsidR="00B05971" w:rsidRPr="008E0A21" w:rsidRDefault="008E0A21">
      <w:pPr>
        <w:spacing w:after="0" w:line="240" w:lineRule="exact"/>
        <w:ind w:left="113" w:right="59"/>
        <w:jc w:val="both"/>
        <w:rPr>
          <w:rFonts w:ascii="Verdana" w:eastAsia="Verdana" w:hAnsi="Verdana" w:cs="Verdana"/>
          <w:sz w:val="20"/>
          <w:szCs w:val="20"/>
          <w:lang w:val="en-US"/>
        </w:rPr>
      </w:pPr>
      <w:r w:rsidRPr="008E0A21">
        <w:rPr>
          <w:rFonts w:ascii="Verdana" w:hAnsi="Verdana"/>
          <w:b/>
          <w:color w:val="231F20"/>
          <w:sz w:val="20"/>
          <w:lang w:val="en-US"/>
        </w:rPr>
        <w:t>Gerät unversehrt ist; im Zweifelsfall nicht benützen und sofort den Händler kon- taktieren.</w:t>
      </w:r>
    </w:p>
    <w:p w:rsidR="00B05971" w:rsidRPr="008E0A21" w:rsidRDefault="00B05971">
      <w:pPr>
        <w:spacing w:after="0" w:line="240" w:lineRule="exact"/>
        <w:rPr>
          <w:sz w:val="24"/>
          <w:szCs w:val="24"/>
          <w:lang w:val="en-US"/>
        </w:rPr>
      </w:pPr>
    </w:p>
    <w:p w:rsidR="00B05971" w:rsidRPr="008E0A21" w:rsidRDefault="008E0A21">
      <w:pPr>
        <w:spacing w:after="0" w:line="240" w:lineRule="exact"/>
        <w:ind w:right="-53"/>
        <w:jc w:val="both"/>
        <w:rPr>
          <w:rFonts w:ascii="Verdana" w:eastAsia="Verdana" w:hAnsi="Verdana" w:cs="Verdana"/>
          <w:sz w:val="20"/>
          <w:szCs w:val="20"/>
          <w:lang w:val="en-US"/>
        </w:rPr>
      </w:pPr>
      <w:r w:rsidRPr="008E0A21">
        <w:rPr>
          <w:rFonts w:ascii="Verdana" w:hAnsi="Verdana"/>
          <w:color w:val="231F20"/>
          <w:sz w:val="20"/>
          <w:lang w:val="en-US"/>
        </w:rPr>
        <w:t>Die Verpackungselemente (Plas- tiktüten etc.) dürfen nicht in Reichweite von Kindern gelassen oder in der Umwelt weggeworfen werden.</w:t>
      </w:r>
    </w:p>
    <w:p w:rsidR="00B05971" w:rsidRPr="008E0A21" w:rsidRDefault="008E0A21">
      <w:pPr>
        <w:spacing w:before="4" w:after="0" w:line="160" w:lineRule="exact"/>
        <w:rPr>
          <w:sz w:val="16"/>
          <w:szCs w:val="16"/>
          <w:lang w:val="en-US"/>
        </w:rPr>
      </w:pPr>
      <w:r w:rsidRPr="008E0A21">
        <w:rPr>
          <w:lang w:val="en-US"/>
        </w:rPr>
        <w:br w:type="column"/>
      </w:r>
    </w:p>
    <w:p w:rsidR="00B05971" w:rsidRPr="008E0A21" w:rsidRDefault="008E0A21">
      <w:pPr>
        <w:spacing w:after="0" w:line="288" w:lineRule="exact"/>
        <w:ind w:right="1099"/>
        <w:rPr>
          <w:rFonts w:ascii="Verdana" w:eastAsia="Verdana" w:hAnsi="Verdana" w:cs="Verdana"/>
          <w:sz w:val="24"/>
          <w:szCs w:val="24"/>
          <w:lang w:val="es-ES_tradnl"/>
        </w:rPr>
      </w:pPr>
      <w:r w:rsidRPr="008E0A21">
        <w:rPr>
          <w:rFonts w:ascii="Verdana" w:hAnsi="Verdana"/>
          <w:b/>
          <w:color w:val="231F20"/>
          <w:sz w:val="24"/>
          <w:lang w:val="es-ES_tradnl"/>
        </w:rPr>
        <w:t>INSTRUCCIONES ESPECÍFICAS PARA EL USO</w:t>
      </w:r>
    </w:p>
    <w:p w:rsidR="00B05971" w:rsidRPr="008E0A21" w:rsidRDefault="00B05971">
      <w:pPr>
        <w:spacing w:before="5" w:after="0" w:line="160" w:lineRule="exact"/>
        <w:rPr>
          <w:sz w:val="16"/>
          <w:szCs w:val="16"/>
          <w:lang w:val="es-ES_tradnl"/>
        </w:rPr>
      </w:pPr>
    </w:p>
    <w:p w:rsidR="00B05971" w:rsidRPr="008E0A21" w:rsidRDefault="008E0A21">
      <w:pPr>
        <w:spacing w:after="0" w:line="264" w:lineRule="exact"/>
        <w:ind w:right="1437"/>
        <w:rPr>
          <w:rFonts w:ascii="Verdana" w:eastAsia="Verdana" w:hAnsi="Verdana" w:cs="Verdana"/>
          <w:lang w:val="es-ES_tradnl"/>
        </w:rPr>
      </w:pPr>
      <w:r w:rsidRPr="008E0A21">
        <w:rPr>
          <w:rFonts w:ascii="Verdana" w:hAnsi="Verdana"/>
          <w:b/>
          <w:color w:val="231F20"/>
          <w:lang w:val="es-ES_tradnl"/>
        </w:rPr>
        <w:t>ADVERTENCIAS GENERALES</w:t>
      </w:r>
    </w:p>
    <w:p w:rsidR="00B05971" w:rsidRPr="008E0A21" w:rsidRDefault="009C354D">
      <w:pPr>
        <w:spacing w:before="95" w:after="0" w:line="240" w:lineRule="exact"/>
        <w:ind w:right="61"/>
        <w:jc w:val="both"/>
        <w:rPr>
          <w:rFonts w:ascii="Verdana" w:eastAsia="Verdana" w:hAnsi="Verdana" w:cs="Verdana"/>
          <w:sz w:val="20"/>
          <w:szCs w:val="20"/>
          <w:lang w:val="es-ES_tradnl"/>
        </w:rPr>
      </w:pPr>
      <w:r>
        <w:pict>
          <v:group id="_x0000_s4488" style="position:absolute;left:0;text-align:left;margin-left:401.6pt;margin-top:61.65pt;width:165.35pt;height:90.7pt;z-index:-8307;mso-position-horizontal-relative:page" coordorigin="8032,1233" coordsize="3307,1814">
            <v:group id="_x0000_s4489" style="position:absolute;left:8037;top:1238;width:3297;height:1804" coordorigin="8037,1238" coordsize="3297,1804">
              <v:shape id="_x0000_s4491" style="position:absolute;left:8037;top:1238;width:3297;height:1804" coordorigin="8037,1238" coordsize="3297,1804" path="m8127,1238r-60,3l8038,1313r-1,1639l8038,2988r43,53l11244,3042r37,-1l11334,2998r,-1670l11334,1292r-43,-53l8127,1238xe" filled="f" strokecolor="#231f20" strokeweight=".5pt">
                <v:path arrowok="t"/>
              </v:shape>
              <v:shape id="_x0000_s4490" type="#_x0000_t75" style="position:absolute;left:8121;top:1306;width:574;height:598">
                <v:imagedata r:id="rId166" o:title=""/>
              </v:shape>
            </v:group>
            <w10:wrap anchorx="page"/>
          </v:group>
        </w:pict>
      </w:r>
      <w:r w:rsidR="008E0A21" w:rsidRPr="008E0A21">
        <w:rPr>
          <w:rFonts w:ascii="Verdana" w:hAnsi="Verdana"/>
          <w:color w:val="231F20"/>
          <w:sz w:val="20"/>
          <w:lang w:val="es-ES_tradnl"/>
        </w:rPr>
        <w:t>Su máquina de vacío ha sido sometida a rigurosos controles y pruebas de ensayo antes de ser entregada.</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675" w:right="173"/>
        <w:jc w:val="both"/>
        <w:rPr>
          <w:rFonts w:ascii="Verdana" w:eastAsia="Verdana" w:hAnsi="Verdana" w:cs="Verdana"/>
          <w:sz w:val="20"/>
          <w:szCs w:val="20"/>
          <w:lang w:val="es-ES_tradnl"/>
        </w:rPr>
      </w:pPr>
      <w:r w:rsidRPr="008E0A21">
        <w:rPr>
          <w:rFonts w:ascii="Verdana" w:hAnsi="Verdana"/>
          <w:b/>
          <w:color w:val="231F20"/>
          <w:sz w:val="20"/>
          <w:lang w:val="es-ES_tradnl"/>
        </w:rPr>
        <w:t>Después de quitarle el embalaje, asegúrese de  la integridad  de  la</w:t>
      </w:r>
    </w:p>
    <w:p w:rsidR="00B05971" w:rsidRPr="008E0A21" w:rsidRDefault="008E0A21">
      <w:pPr>
        <w:spacing w:after="0" w:line="240" w:lineRule="exact"/>
        <w:ind w:left="113" w:right="182"/>
        <w:jc w:val="both"/>
        <w:rPr>
          <w:rFonts w:ascii="Verdana" w:eastAsia="Verdana" w:hAnsi="Verdana" w:cs="Verdana"/>
          <w:sz w:val="20"/>
          <w:szCs w:val="20"/>
          <w:lang w:val="es-ES_tradnl"/>
        </w:rPr>
      </w:pPr>
      <w:r w:rsidRPr="008E0A21">
        <w:rPr>
          <w:rFonts w:ascii="Verdana" w:hAnsi="Verdana"/>
          <w:b/>
          <w:color w:val="231F20"/>
          <w:sz w:val="20"/>
          <w:lang w:val="es-ES_tradnl"/>
        </w:rPr>
        <w:t>máquina; en caso de duda, no la utilice inmediatamente y llévela al punto de venta donde la adquirió.</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right="69"/>
        <w:jc w:val="both"/>
        <w:rPr>
          <w:rFonts w:ascii="Verdana" w:eastAsia="Verdana" w:hAnsi="Verdana" w:cs="Verdana"/>
          <w:sz w:val="20"/>
          <w:szCs w:val="20"/>
          <w:lang w:val="es-ES_tradnl"/>
        </w:rPr>
      </w:pPr>
      <w:r w:rsidRPr="008E0A21">
        <w:rPr>
          <w:rFonts w:ascii="Verdana" w:hAnsi="Verdana"/>
          <w:color w:val="231F20"/>
          <w:sz w:val="20"/>
          <w:lang w:val="es-ES_tradnl"/>
        </w:rPr>
        <w:t>Los elementos del embalaje (plás- ticos, etc...) no se deben aban- donar en el medio ambiente, ni dejarlos al alcance de los niños.</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2" w:space="279"/>
            <w:col w:w="3323" w:space="267"/>
            <w:col w:w="3449"/>
          </w:cols>
        </w:sectPr>
      </w:pPr>
    </w:p>
    <w:p w:rsidR="00B05971" w:rsidRPr="008E0A21" w:rsidRDefault="00B05971">
      <w:pPr>
        <w:spacing w:before="8"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sectPr w:rsidR="00B05971" w:rsidRPr="008E0A21">
          <w:type w:val="continuous"/>
          <w:pgSz w:w="11920" w:h="16840"/>
          <w:pgMar w:top="1560" w:right="440" w:bottom="280" w:left="740" w:header="720" w:footer="720" w:gutter="0"/>
          <w:cols w:space="720"/>
        </w:sectPr>
      </w:pPr>
    </w:p>
    <w:p w:rsidR="00B05971" w:rsidRPr="008E0A21" w:rsidRDefault="008E0A21">
      <w:pPr>
        <w:spacing w:before="10" w:after="0" w:line="240" w:lineRule="auto"/>
        <w:ind w:left="110" w:right="1225"/>
        <w:jc w:val="both"/>
        <w:rPr>
          <w:rFonts w:ascii="Verdana" w:eastAsia="Verdana" w:hAnsi="Verdana" w:cs="Verdana"/>
          <w:lang w:val="es-ES_tradnl"/>
        </w:rPr>
      </w:pPr>
      <w:r w:rsidRPr="008E0A21">
        <w:rPr>
          <w:rFonts w:ascii="Verdana" w:hAnsi="Verdana"/>
          <w:b/>
          <w:color w:val="231F20"/>
          <w:lang w:val="es-ES_tradnl"/>
        </w:rPr>
        <w:t xml:space="preserve">PLAQUETTE </w:t>
      </w:r>
      <w:r w:rsidR="009C354D">
        <w:rPr>
          <w:rFonts w:ascii="Verdana" w:eastAsia="Verdana" w:hAnsi="Verdana" w:cs="Verdana"/>
          <w:b/>
          <w:bCs/>
          <w:color w:val="231F20"/>
        </w:rPr>
        <w:pict>
          <v:shape id="_x0000_i1028" type="#_x0000_t75" style="width:24.75pt;height:18pt;mso-position-horizontal-relative:char;mso-position-vertical-relative:line">
            <v:imagedata r:id="rId167" o:title=""/>
          </v:shape>
        </w:pict>
      </w:r>
    </w:p>
    <w:p w:rsidR="00B05971" w:rsidRPr="008E0A21" w:rsidRDefault="00B05971">
      <w:pPr>
        <w:spacing w:before="4" w:after="0" w:line="130" w:lineRule="exact"/>
        <w:rPr>
          <w:sz w:val="13"/>
          <w:szCs w:val="13"/>
          <w:lang w:val="es-ES_tradnl"/>
        </w:rPr>
      </w:pPr>
    </w:p>
    <w:p w:rsidR="00B05971" w:rsidRPr="008E0A21" w:rsidRDefault="008E0A21">
      <w:pPr>
        <w:spacing w:after="0" w:line="240" w:lineRule="exact"/>
        <w:ind w:left="110" w:right="-59"/>
        <w:jc w:val="both"/>
        <w:rPr>
          <w:rFonts w:ascii="Verdana" w:eastAsia="Verdana" w:hAnsi="Verdana" w:cs="Verdana"/>
          <w:sz w:val="20"/>
          <w:szCs w:val="20"/>
          <w:lang w:val="es-ES_tradnl"/>
        </w:rPr>
      </w:pPr>
      <w:r w:rsidRPr="008E0A21">
        <w:rPr>
          <w:rFonts w:ascii="Verdana" w:hAnsi="Verdana"/>
          <w:color w:val="231F20"/>
          <w:sz w:val="20"/>
          <w:lang w:val="es-ES_tradnl"/>
        </w:rPr>
        <w:t xml:space="preserve">Votre CONDITIONNEUSE SOUS VIDE est identifiée par une pla- quette </w:t>
      </w:r>
      <w:r w:rsidR="009C354D">
        <w:rPr>
          <w:rFonts w:ascii="Verdana" w:eastAsia="Verdana" w:hAnsi="Verdana" w:cs="Verdana"/>
          <w:color w:val="231F20"/>
          <w:sz w:val="20"/>
          <w:szCs w:val="20"/>
        </w:rPr>
        <w:pict>
          <v:shape id="_x0000_i1029" type="#_x0000_t75" style="width:14.25pt;height:9.75pt;mso-position-horizontal-relative:char;mso-position-vertical-relative:line">
            <v:imagedata r:id="rId168" o:title=""/>
          </v:shape>
        </w:pict>
      </w:r>
      <w:r w:rsidRPr="008E0A21">
        <w:rPr>
          <w:rFonts w:ascii="Verdana" w:hAnsi="Verdana"/>
          <w:color w:val="231F20"/>
          <w:sz w:val="20"/>
          <w:lang w:val="es-ES_tradnl"/>
        </w:rPr>
        <w:t>, qui est placée sur la partie inférieure de la machine.</w:t>
      </w:r>
    </w:p>
    <w:p w:rsidR="00B05971" w:rsidRPr="008E0A21" w:rsidRDefault="008E0A21">
      <w:pPr>
        <w:spacing w:before="10" w:after="0" w:line="240" w:lineRule="auto"/>
        <w:ind w:right="879"/>
        <w:jc w:val="both"/>
        <w:rPr>
          <w:rFonts w:ascii="Verdana" w:eastAsia="Verdana" w:hAnsi="Verdana" w:cs="Verdana"/>
          <w:lang w:val="en-US"/>
        </w:rPr>
      </w:pPr>
      <w:r w:rsidRPr="00DC27AB">
        <w:rPr>
          <w:lang w:val="en-US"/>
        </w:rPr>
        <w:br w:type="column"/>
      </w:r>
      <w:r w:rsidR="009C354D">
        <w:pict>
          <v:shape id="_x0000_i1030" type="#_x0000_t75" style="width:24.75pt;height:18pt;mso-position-horizontal-relative:char;mso-position-vertical-relative:line">
            <v:imagedata r:id="rId169" o:title=""/>
          </v:shape>
        </w:pict>
      </w:r>
      <w:r w:rsidRPr="008E0A21">
        <w:rPr>
          <w:rFonts w:ascii="Verdana" w:hAnsi="Verdana"/>
          <w:b/>
          <w:color w:val="231F20"/>
          <w:lang w:val="en-US"/>
        </w:rPr>
        <w:t>-TYPENSCHILD</w:t>
      </w:r>
    </w:p>
    <w:p w:rsidR="00B05971" w:rsidRPr="008E0A21" w:rsidRDefault="00B05971">
      <w:pPr>
        <w:spacing w:before="2" w:after="0" w:line="160" w:lineRule="exact"/>
        <w:rPr>
          <w:sz w:val="16"/>
          <w:szCs w:val="16"/>
          <w:lang w:val="en-US"/>
        </w:rPr>
      </w:pPr>
    </w:p>
    <w:p w:rsidR="00B05971" w:rsidRPr="008E0A21" w:rsidRDefault="008E0A21">
      <w:pPr>
        <w:spacing w:after="0" w:line="240" w:lineRule="exact"/>
        <w:ind w:right="-59"/>
        <w:jc w:val="both"/>
        <w:rPr>
          <w:rFonts w:ascii="Verdana" w:eastAsia="Verdana" w:hAnsi="Verdana" w:cs="Verdana"/>
          <w:sz w:val="20"/>
          <w:szCs w:val="20"/>
          <w:lang w:val="en-US"/>
        </w:rPr>
      </w:pPr>
      <w:r w:rsidRPr="008E0A21">
        <w:rPr>
          <w:rFonts w:ascii="Verdana" w:hAnsi="Verdana"/>
          <w:color w:val="231F20"/>
          <w:sz w:val="20"/>
          <w:lang w:val="en-US"/>
        </w:rPr>
        <w:t xml:space="preserve">Im  unteren Teil Ihrer  VAKUUM- VERPACKUNGSMASCHINE befin- det sich das </w:t>
      </w:r>
      <w:r w:rsidR="009C354D">
        <w:rPr>
          <w:rFonts w:ascii="Verdana" w:eastAsia="Verdana" w:hAnsi="Verdana" w:cs="Verdana"/>
          <w:color w:val="231F20"/>
          <w:sz w:val="20"/>
          <w:szCs w:val="20"/>
        </w:rPr>
        <w:pict>
          <v:shape id="_x0000_i1031" type="#_x0000_t75" style="width:14.25pt;height:9.75pt;mso-position-horizontal-relative:char;mso-position-vertical-relative:line">
            <v:imagedata r:id="rId170" o:title=""/>
          </v:shape>
        </w:pict>
      </w:r>
      <w:r w:rsidRPr="008E0A21">
        <w:rPr>
          <w:rFonts w:ascii="Verdana" w:hAnsi="Verdana"/>
          <w:color w:val="231F20"/>
          <w:sz w:val="20"/>
          <w:lang w:val="en-US"/>
        </w:rPr>
        <w:t>-Markierungsschild (siehe Zeichnung).</w:t>
      </w:r>
    </w:p>
    <w:p w:rsidR="00B05971" w:rsidRPr="008E0A21" w:rsidRDefault="008E0A21">
      <w:pPr>
        <w:spacing w:before="10" w:after="0" w:line="240" w:lineRule="auto"/>
        <w:ind w:right="52"/>
        <w:jc w:val="both"/>
        <w:rPr>
          <w:rFonts w:ascii="Verdana" w:eastAsia="Verdana" w:hAnsi="Verdana" w:cs="Verdana"/>
          <w:lang w:val="es-ES_tradnl"/>
        </w:rPr>
      </w:pPr>
      <w:r w:rsidRPr="00DC27AB">
        <w:rPr>
          <w:lang w:val="es-ES_tradnl"/>
        </w:rPr>
        <w:br w:type="column"/>
      </w:r>
      <w:r w:rsidRPr="008E0A21">
        <w:rPr>
          <w:rFonts w:ascii="Verdana" w:hAnsi="Verdana"/>
          <w:b/>
          <w:color w:val="231F20"/>
          <w:w w:val="80"/>
          <w:lang w:val="es-ES_tradnl"/>
        </w:rPr>
        <w:t xml:space="preserve">PLACA DE IDENTIFICACIÓN </w:t>
      </w:r>
      <w:r w:rsidR="009C354D">
        <w:rPr>
          <w:rFonts w:ascii="Verdana" w:eastAsia="Verdana" w:hAnsi="Verdana" w:cs="Verdana"/>
          <w:b/>
          <w:bCs/>
          <w:color w:val="231F20"/>
        </w:rPr>
        <w:pict>
          <v:shape id="_x0000_i1032" type="#_x0000_t75" style="width:24.75pt;height:18pt;mso-position-horizontal-relative:char;mso-position-vertical-relative:line">
            <v:imagedata r:id="rId171" o:title=""/>
          </v:shape>
        </w:pict>
      </w:r>
    </w:p>
    <w:p w:rsidR="00B05971" w:rsidRPr="008E0A21" w:rsidRDefault="00B05971">
      <w:pPr>
        <w:spacing w:before="8" w:after="0" w:line="140" w:lineRule="exact"/>
        <w:rPr>
          <w:sz w:val="14"/>
          <w:szCs w:val="14"/>
          <w:lang w:val="es-ES_tradnl"/>
        </w:rPr>
      </w:pPr>
    </w:p>
    <w:p w:rsidR="00B05971" w:rsidRPr="008E0A21" w:rsidRDefault="008E0A21">
      <w:pPr>
        <w:spacing w:after="0" w:line="240" w:lineRule="exact"/>
        <w:ind w:right="66"/>
        <w:jc w:val="both"/>
        <w:rPr>
          <w:rFonts w:ascii="Verdana" w:eastAsia="Verdana" w:hAnsi="Verdana" w:cs="Verdana"/>
          <w:sz w:val="20"/>
          <w:szCs w:val="20"/>
          <w:lang w:val="es-ES_tradnl"/>
        </w:rPr>
      </w:pPr>
      <w:r w:rsidRPr="008E0A21">
        <w:rPr>
          <w:rFonts w:ascii="Verdana" w:hAnsi="Verdana"/>
          <w:color w:val="231F20"/>
          <w:sz w:val="20"/>
          <w:lang w:val="es-ES_tradnl"/>
        </w:rPr>
        <w:t xml:space="preserve">En la parte inferior de la máquina de vacío, encontrará la placa de marcatura  </w:t>
      </w:r>
      <w:r w:rsidR="009C354D">
        <w:rPr>
          <w:rFonts w:ascii="Verdana" w:eastAsia="Verdana" w:hAnsi="Verdana" w:cs="Verdana"/>
          <w:color w:val="231F20"/>
          <w:spacing w:val="41"/>
          <w:sz w:val="20"/>
          <w:szCs w:val="20"/>
        </w:rPr>
        <w:pict>
          <v:shape id="_x0000_i1033" type="#_x0000_t75" style="width:14.25pt;height:9.75pt;mso-position-horizontal-relative:char;mso-position-vertical-relative:line">
            <v:imagedata r:id="rId17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(Vea  el  esquema adjunto).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19" w:space="282"/>
            <w:col w:w="3308" w:space="282"/>
            <w:col w:w="3449"/>
          </w:cols>
        </w:sectPr>
      </w:pPr>
    </w:p>
    <w:p w:rsidR="00B05971" w:rsidRPr="008E0A21" w:rsidRDefault="009C354D">
      <w:pPr>
        <w:tabs>
          <w:tab w:val="left" w:pos="5540"/>
        </w:tabs>
        <w:spacing w:before="97" w:after="0" w:line="240" w:lineRule="auto"/>
        <w:ind w:left="198" w:right="-20"/>
        <w:rPr>
          <w:rFonts w:ascii="Verdana" w:eastAsia="Verdana" w:hAnsi="Verdana" w:cs="Verdana"/>
          <w:sz w:val="24"/>
          <w:szCs w:val="24"/>
          <w:lang w:val="en-US"/>
        </w:rPr>
      </w:pPr>
      <w:r>
        <w:lastRenderedPageBreak/>
        <w:pict>
          <v:group id="_x0000_s4475" style="position:absolute;left:0;text-align:left;margin-left:28.2pt;margin-top:4.6pt;width:255.4pt;height:17.75pt;z-index:-8306;mso-position-horizontal-relative:page" coordorigin="565,92" coordsize="5108,355">
            <v:group id="_x0000_s4480" style="position:absolute;left:577;top:102;width:461;height:301" coordorigin="577,102" coordsize="461,301">
              <v:shape id="_x0000_s448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478" style="position:absolute;left:577;top:102;width:461;height:301" coordorigin="577,102" coordsize="461,301">
              <v:shape id="_x0000_s447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476" style="position:absolute;left:567;top:445;width:5103;height:2" coordorigin="567,445" coordsize="5103,2">
              <v:shape id="_x0000_s4477" style="position:absolute;left:567;top:445;width:5103;height:2" coordorigin="567,445" coordsize="5103,0" path="m567,445r5103,e" filled="f" strokecolor="#231f20" strokeweight=".25pt">
                <v:path arrowok="t"/>
              </v:shape>
            </v:group>
            <w10:wrap anchorx="page"/>
          </v:group>
        </w:pict>
      </w:r>
      <w:r>
        <w:pict>
          <v:group id="_x0000_s4468" style="position:absolute;left:0;text-align:left;margin-left:297.5pt;margin-top:4.6pt;width:255.4pt;height:17.75pt;z-index:-8305;mso-position-horizontal-relative:page" coordorigin="5950,92" coordsize="5108,355">
            <v:group id="_x0000_s4473" style="position:absolute;left:5963;top:102;width:461;height:301" coordorigin="5963,102" coordsize="461,301">
              <v:shape id="_x0000_s447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471" style="position:absolute;left:5963;top:102;width:461;height:301" coordorigin="5963,102" coordsize="461,301">
              <v:shape id="_x0000_s447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469" style="position:absolute;left:5953;top:445;width:5103;height:2" coordorigin="5953,445" coordsize="5103,2">
              <v:shape id="_x0000_s4470" style="position:absolute;left:5953;top:445;width:5103;height:2" coordorigin="5953,445" coordsize="5103,0" path="m5953,445r5103,e" filled="f" strokecolor="#231f20" strokeweight=".25pt">
                <v:path arrowok="t"/>
              </v:shape>
            </v:group>
            <w10:wrap anchorx="page"/>
          </v:group>
        </w:pict>
      </w:r>
      <w:r>
        <w:pict>
          <v:group id="_x0000_s4465" style="position:absolute;left:0;text-align:left;margin-left:23.4pt;margin-top:529.5pt;width:533.65pt;height:281.2pt;z-index:-8304;mso-position-horizontal-relative:page;mso-position-vertical-relative:page" coordorigin="468,10590" coordsize="10673,5624">
            <v:shape id="_x0000_s4467" type="#_x0000_t75" style="position:absolute;left:5714;top:12232;width:5427;height:3982">
              <v:imagedata r:id="rId173" o:title=""/>
            </v:shape>
            <v:shape id="_x0000_s4466" type="#_x0000_t75" style="position:absolute;left:468;top:10590;width:5608;height:4220">
              <v:imagedata r:id="rId174" o:title=""/>
            </v:shape>
            <w10:wrap anchorx="page" anchory="page"/>
          </v:group>
        </w:pict>
      </w:r>
      <w:r w:rsidR="008E0A21" w:rsidRPr="008E0A21">
        <w:rPr>
          <w:rFonts w:ascii="Verdana" w:hAnsi="Verdana"/>
          <w:b/>
          <w:color w:val="FFFFFF"/>
          <w:sz w:val="24"/>
          <w:lang w:val="en-US"/>
        </w:rPr>
        <w:t>IT</w:t>
      </w:r>
      <w:r w:rsidR="008E0A21" w:rsidRPr="008E0A21">
        <w:rPr>
          <w:lang w:val="en-US"/>
        </w:rPr>
        <w:tab/>
      </w:r>
      <w:r w:rsidR="008E0A21" w:rsidRPr="008E0A21">
        <w:rPr>
          <w:rFonts w:ascii="Verdana" w:hAnsi="Verdana"/>
          <w:b/>
          <w:color w:val="FFFFFF"/>
          <w:sz w:val="24"/>
          <w:lang w:val="en-US"/>
        </w:rPr>
        <w:t>EN</w:t>
      </w:r>
    </w:p>
    <w:p w:rsidR="00B05971" w:rsidRPr="008E0A21" w:rsidRDefault="00B05971">
      <w:pPr>
        <w:spacing w:before="4" w:after="0" w:line="140" w:lineRule="exact"/>
        <w:rPr>
          <w:sz w:val="14"/>
          <w:szCs w:val="14"/>
          <w:lang w:val="en-US"/>
        </w:rPr>
      </w:pPr>
    </w:p>
    <w:p w:rsidR="00B05971" w:rsidRPr="008E0A21" w:rsidRDefault="009C354D">
      <w:pPr>
        <w:tabs>
          <w:tab w:val="left" w:pos="5480"/>
        </w:tabs>
        <w:spacing w:after="0" w:line="283" w:lineRule="exact"/>
        <w:ind w:left="107" w:right="-20"/>
        <w:rPr>
          <w:rFonts w:ascii="Verdana" w:eastAsia="Verdana" w:hAnsi="Verdana" w:cs="Verdana"/>
          <w:sz w:val="24"/>
          <w:szCs w:val="24"/>
          <w:lang w:val="en-US"/>
        </w:rPr>
      </w:pPr>
      <w:r>
        <w:pict>
          <v:group id="_x0000_s4460" style="position:absolute;left:0;text-align:left;margin-left:316.7pt;margin-top:27.8pt;width:16.05pt;height:16.15pt;z-index:-8303;mso-position-horizontal-relative:page" coordorigin="6334,556" coordsize="321,323">
            <v:group id="_x0000_s4463" style="position:absolute;left:6344;top:566;width:301;height:303" coordorigin="6344,566" coordsize="301,303">
              <v:shape id="_x0000_s4464" style="position:absolute;left:6344;top:566;width:301;height:303" coordorigin="6344,566" coordsize="301,303" path="m6501,566r-69,14l6380,618r-32,55l6344,695r1,26l6365,790r40,48l6460,865r34,3l6516,867r62,-24l6623,796r21,-63l6643,708r-21,-67l6580,593r-58,-25l6501,566e" fillcolor="#231f20" stroked="f">
                <v:path arrowok="t"/>
              </v:shape>
            </v:group>
            <v:group id="_x0000_s4461" style="position:absolute;left:6344;top:566;width:301;height:303" coordorigin="6344,566" coordsize="301,303">
              <v:shape id="_x0000_s4462" style="position:absolute;left:6344;top:566;width:301;height:303" coordorigin="6344,566" coordsize="301,303" path="m6494,868r65,-14l6610,814r30,-58l6644,733r-1,-25l6622,641r-42,-48l6522,568r-21,-2l6477,567r-64,23l6367,635r-23,60l6345,721r20,69l6405,838r55,27l6494,868xe" filled="f" strokecolor="#231f20" strokeweight=".5pt">
                <v:path arrowok="t"/>
              </v:shape>
            </v:group>
            <w10:wrap anchorx="page"/>
          </v:group>
        </w:pict>
      </w:r>
      <w:r>
        <w:pict>
          <v:group id="_x0000_s4455" style="position:absolute;left:0;text-align:left;margin-left:465.65pt;margin-top:27.8pt;width:16.05pt;height:16.15pt;z-index:-8302;mso-position-horizontal-relative:page" coordorigin="9313,556" coordsize="321,323">
            <v:group id="_x0000_s4458" style="position:absolute;left:9323;top:566;width:301;height:303" coordorigin="9323,566" coordsize="301,303">
              <v:shape id="_x0000_s4459" style="position:absolute;left:9323;top:566;width:301;height:303" coordorigin="9323,566" coordsize="301,303" path="m9480,566r-69,14l9359,618r-32,55l9323,695r1,26l9344,790r40,48l9439,865r34,3l9495,867r62,-24l9602,796r21,-63l9622,708r-21,-67l9559,593r-58,-25l9480,566e" fillcolor="#231f20" stroked="f">
                <v:path arrowok="t"/>
              </v:shape>
            </v:group>
            <v:group id="_x0000_s4456" style="position:absolute;left:9323;top:566;width:301;height:303" coordorigin="9323,566" coordsize="301,303">
              <v:shape id="_x0000_s4457" style="position:absolute;left:9323;top:566;width:301;height:303" coordorigin="9323,566" coordsize="301,303" path="m9473,868r65,-14l9589,814r30,-58l9623,733r-1,-25l9601,641r-42,-48l9501,568r-21,-2l9456,567r-64,23l9346,635r-23,60l9324,721r20,69l9384,838r55,27l9473,868xe" filled="f" strokecolor="#231f20" strokeweight=".5pt">
                <v:path arrowok="t"/>
              </v:shape>
            </v:group>
            <w10:wrap anchorx="page"/>
          </v:group>
        </w:pict>
      </w:r>
      <w:r w:rsidR="008E0A21" w:rsidRPr="008E0A21">
        <w:rPr>
          <w:rFonts w:ascii="Verdana" w:hAnsi="Verdana"/>
          <w:b/>
          <w:color w:val="231F20"/>
          <w:position w:val="-2"/>
          <w:sz w:val="24"/>
          <w:lang w:val="en-US"/>
        </w:rPr>
        <w:t>DATI TECNICI</w:t>
      </w:r>
      <w:r w:rsidR="008E0A21" w:rsidRPr="008E0A21">
        <w:rPr>
          <w:lang w:val="en-US"/>
        </w:rPr>
        <w:tab/>
      </w:r>
      <w:r w:rsidR="008E0A21" w:rsidRPr="008E0A21">
        <w:rPr>
          <w:rFonts w:ascii="Verdana" w:hAnsi="Verdana"/>
          <w:b/>
          <w:color w:val="231F20"/>
          <w:position w:val="-2"/>
          <w:sz w:val="24"/>
          <w:lang w:val="en-US"/>
        </w:rPr>
        <w:t>TECHNICAL DATA</w:t>
      </w:r>
    </w:p>
    <w:p w:rsidR="00B05971" w:rsidRPr="008E0A21" w:rsidRDefault="00B05971">
      <w:pPr>
        <w:spacing w:before="5" w:after="0" w:line="140" w:lineRule="exact"/>
        <w:rPr>
          <w:sz w:val="14"/>
          <w:szCs w:val="14"/>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548"/>
        <w:gridCol w:w="1972"/>
        <w:gridCol w:w="3949"/>
      </w:tblGrid>
      <w:tr w:rsidR="00B05971">
        <w:trPr>
          <w:trHeight w:hRule="exact" w:val="508"/>
        </w:trPr>
        <w:tc>
          <w:tcPr>
            <w:tcW w:w="4548" w:type="dxa"/>
            <w:tcBorders>
              <w:top w:val="single" w:sz="8" w:space="0" w:color="231F20"/>
              <w:left w:val="single" w:sz="8" w:space="0" w:color="231F20"/>
              <w:bottom w:val="single" w:sz="8" w:space="0" w:color="231F20"/>
              <w:right w:val="single" w:sz="8" w:space="0" w:color="231F20"/>
            </w:tcBorders>
          </w:tcPr>
          <w:p w:rsidR="00B05971" w:rsidRDefault="008E0A21">
            <w:pPr>
              <w:spacing w:before="35" w:after="0" w:line="240" w:lineRule="auto"/>
              <w:ind w:left="65" w:right="-20"/>
              <w:rPr>
                <w:rFonts w:ascii="Verdana" w:eastAsia="Verdana" w:hAnsi="Verdana" w:cs="Verdana"/>
                <w:sz w:val="18"/>
                <w:szCs w:val="18"/>
              </w:rPr>
            </w:pPr>
            <w:r>
              <w:rPr>
                <w:rFonts w:ascii="Verdana" w:hAnsi="Verdana"/>
                <w:b/>
                <w:color w:val="231F20"/>
                <w:sz w:val="18"/>
              </w:rPr>
              <w:t>MODELLO</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ТИП</w:t>
            </w:r>
          </w:p>
        </w:tc>
        <w:tc>
          <w:tcPr>
            <w:tcW w:w="1972" w:type="dxa"/>
            <w:tcBorders>
              <w:top w:val="single" w:sz="8" w:space="0" w:color="231F20"/>
              <w:left w:val="single" w:sz="8" w:space="0" w:color="231F20"/>
              <w:bottom w:val="single" w:sz="8" w:space="0" w:color="231F20"/>
              <w:right w:val="single" w:sz="8" w:space="0" w:color="231F20"/>
            </w:tcBorders>
          </w:tcPr>
          <w:p w:rsidR="00B05971" w:rsidRDefault="008E0A21">
            <w:pPr>
              <w:spacing w:before="92" w:after="0" w:line="240" w:lineRule="auto"/>
              <w:ind w:left="479" w:right="-20"/>
              <w:rPr>
                <w:rFonts w:ascii="Verdana" w:eastAsia="Verdana" w:hAnsi="Verdana" w:cs="Verdana"/>
                <w:sz w:val="24"/>
                <w:szCs w:val="24"/>
              </w:rPr>
            </w:pPr>
            <w:r>
              <w:rPr>
                <w:rFonts w:ascii="Verdana" w:hAnsi="Verdana"/>
                <w:b/>
                <w:color w:val="231F20"/>
                <w:sz w:val="24"/>
              </w:rPr>
              <w:t xml:space="preserve">Мод. </w:t>
            </w:r>
            <w:r>
              <w:rPr>
                <w:rFonts w:ascii="Verdana" w:hAnsi="Verdana"/>
                <w:b/>
                <w:color w:val="FFFFFF"/>
                <w:sz w:val="24"/>
              </w:rPr>
              <w:t>B</w:t>
            </w:r>
          </w:p>
        </w:tc>
        <w:tc>
          <w:tcPr>
            <w:tcW w:w="3949" w:type="dxa"/>
            <w:tcBorders>
              <w:top w:val="single" w:sz="8" w:space="0" w:color="231F20"/>
              <w:left w:val="single" w:sz="8" w:space="0" w:color="231F20"/>
              <w:bottom w:val="single" w:sz="8" w:space="0" w:color="231F20"/>
              <w:right w:val="single" w:sz="8" w:space="0" w:color="231F20"/>
            </w:tcBorders>
          </w:tcPr>
          <w:p w:rsidR="00B05971" w:rsidRDefault="00CC17CE">
            <w:pPr>
              <w:spacing w:before="92" w:after="0" w:line="240" w:lineRule="auto"/>
              <w:ind w:left="1438" w:right="1399"/>
              <w:jc w:val="center"/>
              <w:rPr>
                <w:rFonts w:ascii="Verdana" w:eastAsia="Verdana" w:hAnsi="Verdana" w:cs="Verdana"/>
                <w:sz w:val="24"/>
                <w:szCs w:val="24"/>
              </w:rPr>
            </w:pPr>
            <w:r>
              <w:rPr>
                <w:rFonts w:ascii="Verdana" w:hAnsi="Verdana"/>
                <w:b/>
                <w:color w:val="231F20"/>
                <w:sz w:val="24"/>
              </w:rPr>
              <w:t>Мод</w:t>
            </w:r>
            <w:r w:rsidR="008E0A21">
              <w:rPr>
                <w:rFonts w:ascii="Verdana" w:hAnsi="Verdana"/>
                <w:b/>
                <w:color w:val="231F20"/>
                <w:sz w:val="24"/>
              </w:rPr>
              <w:t xml:space="preserve">. </w:t>
            </w:r>
            <w:r w:rsidR="008E0A21">
              <w:rPr>
                <w:rFonts w:ascii="Verdana" w:hAnsi="Verdana"/>
                <w:b/>
                <w:color w:val="FFFFFF"/>
                <w:sz w:val="24"/>
              </w:rPr>
              <w:t>A</w:t>
            </w:r>
          </w:p>
        </w:tc>
      </w:tr>
      <w:tr w:rsidR="00B05971">
        <w:trPr>
          <w:trHeight w:hRule="exact" w:val="487"/>
        </w:trPr>
        <w:tc>
          <w:tcPr>
            <w:tcW w:w="4548" w:type="dxa"/>
            <w:tcBorders>
              <w:top w:val="single" w:sz="8" w:space="0" w:color="231F20"/>
              <w:left w:val="single" w:sz="8" w:space="0" w:color="231F20"/>
              <w:bottom w:val="single" w:sz="4" w:space="0" w:color="231F20"/>
              <w:right w:val="single" w:sz="8" w:space="0" w:color="231F20"/>
            </w:tcBorders>
          </w:tcPr>
          <w:p w:rsidR="00B05971" w:rsidRDefault="008E0A21">
            <w:pPr>
              <w:spacing w:before="18" w:after="0" w:line="240" w:lineRule="auto"/>
              <w:ind w:left="65" w:right="-20"/>
              <w:rPr>
                <w:rFonts w:ascii="Verdana" w:eastAsia="Verdana" w:hAnsi="Verdana" w:cs="Verdana"/>
                <w:sz w:val="18"/>
                <w:szCs w:val="18"/>
              </w:rPr>
            </w:pPr>
            <w:r>
              <w:rPr>
                <w:rFonts w:ascii="Verdana" w:hAnsi="Verdana"/>
                <w:b/>
                <w:color w:val="231F20"/>
                <w:sz w:val="18"/>
              </w:rPr>
              <w:t>COMANDI</w:t>
            </w:r>
          </w:p>
          <w:p w:rsidR="00B05971" w:rsidRDefault="00CC17CE">
            <w:pPr>
              <w:spacing w:after="0" w:line="216" w:lineRule="exact"/>
              <w:ind w:left="65" w:right="-20"/>
              <w:rPr>
                <w:rFonts w:ascii="Verdana" w:eastAsia="Verdana" w:hAnsi="Verdana" w:cs="Verdana"/>
                <w:sz w:val="18"/>
                <w:szCs w:val="18"/>
              </w:rPr>
            </w:pPr>
            <w:r>
              <w:rPr>
                <w:rFonts w:ascii="Verdana" w:hAnsi="Verdana"/>
                <w:color w:val="231F20"/>
                <w:position w:val="-1"/>
                <w:sz w:val="18"/>
              </w:rPr>
              <w:t>УПРАВЛЕНИЕ</w:t>
            </w:r>
          </w:p>
        </w:tc>
        <w:tc>
          <w:tcPr>
            <w:tcW w:w="1972" w:type="dxa"/>
            <w:tcBorders>
              <w:top w:val="single" w:sz="8" w:space="0" w:color="231F20"/>
              <w:left w:val="single" w:sz="8" w:space="0" w:color="231F20"/>
              <w:bottom w:val="single" w:sz="4" w:space="0" w:color="231F20"/>
              <w:right w:val="single" w:sz="8" w:space="0" w:color="231F20"/>
            </w:tcBorders>
          </w:tcPr>
          <w:p w:rsidR="00B05971" w:rsidRDefault="008E0A21">
            <w:pPr>
              <w:spacing w:before="78" w:after="0" w:line="144" w:lineRule="exact"/>
              <w:ind w:left="357" w:right="313" w:firstLine="11"/>
              <w:rPr>
                <w:rFonts w:ascii="Verdana" w:eastAsia="Verdana" w:hAnsi="Verdana" w:cs="Verdana"/>
                <w:sz w:val="12"/>
                <w:szCs w:val="12"/>
              </w:rPr>
            </w:pPr>
            <w:r>
              <w:rPr>
                <w:rFonts w:ascii="Verdana" w:hAnsi="Verdana"/>
                <w:color w:val="231F20"/>
                <w:sz w:val="12"/>
              </w:rPr>
              <w:t>ЦИФРОВОЕ, 6 КНОПОК</w:t>
            </w:r>
          </w:p>
        </w:tc>
        <w:tc>
          <w:tcPr>
            <w:tcW w:w="3949" w:type="dxa"/>
            <w:tcBorders>
              <w:top w:val="single" w:sz="8" w:space="0" w:color="231F20"/>
              <w:left w:val="single" w:sz="8" w:space="0" w:color="231F20"/>
              <w:bottom w:val="single" w:sz="4" w:space="0" w:color="231F20"/>
              <w:right w:val="single" w:sz="8" w:space="0" w:color="231F20"/>
            </w:tcBorders>
          </w:tcPr>
          <w:p w:rsidR="00B05971" w:rsidRDefault="008E0A21">
            <w:pPr>
              <w:spacing w:before="78" w:after="0" w:line="144" w:lineRule="exact"/>
              <w:ind w:left="1331" w:right="1311"/>
              <w:jc w:val="center"/>
              <w:rPr>
                <w:rFonts w:ascii="Verdana" w:eastAsia="Verdana" w:hAnsi="Verdana" w:cs="Verdana"/>
                <w:sz w:val="12"/>
                <w:szCs w:val="12"/>
              </w:rPr>
            </w:pPr>
            <w:r>
              <w:rPr>
                <w:rFonts w:ascii="Verdana" w:hAnsi="Verdana"/>
                <w:color w:val="231F20"/>
                <w:sz w:val="12"/>
              </w:rPr>
              <w:t>ЦИФРОВОЕ, 6 КНОПОК</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8" w:after="0" w:line="240" w:lineRule="auto"/>
              <w:ind w:left="65" w:right="-20"/>
              <w:rPr>
                <w:rFonts w:ascii="Verdana" w:eastAsia="Verdana" w:hAnsi="Verdana" w:cs="Verdana"/>
                <w:sz w:val="18"/>
                <w:szCs w:val="18"/>
                <w:lang w:val="es-ES_tradnl"/>
              </w:rPr>
            </w:pPr>
            <w:r w:rsidRPr="008E0A21">
              <w:rPr>
                <w:rFonts w:ascii="Verdana" w:hAnsi="Verdana"/>
                <w:b/>
                <w:color w:val="231F20"/>
                <w:sz w:val="18"/>
                <w:lang w:val="es-ES_tradnl"/>
              </w:rPr>
              <w:t>DIMENSIONI (X)(Y)(Z)</w:t>
            </w:r>
          </w:p>
          <w:p w:rsidR="00B05971" w:rsidRPr="008E0A21" w:rsidRDefault="008E0A21">
            <w:pPr>
              <w:spacing w:after="0" w:line="216" w:lineRule="exact"/>
              <w:ind w:left="65" w:right="-20"/>
              <w:rPr>
                <w:rFonts w:ascii="Verdana" w:eastAsia="Verdana" w:hAnsi="Verdana" w:cs="Verdana"/>
                <w:sz w:val="18"/>
                <w:szCs w:val="18"/>
                <w:lang w:val="es-ES_tradnl"/>
              </w:rPr>
            </w:pPr>
            <w:r>
              <w:rPr>
                <w:rFonts w:ascii="Verdana" w:hAnsi="Verdana"/>
                <w:color w:val="231F20"/>
                <w:position w:val="-1"/>
                <w:sz w:val="18"/>
              </w:rPr>
              <w:t>ГАБАРИТЫ</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7" w:after="0" w:line="110" w:lineRule="exact"/>
              <w:rPr>
                <w:sz w:val="11"/>
                <w:szCs w:val="11"/>
                <w:lang w:val="es-ES_tradnl"/>
              </w:rPr>
            </w:pPr>
          </w:p>
          <w:p w:rsidR="00B05971" w:rsidRDefault="008E0A21">
            <w:pPr>
              <w:spacing w:after="0" w:line="240" w:lineRule="auto"/>
              <w:ind w:left="155" w:right="-20"/>
              <w:rPr>
                <w:rFonts w:ascii="Verdana" w:eastAsia="Verdana" w:hAnsi="Verdana" w:cs="Verdana"/>
                <w:sz w:val="16"/>
                <w:szCs w:val="16"/>
              </w:rPr>
            </w:pPr>
            <w:r>
              <w:rPr>
                <w:rFonts w:ascii="Verdana" w:hAnsi="Verdana"/>
                <w:color w:val="231F20"/>
                <w:sz w:val="16"/>
              </w:rPr>
              <w:t>472×320×в177 мм</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9" w:after="0" w:line="110" w:lineRule="exact"/>
              <w:rPr>
                <w:sz w:val="11"/>
                <w:szCs w:val="11"/>
              </w:rPr>
            </w:pPr>
          </w:p>
          <w:p w:rsidR="00B05971" w:rsidRDefault="008E0A21">
            <w:pPr>
              <w:spacing w:after="0" w:line="240" w:lineRule="auto"/>
              <w:ind w:left="1151" w:right="-20"/>
              <w:rPr>
                <w:rFonts w:ascii="Verdana" w:eastAsia="Verdana" w:hAnsi="Verdana" w:cs="Verdana"/>
                <w:sz w:val="16"/>
                <w:szCs w:val="16"/>
              </w:rPr>
            </w:pPr>
            <w:r>
              <w:rPr>
                <w:rFonts w:ascii="Verdana" w:hAnsi="Verdana"/>
                <w:color w:val="231F20"/>
                <w:sz w:val="16"/>
              </w:rPr>
              <w:t>375×297×в145 мм</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8" w:after="0" w:line="240" w:lineRule="auto"/>
              <w:ind w:left="65" w:right="-20"/>
              <w:rPr>
                <w:rFonts w:ascii="Verdana" w:eastAsia="Verdana" w:hAnsi="Verdana" w:cs="Verdana"/>
                <w:sz w:val="18"/>
                <w:szCs w:val="18"/>
                <w:lang w:val="es-ES_tradnl"/>
              </w:rPr>
            </w:pPr>
            <w:r w:rsidRPr="008E0A21">
              <w:rPr>
                <w:rFonts w:ascii="Verdana" w:hAnsi="Verdana"/>
                <w:b/>
                <w:color w:val="231F20"/>
                <w:sz w:val="18"/>
                <w:lang w:val="es-ES_tradnl"/>
              </w:rPr>
              <w:t>INSTALLAZIONE DELLA MACCHINA</w:t>
            </w:r>
          </w:p>
          <w:p w:rsidR="00B05971" w:rsidRPr="008E0A21" w:rsidRDefault="008E0A21">
            <w:pPr>
              <w:spacing w:after="0" w:line="216" w:lineRule="exact"/>
              <w:ind w:left="65" w:right="-20"/>
              <w:rPr>
                <w:rFonts w:ascii="Verdana" w:eastAsia="Verdana" w:hAnsi="Verdana" w:cs="Verdana"/>
                <w:sz w:val="18"/>
                <w:szCs w:val="18"/>
                <w:lang w:val="es-ES_tradnl"/>
              </w:rPr>
            </w:pPr>
            <w:r>
              <w:rPr>
                <w:rFonts w:ascii="Verdana" w:hAnsi="Verdana"/>
                <w:color w:val="231F20"/>
                <w:position w:val="-1"/>
                <w:sz w:val="18"/>
              </w:rPr>
              <w:t>ВЕС</w:t>
            </w:r>
            <w:r w:rsidRPr="008E0A21">
              <w:rPr>
                <w:rFonts w:ascii="Verdana" w:hAnsi="Verdana"/>
                <w:color w:val="231F20"/>
                <w:position w:val="-1"/>
                <w:sz w:val="18"/>
                <w:lang w:val="es-ES_tradnl"/>
              </w:rPr>
              <w:t xml:space="preserve"> </w:t>
            </w:r>
            <w:r>
              <w:rPr>
                <w:rFonts w:ascii="Verdana" w:hAnsi="Verdana"/>
                <w:color w:val="231F20"/>
                <w:position w:val="-1"/>
                <w:sz w:val="18"/>
              </w:rPr>
              <w:t>ПРИБОРА</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6" w:after="0" w:line="120" w:lineRule="exact"/>
              <w:rPr>
                <w:sz w:val="12"/>
                <w:szCs w:val="12"/>
                <w:lang w:val="es-ES_tradnl"/>
              </w:rPr>
            </w:pPr>
          </w:p>
          <w:p w:rsidR="00B05971" w:rsidRDefault="008E0A21">
            <w:pPr>
              <w:spacing w:after="0" w:line="240" w:lineRule="auto"/>
              <w:ind w:left="627" w:right="627"/>
              <w:jc w:val="center"/>
              <w:rPr>
                <w:rFonts w:ascii="Verdana" w:eastAsia="Verdana" w:hAnsi="Verdana" w:cs="Verdana"/>
                <w:sz w:val="16"/>
                <w:szCs w:val="16"/>
              </w:rPr>
            </w:pPr>
            <w:r>
              <w:rPr>
                <w:rFonts w:ascii="Verdana" w:hAnsi="Verdana"/>
                <w:color w:val="231F20"/>
                <w:sz w:val="16"/>
              </w:rPr>
              <w:t>10,5 кг</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6" w:after="0" w:line="120" w:lineRule="exact"/>
              <w:rPr>
                <w:sz w:val="12"/>
                <w:szCs w:val="12"/>
              </w:rPr>
            </w:pPr>
          </w:p>
          <w:p w:rsidR="00B05971" w:rsidRDefault="008E0A21">
            <w:pPr>
              <w:spacing w:after="0" w:line="240" w:lineRule="auto"/>
              <w:ind w:left="1756" w:right="1723"/>
              <w:jc w:val="center"/>
              <w:rPr>
                <w:rFonts w:ascii="Verdana" w:eastAsia="Verdana" w:hAnsi="Verdana" w:cs="Verdana"/>
                <w:sz w:val="16"/>
                <w:szCs w:val="16"/>
              </w:rPr>
            </w:pPr>
            <w:r>
              <w:rPr>
                <w:rFonts w:ascii="Verdana" w:hAnsi="Verdana"/>
                <w:color w:val="231F20"/>
                <w:sz w:val="16"/>
              </w:rPr>
              <w:t>8 кг</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8" w:after="0" w:line="240" w:lineRule="auto"/>
              <w:ind w:left="65" w:right="-20"/>
              <w:rPr>
                <w:rFonts w:ascii="Verdana" w:eastAsia="Verdana" w:hAnsi="Verdana" w:cs="Verdana"/>
                <w:sz w:val="18"/>
                <w:szCs w:val="18"/>
              </w:rPr>
            </w:pPr>
            <w:r>
              <w:rPr>
                <w:rFonts w:ascii="Verdana" w:hAnsi="Verdana"/>
                <w:b/>
                <w:color w:val="231F20"/>
                <w:sz w:val="18"/>
              </w:rPr>
              <w:t>BARRA SALDANTE (W)</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ДЛИНА ЗАПАЕЧНОЙ ПЛАНКИ</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6" w:after="0" w:line="130" w:lineRule="exact"/>
              <w:rPr>
                <w:sz w:val="13"/>
                <w:szCs w:val="13"/>
              </w:rPr>
            </w:pPr>
          </w:p>
          <w:p w:rsidR="00B05971" w:rsidRDefault="008E0A21">
            <w:pPr>
              <w:spacing w:after="0" w:line="240" w:lineRule="auto"/>
              <w:ind w:left="630" w:right="-20"/>
              <w:rPr>
                <w:rFonts w:ascii="Verdana" w:eastAsia="Verdana" w:hAnsi="Verdana" w:cs="Verdana"/>
                <w:sz w:val="16"/>
                <w:szCs w:val="16"/>
              </w:rPr>
            </w:pPr>
            <w:r>
              <w:rPr>
                <w:rFonts w:ascii="Verdana" w:hAnsi="Verdana"/>
                <w:color w:val="231F20"/>
                <w:sz w:val="16"/>
              </w:rPr>
              <w:t>420 мм</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6" w:after="0" w:line="130" w:lineRule="exact"/>
              <w:rPr>
                <w:sz w:val="13"/>
                <w:szCs w:val="13"/>
              </w:rPr>
            </w:pPr>
          </w:p>
          <w:p w:rsidR="00B05971" w:rsidRDefault="008E0A21">
            <w:pPr>
              <w:spacing w:after="0" w:line="240" w:lineRule="auto"/>
              <w:ind w:left="1595" w:right="1562"/>
              <w:jc w:val="center"/>
              <w:rPr>
                <w:rFonts w:ascii="Verdana" w:eastAsia="Verdana" w:hAnsi="Verdana" w:cs="Verdana"/>
                <w:sz w:val="16"/>
                <w:szCs w:val="16"/>
              </w:rPr>
            </w:pPr>
            <w:r>
              <w:rPr>
                <w:rFonts w:ascii="Verdana" w:hAnsi="Verdana"/>
                <w:color w:val="231F20"/>
                <w:sz w:val="16"/>
              </w:rPr>
              <w:t>310 мм</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8" w:after="0" w:line="240" w:lineRule="auto"/>
              <w:ind w:left="65" w:right="-20"/>
              <w:rPr>
                <w:rFonts w:ascii="Verdana" w:eastAsia="Verdana" w:hAnsi="Verdana" w:cs="Verdana"/>
                <w:sz w:val="18"/>
                <w:szCs w:val="18"/>
              </w:rPr>
            </w:pPr>
            <w:r>
              <w:rPr>
                <w:rFonts w:ascii="Verdana" w:hAnsi="Verdana"/>
                <w:b/>
                <w:color w:val="231F20"/>
                <w:sz w:val="18"/>
              </w:rPr>
              <w:t>LARGHEZZA MASSIMA BUSTE</w:t>
            </w:r>
          </w:p>
          <w:p w:rsidR="00B05971" w:rsidRDefault="00CC17CE">
            <w:pPr>
              <w:spacing w:after="0" w:line="216" w:lineRule="exact"/>
              <w:ind w:left="65" w:right="-20"/>
              <w:rPr>
                <w:rFonts w:ascii="Verdana" w:eastAsia="Verdana" w:hAnsi="Verdana" w:cs="Verdana"/>
                <w:sz w:val="18"/>
                <w:szCs w:val="18"/>
              </w:rPr>
            </w:pPr>
            <w:r>
              <w:rPr>
                <w:rFonts w:ascii="Verdana" w:hAnsi="Verdana"/>
                <w:color w:val="231F20"/>
                <w:position w:val="-1"/>
                <w:sz w:val="18"/>
              </w:rPr>
              <w:t>МАКСИМАЛЬНЫЙ РАЗ</w:t>
            </w:r>
            <w:r w:rsidR="008E0A21">
              <w:rPr>
                <w:rFonts w:ascii="Verdana" w:hAnsi="Verdana"/>
                <w:color w:val="231F20"/>
                <w:position w:val="-1"/>
                <w:sz w:val="18"/>
              </w:rPr>
              <w:t>МЕР УПАКОВКИ</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30" w:lineRule="exact"/>
              <w:rPr>
                <w:sz w:val="13"/>
                <w:szCs w:val="13"/>
              </w:rPr>
            </w:pPr>
          </w:p>
          <w:p w:rsidR="00B05971" w:rsidRDefault="008E0A21" w:rsidP="00CC17CE">
            <w:pPr>
              <w:spacing w:after="0" w:line="240" w:lineRule="auto"/>
              <w:ind w:left="630" w:right="-20"/>
              <w:rPr>
                <w:rFonts w:ascii="Verdana" w:eastAsia="Verdana" w:hAnsi="Verdana" w:cs="Verdana"/>
                <w:sz w:val="16"/>
                <w:szCs w:val="16"/>
              </w:rPr>
            </w:pPr>
            <w:r>
              <w:rPr>
                <w:rFonts w:ascii="Verdana" w:hAnsi="Verdana"/>
                <w:color w:val="231F20"/>
                <w:sz w:val="16"/>
              </w:rPr>
              <w:t xml:space="preserve">400 </w:t>
            </w:r>
            <w:r w:rsidR="00CC17CE">
              <w:rPr>
                <w:rFonts w:ascii="Verdana" w:hAnsi="Verdana"/>
                <w:color w:val="231F20"/>
                <w:sz w:val="16"/>
              </w:rPr>
              <w:t>мм</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30" w:lineRule="exact"/>
              <w:rPr>
                <w:sz w:val="13"/>
                <w:szCs w:val="13"/>
              </w:rPr>
            </w:pPr>
          </w:p>
          <w:p w:rsidR="00B05971" w:rsidRDefault="008E0A21">
            <w:pPr>
              <w:spacing w:after="0" w:line="240" w:lineRule="auto"/>
              <w:ind w:left="1595" w:right="1562"/>
              <w:jc w:val="center"/>
              <w:rPr>
                <w:rFonts w:ascii="Verdana" w:eastAsia="Verdana" w:hAnsi="Verdana" w:cs="Verdana"/>
                <w:sz w:val="16"/>
                <w:szCs w:val="16"/>
              </w:rPr>
            </w:pPr>
            <w:r>
              <w:rPr>
                <w:rFonts w:ascii="Verdana" w:hAnsi="Verdana"/>
                <w:color w:val="231F20"/>
                <w:sz w:val="16"/>
              </w:rPr>
              <w:t>300 мм</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8" w:after="0" w:line="240" w:lineRule="auto"/>
              <w:ind w:left="65" w:right="-20"/>
              <w:rPr>
                <w:rFonts w:ascii="Verdana" w:eastAsia="Verdana" w:hAnsi="Verdana" w:cs="Verdana"/>
                <w:sz w:val="18"/>
                <w:szCs w:val="18"/>
                <w:lang w:val="es-ES_tradnl"/>
              </w:rPr>
            </w:pPr>
            <w:r w:rsidRPr="008E0A21">
              <w:rPr>
                <w:rFonts w:ascii="Verdana" w:hAnsi="Verdana"/>
                <w:b/>
                <w:color w:val="231F20"/>
                <w:sz w:val="18"/>
                <w:lang w:val="es-ES_tradnl"/>
              </w:rPr>
              <w:t>POTENZA DELLA POMPA</w:t>
            </w:r>
          </w:p>
          <w:p w:rsidR="00B05971" w:rsidRPr="008E0A21" w:rsidRDefault="008E0A21">
            <w:pPr>
              <w:spacing w:after="0" w:line="216" w:lineRule="exact"/>
              <w:ind w:left="65" w:right="-20"/>
              <w:rPr>
                <w:rFonts w:ascii="Verdana" w:eastAsia="Verdana" w:hAnsi="Verdana" w:cs="Verdana"/>
                <w:sz w:val="18"/>
                <w:szCs w:val="18"/>
                <w:lang w:val="es-ES_tradnl"/>
              </w:rPr>
            </w:pPr>
            <w:r>
              <w:rPr>
                <w:rFonts w:ascii="Verdana" w:hAnsi="Verdana"/>
                <w:color w:val="231F20"/>
                <w:position w:val="-1"/>
                <w:sz w:val="18"/>
              </w:rPr>
              <w:t>МОЩНОСТЬ</w:t>
            </w:r>
            <w:r w:rsidRPr="008E0A21">
              <w:rPr>
                <w:rFonts w:ascii="Verdana" w:hAnsi="Verdana"/>
                <w:color w:val="231F20"/>
                <w:position w:val="-1"/>
                <w:sz w:val="18"/>
                <w:lang w:val="es-ES_tradnl"/>
              </w:rPr>
              <w:t xml:space="preserve"> </w:t>
            </w:r>
            <w:r>
              <w:rPr>
                <w:rFonts w:ascii="Verdana" w:hAnsi="Verdana"/>
                <w:color w:val="231F20"/>
                <w:position w:val="-1"/>
                <w:sz w:val="18"/>
              </w:rPr>
              <w:t>НАСОСА</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8" w:after="0" w:line="120" w:lineRule="exact"/>
              <w:rPr>
                <w:sz w:val="12"/>
                <w:szCs w:val="12"/>
                <w:lang w:val="es-ES_tradnl"/>
              </w:rPr>
            </w:pPr>
          </w:p>
          <w:p w:rsidR="00B05971" w:rsidRDefault="008E0A21">
            <w:pPr>
              <w:spacing w:after="0" w:line="240" w:lineRule="auto"/>
              <w:ind w:left="674" w:right="674"/>
              <w:jc w:val="center"/>
              <w:rPr>
                <w:rFonts w:ascii="Verdana" w:eastAsia="Verdana" w:hAnsi="Verdana" w:cs="Verdana"/>
                <w:sz w:val="16"/>
                <w:szCs w:val="16"/>
              </w:rPr>
            </w:pPr>
            <w:r>
              <w:rPr>
                <w:rFonts w:ascii="Verdana" w:hAnsi="Verdana"/>
                <w:color w:val="231F20"/>
                <w:sz w:val="16"/>
              </w:rPr>
              <w:t>200 Вт</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8" w:after="0" w:line="120" w:lineRule="exact"/>
              <w:rPr>
                <w:sz w:val="12"/>
                <w:szCs w:val="12"/>
              </w:rPr>
            </w:pPr>
          </w:p>
          <w:p w:rsidR="00B05971" w:rsidRDefault="008E0A21">
            <w:pPr>
              <w:spacing w:after="0" w:line="240" w:lineRule="auto"/>
              <w:ind w:left="1723" w:right="1690"/>
              <w:jc w:val="center"/>
              <w:rPr>
                <w:rFonts w:ascii="Verdana" w:eastAsia="Verdana" w:hAnsi="Verdana" w:cs="Verdana"/>
                <w:sz w:val="16"/>
                <w:szCs w:val="16"/>
              </w:rPr>
            </w:pPr>
            <w:r>
              <w:rPr>
                <w:rFonts w:ascii="Verdana" w:hAnsi="Verdana"/>
                <w:color w:val="231F20"/>
                <w:sz w:val="16"/>
              </w:rPr>
              <w:t>80 Вт</w:t>
            </w:r>
          </w:p>
        </w:tc>
      </w:tr>
      <w:tr w:rsidR="00B05971" w:rsidRPr="00A35BFF" w:rsidTr="009C354D">
        <w:trPr>
          <w:trHeight w:hRule="exact" w:val="1391"/>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8" w:after="0" w:line="240" w:lineRule="auto"/>
              <w:ind w:left="65" w:right="-20"/>
              <w:rPr>
                <w:rFonts w:ascii="Verdana" w:eastAsia="Verdana" w:hAnsi="Verdana" w:cs="Verdana"/>
                <w:sz w:val="18"/>
                <w:szCs w:val="18"/>
                <w:lang w:val="es-ES_tradnl"/>
              </w:rPr>
            </w:pPr>
            <w:r w:rsidRPr="008E0A21">
              <w:rPr>
                <w:rFonts w:ascii="Verdana" w:hAnsi="Verdana"/>
                <w:b/>
                <w:color w:val="231F20"/>
                <w:sz w:val="18"/>
                <w:lang w:val="es-ES_tradnl"/>
              </w:rPr>
              <w:t>TIPO DI POMPA E PORTATA</w:t>
            </w:r>
          </w:p>
          <w:p w:rsidR="00B05971" w:rsidRPr="008E0A21" w:rsidRDefault="008E0A21">
            <w:pPr>
              <w:spacing w:after="0" w:line="216" w:lineRule="exact"/>
              <w:ind w:left="65" w:right="-20"/>
              <w:rPr>
                <w:rFonts w:ascii="Verdana" w:eastAsia="Verdana" w:hAnsi="Verdana" w:cs="Verdana"/>
                <w:sz w:val="18"/>
                <w:szCs w:val="18"/>
                <w:lang w:val="es-ES_tradnl"/>
              </w:rPr>
            </w:pPr>
            <w:r>
              <w:rPr>
                <w:rFonts w:ascii="Verdana" w:hAnsi="Verdana"/>
                <w:color w:val="231F20"/>
                <w:position w:val="-1"/>
                <w:sz w:val="18"/>
              </w:rPr>
              <w:t>ТИП</w:t>
            </w:r>
            <w:r w:rsidRPr="008E0A21">
              <w:rPr>
                <w:rFonts w:ascii="Verdana" w:hAnsi="Verdana"/>
                <w:color w:val="231F20"/>
                <w:position w:val="-1"/>
                <w:sz w:val="18"/>
                <w:lang w:val="es-ES_tradnl"/>
              </w:rPr>
              <w:t xml:space="preserve"> </w:t>
            </w:r>
            <w:r>
              <w:rPr>
                <w:rFonts w:ascii="Verdana" w:hAnsi="Verdana"/>
                <w:color w:val="231F20"/>
                <w:position w:val="-1"/>
                <w:sz w:val="18"/>
              </w:rPr>
              <w:t>НАСОСА</w:t>
            </w:r>
          </w:p>
        </w:tc>
        <w:tc>
          <w:tcPr>
            <w:tcW w:w="1972"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13" w:after="0" w:line="240" w:lineRule="auto"/>
              <w:ind w:left="300" w:right="299"/>
              <w:jc w:val="center"/>
              <w:rPr>
                <w:rFonts w:ascii="Verdana" w:eastAsia="Verdana" w:hAnsi="Verdana" w:cs="Verdana"/>
                <w:sz w:val="20"/>
                <w:szCs w:val="20"/>
              </w:rPr>
            </w:pPr>
            <w:r w:rsidRPr="009C354D">
              <w:rPr>
                <w:rFonts w:ascii="Verdana" w:hAnsi="Verdana"/>
                <w:color w:val="231F20"/>
                <w:sz w:val="20"/>
                <w:szCs w:val="20"/>
              </w:rPr>
              <w:t>Autolubrif. - 30 l/min</w:t>
            </w:r>
          </w:p>
          <w:p w:rsidR="00B05971" w:rsidRPr="009C354D" w:rsidRDefault="008E0A21">
            <w:pPr>
              <w:spacing w:before="54" w:after="0" w:line="240" w:lineRule="auto"/>
              <w:ind w:left="162" w:right="161"/>
              <w:jc w:val="center"/>
              <w:rPr>
                <w:rFonts w:ascii="Verdana" w:eastAsia="Verdana" w:hAnsi="Verdana" w:cs="Verdana"/>
                <w:sz w:val="20"/>
                <w:szCs w:val="20"/>
              </w:rPr>
            </w:pPr>
            <w:r w:rsidRPr="009C354D">
              <w:rPr>
                <w:rFonts w:ascii="Verdana" w:hAnsi="Verdana"/>
                <w:color w:val="231F20"/>
                <w:sz w:val="20"/>
                <w:szCs w:val="20"/>
              </w:rPr>
              <w:t>Самосмазывающийся - 30л/мин</w:t>
            </w:r>
          </w:p>
        </w:tc>
        <w:tc>
          <w:tcPr>
            <w:tcW w:w="3949"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16" w:after="0" w:line="240" w:lineRule="auto"/>
              <w:ind w:left="1166" w:right="-20"/>
              <w:rPr>
                <w:rFonts w:ascii="Verdana" w:eastAsia="Verdana" w:hAnsi="Verdana" w:cs="Verdana"/>
                <w:sz w:val="20"/>
                <w:szCs w:val="20"/>
                <w:lang w:val="es-ES_tradnl"/>
              </w:rPr>
            </w:pPr>
            <w:r w:rsidRPr="009C354D">
              <w:rPr>
                <w:rFonts w:ascii="Verdana" w:hAnsi="Verdana"/>
                <w:color w:val="231F20"/>
                <w:sz w:val="20"/>
                <w:szCs w:val="20"/>
                <w:lang w:val="es-ES_tradnl"/>
              </w:rPr>
              <w:t>Autolubrificante - 11 l/min</w:t>
            </w:r>
          </w:p>
          <w:p w:rsidR="00B05971" w:rsidRPr="009C354D" w:rsidRDefault="00A35BFF" w:rsidP="00A35BFF">
            <w:pPr>
              <w:spacing w:before="54" w:after="0" w:line="240" w:lineRule="auto"/>
              <w:ind w:left="1189" w:right="-20"/>
              <w:rPr>
                <w:rFonts w:ascii="Verdana" w:eastAsia="Verdana" w:hAnsi="Verdana" w:cs="Verdana"/>
                <w:sz w:val="20"/>
                <w:szCs w:val="20"/>
              </w:rPr>
            </w:pPr>
            <w:r w:rsidRPr="009C354D">
              <w:rPr>
                <w:rFonts w:ascii="Verdana" w:hAnsi="Verdana"/>
                <w:color w:val="231F20"/>
                <w:sz w:val="20"/>
                <w:szCs w:val="20"/>
              </w:rPr>
              <w:t>Самосмазывающийся</w:t>
            </w:r>
            <w:r w:rsidRPr="009C354D">
              <w:rPr>
                <w:rFonts w:ascii="Verdana" w:hAnsi="Verdana"/>
                <w:color w:val="231F20"/>
                <w:sz w:val="20"/>
                <w:szCs w:val="20"/>
                <w:lang w:val="es-ES_tradnl"/>
              </w:rPr>
              <w:t xml:space="preserve"> - 11 </w:t>
            </w:r>
            <w:r w:rsidRPr="009C354D">
              <w:rPr>
                <w:rFonts w:ascii="Verdana" w:hAnsi="Verdana"/>
                <w:color w:val="231F20"/>
                <w:sz w:val="20"/>
                <w:szCs w:val="20"/>
              </w:rPr>
              <w:t>л/мин</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8" w:after="0" w:line="240" w:lineRule="auto"/>
              <w:ind w:left="65" w:right="-20"/>
              <w:rPr>
                <w:rFonts w:ascii="Verdana" w:eastAsia="Verdana" w:hAnsi="Verdana" w:cs="Verdana"/>
                <w:sz w:val="18"/>
                <w:szCs w:val="18"/>
              </w:rPr>
            </w:pPr>
            <w:r>
              <w:rPr>
                <w:rFonts w:ascii="Verdana" w:hAnsi="Verdana"/>
                <w:b/>
                <w:color w:val="231F20"/>
                <w:sz w:val="18"/>
              </w:rPr>
              <w:t>POTENZA TOTALE ASSORBITA</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ОБЩАЯ ПОГЛОЩАЕМАЯ МОЩНОСТЬ</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1" w:after="0" w:line="140" w:lineRule="exact"/>
              <w:rPr>
                <w:sz w:val="14"/>
                <w:szCs w:val="14"/>
              </w:rPr>
            </w:pPr>
          </w:p>
          <w:p w:rsidR="00B05971" w:rsidRDefault="008E0A21">
            <w:pPr>
              <w:spacing w:after="0" w:line="240" w:lineRule="auto"/>
              <w:ind w:left="674" w:right="674"/>
              <w:jc w:val="center"/>
              <w:rPr>
                <w:rFonts w:ascii="Verdana" w:eastAsia="Verdana" w:hAnsi="Verdana" w:cs="Verdana"/>
                <w:sz w:val="16"/>
                <w:szCs w:val="16"/>
              </w:rPr>
            </w:pPr>
            <w:r>
              <w:rPr>
                <w:rFonts w:ascii="Verdana" w:hAnsi="Verdana"/>
                <w:color w:val="231F20"/>
                <w:sz w:val="16"/>
              </w:rPr>
              <w:t>860 Вт</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 w:after="0" w:line="140" w:lineRule="exact"/>
              <w:rPr>
                <w:sz w:val="14"/>
                <w:szCs w:val="14"/>
              </w:rPr>
            </w:pPr>
          </w:p>
          <w:p w:rsidR="00B05971" w:rsidRDefault="008E0A21">
            <w:pPr>
              <w:spacing w:after="0" w:line="240" w:lineRule="auto"/>
              <w:ind w:left="1671" w:right="1638"/>
              <w:jc w:val="center"/>
              <w:rPr>
                <w:rFonts w:ascii="Verdana" w:eastAsia="Verdana" w:hAnsi="Verdana" w:cs="Verdana"/>
                <w:sz w:val="16"/>
                <w:szCs w:val="16"/>
              </w:rPr>
            </w:pPr>
            <w:r>
              <w:rPr>
                <w:rFonts w:ascii="Verdana" w:hAnsi="Verdana"/>
                <w:color w:val="231F20"/>
                <w:sz w:val="16"/>
              </w:rPr>
              <w:t>220 Вт</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7" w:after="0" w:line="240" w:lineRule="auto"/>
              <w:ind w:left="65" w:right="-20"/>
              <w:rPr>
                <w:rFonts w:ascii="Verdana" w:eastAsia="Verdana" w:hAnsi="Verdana" w:cs="Verdana"/>
                <w:sz w:val="18"/>
                <w:szCs w:val="18"/>
              </w:rPr>
            </w:pPr>
            <w:r>
              <w:rPr>
                <w:rFonts w:ascii="Verdana" w:hAnsi="Verdana"/>
                <w:b/>
                <w:color w:val="231F20"/>
                <w:sz w:val="18"/>
              </w:rPr>
              <w:t>FUSIBILE</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ПРЕДОХРАНИТЕЛЬ</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30" w:lineRule="exact"/>
              <w:rPr>
                <w:sz w:val="13"/>
                <w:szCs w:val="13"/>
              </w:rPr>
            </w:pPr>
          </w:p>
          <w:p w:rsidR="00B05971" w:rsidRDefault="008E0A21">
            <w:pPr>
              <w:spacing w:after="0" w:line="240" w:lineRule="auto"/>
              <w:ind w:left="586" w:right="-20"/>
              <w:rPr>
                <w:rFonts w:ascii="Verdana" w:eastAsia="Verdana" w:hAnsi="Verdana" w:cs="Verdana"/>
                <w:sz w:val="16"/>
                <w:szCs w:val="16"/>
              </w:rPr>
            </w:pPr>
            <w:r>
              <w:rPr>
                <w:rFonts w:ascii="Verdana" w:hAnsi="Verdana"/>
                <w:color w:val="231F20"/>
                <w:sz w:val="16"/>
              </w:rPr>
              <w:t>5x20F 5A</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30" w:lineRule="exact"/>
              <w:rPr>
                <w:sz w:val="13"/>
                <w:szCs w:val="13"/>
              </w:rPr>
            </w:pPr>
          </w:p>
          <w:p w:rsidR="00B05971" w:rsidRDefault="008E0A21">
            <w:pPr>
              <w:spacing w:after="0" w:line="240" w:lineRule="auto"/>
              <w:ind w:left="1472" w:right="1439"/>
              <w:jc w:val="center"/>
              <w:rPr>
                <w:rFonts w:ascii="Verdana" w:eastAsia="Verdana" w:hAnsi="Verdana" w:cs="Verdana"/>
                <w:sz w:val="16"/>
                <w:szCs w:val="16"/>
              </w:rPr>
            </w:pPr>
            <w:r>
              <w:rPr>
                <w:rFonts w:ascii="Verdana" w:hAnsi="Verdana"/>
                <w:color w:val="231F20"/>
                <w:sz w:val="16"/>
              </w:rPr>
              <w:t>5x20F 2,5A</w:t>
            </w:r>
          </w:p>
        </w:tc>
      </w:tr>
      <w:tr w:rsidR="00B05971">
        <w:trPr>
          <w:trHeight w:hRule="exact" w:val="924"/>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7" w:after="0" w:line="240" w:lineRule="auto"/>
              <w:ind w:left="65" w:right="-20"/>
              <w:rPr>
                <w:rFonts w:ascii="Verdana" w:eastAsia="Verdana" w:hAnsi="Verdana" w:cs="Verdana"/>
                <w:sz w:val="18"/>
                <w:szCs w:val="18"/>
                <w:lang w:val="es-ES_tradnl"/>
              </w:rPr>
            </w:pPr>
            <w:r w:rsidRPr="008E0A21">
              <w:rPr>
                <w:rFonts w:ascii="Verdana" w:hAnsi="Verdana"/>
                <w:b/>
                <w:color w:val="231F20"/>
                <w:sz w:val="18"/>
                <w:lang w:val="es-ES_tradnl"/>
              </w:rPr>
              <w:t>AVVIAMENTO AUTOMATICO</w:t>
            </w:r>
          </w:p>
          <w:p w:rsidR="00B05971" w:rsidRPr="008E0A21" w:rsidRDefault="008E0A21">
            <w:pPr>
              <w:spacing w:after="0" w:line="216" w:lineRule="exact"/>
              <w:ind w:left="65" w:right="-20"/>
              <w:rPr>
                <w:rFonts w:ascii="Verdana" w:eastAsia="Verdana" w:hAnsi="Verdana" w:cs="Verdana"/>
                <w:sz w:val="18"/>
                <w:szCs w:val="18"/>
                <w:lang w:val="es-ES_tradnl"/>
              </w:rPr>
            </w:pPr>
            <w:r w:rsidRPr="008E0A21">
              <w:rPr>
                <w:rFonts w:ascii="Verdana" w:hAnsi="Verdana"/>
                <w:b/>
                <w:color w:val="231F20"/>
                <w:position w:val="-1"/>
                <w:sz w:val="18"/>
                <w:lang w:val="es-ES_tradnl"/>
              </w:rPr>
              <w:t>MEDIANTE CHIUSURA SPORTELLO MOBILE</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АВТОМАТИЧЕСКИЙ ЗАПУСК</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ПРИ ЗАКРЫТИИ ДВЕРЦЫ</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20" w:after="0" w:line="220" w:lineRule="exact"/>
            </w:pPr>
          </w:p>
          <w:p w:rsidR="00B05971" w:rsidRDefault="00B00E99" w:rsidP="00B00E99">
            <w:pPr>
              <w:spacing w:after="0" w:line="246" w:lineRule="auto"/>
              <w:ind w:left="186" w:hanging="142"/>
              <w:rPr>
                <w:rFonts w:ascii="Verdana" w:eastAsia="Verdana" w:hAnsi="Verdana" w:cs="Verdana"/>
                <w:sz w:val="16"/>
                <w:szCs w:val="16"/>
              </w:rPr>
            </w:pPr>
            <w:r>
              <w:rPr>
                <w:rFonts w:ascii="Verdana" w:hAnsi="Verdana"/>
                <w:color w:val="231F20"/>
                <w:sz w:val="16"/>
              </w:rPr>
              <w:t>ПОСЛЕДОВАТЕЛЬНЫЙ</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4" w:after="0" w:line="140" w:lineRule="exact"/>
              <w:rPr>
                <w:sz w:val="14"/>
                <w:szCs w:val="14"/>
              </w:rPr>
            </w:pPr>
          </w:p>
          <w:p w:rsidR="00B05971" w:rsidRDefault="00B05971">
            <w:pPr>
              <w:spacing w:after="0" w:line="200" w:lineRule="exact"/>
              <w:rPr>
                <w:sz w:val="20"/>
                <w:szCs w:val="20"/>
              </w:rPr>
            </w:pPr>
          </w:p>
          <w:p w:rsidR="00B05971" w:rsidRDefault="008E0A21">
            <w:pPr>
              <w:spacing w:after="0" w:line="240" w:lineRule="auto"/>
              <w:ind w:left="1888" w:right="1868"/>
              <w:jc w:val="center"/>
              <w:rPr>
                <w:rFonts w:ascii="Verdana" w:eastAsia="Verdana" w:hAnsi="Verdana" w:cs="Verdana"/>
                <w:sz w:val="16"/>
                <w:szCs w:val="16"/>
              </w:rPr>
            </w:pPr>
            <w:r>
              <w:rPr>
                <w:rFonts w:ascii="Verdana" w:hAnsi="Verdana"/>
                <w:color w:val="231F20"/>
                <w:sz w:val="16"/>
              </w:rPr>
              <w:t>/</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7" w:after="0" w:line="240" w:lineRule="auto"/>
              <w:ind w:left="65" w:right="-20"/>
              <w:rPr>
                <w:rFonts w:ascii="Verdana" w:eastAsia="Verdana" w:hAnsi="Verdana" w:cs="Verdana"/>
                <w:sz w:val="18"/>
                <w:szCs w:val="18"/>
              </w:rPr>
            </w:pPr>
            <w:r>
              <w:rPr>
                <w:rFonts w:ascii="Verdana" w:hAnsi="Verdana"/>
                <w:b/>
                <w:color w:val="231F20"/>
                <w:sz w:val="18"/>
              </w:rPr>
              <w:t>FILTRO LIQUIDI</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ЖИДКОСТНЫЙ ФИЛЬТР</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0E99" w:rsidP="00B00E99">
            <w:pPr>
              <w:spacing w:after="0" w:line="246" w:lineRule="auto"/>
              <w:ind w:left="186" w:hanging="142"/>
              <w:rPr>
                <w:rFonts w:ascii="Verdana" w:eastAsia="Verdana" w:hAnsi="Verdana" w:cs="Verdana"/>
                <w:sz w:val="16"/>
                <w:szCs w:val="16"/>
              </w:rPr>
            </w:pPr>
            <w:r>
              <w:rPr>
                <w:rFonts w:ascii="Verdana" w:hAnsi="Verdana"/>
                <w:color w:val="231F20"/>
                <w:sz w:val="16"/>
              </w:rPr>
              <w:t>ПОСЛЕДОВАТЕЛЬНЫЙ</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30" w:lineRule="exact"/>
              <w:rPr>
                <w:sz w:val="13"/>
                <w:szCs w:val="13"/>
              </w:rPr>
            </w:pPr>
          </w:p>
          <w:p w:rsidR="00B05971" w:rsidRDefault="008E0A21">
            <w:pPr>
              <w:spacing w:after="0" w:line="240" w:lineRule="auto"/>
              <w:ind w:left="1888" w:right="1868"/>
              <w:jc w:val="center"/>
              <w:rPr>
                <w:rFonts w:ascii="Verdana" w:eastAsia="Verdana" w:hAnsi="Verdana" w:cs="Verdana"/>
                <w:sz w:val="16"/>
                <w:szCs w:val="16"/>
              </w:rPr>
            </w:pPr>
            <w:r>
              <w:rPr>
                <w:rFonts w:ascii="Verdana" w:hAnsi="Verdana"/>
                <w:color w:val="231F20"/>
                <w:sz w:val="16"/>
              </w:rPr>
              <w:t>/</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7" w:after="0" w:line="240" w:lineRule="auto"/>
              <w:ind w:left="65" w:right="-20"/>
              <w:rPr>
                <w:rFonts w:ascii="Verdana" w:eastAsia="Verdana" w:hAnsi="Verdana" w:cs="Verdana"/>
                <w:sz w:val="18"/>
                <w:szCs w:val="18"/>
              </w:rPr>
            </w:pPr>
            <w:r>
              <w:rPr>
                <w:rFonts w:ascii="Verdana" w:hAnsi="Verdana"/>
                <w:b/>
                <w:color w:val="231F20"/>
                <w:sz w:val="18"/>
              </w:rPr>
              <w:t>PRESSIONE FINALE</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КОНЕЧНОЕ ДАВЛЕНИЕ</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Default="00B05971">
            <w:pPr>
              <w:spacing w:before="3" w:after="0" w:line="110" w:lineRule="exact"/>
              <w:rPr>
                <w:sz w:val="11"/>
                <w:szCs w:val="11"/>
              </w:rPr>
            </w:pPr>
          </w:p>
          <w:p w:rsidR="00B05971" w:rsidRDefault="008E0A21">
            <w:pPr>
              <w:spacing w:after="0" w:line="240" w:lineRule="auto"/>
              <w:ind w:left="2206" w:right="2186"/>
              <w:jc w:val="center"/>
              <w:rPr>
                <w:rFonts w:ascii="Verdana" w:eastAsia="Verdana" w:hAnsi="Verdana" w:cs="Verdana"/>
                <w:sz w:val="16"/>
                <w:szCs w:val="16"/>
              </w:rPr>
            </w:pPr>
            <w:r>
              <w:rPr>
                <w:rFonts w:ascii="Verdana" w:hAnsi="Verdana"/>
                <w:color w:val="231F20"/>
                <w:sz w:val="16"/>
              </w:rPr>
              <w:t>0,15 бар - 15 кПа</w:t>
            </w:r>
          </w:p>
        </w:tc>
      </w:tr>
      <w:tr w:rsidR="00B05971">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27" w:after="0" w:line="240" w:lineRule="auto"/>
              <w:ind w:left="65" w:right="-20"/>
              <w:rPr>
                <w:rFonts w:ascii="Verdana" w:eastAsia="Verdana" w:hAnsi="Verdana" w:cs="Verdana"/>
                <w:sz w:val="18"/>
                <w:szCs w:val="18"/>
              </w:rPr>
            </w:pPr>
            <w:r>
              <w:rPr>
                <w:rFonts w:ascii="Verdana" w:hAnsi="Verdana"/>
                <w:b/>
                <w:color w:val="231F20"/>
                <w:sz w:val="18"/>
              </w:rPr>
              <w:t>SENSORE VUOTO</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ДАТЧИК ВАКУУМА</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Default="00B05971">
            <w:pPr>
              <w:spacing w:before="2" w:after="0" w:line="110" w:lineRule="exact"/>
              <w:rPr>
                <w:sz w:val="11"/>
                <w:szCs w:val="11"/>
              </w:rPr>
            </w:pPr>
          </w:p>
          <w:p w:rsidR="00B05971" w:rsidRDefault="00B00E99">
            <w:pPr>
              <w:spacing w:after="0" w:line="240" w:lineRule="auto"/>
              <w:ind w:left="2014" w:right="1994"/>
              <w:jc w:val="center"/>
              <w:rPr>
                <w:rFonts w:ascii="Verdana" w:eastAsia="Verdana" w:hAnsi="Verdana" w:cs="Verdana"/>
                <w:sz w:val="16"/>
                <w:szCs w:val="16"/>
              </w:rPr>
            </w:pPr>
            <w:r>
              <w:rPr>
                <w:rFonts w:ascii="Verdana" w:hAnsi="Verdana"/>
                <w:color w:val="231F20"/>
                <w:sz w:val="16"/>
              </w:rPr>
              <w:t>ПОСЛЕДОВАТЕЛЬНЫЙ</w:t>
            </w:r>
          </w:p>
        </w:tc>
      </w:tr>
      <w:tr w:rsidR="00B05971" w:rsidRPr="00CC17CE">
        <w:trPr>
          <w:trHeight w:hRule="exact" w:val="492"/>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НАПРЯЖЕНИЕ ЭЛЕКТРОСЕТИ</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Pr="00DC27AB" w:rsidRDefault="00B05971">
            <w:pPr>
              <w:spacing w:before="4" w:after="0" w:line="110" w:lineRule="exact"/>
              <w:rPr>
                <w:sz w:val="11"/>
                <w:szCs w:val="11"/>
              </w:rPr>
            </w:pPr>
          </w:p>
          <w:p w:rsidR="00B05971" w:rsidRPr="00CC17CE" w:rsidRDefault="008E0A21" w:rsidP="00CC17CE">
            <w:pPr>
              <w:spacing w:after="0" w:line="240" w:lineRule="auto"/>
              <w:ind w:left="1504" w:right="-20"/>
              <w:rPr>
                <w:rFonts w:ascii="Verdana" w:eastAsia="Verdana" w:hAnsi="Verdana" w:cs="Verdana"/>
                <w:sz w:val="16"/>
                <w:szCs w:val="16"/>
              </w:rPr>
            </w:pPr>
            <w:r w:rsidRPr="00CC17CE">
              <w:rPr>
                <w:rFonts w:ascii="Verdana" w:hAnsi="Verdana"/>
                <w:color w:val="231F20"/>
                <w:sz w:val="16"/>
              </w:rPr>
              <w:t>230</w:t>
            </w:r>
            <w:r w:rsidR="00CC17CE">
              <w:rPr>
                <w:rFonts w:ascii="Verdana" w:hAnsi="Verdana"/>
                <w:color w:val="231F20"/>
                <w:sz w:val="16"/>
              </w:rPr>
              <w:t>В</w:t>
            </w:r>
            <w:r w:rsidRPr="00CC17CE">
              <w:rPr>
                <w:rFonts w:ascii="Verdana" w:hAnsi="Verdana"/>
                <w:color w:val="231F20"/>
                <w:sz w:val="16"/>
              </w:rPr>
              <w:t xml:space="preserve"> 50</w:t>
            </w:r>
            <w:r w:rsidR="00CC17CE">
              <w:rPr>
                <w:rFonts w:ascii="Verdana" w:hAnsi="Verdana"/>
                <w:color w:val="231F20"/>
                <w:sz w:val="16"/>
              </w:rPr>
              <w:t>Гц</w:t>
            </w:r>
            <w:r w:rsidRPr="00CC17CE">
              <w:rPr>
                <w:rFonts w:ascii="Verdana" w:hAnsi="Verdana"/>
                <w:color w:val="231F20"/>
                <w:sz w:val="16"/>
              </w:rPr>
              <w:t xml:space="preserve"> (</w:t>
            </w:r>
            <w:r w:rsidRPr="008E0A21">
              <w:rPr>
                <w:rFonts w:ascii="Verdana" w:hAnsi="Verdana"/>
                <w:color w:val="231F20"/>
                <w:sz w:val="16"/>
                <w:lang w:val="es-ES_tradnl"/>
              </w:rPr>
              <w:t>CE</w:t>
            </w:r>
            <w:r w:rsidRPr="00CC17CE">
              <w:rPr>
                <w:rFonts w:ascii="Verdana" w:hAnsi="Verdana"/>
                <w:color w:val="231F20"/>
                <w:sz w:val="16"/>
              </w:rPr>
              <w:t xml:space="preserve">) </w:t>
            </w:r>
            <w:r w:rsidR="00CC17CE" w:rsidRPr="00CC17CE">
              <w:rPr>
                <w:rFonts w:ascii="Verdana" w:hAnsi="Verdana"/>
                <w:color w:val="231F20"/>
                <w:sz w:val="16"/>
              </w:rPr>
              <w:t>–</w:t>
            </w:r>
            <w:r w:rsidRPr="00CC17CE">
              <w:rPr>
                <w:rFonts w:ascii="Verdana" w:hAnsi="Verdana"/>
                <w:color w:val="231F20"/>
                <w:sz w:val="16"/>
              </w:rPr>
              <w:t xml:space="preserve"> 110</w:t>
            </w:r>
            <w:r w:rsidR="00CC17CE">
              <w:rPr>
                <w:rFonts w:ascii="Verdana" w:hAnsi="Verdana"/>
                <w:color w:val="231F20"/>
                <w:sz w:val="16"/>
              </w:rPr>
              <w:t>В</w:t>
            </w:r>
            <w:r w:rsidRPr="00CC17CE">
              <w:rPr>
                <w:rFonts w:ascii="Verdana" w:hAnsi="Verdana"/>
                <w:color w:val="231F20"/>
                <w:sz w:val="16"/>
              </w:rPr>
              <w:t xml:space="preserve"> 60</w:t>
            </w:r>
            <w:r w:rsidR="00CC17CE">
              <w:rPr>
                <w:rFonts w:ascii="Verdana" w:hAnsi="Verdana"/>
                <w:color w:val="231F20"/>
                <w:sz w:val="16"/>
              </w:rPr>
              <w:t>Гц</w:t>
            </w:r>
            <w:r w:rsidRPr="00CC17CE">
              <w:rPr>
                <w:rFonts w:ascii="Verdana" w:hAnsi="Verdana"/>
                <w:color w:val="231F20"/>
                <w:sz w:val="16"/>
              </w:rPr>
              <w:t xml:space="preserve"> (</w:t>
            </w:r>
            <w:r w:rsidR="00CC17CE">
              <w:rPr>
                <w:rFonts w:ascii="Verdana" w:hAnsi="Verdana"/>
                <w:color w:val="231F20"/>
                <w:sz w:val="16"/>
              </w:rPr>
              <w:t>США</w:t>
            </w:r>
            <w:r w:rsidRPr="00CC17CE">
              <w:rPr>
                <w:rFonts w:ascii="Verdana" w:hAnsi="Verdana"/>
                <w:color w:val="231F20"/>
                <w:sz w:val="16"/>
              </w:rPr>
              <w:t>)</w:t>
            </w:r>
          </w:p>
        </w:tc>
      </w:tr>
      <w:tr w:rsidR="00B05971">
        <w:trPr>
          <w:trHeight w:hRule="exact" w:val="519"/>
        </w:trPr>
        <w:tc>
          <w:tcPr>
            <w:tcW w:w="4548" w:type="dxa"/>
            <w:tcBorders>
              <w:top w:val="single" w:sz="4" w:space="0" w:color="231F20"/>
              <w:left w:val="single" w:sz="8" w:space="0" w:color="231F20"/>
              <w:bottom w:val="single" w:sz="8" w:space="0" w:color="231F20"/>
              <w:right w:val="single" w:sz="8" w:space="0" w:color="231F20"/>
            </w:tcBorders>
          </w:tcPr>
          <w:p w:rsidR="00B05971" w:rsidRDefault="008E0A21">
            <w:pPr>
              <w:spacing w:before="27" w:after="0" w:line="240" w:lineRule="auto"/>
              <w:ind w:left="65" w:right="-20"/>
              <w:rPr>
                <w:rFonts w:ascii="Verdana" w:eastAsia="Verdana" w:hAnsi="Verdana" w:cs="Verdana"/>
                <w:sz w:val="18"/>
                <w:szCs w:val="18"/>
              </w:rPr>
            </w:pPr>
            <w:r>
              <w:rPr>
                <w:rFonts w:ascii="Verdana" w:hAnsi="Verdana"/>
                <w:b/>
                <w:color w:val="231F20"/>
                <w:sz w:val="18"/>
              </w:rPr>
              <w:t>MATERIALE CARCASSA</w:t>
            </w:r>
          </w:p>
          <w:p w:rsidR="00B05971" w:rsidRDefault="008E0A21">
            <w:pPr>
              <w:spacing w:after="0" w:line="216" w:lineRule="exact"/>
              <w:ind w:left="65" w:right="-20"/>
              <w:rPr>
                <w:rFonts w:ascii="Verdana" w:eastAsia="Verdana" w:hAnsi="Verdana" w:cs="Verdana"/>
                <w:sz w:val="18"/>
                <w:szCs w:val="18"/>
              </w:rPr>
            </w:pPr>
            <w:r>
              <w:rPr>
                <w:rFonts w:ascii="Verdana" w:hAnsi="Verdana"/>
                <w:color w:val="231F20"/>
                <w:position w:val="-1"/>
                <w:sz w:val="18"/>
              </w:rPr>
              <w:t>КОРПУС</w:t>
            </w:r>
          </w:p>
        </w:tc>
        <w:tc>
          <w:tcPr>
            <w:tcW w:w="5921" w:type="dxa"/>
            <w:gridSpan w:val="2"/>
            <w:tcBorders>
              <w:top w:val="single" w:sz="4" w:space="0" w:color="231F20"/>
              <w:left w:val="single" w:sz="8" w:space="0" w:color="231F20"/>
              <w:bottom w:val="single" w:sz="8" w:space="0" w:color="231F20"/>
              <w:right w:val="single" w:sz="8" w:space="0" w:color="231F20"/>
            </w:tcBorders>
          </w:tcPr>
          <w:p w:rsidR="00B05971" w:rsidRDefault="008E0A21">
            <w:pPr>
              <w:spacing w:before="37" w:after="0" w:line="246" w:lineRule="auto"/>
              <w:ind w:left="2222" w:right="1779" w:hanging="393"/>
              <w:rPr>
                <w:rFonts w:ascii="Verdana" w:eastAsia="Verdana" w:hAnsi="Verdana" w:cs="Verdana"/>
                <w:sz w:val="16"/>
                <w:szCs w:val="16"/>
              </w:rPr>
            </w:pPr>
            <w:r>
              <w:rPr>
                <w:rFonts w:ascii="Verdana" w:hAnsi="Verdana"/>
                <w:color w:val="231F20"/>
                <w:sz w:val="16"/>
              </w:rPr>
              <w:t>НЕРЖАВЕЮЩАЯ СТАЛЬ INOX AISI 304/SB</w:t>
            </w:r>
          </w:p>
        </w:tc>
      </w:tr>
    </w:tbl>
    <w:p w:rsidR="00B05971" w:rsidRDefault="00B05971">
      <w:pPr>
        <w:spacing w:before="8" w:after="0" w:line="200" w:lineRule="exact"/>
        <w:rPr>
          <w:sz w:val="20"/>
          <w:szCs w:val="20"/>
        </w:rPr>
      </w:pPr>
    </w:p>
    <w:p w:rsidR="00B05971" w:rsidRPr="008E0A21" w:rsidRDefault="008E0A21">
      <w:pPr>
        <w:spacing w:before="17" w:after="0" w:line="283" w:lineRule="exact"/>
        <w:ind w:left="3700" w:right="6766"/>
        <w:jc w:val="center"/>
        <w:rPr>
          <w:rFonts w:ascii="Verdana" w:eastAsia="Verdana" w:hAnsi="Verdana" w:cs="Verdana"/>
          <w:sz w:val="24"/>
          <w:szCs w:val="24"/>
          <w:lang w:val="es-ES_tradnl"/>
        </w:rPr>
      </w:pPr>
      <w:r w:rsidRPr="008E0A21">
        <w:rPr>
          <w:rFonts w:ascii="Verdana" w:hAnsi="Verdana"/>
          <w:b/>
          <w:color w:val="231F20"/>
          <w:position w:val="-2"/>
          <w:sz w:val="24"/>
          <w:lang w:val="es-ES_tradnl"/>
        </w:rPr>
        <w:t>X</w:t>
      </w:r>
    </w:p>
    <w:p w:rsidR="00B05971" w:rsidRPr="008E0A21" w:rsidRDefault="00B05971">
      <w:pPr>
        <w:spacing w:before="1"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7" w:after="0" w:line="240" w:lineRule="auto"/>
        <w:ind w:left="5271" w:right="5213"/>
        <w:jc w:val="center"/>
        <w:rPr>
          <w:rFonts w:ascii="Verdana" w:eastAsia="Verdana" w:hAnsi="Verdana" w:cs="Verdana"/>
          <w:sz w:val="24"/>
          <w:szCs w:val="24"/>
          <w:lang w:val="es-ES_tradnl"/>
        </w:rPr>
      </w:pPr>
      <w:r w:rsidRPr="008E0A21">
        <w:rPr>
          <w:rFonts w:ascii="Verdana" w:hAnsi="Verdana"/>
          <w:b/>
          <w:color w:val="231F20"/>
          <w:sz w:val="24"/>
          <w:lang w:val="es-ES_tradnl"/>
        </w:rPr>
        <w:t>Z</w:t>
      </w:r>
    </w:p>
    <w:p w:rsidR="00B05971" w:rsidRPr="008E0A21" w:rsidRDefault="008E0A21">
      <w:pPr>
        <w:spacing w:before="23" w:after="0" w:line="283" w:lineRule="exact"/>
        <w:ind w:right="1740"/>
        <w:jc w:val="right"/>
        <w:rPr>
          <w:rFonts w:ascii="Verdana" w:eastAsia="Verdana" w:hAnsi="Verdana" w:cs="Verdana"/>
          <w:sz w:val="24"/>
          <w:szCs w:val="24"/>
          <w:lang w:val="es-ES_tradnl"/>
        </w:rPr>
      </w:pPr>
      <w:r w:rsidRPr="008E0A21">
        <w:rPr>
          <w:rFonts w:ascii="Verdana" w:hAnsi="Verdana"/>
          <w:b/>
          <w:color w:val="231F20"/>
          <w:position w:val="-2"/>
          <w:sz w:val="24"/>
          <w:lang w:val="es-ES_tradnl"/>
        </w:rPr>
        <w:t>X</w:t>
      </w:r>
    </w:p>
    <w:p w:rsidR="00B05971" w:rsidRPr="008E0A21" w:rsidRDefault="00B05971">
      <w:pPr>
        <w:spacing w:before="9"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4540"/>
          <w:tab w:val="left" w:pos="10460"/>
        </w:tabs>
        <w:spacing w:before="17" w:after="0" w:line="433" w:lineRule="exact"/>
        <w:ind w:left="996" w:right="-20"/>
        <w:rPr>
          <w:rFonts w:ascii="Verdana" w:eastAsia="Verdana" w:hAnsi="Verdana" w:cs="Verdana"/>
          <w:sz w:val="24"/>
          <w:szCs w:val="24"/>
          <w:lang w:val="es-ES_tradnl"/>
        </w:rPr>
      </w:pPr>
      <w:r w:rsidRPr="008E0A21">
        <w:rPr>
          <w:rFonts w:ascii="Verdana" w:hAnsi="Verdana"/>
          <w:b/>
          <w:color w:val="231F20"/>
          <w:sz w:val="24"/>
          <w:lang w:val="es-ES_tradnl"/>
        </w:rPr>
        <w:t>W</w:t>
      </w:r>
      <w:r w:rsidRPr="008E0A21">
        <w:rPr>
          <w:lang w:val="es-ES_tradnl"/>
        </w:rPr>
        <w:tab/>
      </w:r>
      <w:r w:rsidRPr="008E0A21">
        <w:rPr>
          <w:rFonts w:ascii="Verdana" w:hAnsi="Verdana"/>
          <w:b/>
          <w:color w:val="231F20"/>
          <w:position w:val="-5"/>
          <w:sz w:val="24"/>
          <w:lang w:val="es-ES_tradnl"/>
        </w:rPr>
        <w:t>Y</w:t>
      </w:r>
      <w:r w:rsidRPr="008E0A21">
        <w:rPr>
          <w:lang w:val="es-ES_tradnl"/>
        </w:rPr>
        <w:tab/>
      </w:r>
      <w:r w:rsidRPr="008E0A21">
        <w:rPr>
          <w:rFonts w:ascii="Verdana" w:hAnsi="Verdana"/>
          <w:b/>
          <w:color w:val="231F20"/>
          <w:position w:val="11"/>
          <w:sz w:val="24"/>
          <w:lang w:val="es-ES_tradnl"/>
        </w:rPr>
        <w:t>Z</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6" w:after="0" w:line="220" w:lineRule="exact"/>
        <w:rPr>
          <w:lang w:val="es-ES_tradnl"/>
        </w:rPr>
      </w:pPr>
    </w:p>
    <w:p w:rsidR="00B05971" w:rsidRPr="008E0A21" w:rsidRDefault="008E0A21">
      <w:pPr>
        <w:spacing w:before="17" w:after="0" w:line="240" w:lineRule="auto"/>
        <w:ind w:left="6162" w:right="4217"/>
        <w:jc w:val="center"/>
        <w:rPr>
          <w:rFonts w:ascii="Verdana" w:eastAsia="Verdana" w:hAnsi="Verdana" w:cs="Verdana"/>
          <w:sz w:val="24"/>
          <w:szCs w:val="24"/>
          <w:lang w:val="es-ES_tradnl"/>
        </w:rPr>
      </w:pPr>
      <w:r w:rsidRPr="008E0A21">
        <w:rPr>
          <w:rFonts w:ascii="Verdana" w:hAnsi="Verdana"/>
          <w:b/>
          <w:color w:val="231F20"/>
          <w:sz w:val="24"/>
          <w:lang w:val="es-ES_tradnl"/>
        </w:rPr>
        <w:t>W</w:t>
      </w:r>
    </w:p>
    <w:p w:rsidR="00B05971" w:rsidRPr="008E0A21" w:rsidRDefault="00B05971">
      <w:pPr>
        <w:spacing w:before="3" w:after="0" w:line="120" w:lineRule="exact"/>
        <w:rPr>
          <w:sz w:val="12"/>
          <w:szCs w:val="12"/>
          <w:lang w:val="es-ES_tradnl"/>
        </w:rPr>
      </w:pPr>
    </w:p>
    <w:p w:rsidR="00B05971" w:rsidRPr="008E0A21" w:rsidRDefault="008E0A21">
      <w:pPr>
        <w:spacing w:after="0" w:line="283" w:lineRule="exact"/>
        <w:ind w:right="662"/>
        <w:jc w:val="right"/>
        <w:rPr>
          <w:rFonts w:ascii="Verdana" w:eastAsia="Verdana" w:hAnsi="Verdana" w:cs="Verdana"/>
          <w:sz w:val="24"/>
          <w:szCs w:val="24"/>
          <w:lang w:val="es-ES_tradnl"/>
        </w:rPr>
      </w:pPr>
      <w:r w:rsidRPr="008E0A21">
        <w:rPr>
          <w:rFonts w:ascii="Verdana" w:hAnsi="Verdana"/>
          <w:b/>
          <w:color w:val="231F20"/>
          <w:position w:val="-2"/>
          <w:sz w:val="24"/>
          <w:lang w:val="es-ES_tradnl"/>
        </w:rPr>
        <w:t>Y</w:t>
      </w:r>
    </w:p>
    <w:p w:rsidR="00B05971" w:rsidRPr="008E0A21" w:rsidRDefault="00B05971">
      <w:pPr>
        <w:spacing w:after="0" w:line="200" w:lineRule="exact"/>
        <w:rPr>
          <w:sz w:val="20"/>
          <w:szCs w:val="20"/>
          <w:lang w:val="es-ES_tradnl"/>
        </w:rPr>
      </w:pPr>
    </w:p>
    <w:p w:rsidR="00B05971" w:rsidRPr="008E0A21" w:rsidRDefault="00B05971">
      <w:pPr>
        <w:spacing w:before="10" w:after="0" w:line="220" w:lineRule="exact"/>
        <w:rPr>
          <w:lang w:val="es-ES_tradnl"/>
        </w:rPr>
      </w:pPr>
    </w:p>
    <w:p w:rsidR="00B05971" w:rsidRPr="008E0A21" w:rsidRDefault="008E0A21">
      <w:pPr>
        <w:spacing w:before="21" w:after="0" w:line="240" w:lineRule="auto"/>
        <w:ind w:left="5175" w:right="5198"/>
        <w:jc w:val="center"/>
        <w:rPr>
          <w:rFonts w:ascii="Verdana" w:eastAsia="Verdana" w:hAnsi="Verdana" w:cs="Verdana"/>
          <w:lang w:val="es-ES_tradnl"/>
        </w:rPr>
      </w:pPr>
      <w:r w:rsidRPr="008E0A21">
        <w:rPr>
          <w:rFonts w:ascii="Verdana" w:hAnsi="Verdana"/>
          <w:i/>
          <w:color w:val="231F20"/>
          <w:lang w:val="es-ES_tradnl"/>
        </w:rPr>
        <w:t>22.</w:t>
      </w:r>
    </w:p>
    <w:p w:rsidR="00B05971" w:rsidRPr="008E0A21" w:rsidRDefault="00B05971">
      <w:pPr>
        <w:spacing w:after="0" w:line="240" w:lineRule="auto"/>
        <w:jc w:val="center"/>
        <w:rPr>
          <w:rFonts w:ascii="Verdana" w:eastAsia="Verdana" w:hAnsi="Verdana" w:cs="Verdana"/>
          <w:lang w:val="es-ES_tradnl"/>
        </w:rPr>
        <w:sectPr w:rsidR="00B05971" w:rsidRPr="008E0A21">
          <w:pgSz w:w="11920" w:h="16840"/>
          <w:pgMar w:top="1160" w:right="700" w:bottom="200" w:left="460" w:header="600" w:footer="15" w:gutter="0"/>
          <w:cols w:space="720"/>
        </w:sectPr>
      </w:pPr>
    </w:p>
    <w:p w:rsidR="00B05971" w:rsidRPr="008E0A21" w:rsidRDefault="009C354D">
      <w:pPr>
        <w:tabs>
          <w:tab w:val="left" w:pos="3740"/>
          <w:tab w:val="left" w:pos="7360"/>
        </w:tabs>
        <w:spacing w:before="97" w:after="0" w:line="240" w:lineRule="auto"/>
        <w:ind w:left="177" w:right="-20"/>
        <w:rPr>
          <w:rFonts w:ascii="Verdana" w:eastAsia="Verdana" w:hAnsi="Verdana" w:cs="Verdana"/>
          <w:sz w:val="24"/>
          <w:szCs w:val="24"/>
          <w:lang w:val="es-ES_tradnl"/>
        </w:rPr>
      </w:pPr>
      <w:r>
        <w:lastRenderedPageBreak/>
        <w:pict>
          <v:group id="_x0000_s4448" style="position:absolute;left:0;text-align:left;margin-left:42.4pt;margin-top:4.6pt;width:165.65pt;height:17.75pt;z-index:-8301;mso-position-horizontal-relative:page" coordorigin="848,92" coordsize="3313,355">
            <v:group id="_x0000_s4453" style="position:absolute;left:860;top:102;width:461;height:301" coordorigin="860,102" coordsize="461,301">
              <v:shape id="_x0000_s4454"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451" style="position:absolute;left:860;top:102;width:461;height:301" coordorigin="860,102" coordsize="461,301">
              <v:shape id="_x0000_s4452"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449" style="position:absolute;left:850;top:445;width:3308;height:2" coordorigin="850,445" coordsize="3308,2">
              <v:shape id="_x0000_s4450" style="position:absolute;left:850;top:445;width:3308;height:2" coordorigin="850,445" coordsize="3308,0" path="m850,445r3308,e" filled="f" strokecolor="#231f20" strokeweight=".25pt">
                <v:path arrowok="t"/>
              </v:shape>
            </v:group>
            <w10:wrap anchorx="page"/>
          </v:group>
        </w:pict>
      </w:r>
      <w:r>
        <w:pict>
          <v:group id="_x0000_s4441" style="position:absolute;left:0;text-align:left;margin-left:221.95pt;margin-top:4.6pt;width:165.6pt;height:17.75pt;z-index:-8300;mso-position-horizontal-relative:page" coordorigin="4439,92" coordsize="3312,355">
            <v:group id="_x0000_s4446" style="position:absolute;left:4451;top:102;width:461;height:301" coordorigin="4451,102" coordsize="461,301">
              <v:shape id="_x0000_s4447"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444" style="position:absolute;left:4451;top:102;width:461;height:301" coordorigin="4451,102" coordsize="461,301">
              <v:shape id="_x0000_s4445"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442" style="position:absolute;left:4441;top:445;width:3307;height:2" coordorigin="4441,445" coordsize="3307,2">
              <v:shape id="_x0000_s4443" style="position:absolute;left:4441;top:445;width:3307;height:2" coordorigin="4441,445" coordsize="3307,0" path="m4441,445r3307,e" filled="f" strokecolor="#231f20" strokeweight=".25pt">
                <v:path arrowok="t"/>
              </v:shape>
            </v:group>
            <w10:wrap anchorx="page"/>
          </v:group>
        </w:pict>
      </w:r>
      <w:r>
        <w:pict>
          <v:group id="_x0000_s4434" style="position:absolute;left:0;text-align:left;margin-left:401.45pt;margin-top:4.6pt;width:165.65pt;height:17.75pt;z-index:-8299;mso-position-horizontal-relative:page" coordorigin="8029,92" coordsize="3313,355">
            <v:group id="_x0000_s4439" style="position:absolute;left:8041;top:102;width:461;height:301" coordorigin="8041,102" coordsize="461,301">
              <v:shape id="_x0000_s4440"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437" style="position:absolute;left:8041;top:102;width:461;height:301" coordorigin="8041,102" coordsize="461,301">
              <v:shape id="_x0000_s4438"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435" style="position:absolute;left:8031;top:445;width:3308;height:2" coordorigin="8031,445" coordsize="3308,2">
              <v:shape id="_x0000_s4436"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sz w:val="24"/>
          <w:lang w:val="es-ES_tradnl"/>
        </w:rPr>
        <w:t>FR</w:t>
      </w:r>
      <w:r w:rsidR="008E0A21" w:rsidRPr="008E0A21">
        <w:rPr>
          <w:lang w:val="es-ES_tradnl"/>
        </w:rPr>
        <w:tab/>
      </w:r>
      <w:r w:rsidR="008E0A21" w:rsidRPr="008E0A21">
        <w:rPr>
          <w:rFonts w:ascii="Verdana" w:hAnsi="Verdana"/>
          <w:b/>
          <w:color w:val="FFFFFF"/>
          <w:sz w:val="24"/>
          <w:lang w:val="es-ES_tradnl"/>
        </w:rPr>
        <w:t>DE</w:t>
      </w:r>
      <w:r w:rsidR="008E0A21" w:rsidRPr="008E0A21">
        <w:rPr>
          <w:lang w:val="es-ES_tradnl"/>
        </w:rPr>
        <w:tab/>
      </w:r>
      <w:r w:rsidR="008E0A21" w:rsidRPr="008E0A21">
        <w:rPr>
          <w:rFonts w:ascii="Verdana" w:hAnsi="Verdana"/>
          <w:b/>
          <w:color w:val="FFFFFF"/>
          <w:sz w:val="24"/>
          <w:lang w:val="es-ES_tradnl"/>
        </w:rPr>
        <w:t>ES</w:t>
      </w:r>
    </w:p>
    <w:p w:rsidR="00B05971" w:rsidRPr="008E0A21" w:rsidRDefault="00B05971">
      <w:pPr>
        <w:spacing w:before="4" w:after="0" w:line="140" w:lineRule="exact"/>
        <w:rPr>
          <w:sz w:val="14"/>
          <w:szCs w:val="14"/>
          <w:lang w:val="es-ES_tradnl"/>
        </w:rPr>
      </w:pPr>
    </w:p>
    <w:p w:rsidR="00B05971" w:rsidRPr="008E0A21" w:rsidRDefault="009C354D">
      <w:pPr>
        <w:tabs>
          <w:tab w:val="left" w:pos="3700"/>
          <w:tab w:val="left" w:pos="7280"/>
        </w:tabs>
        <w:spacing w:after="0" w:line="240" w:lineRule="auto"/>
        <w:ind w:left="110" w:right="-20"/>
        <w:rPr>
          <w:rFonts w:ascii="Verdana" w:eastAsia="Verdana" w:hAnsi="Verdana" w:cs="Verdana"/>
          <w:sz w:val="24"/>
          <w:szCs w:val="24"/>
          <w:lang w:val="es-ES_tradnl"/>
        </w:rPr>
      </w:pPr>
      <w:r>
        <w:pict>
          <v:group id="_x0000_s4429" style="position:absolute;left:0;text-align:left;margin-left:330.85pt;margin-top:45.35pt;width:16.05pt;height:16.15pt;z-index:-8298;mso-position-horizontal-relative:page" coordorigin="6617,907" coordsize="321,323">
            <v:group id="_x0000_s4432" style="position:absolute;left:6627;top:917;width:301;height:303" coordorigin="6627,917" coordsize="301,303">
              <v:shape id="_x0000_s4433" style="position:absolute;left:6627;top:917;width:301;height:303" coordorigin="6627,917" coordsize="301,303" path="m6784,917r-68,14l6663,969r-31,55l6627,1046r1,26l6648,1141r41,49l6744,1216r33,3l6800,1218r61,-24l6906,1147r22,-63l6926,1059r-21,-67l6863,944r-57,-25l6784,917e" fillcolor="#231f20" stroked="f">
                <v:path arrowok="t"/>
              </v:shape>
            </v:group>
            <v:group id="_x0000_s4430" style="position:absolute;left:6627;top:917;width:301;height:303" coordorigin="6627,917" coordsize="301,303">
              <v:shape id="_x0000_s4431" style="position:absolute;left:6627;top:917;width:301;height:303" coordorigin="6627,917" coordsize="301,303" path="m6777,1219r65,-14l6894,1165r30,-58l6928,1084r-2,-25l6905,992r-42,-48l6806,919r-22,-2l6760,918r-64,23l6650,986r-23,60l6628,1072r20,69l6689,1190r55,26l6777,1219xe" filled="f" strokecolor="#231f20" strokeweight=".5pt">
                <v:path arrowok="t"/>
              </v:shape>
            </v:group>
            <w10:wrap anchorx="page"/>
          </v:group>
        </w:pict>
      </w:r>
      <w:r>
        <w:pict>
          <v:group id="_x0000_s4424" style="position:absolute;left:0;text-align:left;margin-left:479.8pt;margin-top:45.35pt;width:16.05pt;height:16.15pt;z-index:-8297;mso-position-horizontal-relative:page" coordorigin="9596,907" coordsize="321,323">
            <v:group id="_x0000_s4427" style="position:absolute;left:9606;top:917;width:301;height:303" coordorigin="9606,917" coordsize="301,303">
              <v:shape id="_x0000_s4428" style="position:absolute;left:9606;top:917;width:301;height:303" coordorigin="9606,917" coordsize="301,303" path="m9763,917r-68,14l9642,969r-31,55l9606,1046r1,26l9627,1141r41,49l9723,1216r33,3l9779,1218r61,-24l9885,1147r22,-63l9905,1059r-21,-67l9842,944r-57,-25l9763,917e" fillcolor="#231f20" stroked="f">
                <v:path arrowok="t"/>
              </v:shape>
            </v:group>
            <v:group id="_x0000_s4425" style="position:absolute;left:9606;top:917;width:301;height:303" coordorigin="9606,917" coordsize="301,303">
              <v:shape id="_x0000_s4426" style="position:absolute;left:9606;top:917;width:301;height:303" coordorigin="9606,917" coordsize="301,303" path="m9756,1219r65,-14l9873,1165r29,-58l9907,1084r-2,-25l9884,992r-42,-48l9785,919r-22,-2l9739,918r-64,23l9629,986r-23,60l9607,1072r20,69l9668,1190r55,26l9756,1219xe" filled="f" strokecolor="#231f20" strokeweight=".5pt">
                <v:path arrowok="t"/>
              </v:shape>
            </v:group>
            <w10:wrap anchorx="page"/>
          </v:group>
        </w:pict>
      </w:r>
      <w:r w:rsidR="008E0A21" w:rsidRPr="008E0A21">
        <w:rPr>
          <w:rFonts w:ascii="Verdana" w:hAnsi="Verdana"/>
          <w:b/>
          <w:color w:val="231F20"/>
          <w:sz w:val="24"/>
          <w:lang w:val="es-ES_tradnl"/>
        </w:rPr>
        <w:t>DONNÉES TECHNIQUES</w:t>
      </w:r>
      <w:r w:rsidR="008E0A21" w:rsidRPr="008E0A21">
        <w:rPr>
          <w:lang w:val="es-ES_tradnl"/>
        </w:rPr>
        <w:tab/>
      </w:r>
      <w:r w:rsidR="008E0A21" w:rsidRPr="008E0A21">
        <w:rPr>
          <w:rFonts w:ascii="Verdana" w:hAnsi="Verdana"/>
          <w:b/>
          <w:color w:val="231F20"/>
          <w:sz w:val="24"/>
          <w:lang w:val="es-ES_tradnl"/>
        </w:rPr>
        <w:t>TECHNISCHE DATEN</w:t>
      </w:r>
      <w:r w:rsidR="008E0A21" w:rsidRPr="008E0A21">
        <w:rPr>
          <w:lang w:val="es-ES_tradnl"/>
        </w:rPr>
        <w:tab/>
      </w:r>
      <w:r w:rsidR="008E0A21" w:rsidRPr="008E0A21">
        <w:rPr>
          <w:rFonts w:ascii="Verdana" w:hAnsi="Verdana"/>
          <w:b/>
          <w:color w:val="231F20"/>
          <w:sz w:val="24"/>
          <w:lang w:val="es-ES_tradnl"/>
        </w:rPr>
        <w:t>DATOS TÉCNICOS</w:t>
      </w:r>
    </w:p>
    <w:p w:rsidR="00B05971" w:rsidRPr="008E0A21" w:rsidRDefault="00B05971">
      <w:pPr>
        <w:spacing w:before="1" w:after="0" w:line="150" w:lineRule="exact"/>
        <w:rPr>
          <w:sz w:val="15"/>
          <w:szCs w:val="15"/>
          <w:lang w:val="es-ES_tradnl"/>
        </w:rPr>
      </w:pPr>
    </w:p>
    <w:p w:rsidR="00B05971" w:rsidRPr="008E0A21" w:rsidRDefault="00B05971">
      <w:pPr>
        <w:spacing w:after="0" w:line="200" w:lineRule="exact"/>
        <w:rPr>
          <w:sz w:val="20"/>
          <w:szCs w:val="20"/>
          <w:lang w:val="es-ES_tradnl"/>
        </w:rPr>
      </w:pPr>
    </w:p>
    <w:tbl>
      <w:tblPr>
        <w:tblW w:w="0" w:type="auto"/>
        <w:tblInd w:w="100" w:type="dxa"/>
        <w:tblLayout w:type="fixed"/>
        <w:tblCellMar>
          <w:left w:w="0" w:type="dxa"/>
          <w:right w:w="0" w:type="dxa"/>
        </w:tblCellMar>
        <w:tblLook w:val="01E0" w:firstRow="1" w:lastRow="1" w:firstColumn="1" w:lastColumn="1" w:noHBand="0" w:noVBand="0"/>
      </w:tblPr>
      <w:tblGrid>
        <w:gridCol w:w="4548"/>
        <w:gridCol w:w="1972"/>
        <w:gridCol w:w="3949"/>
      </w:tblGrid>
      <w:tr w:rsidR="00B05971">
        <w:trPr>
          <w:trHeight w:hRule="exact" w:val="703"/>
        </w:trPr>
        <w:tc>
          <w:tcPr>
            <w:tcW w:w="4548" w:type="dxa"/>
            <w:tcBorders>
              <w:top w:val="single" w:sz="8" w:space="0" w:color="231F20"/>
              <w:left w:val="single" w:sz="8" w:space="0" w:color="231F20"/>
              <w:bottom w:val="single" w:sz="4" w:space="0" w:color="231F20"/>
              <w:right w:val="single" w:sz="8" w:space="0" w:color="231F20"/>
            </w:tcBorders>
          </w:tcPr>
          <w:p w:rsidR="00B05971" w:rsidRDefault="008E0A21">
            <w:pPr>
              <w:spacing w:before="26" w:after="0" w:line="216" w:lineRule="exact"/>
              <w:ind w:left="65" w:right="3917"/>
              <w:jc w:val="both"/>
              <w:rPr>
                <w:rFonts w:ascii="Verdana" w:eastAsia="Verdana" w:hAnsi="Verdana" w:cs="Verdana"/>
                <w:sz w:val="18"/>
                <w:szCs w:val="18"/>
              </w:rPr>
            </w:pPr>
            <w:r>
              <w:rPr>
                <w:rFonts w:ascii="Verdana" w:hAnsi="Verdana"/>
                <w:color w:val="231F20"/>
                <w:sz w:val="18"/>
              </w:rPr>
              <w:t>MOD. TYPE TYP</w:t>
            </w:r>
          </w:p>
        </w:tc>
        <w:tc>
          <w:tcPr>
            <w:tcW w:w="1972" w:type="dxa"/>
            <w:tcBorders>
              <w:top w:val="single" w:sz="8" w:space="0" w:color="231F20"/>
              <w:left w:val="single" w:sz="8" w:space="0" w:color="231F20"/>
              <w:bottom w:val="single" w:sz="4" w:space="0" w:color="231F20"/>
              <w:right w:val="single" w:sz="8" w:space="0" w:color="231F20"/>
            </w:tcBorders>
          </w:tcPr>
          <w:p w:rsidR="00B05971" w:rsidRDefault="00B05971">
            <w:pPr>
              <w:spacing w:before="9" w:after="0" w:line="220" w:lineRule="exact"/>
            </w:pPr>
          </w:p>
          <w:p w:rsidR="00B05971" w:rsidRDefault="008E0A21">
            <w:pPr>
              <w:spacing w:after="0" w:line="240" w:lineRule="auto"/>
              <w:ind w:left="479" w:right="-20"/>
              <w:rPr>
                <w:rFonts w:ascii="Verdana" w:eastAsia="Verdana" w:hAnsi="Verdana" w:cs="Verdana"/>
                <w:sz w:val="24"/>
                <w:szCs w:val="24"/>
              </w:rPr>
            </w:pPr>
            <w:r>
              <w:rPr>
                <w:rFonts w:ascii="Verdana" w:hAnsi="Verdana"/>
                <w:b/>
                <w:color w:val="231F20"/>
                <w:sz w:val="24"/>
              </w:rPr>
              <w:t xml:space="preserve">MOD. </w:t>
            </w:r>
            <w:r>
              <w:rPr>
                <w:rFonts w:ascii="Verdana" w:hAnsi="Verdana"/>
                <w:b/>
                <w:color w:val="FFFFFF"/>
                <w:sz w:val="24"/>
              </w:rPr>
              <w:t>B</w:t>
            </w:r>
          </w:p>
        </w:tc>
        <w:tc>
          <w:tcPr>
            <w:tcW w:w="3949" w:type="dxa"/>
            <w:tcBorders>
              <w:top w:val="single" w:sz="8" w:space="0" w:color="231F20"/>
              <w:left w:val="single" w:sz="8" w:space="0" w:color="231F20"/>
              <w:bottom w:val="single" w:sz="4" w:space="0" w:color="231F20"/>
              <w:right w:val="single" w:sz="8" w:space="0" w:color="231F20"/>
            </w:tcBorders>
          </w:tcPr>
          <w:p w:rsidR="00B05971" w:rsidRDefault="00B05971">
            <w:pPr>
              <w:spacing w:before="9" w:after="0" w:line="220" w:lineRule="exact"/>
            </w:pPr>
          </w:p>
          <w:p w:rsidR="00B05971" w:rsidRDefault="008E0A21">
            <w:pPr>
              <w:spacing w:after="0" w:line="240" w:lineRule="auto"/>
              <w:ind w:left="1443" w:right="1404"/>
              <w:jc w:val="center"/>
              <w:rPr>
                <w:rFonts w:ascii="Verdana" w:eastAsia="Verdana" w:hAnsi="Verdana" w:cs="Verdana"/>
                <w:sz w:val="24"/>
                <w:szCs w:val="24"/>
              </w:rPr>
            </w:pPr>
            <w:r>
              <w:rPr>
                <w:rFonts w:ascii="Verdana" w:hAnsi="Verdana"/>
                <w:b/>
                <w:color w:val="231F20"/>
                <w:sz w:val="24"/>
              </w:rPr>
              <w:t xml:space="preserve">MOD. </w:t>
            </w:r>
            <w:r>
              <w:rPr>
                <w:rFonts w:ascii="Verdana" w:hAnsi="Verdana"/>
                <w:b/>
                <w:color w:val="FFFFFF"/>
                <w:sz w:val="24"/>
              </w:rPr>
              <w:t>A</w:t>
            </w:r>
          </w:p>
        </w:tc>
      </w:tr>
      <w:tr w:rsidR="00B05971" w:rsidRPr="009C354D">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36" w:after="0" w:line="216" w:lineRule="exact"/>
              <w:ind w:left="93" w:right="3178"/>
              <w:rPr>
                <w:rFonts w:ascii="Verdana" w:eastAsia="Verdana" w:hAnsi="Verdana" w:cs="Verdana"/>
                <w:sz w:val="18"/>
                <w:szCs w:val="18"/>
              </w:rPr>
            </w:pPr>
            <w:r>
              <w:rPr>
                <w:rFonts w:ascii="Verdana" w:hAnsi="Verdana"/>
                <w:color w:val="231F20"/>
                <w:sz w:val="18"/>
              </w:rPr>
              <w:t>COMMANDES STEUERUNG MANDOS</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99" w:after="0" w:line="168" w:lineRule="exact"/>
              <w:ind w:left="-8" w:right="-29"/>
              <w:jc w:val="center"/>
              <w:rPr>
                <w:rFonts w:ascii="Verdana" w:eastAsia="Verdana" w:hAnsi="Verdana" w:cs="Verdana"/>
                <w:sz w:val="14"/>
                <w:szCs w:val="14"/>
                <w:lang w:val="es-ES_tradnl"/>
              </w:rPr>
            </w:pPr>
            <w:r w:rsidRPr="008E0A21">
              <w:rPr>
                <w:rFonts w:ascii="Verdana" w:hAnsi="Verdana"/>
                <w:color w:val="231F20"/>
                <w:sz w:val="14"/>
                <w:lang w:val="es-ES_tradnl"/>
              </w:rPr>
              <w:t>DIGITALES AVEC BOUTONS DIGITAL MIT TASTEN DIGITAL CON BOTONES</w:t>
            </w:r>
          </w:p>
        </w:tc>
        <w:tc>
          <w:tcPr>
            <w:tcW w:w="3949"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99" w:after="0" w:line="168" w:lineRule="exact"/>
              <w:ind w:left="982" w:right="953"/>
              <w:jc w:val="center"/>
              <w:rPr>
                <w:rFonts w:ascii="Verdana" w:eastAsia="Verdana" w:hAnsi="Verdana" w:cs="Verdana"/>
                <w:sz w:val="14"/>
                <w:szCs w:val="14"/>
                <w:lang w:val="es-ES_tradnl"/>
              </w:rPr>
            </w:pPr>
            <w:r w:rsidRPr="008E0A21">
              <w:rPr>
                <w:rFonts w:ascii="Verdana" w:hAnsi="Verdana"/>
                <w:color w:val="231F20"/>
                <w:sz w:val="14"/>
                <w:lang w:val="es-ES_tradnl"/>
              </w:rPr>
              <w:t>DIGITALES AVEC BOUTONS DIGITAL MIT TASTEN DIGITAL CON BOTONES</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16" w:lineRule="exact"/>
              <w:ind w:left="65" w:right="2286"/>
              <w:rPr>
                <w:rFonts w:ascii="Verdana" w:eastAsia="Verdana" w:hAnsi="Verdana" w:cs="Verdana"/>
                <w:sz w:val="18"/>
                <w:szCs w:val="18"/>
                <w:lang w:val="es-ES_tradnl"/>
              </w:rPr>
            </w:pPr>
            <w:r w:rsidRPr="008E0A21">
              <w:rPr>
                <w:rFonts w:ascii="Verdana" w:hAnsi="Verdana"/>
                <w:color w:val="231F20"/>
                <w:sz w:val="18"/>
                <w:lang w:val="es-ES_tradnl"/>
              </w:rPr>
              <w:t>DIMENSIONS (X)(Y)(Z) DIMENSIONEN DIMENSIÓN</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1" w:after="0" w:line="200" w:lineRule="exact"/>
              <w:rPr>
                <w:sz w:val="20"/>
                <w:szCs w:val="20"/>
                <w:lang w:val="es-ES_tradnl"/>
              </w:rPr>
            </w:pPr>
          </w:p>
          <w:p w:rsidR="00B05971" w:rsidRDefault="008E0A21">
            <w:pPr>
              <w:spacing w:after="0" w:line="240" w:lineRule="auto"/>
              <w:ind w:left="155" w:right="-20"/>
              <w:rPr>
                <w:rFonts w:ascii="Verdana" w:eastAsia="Verdana" w:hAnsi="Verdana" w:cs="Verdana"/>
                <w:sz w:val="16"/>
                <w:szCs w:val="16"/>
              </w:rPr>
            </w:pPr>
            <w:r>
              <w:rPr>
                <w:rFonts w:ascii="Verdana" w:hAnsi="Verdana"/>
                <w:color w:val="231F20"/>
                <w:sz w:val="16"/>
              </w:rPr>
              <w:t>472×320×в177 мм</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1" w:after="0" w:line="200" w:lineRule="exact"/>
              <w:rPr>
                <w:sz w:val="20"/>
                <w:szCs w:val="20"/>
              </w:rPr>
            </w:pPr>
          </w:p>
          <w:p w:rsidR="00B05971" w:rsidRDefault="008E0A21">
            <w:pPr>
              <w:spacing w:after="0" w:line="240" w:lineRule="auto"/>
              <w:ind w:left="1156" w:right="-20"/>
              <w:rPr>
                <w:rFonts w:ascii="Verdana" w:eastAsia="Verdana" w:hAnsi="Verdana" w:cs="Verdana"/>
                <w:sz w:val="16"/>
                <w:szCs w:val="16"/>
              </w:rPr>
            </w:pPr>
            <w:r>
              <w:rPr>
                <w:rFonts w:ascii="Verdana" w:hAnsi="Verdana"/>
                <w:color w:val="231F20"/>
                <w:sz w:val="16"/>
              </w:rPr>
              <w:t>375×297×в145 мм</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16" w:lineRule="exact"/>
              <w:ind w:left="93" w:right="2017"/>
              <w:rPr>
                <w:rFonts w:ascii="Verdana" w:eastAsia="Verdana" w:hAnsi="Verdana" w:cs="Verdana"/>
                <w:sz w:val="18"/>
                <w:szCs w:val="18"/>
                <w:lang w:val="es-ES_tradnl"/>
              </w:rPr>
            </w:pPr>
            <w:r w:rsidRPr="008E0A21">
              <w:rPr>
                <w:rFonts w:ascii="Verdana" w:hAnsi="Verdana"/>
                <w:color w:val="231F20"/>
                <w:sz w:val="18"/>
                <w:lang w:val="es-ES_tradnl"/>
              </w:rPr>
              <w:t>POIDS DE LA MACHINE GEWICHT DER MASCHINE PESO DE LA MÁQUINA</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4" w:after="0" w:line="240" w:lineRule="exact"/>
              <w:rPr>
                <w:sz w:val="24"/>
                <w:szCs w:val="24"/>
                <w:lang w:val="es-ES_tradnl"/>
              </w:rPr>
            </w:pPr>
          </w:p>
          <w:p w:rsidR="00B05971" w:rsidRDefault="008E0A21">
            <w:pPr>
              <w:spacing w:after="0" w:line="240" w:lineRule="auto"/>
              <w:ind w:left="627" w:right="627"/>
              <w:jc w:val="center"/>
              <w:rPr>
                <w:rFonts w:ascii="Verdana" w:eastAsia="Verdana" w:hAnsi="Verdana" w:cs="Verdana"/>
                <w:sz w:val="16"/>
                <w:szCs w:val="16"/>
              </w:rPr>
            </w:pPr>
            <w:r>
              <w:rPr>
                <w:rFonts w:ascii="Verdana" w:hAnsi="Verdana"/>
                <w:color w:val="231F20"/>
                <w:sz w:val="16"/>
              </w:rPr>
              <w:t>10,5 кг</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4" w:after="0" w:line="240" w:lineRule="exact"/>
              <w:rPr>
                <w:sz w:val="24"/>
                <w:szCs w:val="24"/>
              </w:rPr>
            </w:pPr>
          </w:p>
          <w:p w:rsidR="00B05971" w:rsidRDefault="008E0A21">
            <w:pPr>
              <w:spacing w:after="0" w:line="240" w:lineRule="auto"/>
              <w:ind w:left="1761" w:right="1728"/>
              <w:jc w:val="center"/>
              <w:rPr>
                <w:rFonts w:ascii="Verdana" w:eastAsia="Verdana" w:hAnsi="Verdana" w:cs="Verdana"/>
                <w:sz w:val="16"/>
                <w:szCs w:val="16"/>
              </w:rPr>
            </w:pPr>
            <w:r>
              <w:rPr>
                <w:rFonts w:ascii="Verdana" w:hAnsi="Verdana"/>
                <w:color w:val="231F20"/>
                <w:sz w:val="16"/>
              </w:rPr>
              <w:t>8 кг</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16" w:lineRule="exact"/>
              <w:ind w:left="65" w:right="427"/>
              <w:rPr>
                <w:rFonts w:ascii="Verdana" w:eastAsia="Verdana" w:hAnsi="Verdana" w:cs="Verdana"/>
                <w:sz w:val="18"/>
                <w:szCs w:val="18"/>
                <w:lang w:val="es-ES_tradnl"/>
              </w:rPr>
            </w:pPr>
            <w:r w:rsidRPr="008E0A21">
              <w:rPr>
                <w:rFonts w:ascii="Verdana" w:hAnsi="Verdana"/>
                <w:color w:val="231F20"/>
                <w:sz w:val="18"/>
                <w:lang w:val="es-ES_tradnl"/>
              </w:rPr>
              <w:t>LONGUEUR DE LA BARRE DE SOUDURE (W) SCHWEISSLEISTE</w:t>
            </w:r>
          </w:p>
          <w:p w:rsidR="00B05971" w:rsidRDefault="008E0A21">
            <w:pPr>
              <w:spacing w:after="0" w:line="211" w:lineRule="exact"/>
              <w:ind w:left="65" w:right="-20"/>
              <w:rPr>
                <w:rFonts w:ascii="Verdana" w:eastAsia="Verdana" w:hAnsi="Verdana" w:cs="Verdana"/>
                <w:sz w:val="18"/>
                <w:szCs w:val="18"/>
              </w:rPr>
            </w:pPr>
            <w:r>
              <w:rPr>
                <w:rFonts w:ascii="Verdana" w:hAnsi="Verdana"/>
                <w:color w:val="231F20"/>
                <w:sz w:val="18"/>
              </w:rPr>
              <w:t>LONGITUD BARRA SELLADORA</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10" w:after="0" w:line="260" w:lineRule="exact"/>
              <w:rPr>
                <w:sz w:val="26"/>
                <w:szCs w:val="26"/>
              </w:rPr>
            </w:pPr>
          </w:p>
          <w:p w:rsidR="00B05971" w:rsidRDefault="008E0A21">
            <w:pPr>
              <w:spacing w:after="0" w:line="240" w:lineRule="auto"/>
              <w:ind w:left="630" w:right="-20"/>
              <w:rPr>
                <w:rFonts w:ascii="Verdana" w:eastAsia="Verdana" w:hAnsi="Verdana" w:cs="Verdana"/>
                <w:sz w:val="16"/>
                <w:szCs w:val="16"/>
              </w:rPr>
            </w:pPr>
            <w:r>
              <w:rPr>
                <w:rFonts w:ascii="Verdana" w:hAnsi="Verdana"/>
                <w:color w:val="231F20"/>
                <w:sz w:val="16"/>
              </w:rPr>
              <w:t>420 mm</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0" w:after="0" w:line="260" w:lineRule="exact"/>
              <w:rPr>
                <w:sz w:val="26"/>
                <w:szCs w:val="26"/>
              </w:rPr>
            </w:pPr>
          </w:p>
          <w:p w:rsidR="00B05971" w:rsidRDefault="008E0A21">
            <w:pPr>
              <w:spacing w:after="0" w:line="240" w:lineRule="auto"/>
              <w:ind w:left="1601" w:right="1568"/>
              <w:jc w:val="center"/>
              <w:rPr>
                <w:rFonts w:ascii="Verdana" w:eastAsia="Verdana" w:hAnsi="Verdana" w:cs="Verdana"/>
                <w:sz w:val="16"/>
                <w:szCs w:val="16"/>
              </w:rPr>
            </w:pPr>
            <w:r>
              <w:rPr>
                <w:rFonts w:ascii="Verdana" w:hAnsi="Verdana"/>
                <w:color w:val="231F20"/>
                <w:sz w:val="16"/>
              </w:rPr>
              <w:t>310 мм</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16" w:lineRule="exact"/>
              <w:ind w:left="65" w:right="1064"/>
              <w:rPr>
                <w:rFonts w:ascii="Verdana" w:eastAsia="Verdana" w:hAnsi="Verdana" w:cs="Verdana"/>
                <w:sz w:val="18"/>
                <w:szCs w:val="18"/>
                <w:lang w:val="es-ES_tradnl"/>
              </w:rPr>
            </w:pPr>
            <w:r w:rsidRPr="008E0A21">
              <w:rPr>
                <w:rFonts w:ascii="Verdana" w:hAnsi="Verdana"/>
                <w:color w:val="231F20"/>
                <w:sz w:val="18"/>
                <w:lang w:val="es-ES_tradnl"/>
              </w:rPr>
              <w:t>DIMENSION MAXIMALE DE SACHETS MAXIMALE BEUTELGRÖSSE DIMENSION MAXIMA DE BOLSA</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9" w:after="0" w:line="240" w:lineRule="exact"/>
              <w:rPr>
                <w:sz w:val="24"/>
                <w:szCs w:val="24"/>
                <w:lang w:val="es-ES_tradnl"/>
              </w:rPr>
            </w:pPr>
          </w:p>
          <w:p w:rsidR="00B05971" w:rsidRDefault="008E0A21">
            <w:pPr>
              <w:spacing w:after="0" w:line="240" w:lineRule="auto"/>
              <w:ind w:left="630" w:right="-20"/>
              <w:rPr>
                <w:rFonts w:ascii="Verdana" w:eastAsia="Verdana" w:hAnsi="Verdana" w:cs="Verdana"/>
                <w:sz w:val="16"/>
                <w:szCs w:val="16"/>
              </w:rPr>
            </w:pPr>
            <w:r>
              <w:rPr>
                <w:rFonts w:ascii="Verdana" w:hAnsi="Verdana"/>
                <w:color w:val="231F20"/>
                <w:sz w:val="16"/>
              </w:rPr>
              <w:t>400 ММ</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9" w:after="0" w:line="240" w:lineRule="exact"/>
              <w:rPr>
                <w:sz w:val="24"/>
                <w:szCs w:val="24"/>
              </w:rPr>
            </w:pPr>
          </w:p>
          <w:p w:rsidR="00B05971" w:rsidRDefault="008E0A21">
            <w:pPr>
              <w:spacing w:after="0" w:line="240" w:lineRule="auto"/>
              <w:ind w:left="1601" w:right="1568"/>
              <w:jc w:val="center"/>
              <w:rPr>
                <w:rFonts w:ascii="Verdana" w:eastAsia="Verdana" w:hAnsi="Verdana" w:cs="Verdana"/>
                <w:sz w:val="16"/>
                <w:szCs w:val="16"/>
              </w:rPr>
            </w:pPr>
            <w:r>
              <w:rPr>
                <w:rFonts w:ascii="Verdana" w:hAnsi="Verdana"/>
                <w:color w:val="231F20"/>
                <w:sz w:val="16"/>
              </w:rPr>
              <w:t>300 мм</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16" w:lineRule="exact"/>
              <w:ind w:left="93" w:right="2036"/>
              <w:rPr>
                <w:rFonts w:ascii="Verdana" w:eastAsia="Verdana" w:hAnsi="Verdana" w:cs="Verdana"/>
                <w:sz w:val="18"/>
                <w:szCs w:val="18"/>
                <w:lang w:val="es-ES_tradnl"/>
              </w:rPr>
            </w:pPr>
            <w:r w:rsidRPr="008E0A21">
              <w:rPr>
                <w:rFonts w:ascii="Verdana" w:hAnsi="Verdana"/>
                <w:color w:val="231F20"/>
                <w:sz w:val="18"/>
                <w:lang w:val="es-ES_tradnl"/>
              </w:rPr>
              <w:t>PUISSANCE DE LA POMPE PUMPENLEISTUNG POTENCIA DE LA BOMBA</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4" w:after="0" w:line="240" w:lineRule="exact"/>
              <w:rPr>
                <w:sz w:val="24"/>
                <w:szCs w:val="24"/>
                <w:lang w:val="es-ES_tradnl"/>
              </w:rPr>
            </w:pPr>
          </w:p>
          <w:p w:rsidR="00B05971" w:rsidRDefault="008E0A21">
            <w:pPr>
              <w:spacing w:after="0" w:line="240" w:lineRule="auto"/>
              <w:ind w:left="674" w:right="674"/>
              <w:jc w:val="center"/>
              <w:rPr>
                <w:rFonts w:ascii="Verdana" w:eastAsia="Verdana" w:hAnsi="Verdana" w:cs="Verdana"/>
                <w:sz w:val="16"/>
                <w:szCs w:val="16"/>
              </w:rPr>
            </w:pPr>
            <w:r>
              <w:rPr>
                <w:rFonts w:ascii="Verdana" w:hAnsi="Verdana"/>
                <w:color w:val="231F20"/>
                <w:sz w:val="16"/>
              </w:rPr>
              <w:t>200 Вт</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4" w:after="0" w:line="240" w:lineRule="exact"/>
              <w:rPr>
                <w:sz w:val="24"/>
                <w:szCs w:val="24"/>
              </w:rPr>
            </w:pPr>
          </w:p>
          <w:p w:rsidR="00B05971" w:rsidRDefault="008E0A21">
            <w:pPr>
              <w:spacing w:after="0" w:line="240" w:lineRule="auto"/>
              <w:ind w:left="1729" w:right="1695"/>
              <w:jc w:val="center"/>
              <w:rPr>
                <w:rFonts w:ascii="Verdana" w:eastAsia="Verdana" w:hAnsi="Verdana" w:cs="Verdana"/>
                <w:sz w:val="16"/>
                <w:szCs w:val="16"/>
              </w:rPr>
            </w:pPr>
            <w:r>
              <w:rPr>
                <w:rFonts w:ascii="Verdana" w:hAnsi="Verdana"/>
                <w:color w:val="231F20"/>
                <w:sz w:val="16"/>
              </w:rPr>
              <w:t>80 Вт</w:t>
            </w:r>
          </w:p>
        </w:tc>
      </w:tr>
      <w:tr w:rsidR="00B05971" w:rsidRPr="009C354D">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8" w:after="0" w:line="240" w:lineRule="auto"/>
              <w:ind w:left="93" w:right="-20"/>
              <w:rPr>
                <w:rFonts w:ascii="Verdana" w:eastAsia="Verdana" w:hAnsi="Verdana" w:cs="Verdana"/>
                <w:sz w:val="18"/>
                <w:szCs w:val="18"/>
                <w:lang w:val="es-ES_tradnl"/>
              </w:rPr>
            </w:pPr>
            <w:r w:rsidRPr="008E0A21">
              <w:rPr>
                <w:rFonts w:ascii="Verdana" w:hAnsi="Verdana"/>
                <w:color w:val="231F20"/>
                <w:sz w:val="18"/>
                <w:lang w:val="es-ES_tradnl"/>
              </w:rPr>
              <w:t>TYPE ET DEBIT DE LA POMPE</w:t>
            </w:r>
          </w:p>
          <w:p w:rsidR="00B05971" w:rsidRPr="008E0A21" w:rsidRDefault="008E0A21">
            <w:pPr>
              <w:spacing w:before="5" w:after="0" w:line="216" w:lineRule="exact"/>
              <w:ind w:left="93" w:right="259"/>
              <w:rPr>
                <w:rFonts w:ascii="Verdana" w:eastAsia="Verdana" w:hAnsi="Verdana" w:cs="Verdana"/>
                <w:sz w:val="18"/>
                <w:szCs w:val="18"/>
                <w:lang w:val="es-ES_tradnl"/>
              </w:rPr>
            </w:pPr>
            <w:r w:rsidRPr="008E0A21">
              <w:rPr>
                <w:rFonts w:ascii="Verdana" w:hAnsi="Verdana"/>
                <w:color w:val="231F20"/>
                <w:sz w:val="18"/>
                <w:lang w:val="es-ES_tradnl"/>
              </w:rPr>
              <w:t>PUMPENTYP UND PUMPNENNSAUGLEISTUNG TIPO DE BOMBA Y CAPACIDAD DE LA BOMBA</w:t>
            </w:r>
          </w:p>
        </w:tc>
        <w:tc>
          <w:tcPr>
            <w:tcW w:w="1972"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57" w:after="0" w:line="329" w:lineRule="auto"/>
              <w:ind w:left="98" w:right="98"/>
              <w:jc w:val="center"/>
              <w:rPr>
                <w:rFonts w:ascii="Verdana" w:eastAsia="Verdana" w:hAnsi="Verdana" w:cs="Verdana"/>
                <w:sz w:val="12"/>
                <w:szCs w:val="12"/>
                <w:lang w:val="en-US"/>
              </w:rPr>
            </w:pPr>
            <w:r w:rsidRPr="009C354D">
              <w:rPr>
                <w:rFonts w:ascii="Verdana" w:hAnsi="Verdana"/>
                <w:color w:val="231F20"/>
                <w:sz w:val="12"/>
                <w:lang w:val="en-US"/>
              </w:rPr>
              <w:t>Autolubrifiant - 30 l/min Selbstschmierend - 30 l/min Autolubrificada - 30 l/min</w:t>
            </w:r>
          </w:p>
        </w:tc>
        <w:tc>
          <w:tcPr>
            <w:tcW w:w="3949"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57" w:after="0" w:line="329" w:lineRule="auto"/>
              <w:ind w:left="1098" w:right="1070"/>
              <w:jc w:val="center"/>
              <w:rPr>
                <w:rFonts w:ascii="Verdana" w:eastAsia="Verdana" w:hAnsi="Verdana" w:cs="Verdana"/>
                <w:sz w:val="12"/>
                <w:szCs w:val="12"/>
                <w:lang w:val="en-US"/>
              </w:rPr>
            </w:pPr>
            <w:r w:rsidRPr="009C354D">
              <w:rPr>
                <w:rFonts w:ascii="Verdana" w:hAnsi="Verdana"/>
                <w:color w:val="231F20"/>
                <w:sz w:val="12"/>
                <w:lang w:val="en-US"/>
              </w:rPr>
              <w:t>Autolubrifiant - 11 l/min Selbstschmierend - 11 l/min Autolubrificada - 11 l/min</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36" w:after="0" w:line="216" w:lineRule="exact"/>
              <w:ind w:left="93" w:right="1335"/>
              <w:rPr>
                <w:rFonts w:ascii="Verdana" w:eastAsia="Verdana" w:hAnsi="Verdana" w:cs="Verdana"/>
                <w:sz w:val="18"/>
                <w:szCs w:val="18"/>
                <w:lang w:val="en-US"/>
              </w:rPr>
            </w:pPr>
            <w:r w:rsidRPr="009C354D">
              <w:rPr>
                <w:rFonts w:ascii="Verdana" w:hAnsi="Verdana"/>
                <w:color w:val="231F20"/>
                <w:sz w:val="18"/>
                <w:lang w:val="en-US"/>
              </w:rPr>
              <w:t>PUISSANCE TOTALE ABSORBÉE ABSORBIERTE GESAMTLEISTUNG POTENCIA TOTAL ABSORBIDA</w:t>
            </w:r>
          </w:p>
        </w:tc>
        <w:tc>
          <w:tcPr>
            <w:tcW w:w="1972" w:type="dxa"/>
            <w:tcBorders>
              <w:top w:val="single" w:sz="4" w:space="0" w:color="231F20"/>
              <w:left w:val="single" w:sz="8" w:space="0" w:color="231F20"/>
              <w:bottom w:val="single" w:sz="4" w:space="0" w:color="231F20"/>
              <w:right w:val="single" w:sz="8" w:space="0" w:color="231F20"/>
            </w:tcBorders>
          </w:tcPr>
          <w:p w:rsidR="00B05971" w:rsidRPr="009C354D" w:rsidRDefault="00B05971">
            <w:pPr>
              <w:spacing w:before="12" w:after="0" w:line="260" w:lineRule="exact"/>
              <w:rPr>
                <w:sz w:val="26"/>
                <w:szCs w:val="26"/>
                <w:lang w:val="en-US"/>
              </w:rPr>
            </w:pPr>
          </w:p>
          <w:p w:rsidR="00B05971" w:rsidRDefault="008E0A21">
            <w:pPr>
              <w:spacing w:after="0" w:line="240" w:lineRule="auto"/>
              <w:ind w:left="674" w:right="674"/>
              <w:jc w:val="center"/>
              <w:rPr>
                <w:rFonts w:ascii="Verdana" w:eastAsia="Verdana" w:hAnsi="Verdana" w:cs="Verdana"/>
                <w:sz w:val="16"/>
                <w:szCs w:val="16"/>
              </w:rPr>
            </w:pPr>
            <w:r>
              <w:rPr>
                <w:rFonts w:ascii="Verdana" w:hAnsi="Verdana"/>
                <w:color w:val="231F20"/>
                <w:sz w:val="16"/>
              </w:rPr>
              <w:t>860 Вт</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12" w:after="0" w:line="260" w:lineRule="exact"/>
              <w:rPr>
                <w:sz w:val="26"/>
                <w:szCs w:val="26"/>
              </w:rPr>
            </w:pPr>
          </w:p>
          <w:p w:rsidR="00B05971" w:rsidRDefault="008E0A21">
            <w:pPr>
              <w:spacing w:after="0" w:line="240" w:lineRule="auto"/>
              <w:ind w:left="1677" w:right="1644"/>
              <w:jc w:val="center"/>
              <w:rPr>
                <w:rFonts w:ascii="Verdana" w:eastAsia="Verdana" w:hAnsi="Verdana" w:cs="Verdana"/>
                <w:sz w:val="16"/>
                <w:szCs w:val="16"/>
              </w:rPr>
            </w:pPr>
            <w:r>
              <w:rPr>
                <w:rFonts w:ascii="Verdana" w:hAnsi="Verdana"/>
                <w:color w:val="231F20"/>
                <w:sz w:val="16"/>
              </w:rPr>
              <w:t>220 Вт</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Default="008E0A21">
            <w:pPr>
              <w:spacing w:before="36" w:after="0" w:line="216" w:lineRule="exact"/>
              <w:ind w:left="93" w:right="3277"/>
              <w:rPr>
                <w:rFonts w:ascii="Verdana" w:eastAsia="Verdana" w:hAnsi="Verdana" w:cs="Verdana"/>
                <w:sz w:val="18"/>
                <w:szCs w:val="18"/>
              </w:rPr>
            </w:pPr>
            <w:r>
              <w:rPr>
                <w:rFonts w:ascii="Verdana" w:hAnsi="Verdana"/>
                <w:color w:val="231F20"/>
                <w:sz w:val="18"/>
              </w:rPr>
              <w:t>FUSIBLE SICHERUNG FUSIBLE</w:t>
            </w:r>
          </w:p>
        </w:tc>
        <w:tc>
          <w:tcPr>
            <w:tcW w:w="1972" w:type="dxa"/>
            <w:tcBorders>
              <w:top w:val="single" w:sz="4" w:space="0" w:color="231F20"/>
              <w:left w:val="single" w:sz="8" w:space="0" w:color="231F20"/>
              <w:bottom w:val="single" w:sz="4" w:space="0" w:color="231F20"/>
              <w:right w:val="single" w:sz="8" w:space="0" w:color="231F20"/>
            </w:tcBorders>
          </w:tcPr>
          <w:p w:rsidR="00B05971" w:rsidRDefault="00B05971">
            <w:pPr>
              <w:spacing w:before="4" w:after="0" w:line="280" w:lineRule="exact"/>
              <w:rPr>
                <w:sz w:val="28"/>
                <w:szCs w:val="28"/>
              </w:rPr>
            </w:pPr>
          </w:p>
          <w:p w:rsidR="00B05971" w:rsidRDefault="008E0A21">
            <w:pPr>
              <w:spacing w:after="0" w:line="240" w:lineRule="auto"/>
              <w:ind w:left="586" w:right="-20"/>
              <w:rPr>
                <w:rFonts w:ascii="Verdana" w:eastAsia="Verdana" w:hAnsi="Verdana" w:cs="Verdana"/>
                <w:sz w:val="16"/>
                <w:szCs w:val="16"/>
              </w:rPr>
            </w:pPr>
            <w:r>
              <w:rPr>
                <w:rFonts w:ascii="Verdana" w:hAnsi="Verdana"/>
                <w:color w:val="231F20"/>
                <w:sz w:val="16"/>
              </w:rPr>
              <w:t>5x20F 5A</w:t>
            </w:r>
          </w:p>
        </w:tc>
        <w:tc>
          <w:tcPr>
            <w:tcW w:w="3949" w:type="dxa"/>
            <w:tcBorders>
              <w:top w:val="single" w:sz="4" w:space="0" w:color="231F20"/>
              <w:left w:val="single" w:sz="8" w:space="0" w:color="231F20"/>
              <w:bottom w:val="single" w:sz="4" w:space="0" w:color="231F20"/>
              <w:right w:val="single" w:sz="8" w:space="0" w:color="231F20"/>
            </w:tcBorders>
          </w:tcPr>
          <w:p w:rsidR="00B05971" w:rsidRDefault="00B05971">
            <w:pPr>
              <w:spacing w:before="4" w:after="0" w:line="280" w:lineRule="exact"/>
              <w:rPr>
                <w:sz w:val="28"/>
                <w:szCs w:val="28"/>
              </w:rPr>
            </w:pPr>
          </w:p>
          <w:p w:rsidR="00B05971" w:rsidRDefault="008E0A21">
            <w:pPr>
              <w:spacing w:after="0" w:line="240" w:lineRule="auto"/>
              <w:ind w:left="1477" w:right="1444"/>
              <w:jc w:val="center"/>
              <w:rPr>
                <w:rFonts w:ascii="Verdana" w:eastAsia="Verdana" w:hAnsi="Verdana" w:cs="Verdana"/>
                <w:sz w:val="16"/>
                <w:szCs w:val="16"/>
              </w:rPr>
            </w:pPr>
            <w:r>
              <w:rPr>
                <w:rFonts w:ascii="Verdana" w:hAnsi="Verdana"/>
                <w:color w:val="231F20"/>
                <w:sz w:val="16"/>
              </w:rPr>
              <w:t>5x20F 2,5A</w:t>
            </w:r>
          </w:p>
        </w:tc>
      </w:tr>
      <w:tr w:rsidR="00B05971">
        <w:trPr>
          <w:trHeight w:hRule="exact" w:val="1356"/>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7" w:after="0" w:line="240" w:lineRule="auto"/>
              <w:ind w:left="93" w:right="-20"/>
              <w:rPr>
                <w:rFonts w:ascii="Verdana" w:eastAsia="Verdana" w:hAnsi="Verdana" w:cs="Verdana"/>
                <w:sz w:val="18"/>
                <w:szCs w:val="18"/>
                <w:lang w:val="es-ES_tradnl"/>
              </w:rPr>
            </w:pPr>
            <w:r w:rsidRPr="008E0A21">
              <w:rPr>
                <w:rFonts w:ascii="Verdana" w:hAnsi="Verdana"/>
                <w:color w:val="231F20"/>
                <w:sz w:val="18"/>
                <w:lang w:val="es-ES_tradnl"/>
              </w:rPr>
              <w:t>MISE EN MARCHE AUTOMATIQUE</w:t>
            </w:r>
          </w:p>
          <w:p w:rsidR="00B05971" w:rsidRPr="008E0A21" w:rsidRDefault="008E0A21">
            <w:pPr>
              <w:spacing w:before="5" w:after="0" w:line="216" w:lineRule="exact"/>
              <w:ind w:left="93" w:right="216"/>
              <w:rPr>
                <w:rFonts w:ascii="Verdana" w:eastAsia="Verdana" w:hAnsi="Verdana" w:cs="Verdana"/>
                <w:sz w:val="18"/>
                <w:szCs w:val="18"/>
                <w:lang w:val="es-ES_tradnl"/>
              </w:rPr>
            </w:pPr>
            <w:r w:rsidRPr="008E0A21">
              <w:rPr>
                <w:rFonts w:ascii="Verdana" w:hAnsi="Verdana"/>
                <w:color w:val="231F20"/>
                <w:sz w:val="18"/>
                <w:lang w:val="es-ES_tradnl"/>
              </w:rPr>
              <w:t>PAR FERMETURE DE LA PORTE MOBILE AUTOMATISCHER START DURCH SCHLIESSEN DER BEWEGLICHEN KLAPPE</w:t>
            </w:r>
          </w:p>
          <w:p w:rsidR="00B05971" w:rsidRPr="008E0A21" w:rsidRDefault="008E0A21">
            <w:pPr>
              <w:spacing w:after="0" w:line="216" w:lineRule="exact"/>
              <w:ind w:left="93" w:right="336"/>
              <w:rPr>
                <w:rFonts w:ascii="Verdana" w:eastAsia="Verdana" w:hAnsi="Verdana" w:cs="Verdana"/>
                <w:sz w:val="18"/>
                <w:szCs w:val="18"/>
                <w:lang w:val="es-ES_tradnl"/>
              </w:rPr>
            </w:pPr>
            <w:r w:rsidRPr="008E0A21">
              <w:rPr>
                <w:rFonts w:ascii="Verdana" w:hAnsi="Verdana"/>
                <w:color w:val="231F20"/>
                <w:sz w:val="18"/>
                <w:lang w:val="es-ES_tradnl"/>
              </w:rPr>
              <w:t>PUESTA EN FUNCIONAMIENTO AUTOMÁTICA MEDIANTE CIERRE PORTILLO MOVIBLE</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7" w:after="0" w:line="180" w:lineRule="exact"/>
              <w:rPr>
                <w:sz w:val="18"/>
                <w:szCs w:val="18"/>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6" w:lineRule="auto"/>
              <w:ind w:left="49" w:right="50"/>
              <w:jc w:val="center"/>
              <w:rPr>
                <w:rFonts w:ascii="Verdana" w:eastAsia="Verdana" w:hAnsi="Verdana" w:cs="Verdana"/>
                <w:sz w:val="16"/>
                <w:szCs w:val="16"/>
                <w:lang w:val="es-ES_tradnl"/>
              </w:rPr>
            </w:pPr>
            <w:r w:rsidRPr="008E0A21">
              <w:rPr>
                <w:rFonts w:ascii="Verdana" w:hAnsi="Verdana"/>
                <w:color w:val="231F20"/>
                <w:sz w:val="16"/>
                <w:lang w:val="es-ES_tradnl"/>
              </w:rPr>
              <w:t>DE SÉRIE SERIENAUSSTATTUNG DE SERIE</w:t>
            </w:r>
          </w:p>
        </w:tc>
        <w:tc>
          <w:tcPr>
            <w:tcW w:w="3949"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3"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Default="008E0A21">
            <w:pPr>
              <w:spacing w:after="0" w:line="240" w:lineRule="auto"/>
              <w:ind w:left="1886" w:right="1867"/>
              <w:jc w:val="center"/>
              <w:rPr>
                <w:rFonts w:ascii="Verdana" w:eastAsia="Verdana" w:hAnsi="Verdana" w:cs="Verdana"/>
                <w:sz w:val="16"/>
                <w:szCs w:val="16"/>
              </w:rPr>
            </w:pPr>
            <w:r>
              <w:rPr>
                <w:rFonts w:ascii="Verdana" w:hAnsi="Verdana"/>
                <w:color w:val="231F20"/>
                <w:sz w:val="16"/>
              </w:rPr>
              <w:t>/</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36" w:after="0" w:line="216" w:lineRule="exact"/>
              <w:ind w:left="65" w:right="2262"/>
              <w:rPr>
                <w:rFonts w:ascii="Verdana" w:eastAsia="Verdana" w:hAnsi="Verdana" w:cs="Verdana"/>
                <w:sz w:val="18"/>
                <w:szCs w:val="18"/>
                <w:lang w:val="en-US"/>
              </w:rPr>
            </w:pPr>
            <w:r w:rsidRPr="009C354D">
              <w:rPr>
                <w:rFonts w:ascii="Verdana" w:hAnsi="Verdana"/>
                <w:color w:val="231F20"/>
                <w:sz w:val="18"/>
                <w:lang w:val="en-US"/>
              </w:rPr>
              <w:t>FILTRE POUR LIQUIDES FLÜSSIGKEITSFILTER FILTRO LIQUIDOS</w:t>
            </w:r>
          </w:p>
        </w:tc>
        <w:tc>
          <w:tcPr>
            <w:tcW w:w="197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49" w:after="0" w:line="246" w:lineRule="auto"/>
              <w:ind w:left="54" w:right="54"/>
              <w:jc w:val="center"/>
              <w:rPr>
                <w:rFonts w:ascii="Verdana" w:eastAsia="Verdana" w:hAnsi="Verdana" w:cs="Verdana"/>
                <w:sz w:val="16"/>
                <w:szCs w:val="16"/>
                <w:lang w:val="es-ES_tradnl"/>
              </w:rPr>
            </w:pPr>
            <w:r w:rsidRPr="008E0A21">
              <w:rPr>
                <w:rFonts w:ascii="Verdana" w:hAnsi="Verdana"/>
                <w:color w:val="231F20"/>
                <w:sz w:val="16"/>
                <w:lang w:val="es-ES_tradnl"/>
              </w:rPr>
              <w:t>DE SÉRIE SERIENAUSSTATTUNG DE SERIE</w:t>
            </w:r>
          </w:p>
        </w:tc>
        <w:tc>
          <w:tcPr>
            <w:tcW w:w="3949" w:type="dxa"/>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5" w:after="0" w:line="220" w:lineRule="exact"/>
              <w:rPr>
                <w:lang w:val="es-ES_tradnl"/>
              </w:rPr>
            </w:pPr>
          </w:p>
          <w:p w:rsidR="00B05971" w:rsidRDefault="008E0A21">
            <w:pPr>
              <w:spacing w:after="0" w:line="240" w:lineRule="auto"/>
              <w:ind w:left="1893" w:right="1875"/>
              <w:jc w:val="center"/>
              <w:rPr>
                <w:rFonts w:ascii="Verdana" w:eastAsia="Verdana" w:hAnsi="Verdana" w:cs="Verdana"/>
                <w:sz w:val="16"/>
                <w:szCs w:val="16"/>
              </w:rPr>
            </w:pPr>
            <w:r>
              <w:rPr>
                <w:rFonts w:ascii="Verdana" w:hAnsi="Verdana"/>
                <w:color w:val="231F20"/>
                <w:sz w:val="16"/>
              </w:rPr>
              <w:t>/</w:t>
            </w:r>
          </w:p>
        </w:tc>
      </w:tr>
      <w:tr w:rsidR="00B05971">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5" w:after="0" w:line="216" w:lineRule="exact"/>
              <w:ind w:left="65" w:right="2752"/>
              <w:rPr>
                <w:rFonts w:ascii="Verdana" w:eastAsia="Verdana" w:hAnsi="Verdana" w:cs="Verdana"/>
                <w:sz w:val="18"/>
                <w:szCs w:val="18"/>
                <w:lang w:val="en-US"/>
              </w:rPr>
            </w:pPr>
            <w:r w:rsidRPr="008E0A21">
              <w:rPr>
                <w:rFonts w:ascii="Verdana" w:hAnsi="Verdana"/>
                <w:color w:val="231F20"/>
                <w:sz w:val="18"/>
                <w:lang w:val="en-US"/>
              </w:rPr>
              <w:t>PRESSION FINALE ENDDRUCK PRESION FINAL</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1" w:after="0" w:line="240" w:lineRule="exact"/>
              <w:rPr>
                <w:sz w:val="24"/>
                <w:szCs w:val="24"/>
                <w:lang w:val="en-US"/>
              </w:rPr>
            </w:pPr>
          </w:p>
          <w:p w:rsidR="00B05971" w:rsidRDefault="008E0A21">
            <w:pPr>
              <w:spacing w:after="0" w:line="240" w:lineRule="auto"/>
              <w:ind w:left="2211" w:right="2191"/>
              <w:jc w:val="center"/>
              <w:rPr>
                <w:rFonts w:ascii="Verdana" w:eastAsia="Verdana" w:hAnsi="Verdana" w:cs="Verdana"/>
                <w:sz w:val="16"/>
                <w:szCs w:val="16"/>
              </w:rPr>
            </w:pPr>
            <w:r>
              <w:rPr>
                <w:rFonts w:ascii="Verdana" w:hAnsi="Verdana"/>
                <w:color w:val="231F20"/>
                <w:sz w:val="16"/>
              </w:rPr>
              <w:t>0,15 бар - 15 кПа</w:t>
            </w:r>
          </w:p>
        </w:tc>
      </w:tr>
      <w:tr w:rsidR="00B05971" w:rsidRPr="009C354D">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5" w:after="0" w:line="216" w:lineRule="exact"/>
              <w:ind w:left="65" w:right="2274"/>
              <w:rPr>
                <w:rFonts w:ascii="Verdana" w:eastAsia="Verdana" w:hAnsi="Verdana" w:cs="Verdana"/>
                <w:sz w:val="18"/>
                <w:szCs w:val="18"/>
                <w:lang w:val="es-ES_tradnl"/>
              </w:rPr>
            </w:pPr>
            <w:r w:rsidRPr="008E0A21">
              <w:rPr>
                <w:rFonts w:ascii="Verdana" w:hAnsi="Verdana"/>
                <w:color w:val="231F20"/>
                <w:sz w:val="18"/>
                <w:lang w:val="es-ES_tradnl"/>
              </w:rPr>
              <w:t>CAPTEUR DE VIDE VAKUUMDRUCKFÜHLER SENSOR DEL VACIO</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15" w:after="0" w:line="220" w:lineRule="exact"/>
              <w:rPr>
                <w:lang w:val="es-ES_tradnl"/>
              </w:rPr>
            </w:pPr>
          </w:p>
          <w:p w:rsidR="00B05971" w:rsidRPr="008E0A21" w:rsidRDefault="008E0A21">
            <w:pPr>
              <w:spacing w:after="0" w:line="240" w:lineRule="auto"/>
              <w:ind w:left="1097" w:right="-20"/>
              <w:rPr>
                <w:rFonts w:ascii="Verdana" w:eastAsia="Verdana" w:hAnsi="Verdana" w:cs="Verdana"/>
                <w:sz w:val="16"/>
                <w:szCs w:val="16"/>
                <w:lang w:val="es-ES_tradnl"/>
              </w:rPr>
            </w:pPr>
            <w:r w:rsidRPr="008E0A21">
              <w:rPr>
                <w:rFonts w:ascii="Verdana" w:hAnsi="Verdana"/>
                <w:color w:val="231F20"/>
                <w:sz w:val="16"/>
                <w:lang w:val="es-ES_tradnl"/>
              </w:rPr>
              <w:t>DE SÉRIE - SERIENAUSSTATTUNG - DE SERIE</w:t>
            </w:r>
          </w:p>
        </w:tc>
      </w:tr>
      <w:tr w:rsidR="00B05971" w:rsidRPr="009C354D">
        <w:trPr>
          <w:trHeight w:hRule="exact" w:val="708"/>
        </w:trPr>
        <w:tc>
          <w:tcPr>
            <w:tcW w:w="4548"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5" w:after="0" w:line="216" w:lineRule="exact"/>
              <w:ind w:left="93" w:right="1931"/>
              <w:rPr>
                <w:rFonts w:ascii="Verdana" w:eastAsia="Verdana" w:hAnsi="Verdana" w:cs="Verdana"/>
                <w:sz w:val="18"/>
                <w:szCs w:val="18"/>
                <w:lang w:val="es-ES_tradnl"/>
              </w:rPr>
            </w:pPr>
            <w:r w:rsidRPr="008E0A21">
              <w:rPr>
                <w:rFonts w:ascii="Verdana" w:hAnsi="Verdana"/>
                <w:color w:val="231F20"/>
                <w:sz w:val="18"/>
                <w:lang w:val="es-ES_tradnl"/>
              </w:rPr>
              <w:t>TENSION D’ALIMENTATION NETZSPANNUNG</w:t>
            </w:r>
          </w:p>
          <w:p w:rsidR="00B05971" w:rsidRPr="008E0A21" w:rsidRDefault="008E0A21">
            <w:pPr>
              <w:spacing w:after="0" w:line="211" w:lineRule="exact"/>
              <w:ind w:left="93" w:right="-20"/>
              <w:rPr>
                <w:rFonts w:ascii="Verdana" w:eastAsia="Verdana" w:hAnsi="Verdana" w:cs="Verdana"/>
                <w:sz w:val="18"/>
                <w:szCs w:val="18"/>
                <w:lang w:val="es-ES_tradnl"/>
              </w:rPr>
            </w:pPr>
            <w:r w:rsidRPr="008E0A21">
              <w:rPr>
                <w:rFonts w:ascii="Verdana" w:hAnsi="Verdana"/>
                <w:color w:val="231F20"/>
                <w:sz w:val="18"/>
                <w:lang w:val="es-ES_tradnl"/>
              </w:rPr>
              <w:t>TENSIÓN DE ALIMENTACIÓN</w:t>
            </w:r>
          </w:p>
        </w:tc>
        <w:tc>
          <w:tcPr>
            <w:tcW w:w="5921" w:type="dxa"/>
            <w:gridSpan w:val="2"/>
            <w:tcBorders>
              <w:top w:val="single" w:sz="4" w:space="0" w:color="231F20"/>
              <w:left w:val="single" w:sz="8" w:space="0" w:color="231F20"/>
              <w:bottom w:val="single" w:sz="4" w:space="0" w:color="231F20"/>
              <w:right w:val="single" w:sz="8" w:space="0" w:color="231F20"/>
            </w:tcBorders>
          </w:tcPr>
          <w:p w:rsidR="00B05971" w:rsidRPr="008E0A21" w:rsidRDefault="00B05971">
            <w:pPr>
              <w:spacing w:before="7" w:after="0" w:line="200" w:lineRule="exact"/>
              <w:rPr>
                <w:sz w:val="20"/>
                <w:szCs w:val="20"/>
                <w:lang w:val="es-ES_tradnl"/>
              </w:rPr>
            </w:pPr>
          </w:p>
          <w:p w:rsidR="00B05971" w:rsidRPr="008E0A21" w:rsidRDefault="008E0A21">
            <w:pPr>
              <w:spacing w:after="0" w:line="240" w:lineRule="auto"/>
              <w:ind w:left="1503" w:right="-20"/>
              <w:rPr>
                <w:rFonts w:ascii="Verdana" w:eastAsia="Verdana" w:hAnsi="Verdana" w:cs="Verdana"/>
                <w:sz w:val="16"/>
                <w:szCs w:val="16"/>
                <w:lang w:val="es-ES_tradnl"/>
              </w:rPr>
            </w:pPr>
            <w:r w:rsidRPr="008E0A21">
              <w:rPr>
                <w:rFonts w:ascii="Verdana" w:hAnsi="Verdana"/>
                <w:color w:val="231F20"/>
                <w:sz w:val="16"/>
                <w:lang w:val="es-ES_tradnl"/>
              </w:rPr>
              <w:t>230V 50Hz (CE) - 110V 60Hz (USA)</w:t>
            </w:r>
          </w:p>
        </w:tc>
      </w:tr>
      <w:tr w:rsidR="00B05971" w:rsidRPr="009C354D">
        <w:trPr>
          <w:trHeight w:hRule="exact" w:val="764"/>
        </w:trPr>
        <w:tc>
          <w:tcPr>
            <w:tcW w:w="4548" w:type="dxa"/>
            <w:tcBorders>
              <w:top w:val="single" w:sz="4" w:space="0" w:color="231F20"/>
              <w:left w:val="single" w:sz="8" w:space="0" w:color="231F20"/>
              <w:bottom w:val="single" w:sz="8" w:space="0" w:color="231F20"/>
              <w:right w:val="single" w:sz="8" w:space="0" w:color="231F20"/>
            </w:tcBorders>
          </w:tcPr>
          <w:p w:rsidR="00B05971" w:rsidRDefault="008E0A21">
            <w:pPr>
              <w:spacing w:before="35" w:after="0" w:line="216" w:lineRule="exact"/>
              <w:ind w:left="65" w:right="3097"/>
              <w:rPr>
                <w:rFonts w:ascii="Verdana" w:eastAsia="Verdana" w:hAnsi="Verdana" w:cs="Verdana"/>
                <w:sz w:val="18"/>
                <w:szCs w:val="18"/>
              </w:rPr>
            </w:pPr>
            <w:r>
              <w:rPr>
                <w:rFonts w:ascii="Verdana" w:hAnsi="Verdana"/>
                <w:color w:val="231F20"/>
                <w:sz w:val="18"/>
              </w:rPr>
              <w:t>CARROSSERIE GEHÄUSE ESTRUCTURA</w:t>
            </w:r>
          </w:p>
        </w:tc>
        <w:tc>
          <w:tcPr>
            <w:tcW w:w="5921" w:type="dxa"/>
            <w:gridSpan w:val="2"/>
            <w:tcBorders>
              <w:top w:val="single" w:sz="4" w:space="0" w:color="231F20"/>
              <w:left w:val="single" w:sz="8" w:space="0" w:color="231F20"/>
              <w:bottom w:val="single" w:sz="8" w:space="0" w:color="231F20"/>
              <w:right w:val="single" w:sz="8" w:space="0" w:color="231F20"/>
            </w:tcBorders>
          </w:tcPr>
          <w:p w:rsidR="00B05971" w:rsidRPr="008E0A21" w:rsidRDefault="008E0A21">
            <w:pPr>
              <w:spacing w:before="67" w:after="0" w:line="246" w:lineRule="auto"/>
              <w:ind w:left="2130" w:right="2112"/>
              <w:jc w:val="center"/>
              <w:rPr>
                <w:rFonts w:ascii="Verdana" w:eastAsia="Verdana" w:hAnsi="Verdana" w:cs="Verdana"/>
                <w:sz w:val="16"/>
                <w:szCs w:val="16"/>
                <w:lang w:val="es-ES_tradnl"/>
              </w:rPr>
            </w:pPr>
            <w:r w:rsidRPr="008E0A21">
              <w:rPr>
                <w:rFonts w:ascii="Verdana" w:hAnsi="Verdana"/>
                <w:color w:val="231F20"/>
                <w:sz w:val="16"/>
                <w:lang w:val="es-ES_tradnl"/>
              </w:rPr>
              <w:t>ACIER INOXYDABLE INOX - EDELSTAHL ACERO INOX</w:t>
            </w:r>
          </w:p>
        </w:tc>
      </w:tr>
    </w:tbl>
    <w:p w:rsidR="00B05971" w:rsidRPr="008E0A21" w:rsidRDefault="00B05971">
      <w:pPr>
        <w:spacing w:after="0" w:line="246" w:lineRule="auto"/>
        <w:jc w:val="center"/>
        <w:rPr>
          <w:rFonts w:ascii="Verdana" w:eastAsia="Verdana" w:hAnsi="Verdana" w:cs="Verdana"/>
          <w:sz w:val="16"/>
          <w:szCs w:val="16"/>
          <w:lang w:val="es-ES_tradnl"/>
        </w:rPr>
        <w:sectPr w:rsidR="00B05971" w:rsidRPr="008E0A21">
          <w:pgSz w:w="11920" w:h="16840"/>
          <w:pgMar w:top="1160" w:right="440" w:bottom="620" w:left="740" w:header="600" w:footer="435" w:gutter="0"/>
          <w:cols w:space="720"/>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417" style="position:absolute;left:0;text-align:left;margin-left:28.2pt;margin-top:4.6pt;width:255.4pt;height:17.75pt;z-index:-8296;mso-position-horizontal-relative:page" coordorigin="565,92" coordsize="5108,355">
            <v:group id="_x0000_s4422" style="position:absolute;left:577;top:102;width:461;height:301" coordorigin="577,102" coordsize="461,301">
              <v:shape id="_x0000_s4423"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420" style="position:absolute;left:577;top:102;width:461;height:301" coordorigin="577,102" coordsize="461,301">
              <v:shape id="_x0000_s4421"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418" style="position:absolute;left:567;top:445;width:5103;height:2" coordorigin="567,445" coordsize="5103,2">
              <v:shape id="_x0000_s4419" style="position:absolute;left:567;top:445;width:5103;height:2" coordorigin="567,445" coordsize="5103,0" path="m567,445r5103,e" filled="f" strokecolor="#231f20" strokeweight=".25pt">
                <v:path arrowok="t"/>
              </v:shape>
            </v:group>
            <w10:wrap anchorx="page"/>
          </v:group>
        </w:pict>
      </w:r>
      <w:r>
        <w:pict>
          <v:group id="_x0000_s4410" style="position:absolute;left:0;text-align:left;margin-left:297.5pt;margin-top:4.6pt;width:255.4pt;height:17.75pt;z-index:-8295;mso-position-horizontal-relative:page" coordorigin="5950,92" coordsize="5108,355">
            <v:group id="_x0000_s4415" style="position:absolute;left:5963;top:102;width:461;height:301" coordorigin="5963,102" coordsize="461,301">
              <v:shape id="_x0000_s4416"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413" style="position:absolute;left:5963;top:102;width:461;height:301" coordorigin="5963,102" coordsize="461,301">
              <v:shape id="_x0000_s4414"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411" style="position:absolute;left:5953;top:445;width:5103;height:2" coordorigin="5953,445" coordsize="5103,2">
              <v:shape id="_x0000_s4412"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175"/>
          <w:footerReference w:type="default" r:id="rId176"/>
          <w:pgSz w:w="11920" w:h="16840"/>
          <w:pgMar w:top="1160" w:right="720" w:bottom="440" w:left="460" w:header="600" w:footer="259" w:gutter="0"/>
          <w:pgNumType w:start="24"/>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07" w:right="-20"/>
        <w:rPr>
          <w:rFonts w:ascii="Verdana" w:eastAsia="Verdana" w:hAnsi="Verdana" w:cs="Verdana"/>
          <w:sz w:val="24"/>
          <w:szCs w:val="24"/>
          <w:lang w:val="es-ES_tradnl"/>
        </w:rPr>
      </w:pPr>
      <w:r w:rsidRPr="008E0A21">
        <w:rPr>
          <w:rFonts w:ascii="Verdana" w:hAnsi="Verdana"/>
          <w:b/>
          <w:color w:val="231F20"/>
          <w:sz w:val="24"/>
          <w:lang w:val="es-ES_tradnl"/>
        </w:rPr>
        <w:t>ISTRUZIONI</w:t>
      </w:r>
    </w:p>
    <w:p w:rsidR="00B05971" w:rsidRPr="008E0A21" w:rsidRDefault="009C354D">
      <w:pPr>
        <w:spacing w:after="0" w:line="288" w:lineRule="exact"/>
        <w:ind w:right="119"/>
        <w:jc w:val="right"/>
        <w:rPr>
          <w:rFonts w:ascii="Verdana" w:eastAsia="Verdana" w:hAnsi="Verdana" w:cs="Verdana"/>
          <w:sz w:val="24"/>
          <w:szCs w:val="24"/>
          <w:lang w:val="es-ES_tradnl"/>
        </w:rPr>
      </w:pPr>
      <w:r>
        <w:pict>
          <v:group id="_x0000_s4406" style="position:absolute;left:0;text-align:left;margin-left:28.35pt;margin-top:23.45pt;width:255.15pt;height:57.85pt;z-index:-8291;mso-position-horizontal-relative:page" coordorigin="567,469" coordsize="5103,1157">
            <v:group id="_x0000_s4407" style="position:absolute;left:572;top:474;width:5093;height:1147" coordorigin="572,474" coordsize="5093,1147">
              <v:shape id="_x0000_s4409" style="position:absolute;left:572;top:474;width:5093;height:1147" coordorigin="572,474" coordsize="5093,1147" path="m662,474r-61,3l572,550r,981l572,1567r44,53l5575,1621r36,l5664,1577r1,-1013l5665,528r-44,-53l662,474xe" filled="f" strokecolor="#231f20" strokeweight=".5pt">
                <v:path arrowok="t"/>
              </v:shape>
              <v:shape id="_x0000_s4408" type="#_x0000_t75" style="position:absolute;left:657;top:537;width:574;height:598">
                <v:imagedata r:id="rId177" o:title=""/>
              </v:shape>
            </v:group>
            <w10:wrap anchorx="page"/>
          </v:group>
        </w:pict>
      </w:r>
      <w:r w:rsidR="008E0A21" w:rsidRPr="008E0A21">
        <w:rPr>
          <w:rFonts w:ascii="Verdana" w:hAnsi="Verdana"/>
          <w:b/>
          <w:color w:val="231F20"/>
          <w:position w:val="-1"/>
          <w:sz w:val="24"/>
          <w:lang w:val="es-ES_tradnl"/>
        </w:rPr>
        <w:t>SPECIFICHE D’USO: INSTALLAZIONE</w:t>
      </w:r>
    </w:p>
    <w:p w:rsidR="00B05971" w:rsidRPr="008E0A21" w:rsidRDefault="00B05971">
      <w:pPr>
        <w:spacing w:before="18" w:after="0" w:line="220" w:lineRule="exact"/>
        <w:rPr>
          <w:lang w:val="es-ES_tradnl"/>
        </w:rPr>
      </w:pPr>
    </w:p>
    <w:p w:rsidR="00B05971" w:rsidRPr="008E0A21" w:rsidRDefault="008E0A21" w:rsidP="00B00E99">
      <w:pPr>
        <w:spacing w:after="0" w:line="240" w:lineRule="exact"/>
        <w:ind w:left="787" w:right="48"/>
        <w:jc w:val="both"/>
        <w:rPr>
          <w:rFonts w:ascii="Verdana" w:eastAsia="Verdana" w:hAnsi="Verdana" w:cs="Verdana"/>
          <w:sz w:val="20"/>
          <w:szCs w:val="20"/>
          <w:lang w:val="es-ES_tradnl"/>
        </w:rPr>
      </w:pPr>
      <w:r w:rsidRPr="008E0A21">
        <w:rPr>
          <w:rFonts w:ascii="Verdana" w:hAnsi="Verdana"/>
          <w:b/>
          <w:color w:val="231F20"/>
          <w:sz w:val="20"/>
          <w:lang w:val="es-ES_tradnl"/>
        </w:rPr>
        <w:t xml:space="preserve">ATTENZIONE: prima di collegare la CONFEZIONATRICE SOTTOVUOTO alla presa di corrente, </w:t>
      </w:r>
      <w:r w:rsidRPr="008E0A21">
        <w:rPr>
          <w:rFonts w:ascii="Verdana" w:hAnsi="Verdana"/>
          <w:b/>
          <w:color w:val="231F20"/>
          <w:sz w:val="20"/>
          <w:u w:val="thick" w:color="231F20"/>
          <w:lang w:val="es-ES_tradnl"/>
        </w:rPr>
        <w:t>leggere attentamente</w:t>
      </w:r>
      <w:r w:rsidR="00B00E99" w:rsidRPr="00B00E99">
        <w:rPr>
          <w:rFonts w:ascii="Verdana" w:hAnsi="Verdana"/>
          <w:b/>
          <w:color w:val="231F20"/>
          <w:sz w:val="20"/>
          <w:u w:val="thick" w:color="231F20"/>
          <w:lang w:val="es-ES_tradnl"/>
        </w:rPr>
        <w:t xml:space="preserve"> </w:t>
      </w:r>
      <w:r w:rsidRPr="008E0A21">
        <w:rPr>
          <w:rFonts w:ascii="Verdana" w:hAnsi="Verdana"/>
          <w:b/>
          <w:color w:val="231F20"/>
          <w:sz w:val="20"/>
          <w:u w:val="thick" w:color="231F20"/>
          <w:lang w:val="es-ES_tradnl"/>
        </w:rPr>
        <w:t>questo manuale</w:t>
      </w:r>
      <w:r w:rsidRPr="008E0A21">
        <w:rPr>
          <w:rFonts w:ascii="Verdana" w:hAnsi="Verdana"/>
          <w:b/>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20"/>
        <w:rPr>
          <w:rFonts w:ascii="Verdana" w:eastAsia="Verdana" w:hAnsi="Verdana" w:cs="Verdana"/>
          <w:lang w:val="es-ES_tradnl"/>
        </w:rPr>
      </w:pPr>
      <w:r w:rsidRPr="008E0A21">
        <w:rPr>
          <w:rFonts w:ascii="Verdana" w:hAnsi="Verdana"/>
          <w:b/>
          <w:color w:val="231F20"/>
          <w:lang w:val="es-ES_tradnl"/>
        </w:rPr>
        <w:t>NORME GENERALI DI IMPIEGO</w:t>
      </w:r>
    </w:p>
    <w:p w:rsidR="00B05971" w:rsidRPr="008E0A21" w:rsidRDefault="00B05971">
      <w:pPr>
        <w:spacing w:before="9" w:after="0" w:line="100" w:lineRule="exact"/>
        <w:rPr>
          <w:sz w:val="10"/>
          <w:szCs w:val="10"/>
          <w:lang w:val="es-ES_tradnl"/>
        </w:rPr>
      </w:pPr>
    </w:p>
    <w:p w:rsidR="00B05971" w:rsidRPr="008E0A21" w:rsidRDefault="008E0A21">
      <w:pPr>
        <w:spacing w:after="0" w:line="276" w:lineRule="exact"/>
        <w:ind w:left="447" w:right="-62" w:hanging="340"/>
        <w:jc w:val="both"/>
        <w:rPr>
          <w:rFonts w:ascii="Verdana" w:eastAsia="Verdana" w:hAnsi="Verdana" w:cs="Verdana"/>
          <w:sz w:val="23"/>
          <w:szCs w:val="23"/>
          <w:lang w:val="es-ES_tradnl"/>
        </w:rPr>
      </w:pPr>
      <w:r w:rsidRPr="008E0A21">
        <w:rPr>
          <w:rFonts w:ascii="Verdana" w:hAnsi="Verdana"/>
          <w:b/>
          <w:color w:val="231F20"/>
          <w:sz w:val="23"/>
          <w:lang w:val="es-ES_tradnl"/>
        </w:rPr>
        <w:t xml:space="preserve">1) </w:t>
      </w:r>
      <w:r w:rsidRPr="008E0A21">
        <w:rPr>
          <w:rFonts w:ascii="Verdana" w:hAnsi="Verdana"/>
          <w:color w:val="231F20"/>
          <w:sz w:val="23"/>
          <w:lang w:val="es-ES_tradnl"/>
        </w:rPr>
        <w:t>Accertarsi preventivamente che la tensione indicatasullatarghettadiidentificazione</w:t>
      </w:r>
      <w:r w:rsidRPr="008E0A21">
        <w:rPr>
          <w:rFonts w:ascii="Verdana" w:hAnsi="Verdana"/>
          <w:b/>
          <w:color w:val="231F20"/>
          <w:sz w:val="23"/>
          <w:lang w:val="es-ES_tradnl"/>
        </w:rPr>
        <w:t xml:space="preserve">(A) </w:t>
      </w:r>
      <w:r w:rsidRPr="008E0A21">
        <w:rPr>
          <w:rFonts w:ascii="Verdana" w:hAnsi="Verdana"/>
          <w:color w:val="231F20"/>
          <w:sz w:val="23"/>
          <w:lang w:val="es-ES_tradnl"/>
        </w:rPr>
        <w:t>dellamacchinasialastessadellaVostrarete.</w:t>
      </w:r>
    </w:p>
    <w:p w:rsidR="00B05971" w:rsidRPr="008E0A21" w:rsidRDefault="00B05971">
      <w:pPr>
        <w:spacing w:before="3" w:after="0" w:line="100" w:lineRule="exact"/>
        <w:rPr>
          <w:sz w:val="10"/>
          <w:szCs w:val="10"/>
          <w:lang w:val="es-ES_tradnl"/>
        </w:rPr>
      </w:pPr>
    </w:p>
    <w:p w:rsidR="00B05971" w:rsidRPr="008E0A21" w:rsidRDefault="008E0A21">
      <w:pPr>
        <w:spacing w:after="0" w:line="240" w:lineRule="auto"/>
        <w:ind w:left="107" w:right="-82"/>
        <w:rPr>
          <w:rFonts w:ascii="Verdana" w:eastAsia="Verdana" w:hAnsi="Verdana" w:cs="Verdana"/>
          <w:sz w:val="23"/>
          <w:szCs w:val="23"/>
          <w:lang w:val="es-ES_tradnl"/>
        </w:rPr>
      </w:pPr>
      <w:r w:rsidRPr="008E0A21">
        <w:rPr>
          <w:rFonts w:ascii="Verdana" w:hAnsi="Verdana"/>
          <w:b/>
          <w:color w:val="231F20"/>
          <w:sz w:val="23"/>
          <w:lang w:val="es-ES_tradnl"/>
        </w:rPr>
        <w:t xml:space="preserve">2) </w:t>
      </w:r>
      <w:r w:rsidRPr="008E0A21">
        <w:rPr>
          <w:rFonts w:ascii="Verdana" w:hAnsi="Verdana"/>
          <w:color w:val="231F20"/>
          <w:sz w:val="23"/>
          <w:lang w:val="es-ES_tradnl"/>
        </w:rPr>
        <w:t>Inserire e disinserire la spina nella presa</w:t>
      </w:r>
    </w:p>
    <w:p w:rsidR="00B05971" w:rsidRPr="008E0A21" w:rsidRDefault="008E0A21">
      <w:pPr>
        <w:spacing w:after="0" w:line="276" w:lineRule="exact"/>
        <w:ind w:left="447" w:right="-73"/>
        <w:rPr>
          <w:rFonts w:ascii="Verdana" w:eastAsia="Verdana" w:hAnsi="Verdana" w:cs="Verdana"/>
          <w:sz w:val="23"/>
          <w:szCs w:val="23"/>
          <w:lang w:val="es-ES_tradnl"/>
        </w:rPr>
      </w:pPr>
      <w:r w:rsidRPr="008E0A21">
        <w:rPr>
          <w:rFonts w:ascii="Verdana" w:hAnsi="Verdana"/>
          <w:color w:val="231F20"/>
          <w:position w:val="-1"/>
          <w:sz w:val="23"/>
          <w:lang w:val="es-ES_tradnl"/>
        </w:rPr>
        <w:t>di corrente sempre ad apparecchio spento:</w:t>
      </w:r>
    </w:p>
    <w:p w:rsidR="00B05971" w:rsidRPr="008E0A21" w:rsidRDefault="009C354D">
      <w:pPr>
        <w:spacing w:before="12" w:after="0" w:line="240" w:lineRule="exact"/>
        <w:rPr>
          <w:sz w:val="24"/>
          <w:szCs w:val="24"/>
          <w:lang w:val="es-ES_tradnl"/>
        </w:rPr>
      </w:pPr>
      <w:r>
        <w:pict>
          <v:group id="_x0000_s4402" style="position:absolute;margin-left:28.85pt;margin-top:4.55pt;width:255.15pt;height:50.75pt;z-index:-8290;mso-position-horizontal-relative:page" coordorigin="567,398" coordsize="5103,849">
            <v:shape id="_x0000_s4405" type="#_x0000_t75" style="position:absolute;left:657;top:485;width:645;height:645">
              <v:imagedata r:id="rId178" o:title=""/>
            </v:shape>
            <v:group id="_x0000_s4403" style="position:absolute;left:572;top:403;width:5093;height:839" coordorigin="572,403" coordsize="5093,839">
              <v:shape id="_x0000_s4404" style="position:absolute;left:572;top:403;width:5093;height:839" coordorigin="572,403" coordsize="5093,839" path="m662,403r-61,3l572,478r,674l572,1188r44,53l5575,1242r36,l5664,1198r1,-705l5665,457r-44,-53l662,403xe" filled="f" strokecolor="#231f20" strokeweight=".5pt">
                <v:path arrowok="t"/>
              </v:shape>
            </v:group>
            <w10:wrap anchorx="page"/>
          </v:group>
        </w:pict>
      </w:r>
    </w:p>
    <w:p w:rsidR="00B05971" w:rsidRPr="008E0A21" w:rsidRDefault="009C354D">
      <w:pPr>
        <w:spacing w:after="0" w:line="276" w:lineRule="exact"/>
        <w:ind w:left="899" w:right="51"/>
        <w:rPr>
          <w:rFonts w:ascii="Verdana" w:eastAsia="Verdana" w:hAnsi="Verdana" w:cs="Verdana"/>
          <w:sz w:val="23"/>
          <w:szCs w:val="23"/>
          <w:lang w:val="es-ES_tradnl"/>
        </w:rPr>
      </w:pPr>
      <w:r>
        <w:pict>
          <v:group id="_x0000_s4398" style="position:absolute;left:0;text-align:left;margin-left:28.35pt;margin-top:46.8pt;width:255.15pt;height:104.1pt;z-index:-8287;mso-position-horizontal-relative:page" coordorigin="567,936" coordsize="5103,2082">
            <v:shape id="_x0000_s4401" type="#_x0000_t75" style="position:absolute;left:675;top:1044;width:516;height:516">
              <v:imagedata r:id="rId179" o:title=""/>
            </v:shape>
            <v:group id="_x0000_s4399" style="position:absolute;left:572;top:941;width:5093;height:2072" coordorigin="572,941" coordsize="5093,2072">
              <v:shape id="_x0000_s4400" style="position:absolute;left:572;top:941;width:5093;height:2072" coordorigin="572,941" coordsize="5093,2072" path="m662,941r-61,3l572,1016r,1907l572,2959r44,53l5575,3013r36,l5664,2969r1,-1938l5665,995r-44,-53l662,941xe" filled="f" strokecolor="#231f20" strokeweight=".5pt">
                <v:path arrowok="t"/>
              </v:shape>
            </v:group>
            <w10:wrap anchorx="page"/>
          </v:group>
        </w:pict>
      </w:r>
      <w:r w:rsidR="008E0A21" w:rsidRPr="008E0A21">
        <w:rPr>
          <w:rFonts w:ascii="Verdana" w:hAnsi="Verdana"/>
          <w:b/>
          <w:color w:val="231F20"/>
          <w:sz w:val="23"/>
          <w:lang w:val="es-ES_tradnl"/>
        </w:rPr>
        <w:t>non tirare mai il cavo ma afferra- re sempre la spina (vedi Fig. 1).</w:t>
      </w:r>
    </w:p>
    <w:p w:rsidR="00B05971" w:rsidRPr="008E0A21" w:rsidRDefault="00B05971">
      <w:pPr>
        <w:spacing w:after="0" w:line="200" w:lineRule="exact"/>
        <w:rPr>
          <w:sz w:val="20"/>
          <w:szCs w:val="20"/>
          <w:lang w:val="es-ES_tradnl"/>
        </w:rPr>
      </w:pPr>
    </w:p>
    <w:p w:rsidR="00B05971" w:rsidRPr="008E0A21" w:rsidRDefault="008E0A21" w:rsidP="00B00E99">
      <w:pPr>
        <w:spacing w:after="0" w:line="240" w:lineRule="exact"/>
        <w:ind w:left="184" w:right="-176" w:firstLine="568"/>
        <w:rPr>
          <w:rFonts w:ascii="Verdana" w:eastAsia="Verdana" w:hAnsi="Verdana" w:cs="Verdana"/>
          <w:sz w:val="20"/>
          <w:szCs w:val="20"/>
          <w:lang w:val="es-ES_tradnl"/>
        </w:rPr>
      </w:pPr>
      <w:r w:rsidRPr="008E0A21">
        <w:rPr>
          <w:rFonts w:ascii="Verdana" w:hAnsi="Verdana"/>
          <w:b/>
          <w:color w:val="231F20"/>
          <w:sz w:val="20"/>
          <w:lang w:val="es-ES_tradnl"/>
        </w:rPr>
        <w:t>EVITARE  ASSOLUTAMENTE  L’ASPIRA- ZIONE DI LIQUIDI! IL PRODOTTO VA CONFEZIONATO ASCIUTTO E FREDDO, DOPO  REFRIGERAZIONE IN  FRIFORIFERO PER ALMENO 2÷3 ORE. EVENTUALI DANNI ALL’APPARECCHIO CONSEGUENTI ALL’ASPI- RAZIONE DI LIQUIDI NON SONO COPERTI</w:t>
      </w:r>
    </w:p>
    <w:p w:rsidR="00B05971" w:rsidRDefault="008E0A21" w:rsidP="00B00E99">
      <w:pPr>
        <w:spacing w:after="0" w:line="227" w:lineRule="exact"/>
        <w:ind w:left="220" w:right="-176"/>
        <w:rPr>
          <w:rFonts w:ascii="Verdana" w:eastAsia="Verdana" w:hAnsi="Verdana" w:cs="Verdana"/>
          <w:sz w:val="20"/>
          <w:szCs w:val="20"/>
        </w:rPr>
      </w:pPr>
      <w:r>
        <w:rPr>
          <w:rFonts w:ascii="Verdana" w:hAnsi="Verdana"/>
          <w:b/>
          <w:color w:val="231F20"/>
          <w:position w:val="-1"/>
          <w:sz w:val="20"/>
        </w:rPr>
        <w:t>DA GARANZIA.</w:t>
      </w:r>
    </w:p>
    <w:p w:rsidR="00B05971" w:rsidRDefault="00B05971">
      <w:pPr>
        <w:spacing w:before="3" w:after="0" w:line="150" w:lineRule="exact"/>
        <w:rPr>
          <w:sz w:val="15"/>
          <w:szCs w:val="15"/>
        </w:rPr>
      </w:pPr>
    </w:p>
    <w:p w:rsidR="00CC17CE" w:rsidRDefault="00CC17CE">
      <w:pPr>
        <w:spacing w:after="0" w:line="240" w:lineRule="auto"/>
        <w:ind w:right="-20"/>
        <w:rPr>
          <w:rFonts w:ascii="Verdana" w:hAnsi="Verdana"/>
          <w:b/>
          <w:color w:val="231F20"/>
          <w:sz w:val="24"/>
        </w:rPr>
      </w:pPr>
    </w:p>
    <w:p w:rsidR="00CC17CE" w:rsidRDefault="00CC17CE">
      <w:pPr>
        <w:spacing w:after="0" w:line="240" w:lineRule="auto"/>
        <w:ind w:right="-20"/>
        <w:rPr>
          <w:rFonts w:ascii="Verdana" w:hAnsi="Verdana"/>
          <w:b/>
          <w:color w:val="231F20"/>
          <w:sz w:val="24"/>
        </w:rPr>
      </w:pPr>
    </w:p>
    <w:p w:rsidR="00B05971" w:rsidRDefault="008E0A21">
      <w:pPr>
        <w:spacing w:after="0" w:line="240" w:lineRule="auto"/>
        <w:ind w:right="-20"/>
        <w:rPr>
          <w:rFonts w:ascii="Verdana" w:eastAsia="Verdana" w:hAnsi="Verdana" w:cs="Verdana"/>
          <w:sz w:val="24"/>
          <w:szCs w:val="24"/>
        </w:rPr>
      </w:pPr>
      <w:r>
        <w:rPr>
          <w:rFonts w:ascii="Verdana" w:hAnsi="Verdana"/>
          <w:b/>
          <w:color w:val="231F20"/>
          <w:sz w:val="24"/>
        </w:rPr>
        <w:t>УСТАНОВКА</w:t>
      </w:r>
    </w:p>
    <w:p w:rsidR="00B05971" w:rsidRDefault="009C354D">
      <w:pPr>
        <w:spacing w:after="0" w:line="200" w:lineRule="exact"/>
        <w:rPr>
          <w:sz w:val="20"/>
          <w:szCs w:val="20"/>
        </w:rPr>
      </w:pPr>
      <w:r>
        <w:pict>
          <v:group id="_x0000_s4394" style="position:absolute;margin-left:297.65pt;margin-top:7.15pt;width:254.9pt;height:44.1pt;z-index:-8289;mso-position-horizontal-relative:page" coordorigin="5953,761" coordsize="5103,1157">
            <v:group id="_x0000_s4395" style="position:absolute;left:5958;top:766;width:5093;height:1147" coordorigin="5958,766" coordsize="5093,1147">
              <v:shape id="_x0000_s4397" style="position:absolute;left:5958;top:766;width:5093;height:1147" coordorigin="5958,766" coordsize="5093,1147" path="m6048,766r-61,3l5958,841r,982l5958,1859r44,53l10961,1913r36,-1l11050,1869r1,-1013l11051,820r-44,-53l6048,766xe" filled="f" strokecolor="#231f20" strokeweight=".5pt">
                <v:path arrowok="t"/>
              </v:shape>
              <v:shape id="_x0000_s4396" type="#_x0000_t75" style="position:absolute;left:6043;top:829;width:574;height:598">
                <v:imagedata r:id="rId180" o:title=""/>
              </v:shape>
            </v:group>
            <w10:wrap anchorx="page"/>
          </v:group>
        </w:pict>
      </w:r>
    </w:p>
    <w:p w:rsidR="00B05971" w:rsidRDefault="00CC17CE">
      <w:pPr>
        <w:spacing w:after="0" w:line="240" w:lineRule="exact"/>
        <w:ind w:left="680" w:right="181"/>
        <w:jc w:val="both"/>
        <w:rPr>
          <w:rFonts w:ascii="Verdana" w:eastAsia="Verdana" w:hAnsi="Verdana" w:cs="Verdana"/>
          <w:sz w:val="20"/>
          <w:szCs w:val="20"/>
        </w:rPr>
      </w:pPr>
      <w:r>
        <w:rPr>
          <w:rFonts w:ascii="Verdana" w:hAnsi="Verdana"/>
          <w:b/>
          <w:color w:val="231F20"/>
          <w:sz w:val="20"/>
        </w:rPr>
        <w:t>ВАЖНО: п</w:t>
      </w:r>
      <w:r w:rsidR="008E0A21">
        <w:rPr>
          <w:rFonts w:ascii="Verdana" w:hAnsi="Verdana"/>
          <w:b/>
          <w:color w:val="231F20"/>
          <w:sz w:val="20"/>
        </w:rPr>
        <w:t xml:space="preserve">еред подключением упаковщика к сети, внимательно прочтите настоящее руководство. </w:t>
      </w:r>
    </w:p>
    <w:p w:rsidR="00B05971" w:rsidRDefault="00B05971">
      <w:pPr>
        <w:spacing w:before="5" w:after="0" w:line="110" w:lineRule="exact"/>
        <w:rPr>
          <w:sz w:val="11"/>
          <w:szCs w:val="11"/>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rPr>
      </w:pPr>
      <w:r>
        <w:rPr>
          <w:rFonts w:ascii="Verdana" w:hAnsi="Verdana"/>
          <w:b/>
          <w:color w:val="231F20"/>
        </w:rPr>
        <w:t>ОБЩИЕ ИНСТРУКЦИИ ПО ЭКСПЛУАТАЦИИ</w:t>
      </w:r>
    </w:p>
    <w:p w:rsidR="00B05971" w:rsidRDefault="00B05971">
      <w:pPr>
        <w:spacing w:before="9" w:after="0" w:line="100" w:lineRule="exact"/>
        <w:rPr>
          <w:sz w:val="10"/>
          <w:szCs w:val="10"/>
        </w:rPr>
      </w:pPr>
    </w:p>
    <w:p w:rsidR="00B05971" w:rsidRPr="00B00E99" w:rsidRDefault="008E0A21">
      <w:pPr>
        <w:spacing w:after="0" w:line="276" w:lineRule="exact"/>
        <w:ind w:left="340" w:right="63" w:hanging="340"/>
        <w:jc w:val="both"/>
        <w:rPr>
          <w:rFonts w:ascii="Verdana" w:hAnsi="Verdana"/>
          <w:color w:val="231F20"/>
          <w:sz w:val="23"/>
        </w:rPr>
      </w:pPr>
      <w:r>
        <w:t xml:space="preserve">1) </w:t>
      </w:r>
      <w:r w:rsidRPr="00B00E99">
        <w:rPr>
          <w:rFonts w:ascii="Verdana" w:hAnsi="Verdana"/>
          <w:color w:val="231F20"/>
          <w:sz w:val="23"/>
        </w:rPr>
        <w:t>Прежде всего, убедитесь, что напряжение вашей сети совпадает с напряжением, указанным на паспортной табличке прибора (А).</w:t>
      </w:r>
    </w:p>
    <w:p w:rsidR="00B05971" w:rsidRDefault="00B05971">
      <w:pPr>
        <w:spacing w:before="3" w:after="0" w:line="110" w:lineRule="exact"/>
        <w:rPr>
          <w:sz w:val="11"/>
          <w:szCs w:val="11"/>
        </w:rPr>
      </w:pPr>
    </w:p>
    <w:p w:rsidR="00B05971" w:rsidRDefault="00CC17CE">
      <w:pPr>
        <w:spacing w:after="0" w:line="276" w:lineRule="exact"/>
        <w:ind w:left="340" w:right="69" w:hanging="340"/>
        <w:jc w:val="both"/>
        <w:rPr>
          <w:rFonts w:ascii="Verdana" w:eastAsia="Verdana" w:hAnsi="Verdana" w:cs="Verdana"/>
          <w:sz w:val="23"/>
          <w:szCs w:val="23"/>
        </w:rPr>
      </w:pPr>
      <w:r>
        <w:rPr>
          <w:rFonts w:ascii="Verdana" w:hAnsi="Verdana"/>
          <w:color w:val="231F20"/>
          <w:sz w:val="23"/>
        </w:rPr>
        <w:t>2)</w:t>
      </w:r>
      <w:r w:rsidR="008E0A21">
        <w:rPr>
          <w:rFonts w:ascii="Verdana" w:hAnsi="Verdana"/>
          <w:color w:val="231F20"/>
          <w:sz w:val="23"/>
        </w:rPr>
        <w:t xml:space="preserve">  Подключайте и отключайте </w:t>
      </w:r>
      <w:r>
        <w:rPr>
          <w:rFonts w:ascii="Verdana" w:hAnsi="Verdana"/>
          <w:color w:val="231F20"/>
          <w:sz w:val="23"/>
        </w:rPr>
        <w:t>прибор</w:t>
      </w:r>
      <w:r w:rsidR="008E0A21">
        <w:rPr>
          <w:rFonts w:ascii="Verdana" w:hAnsi="Verdana"/>
          <w:color w:val="231F20"/>
          <w:sz w:val="23"/>
        </w:rPr>
        <w:t xml:space="preserve"> от сети, только когда он выключен. </w:t>
      </w:r>
    </w:p>
    <w:p w:rsidR="00B05971" w:rsidRDefault="009C354D">
      <w:pPr>
        <w:spacing w:before="5" w:after="0" w:line="240" w:lineRule="exact"/>
        <w:rPr>
          <w:sz w:val="24"/>
          <w:szCs w:val="24"/>
        </w:rPr>
      </w:pPr>
      <w:r>
        <w:pict>
          <v:group id="_x0000_s4390" style="position:absolute;margin-left:297.65pt;margin-top:5.75pt;width:255.25pt;height:55pt;z-index:-8288;mso-position-horizontal-relative:page" coordorigin="5953,667" coordsize="5103,849">
            <v:shape id="_x0000_s4393" type="#_x0000_t75" style="position:absolute;left:6043;top:775;width:645;height:645">
              <v:imagedata r:id="rId181" o:title=""/>
            </v:shape>
            <v:group id="_x0000_s4391" style="position:absolute;left:5958;top:672;width:5093;height:839" coordorigin="5958,672" coordsize="5093,839">
              <v:shape id="_x0000_s4392" style="position:absolute;left:5958;top:672;width:5093;height:839" coordorigin="5958,672" coordsize="5093,839" path="m6048,672r-61,3l5958,748r,673l5958,1457r44,53l10961,1511r36,l11050,1467r1,-705l11051,726r-44,-53l6048,672xe" filled="f" strokecolor="#231f20" strokeweight=".5pt">
                <v:path arrowok="t"/>
              </v:shape>
            </v:group>
            <w10:wrap anchorx="page"/>
          </v:group>
        </w:pict>
      </w:r>
    </w:p>
    <w:p w:rsidR="00B05971" w:rsidRPr="00CC17CE" w:rsidRDefault="008E0A21" w:rsidP="00CC17CE">
      <w:pPr>
        <w:spacing w:after="0" w:line="276" w:lineRule="exact"/>
        <w:ind w:left="899" w:right="51"/>
        <w:rPr>
          <w:rFonts w:ascii="Verdana" w:hAnsi="Verdana"/>
          <w:b/>
          <w:color w:val="231F20"/>
          <w:sz w:val="23"/>
          <w:lang w:val="es-ES_tradnl"/>
        </w:rPr>
      </w:pPr>
      <w:r w:rsidRPr="00DC27AB">
        <w:rPr>
          <w:rFonts w:ascii="Verdana" w:hAnsi="Verdana"/>
          <w:b/>
          <w:color w:val="231F20"/>
          <w:sz w:val="23"/>
        </w:rPr>
        <w:t xml:space="preserve">Беритесь только за штепсель; ни в коем случае не беритесь за шнур (см. </w:t>
      </w:r>
      <w:r w:rsidRPr="00CC17CE">
        <w:rPr>
          <w:rFonts w:ascii="Verdana" w:hAnsi="Verdana"/>
          <w:b/>
          <w:color w:val="231F20"/>
          <w:sz w:val="23"/>
          <w:lang w:val="es-ES_tradnl"/>
        </w:rPr>
        <w:t>Рис. 1)</w:t>
      </w:r>
    </w:p>
    <w:p w:rsidR="00B05971" w:rsidRDefault="00B05971">
      <w:pPr>
        <w:spacing w:after="0" w:line="200" w:lineRule="exact"/>
        <w:rPr>
          <w:sz w:val="20"/>
          <w:szCs w:val="20"/>
        </w:rPr>
      </w:pPr>
    </w:p>
    <w:p w:rsidR="00B05971" w:rsidRDefault="009C354D">
      <w:pPr>
        <w:spacing w:before="13" w:after="0" w:line="260" w:lineRule="exact"/>
        <w:rPr>
          <w:sz w:val="26"/>
          <w:szCs w:val="26"/>
        </w:rPr>
      </w:pPr>
      <w:r>
        <w:pict>
          <v:group id="_x0000_s4386" style="position:absolute;margin-left:297.65pt;margin-top:8.95pt;width:260.35pt;height:117.25pt;z-index:-8286;mso-position-horizontal-relative:page" coordorigin="5953,931" coordsize="5103,2082">
            <v:shape id="_x0000_s4389" type="#_x0000_t75" style="position:absolute;left:6061;top:1039;width:516;height:516">
              <v:imagedata r:id="rId182" o:title=""/>
            </v:shape>
            <v:group id="_x0000_s4387" style="position:absolute;left:5958;top:936;width:5093;height:2072" coordorigin="5958,936" coordsize="5093,2072">
              <v:shape id="_x0000_s4388" style="position:absolute;left:5958;top:936;width:5093;height:2072" coordorigin="5958,936" coordsize="5093,2072" path="m6048,936r-61,3l5958,1011r,1907l5958,2954r44,53l10961,3008r36,l11050,2964r1,-1938l11051,990r-44,-53l6048,936xe" filled="f" strokecolor="#231f20" strokeweight=".5pt">
                <v:path arrowok="t"/>
              </v:shape>
            </v:group>
            <w10:wrap anchorx="page"/>
          </v:group>
        </w:pict>
      </w:r>
    </w:p>
    <w:p w:rsidR="00B05971" w:rsidRDefault="008E0A21" w:rsidP="00CC17CE">
      <w:pPr>
        <w:spacing w:after="0" w:line="240" w:lineRule="exact"/>
        <w:ind w:left="681" w:right="181"/>
        <w:jc w:val="both"/>
        <w:rPr>
          <w:rFonts w:ascii="Verdana" w:eastAsia="Verdana" w:hAnsi="Verdana" w:cs="Verdana"/>
          <w:sz w:val="20"/>
          <w:szCs w:val="20"/>
        </w:rPr>
      </w:pPr>
      <w:r>
        <w:rPr>
          <w:rFonts w:ascii="Verdana" w:hAnsi="Verdana"/>
          <w:b/>
          <w:color w:val="231F20"/>
          <w:sz w:val="20"/>
        </w:rPr>
        <w:t>ВАКУУМНАЯ УПАКОВКА ЖИДКОСТЕЙ ЗАПРЕЩЕНА! ОХЛАЖДАЙТЕ ПРОДУКТ В ХОЛОДИЛЬНИКЕ НЕ МЕНЕЕ</w:t>
      </w:r>
      <w:r w:rsidR="00CC17CE">
        <w:rPr>
          <w:rFonts w:ascii="Verdana" w:hAnsi="Verdana"/>
          <w:b/>
          <w:color w:val="231F20"/>
          <w:sz w:val="20"/>
        </w:rPr>
        <w:t xml:space="preserve"> </w:t>
      </w:r>
      <w:r>
        <w:rPr>
          <w:rFonts w:ascii="Verdana" w:hAnsi="Verdana"/>
          <w:b/>
          <w:color w:val="231F20"/>
          <w:sz w:val="20"/>
        </w:rPr>
        <w:t>2-3 ЧАСОВ, ТАК КАК ОН ДОЛЖЕН БЫТЬ ХОЛОДНЫМ И СУХИМ.  ПОВРЕЖДЕНИЯ ПРИБОРА, ВЫЗВАННЫЕ ЗАСАСЫВАНИЕМ ЖИДКОСТИ, НЕ ПОКРЫВАЮТСЯ ГАРАНТИЕЙ.</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before="6" w:after="0" w:line="190" w:lineRule="exact"/>
        <w:rPr>
          <w:sz w:val="19"/>
          <w:szCs w:val="19"/>
        </w:rPr>
      </w:pPr>
    </w:p>
    <w:p w:rsidR="00B05971" w:rsidRDefault="009C354D">
      <w:pPr>
        <w:tabs>
          <w:tab w:val="left" w:pos="3720"/>
        </w:tabs>
        <w:spacing w:after="0" w:line="420" w:lineRule="exact"/>
        <w:ind w:left="911" w:right="-20"/>
        <w:rPr>
          <w:rFonts w:ascii="Verdana" w:eastAsia="Verdana" w:hAnsi="Verdana" w:cs="Verdana"/>
          <w:sz w:val="36"/>
          <w:szCs w:val="36"/>
        </w:rPr>
      </w:pPr>
      <w:r>
        <w:pict>
          <v:group id="_x0000_s4362" style="position:absolute;left:0;text-align:left;margin-left:28.35pt;margin-top:25.35pt;width:118.5pt;height:80.85pt;z-index:-8293;mso-position-horizontal-relative:page" coordorigin="567,507" coordsize="2370,1617">
            <v:group id="_x0000_s4367" style="position:absolute;left:577;top:517;width:2350;height:1597" coordorigin="577,517" coordsize="2350,1597">
              <v:shape id="_x0000_s4369" style="position:absolute;left:577;top:517;width:2350;height:1597" coordorigin="577,517" coordsize="2350,1597" path="m577,2114r2350,l2927,517r-2350,l577,2114xe" filled="f" strokecolor="#231f20" strokeweight="1pt">
                <v:path arrowok="t"/>
              </v:shape>
              <v:shape id="_x0000_s4368" type="#_x0000_t75" style="position:absolute;left:703;top:507;width:2122;height:1617">
                <v:imagedata r:id="rId183" o:title=""/>
              </v:shape>
            </v:group>
            <v:group id="_x0000_s4365" style="position:absolute;left:1225;top:752;width:1157;height:1134" coordorigin="1225,752" coordsize="1157,1134">
              <v:shape id="_x0000_s4366" style="position:absolute;left:1225;top:752;width:1157;height:1134" coordorigin="1225,752" coordsize="1157,1134" path="m1225,1887l2382,752e" filled="f" strokecolor="#231f20" strokeweight="4pt">
                <v:path arrowok="t"/>
              </v:shape>
            </v:group>
            <v:group id="_x0000_s4363" style="position:absolute;left:1225;top:764;width:1151;height:1122" coordorigin="1225,764" coordsize="1151,1122">
              <v:shape id="_x0000_s4364" style="position:absolute;left:1225;top:764;width:1151;height:1122" coordorigin="1225,764" coordsize="1151,1122" path="m1225,764l2376,1887e" filled="f" strokecolor="#231f20" strokeweight="4pt">
                <v:path arrowok="t"/>
              </v:shape>
            </v:group>
            <w10:wrap anchorx="page"/>
          </v:group>
        </w:pict>
      </w:r>
      <w:r>
        <w:pict>
          <v:group id="_x0000_s4358" style="position:absolute;left:0;text-align:left;margin-left:165pt;margin-top:25.35pt;width:118.5pt;height:80.85pt;z-index:-8292;mso-position-horizontal-relative:page" coordorigin="3300,507" coordsize="2370,1617">
            <v:group id="_x0000_s4359" style="position:absolute;left:3310;top:517;width:2350;height:1597" coordorigin="3310,517" coordsize="2350,1597">
              <v:shape id="_x0000_s4361" style="position:absolute;left:3310;top:517;width:2350;height:1597" coordorigin="3310,517" coordsize="2350,1597" path="m3310,2114r2350,l5660,517r-2350,l3310,2114xe" filled="f" strokecolor="#231f20" strokeweight="1pt">
                <v:path arrowok="t"/>
              </v:shape>
              <v:shape id="_x0000_s4360" type="#_x0000_t75" style="position:absolute;left:3572;top:720;width:1794;height:1274">
                <v:imagedata r:id="rId184" o:title=""/>
              </v:shape>
            </v:group>
            <w10:wrap anchorx="page"/>
          </v:group>
        </w:pict>
      </w:r>
      <w:r w:rsidR="008E0A21">
        <w:rPr>
          <w:rFonts w:ascii="Verdana" w:hAnsi="Verdana"/>
          <w:b/>
          <w:color w:val="231F20"/>
          <w:position w:val="-2"/>
          <w:sz w:val="36"/>
        </w:rPr>
        <w:t>НЕТ!</w:t>
      </w:r>
      <w:r w:rsidR="008E0A21">
        <w:tab/>
      </w:r>
      <w:r w:rsidR="008E0A21">
        <w:rPr>
          <w:rFonts w:ascii="Verdana" w:hAnsi="Verdana"/>
          <w:b/>
          <w:color w:val="231F20"/>
          <w:position w:val="-2"/>
          <w:sz w:val="36"/>
        </w:rPr>
        <w:t>ДА</w:t>
      </w:r>
    </w:p>
    <w:p w:rsidR="00B05971" w:rsidRDefault="00B05971">
      <w:pPr>
        <w:spacing w:before="1" w:after="0" w:line="110" w:lineRule="exact"/>
        <w:rPr>
          <w:sz w:val="11"/>
          <w:szCs w:val="11"/>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4370" style="position:absolute;margin-left:32.1pt;margin-top:3.6pt;width:525.9pt;height:246.55pt;z-index:-8294;mso-position-horizontal-relative:page" coordorigin="642,1467" coordsize="10518,4931">
            <v:group id="_x0000_s4384" style="position:absolute;left:5882;top:4051;width:1403;height:1324" coordorigin="5882,4051" coordsize="1403,1324">
              <v:shape id="_x0000_s4385" style="position:absolute;left:5882;top:4051;width:1403;height:1324" coordorigin="5882,4051" coordsize="1403,1324" path="m7286,4051l5882,5163r197,211l7286,4051e" fillcolor="#231f20" stroked="f">
                <v:path arrowok="t"/>
              </v:shape>
            </v:group>
            <v:group id="_x0000_s4382" style="position:absolute;left:5882;top:4051;width:1403;height:1324" coordorigin="5882,4051" coordsize="1403,1324">
              <v:shape id="_x0000_s4383" style="position:absolute;left:5882;top:4051;width:1403;height:1324" coordorigin="5882,4051" coordsize="1403,1324" path="m7286,4051l5882,5163r197,211l7286,4051xe" filled="f" strokecolor="#231f20" strokeweight=".25pt">
                <v:path arrowok="t"/>
              </v:shape>
            </v:group>
            <v:group id="_x0000_s4380" style="position:absolute;left:1018;top:3508;width:5103;height:2829" coordorigin="1018,3508" coordsize="5103,2829">
              <v:shape id="_x0000_s4381" style="position:absolute;left:1018;top:3508;width:5103;height:2829" coordorigin="1018,3508" coordsize="5103,2829" path="m1018,6337r5103,l6121,3508r-5103,l1018,6337e" stroked="f">
                <v:path arrowok="t"/>
              </v:shape>
            </v:group>
            <v:group id="_x0000_s4378" style="position:absolute;left:4890;top:2934;width:2;height:923" coordorigin="4890,2934" coordsize="2,923">
              <v:shape id="_x0000_s4379" style="position:absolute;left:4890;top:2934;width:2;height:923" coordorigin="4890,2934" coordsize="0,923" path="m4890,3857r,-923e" filled="f" strokecolor="#231f20" strokeweight=".5pt">
                <v:path arrowok="t"/>
              </v:shape>
            </v:group>
            <v:group id="_x0000_s4376" style="position:absolute;left:4684;top:2713;width:411;height:412" coordorigin="4684,2713" coordsize="411,412">
              <v:shape id="_x0000_s4377" style="position:absolute;left:4684;top:2713;width:411;height:412" coordorigin="4684,2713" coordsize="411,412" path="m4891,2713r-68,11l4765,2755r-45,46l4692,2860r-8,45l4685,2930r17,68l4736,3054r48,42l4844,3120r43,5l4890,3125r66,-11l5014,3083r45,-47l5087,2977r8,-45l5094,2907r-17,-68l5043,2783r-49,-41l4935,2718r-44,-5e" stroked="f">
                <v:path arrowok="t"/>
              </v:shape>
            </v:group>
            <v:group id="_x0000_s4371" style="position:absolute;left:4684;top:2713;width:411;height:412" coordorigin="4684,2713" coordsize="411,412">
              <v:shape id="_x0000_s4375" style="position:absolute;left:4684;top:2713;width:411;height:412" coordorigin="4684,2713" coordsize="411,412" path="m4889,3125r67,-11l5014,3083r45,-47l5087,2977r8,-45l5094,2907r-17,-68l5043,2783r-49,-41l4935,2718r-44,-5l4867,2714r-64,18l4749,2769r-40,51l4687,2882r-3,23l4685,2930r17,68l4736,3054r48,42l4844,3120r45,5xe" filled="f" strokecolor="#231f20" strokeweight=".5pt">
                <v:path arrowok="t"/>
              </v:shape>
              <v:shape id="_x0000_s4374" type="#_x0000_t75" style="position:absolute;left:5850;top:1467;width:5310;height:3836">
                <v:imagedata r:id="rId185" o:title=""/>
              </v:shape>
              <v:shape id="_x0000_s4373" type="#_x0000_t75" style="position:absolute;left:1000;top:3440;width:5108;height:2958">
                <v:imagedata r:id="rId186" o:title=""/>
              </v:shape>
              <v:shape id="_x0000_s4372" type="#_x0000_t75" style="position:absolute;left:642;top:4322;width:922;height:774">
                <v:imagedata r:id="rId187" o:title=""/>
              </v:shape>
            </v:group>
            <w10:wrap anchorx="page"/>
          </v:group>
        </w:pic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0E99" w:rsidP="00B00E99">
      <w:pPr>
        <w:spacing w:before="21" w:after="0" w:line="259" w:lineRule="exact"/>
        <w:ind w:left="1962" w:right="-20"/>
        <w:rPr>
          <w:sz w:val="20"/>
          <w:szCs w:val="20"/>
        </w:rPr>
      </w:pPr>
      <w:r>
        <w:rPr>
          <w:rFonts w:ascii="Verdana" w:hAnsi="Verdana"/>
          <w:b/>
          <w:color w:val="231F20"/>
          <w:position w:val="-1"/>
        </w:rPr>
        <w:t>Рис.</w:t>
      </w:r>
      <w:r w:rsidR="008E0A21">
        <w:rPr>
          <w:rFonts w:ascii="Verdana" w:hAnsi="Verdana"/>
          <w:b/>
          <w:color w:val="231F20"/>
          <w:position w:val="-1"/>
        </w:rPr>
        <w:t xml:space="preserve"> 1.</w:t>
      </w:r>
    </w:p>
    <w:p w:rsidR="00B05971" w:rsidRPr="00DC27AB" w:rsidRDefault="008E0A21">
      <w:pPr>
        <w:spacing w:before="10" w:after="0" w:line="330" w:lineRule="exact"/>
        <w:ind w:left="4279" w:right="6127"/>
        <w:jc w:val="center"/>
        <w:rPr>
          <w:rFonts w:ascii="Verdana" w:eastAsia="Verdana" w:hAnsi="Verdana" w:cs="Verdana"/>
          <w:sz w:val="28"/>
          <w:szCs w:val="28"/>
          <w:lang w:val="es-ES_tradnl"/>
        </w:rPr>
      </w:pPr>
      <w:r w:rsidRPr="00DC27AB">
        <w:rPr>
          <w:rFonts w:ascii="Verdana" w:hAnsi="Verdana"/>
          <w:b/>
          <w:color w:val="231F20"/>
          <w:position w:val="-2"/>
          <w:sz w:val="28"/>
          <w:lang w:val="es-ES_tradnl"/>
        </w:rPr>
        <w:t>A</w:t>
      </w: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before="1" w:after="0" w:line="220" w:lineRule="exact"/>
        <w:rPr>
          <w:lang w:val="es-ES_tradnl"/>
        </w:rPr>
      </w:pPr>
    </w:p>
    <w:p w:rsidR="00B05971" w:rsidRPr="00DC27AB" w:rsidRDefault="008E0A21">
      <w:pPr>
        <w:spacing w:before="22" w:after="0" w:line="240" w:lineRule="auto"/>
        <w:ind w:left="4337" w:right="6182"/>
        <w:jc w:val="center"/>
        <w:rPr>
          <w:rFonts w:ascii="Verdana" w:eastAsia="Verdana" w:hAnsi="Verdana" w:cs="Verdana"/>
          <w:sz w:val="21"/>
          <w:szCs w:val="21"/>
          <w:lang w:val="es-ES_tradnl"/>
        </w:rPr>
      </w:pPr>
      <w:r w:rsidRPr="00DC27AB">
        <w:rPr>
          <w:rFonts w:ascii="Verdana" w:hAnsi="Verdana"/>
          <w:color w:val="231F20"/>
          <w:sz w:val="21"/>
          <w:lang w:val="es-ES_tradnl"/>
        </w:rPr>
        <w:t>•</w:t>
      </w:r>
    </w:p>
    <w:p w:rsidR="00B05971" w:rsidRPr="00DC27AB" w:rsidRDefault="00B05971">
      <w:pPr>
        <w:spacing w:after="0" w:line="240" w:lineRule="auto"/>
        <w:jc w:val="center"/>
        <w:rPr>
          <w:rFonts w:ascii="Verdana" w:eastAsia="Verdana" w:hAnsi="Verdana" w:cs="Verdana"/>
          <w:sz w:val="21"/>
          <w:szCs w:val="21"/>
          <w:lang w:val="es-ES_tradnl"/>
        </w:rPr>
        <w:sectPr w:rsidR="00B05971" w:rsidRPr="00DC27AB">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4351" style="position:absolute;left:0;text-align:left;margin-left:42.4pt;margin-top:4.6pt;width:165.65pt;height:17.75pt;z-index:-8285;mso-position-horizontal-relative:page" coordorigin="848,92" coordsize="3313,355">
            <v:group id="_x0000_s4356" style="position:absolute;left:860;top:102;width:461;height:301" coordorigin="860,102" coordsize="461,301">
              <v:shape id="_x0000_s4357"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354" style="position:absolute;left:860;top:102;width:461;height:301" coordorigin="860,102" coordsize="461,301">
              <v:shape id="_x0000_s4355"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352" style="position:absolute;left:850;top:445;width:3308;height:2" coordorigin="850,445" coordsize="3308,2">
              <v:shape id="_x0000_s4353" style="position:absolute;left:850;top:445;width:3308;height:2" coordorigin="850,445" coordsize="3308,0" path="m850,445r3308,e" filled="f" strokecolor="#231f20" strokeweight=".25pt">
                <v:path arrowok="t"/>
              </v:shape>
            </v:group>
            <w10:wrap anchorx="page"/>
          </v:group>
        </w:pict>
      </w:r>
      <w:r>
        <w:pict>
          <v:group id="_x0000_s4344" style="position:absolute;left:0;text-align:left;margin-left:221.95pt;margin-top:4.6pt;width:165.6pt;height:17.75pt;z-index:-8284;mso-position-horizontal-relative:page" coordorigin="4439,92" coordsize="3312,355">
            <v:group id="_x0000_s4349" style="position:absolute;left:4451;top:102;width:461;height:301" coordorigin="4451,102" coordsize="461,301">
              <v:shape id="_x0000_s4350"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347" style="position:absolute;left:4451;top:102;width:461;height:301" coordorigin="4451,102" coordsize="461,301">
              <v:shape id="_x0000_s4348"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345" style="position:absolute;left:4441;top:445;width:3307;height:2" coordorigin="4441,445" coordsize="3307,2">
              <v:shape id="_x0000_s4346" style="position:absolute;left:4441;top:445;width:3307;height:2" coordorigin="4441,445" coordsize="3307,0" path="m4441,445r3307,e" filled="f" strokecolor="#231f20" strokeweight=".25pt">
                <v:path arrowok="t"/>
              </v:shape>
            </v:group>
            <w10:wrap anchorx="page"/>
          </v:group>
        </w:pict>
      </w:r>
      <w:r>
        <w:pict>
          <v:group id="_x0000_s4337" style="position:absolute;left:0;text-align:left;margin-left:401.45pt;margin-top:4.6pt;width:165.65pt;height:17.75pt;z-index:-8283;mso-position-horizontal-relative:page" coordorigin="8029,92" coordsize="3313,355">
            <v:group id="_x0000_s4342" style="position:absolute;left:8041;top:102;width:461;height:301" coordorigin="8041,102" coordsize="461,301">
              <v:shape id="_x0000_s4343"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340" style="position:absolute;left:8041;top:102;width:461;height:301" coordorigin="8041,102" coordsize="461,301">
              <v:shape id="_x0000_s4341"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338" style="position:absolute;left:8031;top:445;width:3308;height:2" coordorigin="8031,445" coordsize="3308,2">
              <v:shape id="_x0000_s4339"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200" w:left="740" w:header="600" w:footer="15"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10" w:right="-20"/>
        <w:rPr>
          <w:rFonts w:ascii="Verdana" w:eastAsia="Verdana" w:hAnsi="Verdana" w:cs="Verdana"/>
          <w:sz w:val="24"/>
          <w:szCs w:val="24"/>
          <w:lang w:val="es-ES_tradnl"/>
        </w:rPr>
      </w:pPr>
      <w:r w:rsidRPr="008E0A21">
        <w:rPr>
          <w:rFonts w:ascii="Verdana" w:hAnsi="Verdana"/>
          <w:b/>
          <w:color w:val="231F20"/>
          <w:sz w:val="24"/>
          <w:lang w:val="es-ES_tradnl"/>
        </w:rPr>
        <w:t>MISE EN PLACE</w:t>
      </w:r>
    </w:p>
    <w:p w:rsidR="00B05971" w:rsidRPr="008E0A21" w:rsidRDefault="009C354D">
      <w:pPr>
        <w:spacing w:after="0" w:line="288" w:lineRule="exact"/>
        <w:ind w:left="110" w:right="-20"/>
        <w:rPr>
          <w:rFonts w:ascii="Verdana" w:eastAsia="Verdana" w:hAnsi="Verdana" w:cs="Verdana"/>
          <w:sz w:val="24"/>
          <w:szCs w:val="24"/>
          <w:lang w:val="en-US"/>
        </w:rPr>
      </w:pPr>
      <w:r>
        <w:pict>
          <v:group id="_x0000_s4333" style="position:absolute;left:0;text-align:left;margin-left:42.5pt;margin-top:33.3pt;width:165.4pt;height:70.65pt;z-index:-8282;mso-position-horizontal-relative:page" coordorigin="850,666" coordsize="3308,1413">
            <v:group id="_x0000_s4334" style="position:absolute;left:855;top:671;width:3298;height:1403" coordorigin="855,671" coordsize="3298,1403">
              <v:shape id="_x0000_s4336" style="position:absolute;left:855;top:671;width:3298;height:1403" coordorigin="855,671" coordsize="3298,1403" path="m945,671r-60,3l856,747r-1,1237l856,2020r43,53l4063,2074r37,l4153,2030r,-1269l4153,725r-43,-53l945,671xe" filled="f" strokecolor="#231f20" strokeweight=".5pt">
                <v:path arrowok="t"/>
              </v:shape>
              <v:shape id="_x0000_s4335" type="#_x0000_t75" style="position:absolute;left:940;top:734;width:574;height:598">
                <v:imagedata r:id="rId188" o:title=""/>
              </v:shape>
            </v:group>
            <w10:wrap anchorx="page"/>
          </v:group>
        </w:pict>
      </w:r>
      <w:r w:rsidR="008E0A21" w:rsidRPr="008E0A21">
        <w:rPr>
          <w:rFonts w:ascii="Verdana" w:hAnsi="Verdana"/>
          <w:b/>
          <w:color w:val="231F20"/>
          <w:position w:val="-1"/>
          <w:sz w:val="24"/>
          <w:lang w:val="en-US"/>
        </w:rPr>
        <w:t>ET MISE EN SERVICE</w:t>
      </w:r>
    </w:p>
    <w:p w:rsidR="00B05971" w:rsidRPr="008E0A21" w:rsidRDefault="00B05971">
      <w:pPr>
        <w:spacing w:after="0" w:line="200" w:lineRule="exact"/>
        <w:rPr>
          <w:sz w:val="20"/>
          <w:szCs w:val="20"/>
          <w:lang w:val="en-US"/>
        </w:rPr>
      </w:pPr>
    </w:p>
    <w:p w:rsidR="00B05971" w:rsidRPr="008E0A21" w:rsidRDefault="00B05971">
      <w:pPr>
        <w:spacing w:before="16" w:after="0" w:line="240" w:lineRule="exact"/>
        <w:rPr>
          <w:sz w:val="24"/>
          <w:szCs w:val="24"/>
          <w:lang w:val="en-US"/>
        </w:rPr>
      </w:pPr>
    </w:p>
    <w:p w:rsidR="00B05971" w:rsidRPr="008E0A21" w:rsidRDefault="008E0A21">
      <w:pPr>
        <w:spacing w:after="0" w:line="240" w:lineRule="exact"/>
        <w:ind w:left="790" w:right="50"/>
        <w:jc w:val="both"/>
        <w:rPr>
          <w:rFonts w:ascii="Verdana" w:eastAsia="Verdana" w:hAnsi="Verdana" w:cs="Verdana"/>
          <w:sz w:val="20"/>
          <w:szCs w:val="20"/>
          <w:lang w:val="en-US"/>
        </w:rPr>
      </w:pPr>
      <w:r w:rsidRPr="008E0A21">
        <w:rPr>
          <w:rFonts w:ascii="Verdana" w:hAnsi="Verdana"/>
          <w:b/>
          <w:color w:val="231F20"/>
          <w:sz w:val="20"/>
          <w:lang w:val="en-US"/>
        </w:rPr>
        <w:t>ATTENTION:  avant  de brancher  la  CONDI- TIONNEUSE SOUS VIDE</w:t>
      </w:r>
    </w:p>
    <w:p w:rsidR="00B05971" w:rsidRPr="008E0A21" w:rsidRDefault="008E0A21">
      <w:pPr>
        <w:spacing w:after="0" w:line="234" w:lineRule="exact"/>
        <w:ind w:left="223" w:right="-31"/>
        <w:jc w:val="both"/>
        <w:rPr>
          <w:rFonts w:ascii="Verdana" w:eastAsia="Verdana" w:hAnsi="Verdana" w:cs="Verdana"/>
          <w:sz w:val="20"/>
          <w:szCs w:val="20"/>
          <w:lang w:val="en-US"/>
        </w:rPr>
      </w:pPr>
      <w:r w:rsidRPr="008E0A21">
        <w:rPr>
          <w:rFonts w:ascii="Verdana" w:hAnsi="Verdana"/>
          <w:b/>
          <w:color w:val="231F20"/>
          <w:sz w:val="20"/>
          <w:lang w:val="en-US"/>
        </w:rPr>
        <w:t xml:space="preserve">à la prise de courant, </w:t>
      </w:r>
      <w:r w:rsidRPr="008E0A21">
        <w:rPr>
          <w:rFonts w:ascii="Verdana" w:hAnsi="Verdana"/>
          <w:b/>
          <w:color w:val="231F20"/>
          <w:sz w:val="20"/>
          <w:u w:val="thick" w:color="231F20"/>
          <w:lang w:val="en-US"/>
        </w:rPr>
        <w:t xml:space="preserve">lisez </w:t>
      </w:r>
    </w:p>
    <w:p w:rsidR="00B05971" w:rsidRPr="008E0A21" w:rsidRDefault="008E0A21">
      <w:pPr>
        <w:spacing w:after="0" w:line="240" w:lineRule="exact"/>
        <w:ind w:left="223" w:right="280"/>
        <w:jc w:val="both"/>
        <w:rPr>
          <w:rFonts w:ascii="Verdana" w:eastAsia="Verdana" w:hAnsi="Verdana" w:cs="Verdana"/>
          <w:sz w:val="20"/>
          <w:szCs w:val="20"/>
          <w:lang w:val="en-US"/>
        </w:rPr>
      </w:pPr>
      <w:r w:rsidRPr="008E0A21">
        <w:rPr>
          <w:rFonts w:ascii="Verdana" w:hAnsi="Verdana"/>
          <w:b/>
          <w:color w:val="231F20"/>
          <w:position w:val="-1"/>
          <w:sz w:val="20"/>
          <w:u w:val="thick" w:color="231F20"/>
          <w:lang w:val="en-US"/>
        </w:rPr>
        <w:t>attentivement ce manuel</w:t>
      </w:r>
      <w:r w:rsidRPr="008E0A21">
        <w:rPr>
          <w:rFonts w:ascii="Verdana" w:hAnsi="Verdana"/>
          <w:b/>
          <w:color w:val="231F20"/>
          <w:position w:val="-1"/>
          <w:sz w:val="20"/>
          <w:lang w:val="en-US"/>
        </w:rPr>
        <w:t>.</w:t>
      </w:r>
    </w:p>
    <w:p w:rsidR="00B05971" w:rsidRPr="008E0A21" w:rsidRDefault="00B05971">
      <w:pPr>
        <w:spacing w:before="11" w:after="0" w:line="240" w:lineRule="exact"/>
        <w:rPr>
          <w:sz w:val="24"/>
          <w:szCs w:val="24"/>
          <w:lang w:val="en-US"/>
        </w:rPr>
      </w:pPr>
    </w:p>
    <w:p w:rsidR="00B05971" w:rsidRPr="008E0A21" w:rsidRDefault="008E0A21">
      <w:pPr>
        <w:spacing w:after="0" w:line="264" w:lineRule="exact"/>
        <w:ind w:left="110" w:right="778"/>
        <w:rPr>
          <w:rFonts w:ascii="Verdana" w:eastAsia="Verdana" w:hAnsi="Verdana" w:cs="Verdana"/>
          <w:lang w:val="es-ES_tradnl"/>
        </w:rPr>
      </w:pPr>
      <w:r w:rsidRPr="008E0A21">
        <w:rPr>
          <w:rFonts w:ascii="Verdana" w:hAnsi="Verdana"/>
          <w:b/>
          <w:color w:val="231F20"/>
          <w:lang w:val="es-ES_tradnl"/>
        </w:rPr>
        <w:t>RÈGLES GÉNÉRALES POUR L’EMPLOI</w:t>
      </w:r>
    </w:p>
    <w:p w:rsidR="00B05971" w:rsidRPr="008E0A21" w:rsidRDefault="00B05971">
      <w:pPr>
        <w:spacing w:before="2" w:after="0" w:line="100" w:lineRule="exact"/>
        <w:rPr>
          <w:sz w:val="10"/>
          <w:szCs w:val="10"/>
          <w:lang w:val="es-ES_tradnl"/>
        </w:rPr>
      </w:pPr>
    </w:p>
    <w:p w:rsidR="00B05971" w:rsidRPr="008E0A21" w:rsidRDefault="008E0A21">
      <w:pPr>
        <w:spacing w:after="0" w:line="276" w:lineRule="exact"/>
        <w:ind w:left="451" w:right="-59" w:hanging="340"/>
        <w:jc w:val="both"/>
        <w:rPr>
          <w:rFonts w:ascii="Verdana" w:eastAsia="Verdana" w:hAnsi="Verdana" w:cs="Verdana"/>
          <w:sz w:val="23"/>
          <w:szCs w:val="23"/>
          <w:lang w:val="es-ES_tradnl"/>
        </w:rPr>
      </w:pPr>
      <w:r w:rsidRPr="008E0A21">
        <w:rPr>
          <w:rFonts w:ascii="Verdana" w:hAnsi="Verdana"/>
          <w:b/>
          <w:color w:val="231F20"/>
          <w:sz w:val="23"/>
          <w:lang w:val="es-ES_tradnl"/>
        </w:rPr>
        <w:t xml:space="preserve">1) </w:t>
      </w:r>
      <w:r w:rsidRPr="008E0A21">
        <w:rPr>
          <w:rFonts w:ascii="Verdana" w:hAnsi="Verdana"/>
          <w:color w:val="231F20"/>
          <w:sz w:val="23"/>
          <w:lang w:val="es-ES_tradnl"/>
        </w:rPr>
        <w:t xml:space="preserve">Avant,  assurez-vous  que la tension qui est indiquée sur  la  plaque  </w:t>
      </w:r>
      <w:r w:rsidRPr="008E0A21">
        <w:rPr>
          <w:rFonts w:ascii="Verdana" w:hAnsi="Verdana"/>
          <w:b/>
          <w:color w:val="231F20"/>
          <w:sz w:val="23"/>
          <w:lang w:val="es-ES_tradnl"/>
        </w:rPr>
        <w:t xml:space="preserve">(A) </w:t>
      </w:r>
      <w:r w:rsidRPr="008E0A21">
        <w:rPr>
          <w:rFonts w:ascii="Verdana" w:hAnsi="Verdana"/>
          <w:color w:val="231F20"/>
          <w:sz w:val="23"/>
          <w:lang w:val="es-ES_tradnl"/>
        </w:rPr>
        <w:t>de  la machine  correspond  aux valeurs de réseau.</w:t>
      </w:r>
    </w:p>
    <w:p w:rsidR="00B05971" w:rsidRPr="008E0A21" w:rsidRDefault="00B05971">
      <w:pPr>
        <w:spacing w:after="0" w:line="100" w:lineRule="exact"/>
        <w:rPr>
          <w:sz w:val="10"/>
          <w:szCs w:val="10"/>
          <w:lang w:val="es-ES_tradnl"/>
        </w:rPr>
      </w:pPr>
    </w:p>
    <w:p w:rsidR="00B05971" w:rsidRPr="008E0A21" w:rsidRDefault="009C354D">
      <w:pPr>
        <w:spacing w:after="0" w:line="276" w:lineRule="exact"/>
        <w:ind w:left="451" w:right="-62" w:hanging="340"/>
        <w:jc w:val="both"/>
        <w:rPr>
          <w:rFonts w:ascii="Verdana" w:eastAsia="Verdana" w:hAnsi="Verdana" w:cs="Verdana"/>
          <w:sz w:val="23"/>
          <w:szCs w:val="23"/>
          <w:lang w:val="en-US"/>
        </w:rPr>
      </w:pPr>
      <w:r>
        <w:pict>
          <v:group id="_x0000_s4329" style="position:absolute;left:0;text-align:left;margin-left:42.5pt;margin-top:63.6pt;width:165.35pt;height:63.2pt;z-index:-8277;mso-position-horizontal-relative:page" coordorigin="850,1272" coordsize="3307,1264">
            <v:shape id="_x0000_s4332" type="#_x0000_t75" style="position:absolute;left:964;top:1380;width:568;height:568">
              <v:imagedata r:id="rId189" o:title=""/>
            </v:shape>
            <v:group id="_x0000_s4330" style="position:absolute;left:855;top:1277;width:3297;height:1254" coordorigin="855,1277" coordsize="3297,1254">
              <v:shape id="_x0000_s4331" style="position:absolute;left:855;top:1277;width:3297;height:1254" coordorigin="855,1277" coordsize="3297,1254" path="m945,1277r-60,3l856,1352r-1,1089l856,2477r43,53l4062,2531r37,l4152,2488r,-1121l4152,1331r-43,-53l945,1277xe" filled="f" strokecolor="#231f20" strokeweight=".5pt">
                <v:path arrowok="t"/>
              </v:shape>
            </v:group>
            <w10:wrap anchorx="page"/>
          </v:group>
        </w:pict>
      </w:r>
      <w:r w:rsidR="008E0A21" w:rsidRPr="008E0A21">
        <w:rPr>
          <w:rFonts w:ascii="Verdana" w:hAnsi="Verdana"/>
          <w:b/>
          <w:color w:val="231F20"/>
          <w:sz w:val="23"/>
          <w:lang w:val="en-US"/>
        </w:rPr>
        <w:t xml:space="preserve">2) </w:t>
      </w:r>
      <w:r w:rsidR="008E0A21" w:rsidRPr="008E0A21">
        <w:rPr>
          <w:rFonts w:ascii="Verdana" w:hAnsi="Verdana"/>
          <w:color w:val="231F20"/>
          <w:sz w:val="23"/>
          <w:lang w:val="en-US"/>
        </w:rPr>
        <w:t>Brancher  et  débrancher la  fiche  toujours  avec  la machine arrêtée:</w:t>
      </w:r>
    </w:p>
    <w:p w:rsidR="00B05971" w:rsidRPr="008E0A21" w:rsidRDefault="00B05971">
      <w:pPr>
        <w:spacing w:before="2" w:after="0" w:line="150" w:lineRule="exact"/>
        <w:rPr>
          <w:sz w:val="15"/>
          <w:szCs w:val="15"/>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76" w:lineRule="exact"/>
        <w:ind w:left="848" w:right="53"/>
        <w:jc w:val="both"/>
        <w:rPr>
          <w:rFonts w:ascii="Verdana" w:eastAsia="Verdana" w:hAnsi="Verdana" w:cs="Verdana"/>
          <w:sz w:val="23"/>
          <w:szCs w:val="23"/>
          <w:lang w:val="en-US"/>
        </w:rPr>
      </w:pPr>
      <w:r w:rsidRPr="008E0A21">
        <w:rPr>
          <w:rFonts w:ascii="Verdana" w:hAnsi="Verdana"/>
          <w:b/>
          <w:color w:val="231F20"/>
          <w:sz w:val="23"/>
          <w:lang w:val="en-US"/>
        </w:rPr>
        <w:t>Ne jamais tirer le câble mais prendre toujours la  fiche</w:t>
      </w:r>
    </w:p>
    <w:p w:rsidR="00B05971" w:rsidRPr="008E0A21" w:rsidRDefault="009C354D">
      <w:pPr>
        <w:spacing w:after="0" w:line="269" w:lineRule="exact"/>
        <w:ind w:left="223" w:right="2101"/>
        <w:jc w:val="both"/>
        <w:rPr>
          <w:rFonts w:ascii="Verdana" w:eastAsia="Verdana" w:hAnsi="Verdana" w:cs="Verdana"/>
          <w:sz w:val="23"/>
          <w:szCs w:val="23"/>
          <w:lang w:val="en-US"/>
        </w:rPr>
      </w:pPr>
      <w:r>
        <w:pict>
          <v:group id="_x0000_s4325" style="position:absolute;left:0;text-align:left;margin-left:42.5pt;margin-top:33.25pt;width:165.4pt;height:152.2pt;z-index:-8279;mso-position-horizontal-relative:page" coordorigin="850,665" coordsize="3308,3044">
            <v:shape id="_x0000_s4328" type="#_x0000_t75" style="position:absolute;left:958;top:773;width:516;height:516">
              <v:imagedata r:id="rId190" o:title=""/>
            </v:shape>
            <v:group id="_x0000_s4326" style="position:absolute;left:855;top:670;width:3298;height:3034" coordorigin="855,670" coordsize="3298,3034">
              <v:shape id="_x0000_s4327" style="position:absolute;left:855;top:670;width:3298;height:3034" coordorigin="855,670" coordsize="3298,3034" path="m945,670r-60,3l856,746r-1,2868l856,3650r43,53l4063,3704r37,l4153,3661r,-2901l4153,724r-43,-53l945,670xe" filled="f" strokecolor="#231f20" strokeweight=".5pt">
                <v:path arrowok="t"/>
              </v:shape>
            </v:group>
            <w10:wrap anchorx="page"/>
          </v:group>
        </w:pict>
      </w:r>
      <w:r w:rsidR="008E0A21" w:rsidRPr="008E0A21">
        <w:rPr>
          <w:rFonts w:ascii="Verdana" w:hAnsi="Verdana"/>
          <w:b/>
          <w:color w:val="231F20"/>
          <w:position w:val="-1"/>
          <w:sz w:val="23"/>
          <w:lang w:val="en-US"/>
        </w:rPr>
        <w:t>(Fig. 1).</w:t>
      </w:r>
    </w:p>
    <w:p w:rsidR="00B05971" w:rsidRPr="008E0A21" w:rsidRDefault="00B05971">
      <w:pPr>
        <w:spacing w:after="0" w:line="200" w:lineRule="exact"/>
        <w:rPr>
          <w:sz w:val="20"/>
          <w:szCs w:val="20"/>
          <w:lang w:val="en-US"/>
        </w:rPr>
      </w:pPr>
    </w:p>
    <w:p w:rsidR="00B05971" w:rsidRPr="008E0A21" w:rsidRDefault="00B05971">
      <w:pPr>
        <w:spacing w:before="20" w:after="0" w:line="260" w:lineRule="exact"/>
        <w:rPr>
          <w:sz w:val="26"/>
          <w:szCs w:val="26"/>
          <w:lang w:val="en-US"/>
        </w:rPr>
      </w:pPr>
    </w:p>
    <w:p w:rsidR="00B05971" w:rsidRPr="008E0A21" w:rsidRDefault="008E0A21">
      <w:pPr>
        <w:spacing w:after="0" w:line="240" w:lineRule="exact"/>
        <w:ind w:left="791" w:right="55"/>
        <w:jc w:val="both"/>
        <w:rPr>
          <w:rFonts w:ascii="Verdana" w:eastAsia="Verdana" w:hAnsi="Verdana" w:cs="Verdana"/>
          <w:sz w:val="20"/>
          <w:szCs w:val="20"/>
          <w:lang w:val="en-US"/>
        </w:rPr>
      </w:pPr>
      <w:r w:rsidRPr="008E0A21">
        <w:rPr>
          <w:rFonts w:ascii="Verdana" w:hAnsi="Verdana"/>
          <w:b/>
          <w:color w:val="231F20"/>
          <w:sz w:val="20"/>
          <w:lang w:val="en-US"/>
        </w:rPr>
        <w:t>NE PAS ASPIRER DE LIQUIDES.</w:t>
      </w:r>
    </w:p>
    <w:p w:rsidR="00B05971" w:rsidRPr="008E0A21" w:rsidRDefault="008E0A21">
      <w:pPr>
        <w:spacing w:after="0" w:line="240" w:lineRule="exact"/>
        <w:ind w:left="223" w:right="52" w:firstLine="568"/>
        <w:jc w:val="both"/>
        <w:rPr>
          <w:rFonts w:ascii="Verdana" w:eastAsia="Verdana" w:hAnsi="Verdana" w:cs="Verdana"/>
          <w:sz w:val="20"/>
          <w:szCs w:val="20"/>
          <w:lang w:val="en-US"/>
        </w:rPr>
      </w:pPr>
      <w:r w:rsidRPr="008E0A21">
        <w:rPr>
          <w:rFonts w:ascii="Verdana" w:hAnsi="Verdana"/>
          <w:b/>
          <w:color w:val="231F20"/>
          <w:sz w:val="20"/>
          <w:lang w:val="en-US"/>
        </w:rPr>
        <w:t>LE PRODUIT DOIT ÊTRE  CONDITIONNÉ  SEC ET FROID APRÈS L’AVOIR LAISSÉ DANS LE RÉFRI- GÉRATEUR PENDANT  2÷3</w:t>
      </w:r>
    </w:p>
    <w:p w:rsidR="00B05971" w:rsidRPr="008E0A21" w:rsidRDefault="008E0A21">
      <w:pPr>
        <w:spacing w:after="0" w:line="234" w:lineRule="exact"/>
        <w:ind w:left="223" w:right="992"/>
        <w:jc w:val="both"/>
        <w:rPr>
          <w:rFonts w:ascii="Verdana" w:eastAsia="Verdana" w:hAnsi="Verdana" w:cs="Verdana"/>
          <w:sz w:val="20"/>
          <w:szCs w:val="20"/>
          <w:lang w:val="en-US"/>
        </w:rPr>
      </w:pPr>
      <w:r w:rsidRPr="008E0A21">
        <w:rPr>
          <w:rFonts w:ascii="Verdana" w:hAnsi="Verdana"/>
          <w:b/>
          <w:color w:val="231F20"/>
          <w:sz w:val="20"/>
          <w:lang w:val="en-US"/>
        </w:rPr>
        <w:t>HEURES MINIMUM.</w:t>
      </w:r>
    </w:p>
    <w:p w:rsidR="00B05971" w:rsidRPr="008E0A21" w:rsidRDefault="008E0A21">
      <w:pPr>
        <w:spacing w:before="6" w:after="0" w:line="240" w:lineRule="exact"/>
        <w:ind w:left="223" w:right="48"/>
        <w:jc w:val="both"/>
        <w:rPr>
          <w:rFonts w:ascii="Verdana" w:eastAsia="Verdana" w:hAnsi="Verdana" w:cs="Verdana"/>
          <w:sz w:val="20"/>
          <w:szCs w:val="20"/>
          <w:lang w:val="en-US"/>
        </w:rPr>
      </w:pPr>
      <w:r w:rsidRPr="008E0A21">
        <w:rPr>
          <w:rFonts w:ascii="Verdana" w:hAnsi="Verdana"/>
          <w:b/>
          <w:color w:val="231F20"/>
          <w:sz w:val="20"/>
          <w:lang w:val="en-US"/>
        </w:rPr>
        <w:t>TOUT DOMMAGE DÛ A L’AS- PIRATION DE LIQUIDES N’EST PAS COUVERT PAR LA GARANTIE.</w:t>
      </w:r>
    </w:p>
    <w:p w:rsidR="00B05971" w:rsidRPr="008E0A21" w:rsidRDefault="008E0A21">
      <w:pPr>
        <w:spacing w:before="3" w:after="0" w:line="150" w:lineRule="exact"/>
        <w:rPr>
          <w:sz w:val="15"/>
          <w:szCs w:val="15"/>
          <w:lang w:val="en-US"/>
        </w:rPr>
      </w:pPr>
      <w:r w:rsidRPr="008E0A21">
        <w:rPr>
          <w:lang w:val="en-US"/>
        </w:rPr>
        <w:br w:type="column"/>
      </w:r>
    </w:p>
    <w:p w:rsidR="00B05971" w:rsidRPr="008E0A21" w:rsidRDefault="009C354D">
      <w:pPr>
        <w:spacing w:after="0" w:line="240" w:lineRule="auto"/>
        <w:ind w:right="-20"/>
        <w:rPr>
          <w:rFonts w:ascii="Verdana" w:eastAsia="Verdana" w:hAnsi="Verdana" w:cs="Verdana"/>
          <w:sz w:val="24"/>
          <w:szCs w:val="24"/>
          <w:lang w:val="en-US"/>
        </w:rPr>
      </w:pPr>
      <w:r>
        <w:pict>
          <v:group id="_x0000_s4321" style="position:absolute;margin-left:222.05pt;margin-top:47.9pt;width:165.35pt;height:70.65pt;z-index:-8281;mso-position-horizontal-relative:page" coordorigin="4441,958" coordsize="3307,1413">
            <v:group id="_x0000_s4322" style="position:absolute;left:4446;top:963;width:3297;height:1403" coordorigin="4446,963" coordsize="3297,1403">
              <v:shape id="_x0000_s4324" style="position:absolute;left:4446;top:963;width:3297;height:1403" coordorigin="4446,963" coordsize="3297,1403" path="m4536,963r-60,3l4447,1038r-1,1238l4447,2312r43,53l7653,2366r37,-1l7743,2322r,-1269l7743,1017r-43,-53l4536,963xe" filled="f" strokecolor="#231f20" strokeweight=".5pt">
                <v:path arrowok="t"/>
              </v:shape>
              <v:shape id="_x0000_s4323" type="#_x0000_t75" style="position:absolute;left:4532;top:1026;width:574;height:598">
                <v:imagedata r:id="rId191" o:title=""/>
              </v:shape>
            </v:group>
            <w10:wrap anchorx="page"/>
          </v:group>
        </w:pict>
      </w:r>
      <w:r w:rsidR="008E0A21" w:rsidRPr="008E0A21">
        <w:rPr>
          <w:rFonts w:ascii="Verdana" w:hAnsi="Verdana"/>
          <w:b/>
          <w:color w:val="231F20"/>
          <w:sz w:val="24"/>
          <w:lang w:val="en-US"/>
        </w:rPr>
        <w:t>AUFSTELLUNG</w:t>
      </w:r>
    </w:p>
    <w:p w:rsidR="00B05971" w:rsidRPr="008E0A21" w:rsidRDefault="00B05971">
      <w:pPr>
        <w:spacing w:before="4"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77" w:right="76" w:firstLine="567"/>
        <w:jc w:val="right"/>
        <w:rPr>
          <w:rFonts w:ascii="Verdana" w:eastAsia="Verdana" w:hAnsi="Verdana" w:cs="Verdana"/>
          <w:sz w:val="20"/>
          <w:szCs w:val="20"/>
          <w:lang w:val="en-US"/>
        </w:rPr>
      </w:pPr>
      <w:r w:rsidRPr="008E0A21">
        <w:rPr>
          <w:rFonts w:ascii="Verdana" w:hAnsi="Verdana"/>
          <w:b/>
          <w:color w:val="231F20"/>
          <w:sz w:val="20"/>
          <w:lang w:val="en-US"/>
        </w:rPr>
        <w:t>ACHTUNG:  Vor dem Anschluss an die Span- nungsversorgung  Be- triebsanleitung aufmerksam</w:t>
      </w:r>
    </w:p>
    <w:p w:rsidR="00B05971" w:rsidRPr="008E0A21" w:rsidRDefault="008E0A21">
      <w:pPr>
        <w:spacing w:after="0" w:line="234" w:lineRule="exact"/>
        <w:ind w:left="113" w:right="1836"/>
        <w:jc w:val="both"/>
        <w:rPr>
          <w:rFonts w:ascii="Verdana" w:eastAsia="Verdana" w:hAnsi="Verdana" w:cs="Verdana"/>
          <w:sz w:val="20"/>
          <w:szCs w:val="20"/>
          <w:lang w:val="en-US"/>
        </w:rPr>
      </w:pPr>
      <w:r w:rsidRPr="008E0A21">
        <w:rPr>
          <w:rFonts w:ascii="Verdana" w:hAnsi="Verdana"/>
          <w:b/>
          <w:color w:val="231F20"/>
          <w:sz w:val="20"/>
          <w:lang w:val="en-US"/>
        </w:rPr>
        <w:t>durchlesen.</w:t>
      </w:r>
    </w:p>
    <w:p w:rsidR="00B05971" w:rsidRPr="008E0A21" w:rsidRDefault="00B05971">
      <w:pPr>
        <w:spacing w:before="11" w:after="0" w:line="240" w:lineRule="exact"/>
        <w:rPr>
          <w:sz w:val="24"/>
          <w:szCs w:val="24"/>
          <w:lang w:val="en-US"/>
        </w:rPr>
      </w:pPr>
    </w:p>
    <w:p w:rsidR="00B05971" w:rsidRPr="008E0A21" w:rsidRDefault="008E0A21">
      <w:pPr>
        <w:spacing w:after="0" w:line="264" w:lineRule="exact"/>
        <w:ind w:right="415"/>
        <w:rPr>
          <w:rFonts w:ascii="Verdana" w:eastAsia="Verdana" w:hAnsi="Verdana" w:cs="Verdana"/>
          <w:lang w:val="en-US"/>
        </w:rPr>
      </w:pPr>
      <w:r w:rsidRPr="008E0A21">
        <w:rPr>
          <w:rFonts w:ascii="Verdana" w:hAnsi="Verdana"/>
          <w:b/>
          <w:color w:val="231F20"/>
          <w:lang w:val="en-US"/>
        </w:rPr>
        <w:t>ALLGEMEINE GEBRAUCHSHINWEISE</w:t>
      </w:r>
    </w:p>
    <w:p w:rsidR="00B05971" w:rsidRPr="008E0A21" w:rsidRDefault="00B05971">
      <w:pPr>
        <w:spacing w:before="2" w:after="0" w:line="100" w:lineRule="exact"/>
        <w:rPr>
          <w:sz w:val="10"/>
          <w:szCs w:val="10"/>
          <w:lang w:val="en-US"/>
        </w:rPr>
      </w:pPr>
    </w:p>
    <w:p w:rsidR="00B05971" w:rsidRPr="008E0A21" w:rsidRDefault="008E0A21">
      <w:pPr>
        <w:spacing w:after="0" w:line="276" w:lineRule="exact"/>
        <w:ind w:left="340" w:right="-62" w:hanging="340"/>
        <w:jc w:val="both"/>
        <w:rPr>
          <w:rFonts w:ascii="Verdana" w:eastAsia="Verdana" w:hAnsi="Verdana" w:cs="Verdana"/>
          <w:sz w:val="23"/>
          <w:szCs w:val="23"/>
          <w:lang w:val="en-US"/>
        </w:rPr>
      </w:pPr>
      <w:r w:rsidRPr="008E0A21">
        <w:rPr>
          <w:rFonts w:ascii="Verdana" w:hAnsi="Verdana"/>
          <w:b/>
          <w:color w:val="231F20"/>
          <w:sz w:val="23"/>
          <w:lang w:val="en-US"/>
        </w:rPr>
        <w:t xml:space="preserve">1) </w:t>
      </w:r>
      <w:r w:rsidRPr="008E0A21">
        <w:rPr>
          <w:rFonts w:ascii="Verdana" w:hAnsi="Verdana"/>
          <w:color w:val="231F20"/>
          <w:sz w:val="23"/>
          <w:lang w:val="en-US"/>
        </w:rPr>
        <w:t>Vor Gebrauch überprüfen, dass die auf dem Typen- schild</w:t>
      </w:r>
      <w:r w:rsidRPr="008E0A21">
        <w:rPr>
          <w:rFonts w:ascii="Verdana" w:hAnsi="Verdana"/>
          <w:b/>
          <w:color w:val="231F20"/>
          <w:sz w:val="23"/>
          <w:lang w:val="en-US"/>
        </w:rPr>
        <w:t xml:space="preserve">(A) </w:t>
      </w:r>
      <w:r w:rsidRPr="008E0A21">
        <w:rPr>
          <w:rFonts w:ascii="Verdana" w:hAnsi="Verdana"/>
          <w:color w:val="231F20"/>
          <w:sz w:val="23"/>
          <w:lang w:val="en-US"/>
        </w:rPr>
        <w:t>derMaschinean- gegebene Spannung Ihrer Netzspannung entspricht.</w:t>
      </w:r>
    </w:p>
    <w:p w:rsidR="00B05971" w:rsidRPr="008E0A21" w:rsidRDefault="00B05971">
      <w:pPr>
        <w:spacing w:after="0" w:line="100" w:lineRule="exact"/>
        <w:rPr>
          <w:sz w:val="10"/>
          <w:szCs w:val="10"/>
          <w:lang w:val="en-US"/>
        </w:rPr>
      </w:pPr>
    </w:p>
    <w:p w:rsidR="00B05971" w:rsidRPr="008E0A21" w:rsidRDefault="009C354D">
      <w:pPr>
        <w:spacing w:after="0" w:line="276" w:lineRule="exact"/>
        <w:ind w:left="340" w:right="-62" w:hanging="340"/>
        <w:jc w:val="both"/>
        <w:rPr>
          <w:rFonts w:ascii="Verdana" w:eastAsia="Verdana" w:hAnsi="Verdana" w:cs="Verdana"/>
          <w:sz w:val="23"/>
          <w:szCs w:val="23"/>
          <w:lang w:val="en-US"/>
        </w:rPr>
      </w:pPr>
      <w:r>
        <w:pict>
          <v:group id="_x0000_s4317" style="position:absolute;left:0;text-align:left;margin-left:222.05pt;margin-top:63.6pt;width:165.35pt;height:63.2pt;z-index:-8278;mso-position-horizontal-relative:page" coordorigin="4441,1272" coordsize="3307,1264">
            <v:shape id="_x0000_s4320" type="#_x0000_t75" style="position:absolute;left:4540;top:1380;width:568;height:568">
              <v:imagedata r:id="rId192" o:title=""/>
            </v:shape>
            <v:group id="_x0000_s4318" style="position:absolute;left:4446;top:1277;width:3297;height:1254" coordorigin="4446,1277" coordsize="3297,1254">
              <v:shape id="_x0000_s4319" style="position:absolute;left:4446;top:1277;width:3297;height:1254" coordorigin="4446,1277" coordsize="3297,1254" path="m4536,1277r-60,3l4447,1352r-1,1089l4447,2477r43,53l7653,2531r37,l7743,2488r,-1121l7743,1331r-43,-53l4536,1277xe" filled="f" strokecolor="#231f20" strokeweight=".5pt">
                <v:path arrowok="t"/>
              </v:shape>
            </v:group>
            <w10:wrap anchorx="page"/>
          </v:group>
        </w:pict>
      </w:r>
      <w:r w:rsidR="008E0A21" w:rsidRPr="008E0A21">
        <w:rPr>
          <w:rFonts w:ascii="Verdana" w:hAnsi="Verdana"/>
          <w:b/>
          <w:color w:val="231F20"/>
          <w:sz w:val="23"/>
          <w:lang w:val="en-US"/>
        </w:rPr>
        <w:t xml:space="preserve">2) </w:t>
      </w:r>
      <w:r w:rsidR="008E0A21" w:rsidRPr="008E0A21">
        <w:rPr>
          <w:rFonts w:ascii="Verdana" w:hAnsi="Verdana"/>
          <w:color w:val="231F20"/>
          <w:sz w:val="23"/>
          <w:lang w:val="en-US"/>
        </w:rPr>
        <w:t>Den Stecker stets bei aus- geschaltetem Gerät in die Steckdose  stecken  bzw. ziehen:</w:t>
      </w:r>
    </w:p>
    <w:p w:rsidR="00B05971" w:rsidRPr="008E0A21" w:rsidRDefault="00B05971">
      <w:pPr>
        <w:spacing w:before="16" w:after="0" w:line="260" w:lineRule="exact"/>
        <w:rPr>
          <w:sz w:val="26"/>
          <w:szCs w:val="26"/>
          <w:lang w:val="en-US"/>
        </w:rPr>
      </w:pPr>
    </w:p>
    <w:p w:rsidR="00B05971" w:rsidRPr="008E0A21" w:rsidRDefault="008E0A21">
      <w:pPr>
        <w:spacing w:after="0" w:line="276" w:lineRule="exact"/>
        <w:ind w:left="723" w:right="12"/>
        <w:jc w:val="both"/>
        <w:rPr>
          <w:rFonts w:ascii="Verdana" w:eastAsia="Verdana" w:hAnsi="Verdana" w:cs="Verdana"/>
          <w:sz w:val="23"/>
          <w:szCs w:val="23"/>
          <w:lang w:val="en-US"/>
        </w:rPr>
      </w:pPr>
      <w:r w:rsidRPr="008E0A21">
        <w:rPr>
          <w:rFonts w:ascii="Verdana" w:hAnsi="Verdana"/>
          <w:b/>
          <w:color w:val="231F20"/>
          <w:sz w:val="23"/>
          <w:lang w:val="en-US"/>
        </w:rPr>
        <w:t>Keinesfalls am Netzkabel, sondern stets am Stecker</w:t>
      </w:r>
    </w:p>
    <w:p w:rsidR="00B05971" w:rsidRPr="008E0A21" w:rsidRDefault="009C354D">
      <w:pPr>
        <w:spacing w:after="0" w:line="269" w:lineRule="exact"/>
        <w:ind w:left="113" w:right="293"/>
        <w:jc w:val="both"/>
        <w:rPr>
          <w:rFonts w:ascii="Verdana" w:eastAsia="Verdana" w:hAnsi="Verdana" w:cs="Verdana"/>
          <w:sz w:val="23"/>
          <w:szCs w:val="23"/>
          <w:lang w:val="en-US"/>
        </w:rPr>
      </w:pPr>
      <w:r>
        <w:pict>
          <v:group id="_x0000_s4313" style="position:absolute;left:0;text-align:left;margin-left:222.05pt;margin-top:33.25pt;width:165.4pt;height:152.2pt;z-index:-8275;mso-position-horizontal-relative:page" coordorigin="4441,665" coordsize="3308,3044">
            <v:shape id="_x0000_s4316" type="#_x0000_t75" style="position:absolute;left:4549;top:773;width:516;height:516">
              <v:imagedata r:id="rId192" o:title=""/>
            </v:shape>
            <v:group id="_x0000_s4314" style="position:absolute;left:4446;top:670;width:3298;height:3034" coordorigin="4446,670" coordsize="3298,3034">
              <v:shape id="_x0000_s4315" style="position:absolute;left:4446;top:670;width:3298;height:3034" coordorigin="4446,670" coordsize="3298,3034" path="m4536,670r-60,3l4447,746r-1,2868l4447,3650r43,53l7654,3704r37,l7744,3661r,-2901l7744,724r-43,-53l4536,670xe" filled="f" strokecolor="#231f20" strokeweight=".5pt">
                <v:path arrowok="t"/>
              </v:shape>
            </v:group>
            <w10:wrap anchorx="page"/>
          </v:group>
        </w:pict>
      </w:r>
      <w:r w:rsidR="008E0A21" w:rsidRPr="008E0A21">
        <w:rPr>
          <w:rFonts w:ascii="Verdana" w:hAnsi="Verdana"/>
          <w:b/>
          <w:color w:val="231F20"/>
          <w:position w:val="-1"/>
          <w:sz w:val="23"/>
          <w:lang w:val="en-US"/>
        </w:rPr>
        <w:t>ziehen (siehe Abb. 1).</w:t>
      </w:r>
    </w:p>
    <w:p w:rsidR="00B05971" w:rsidRPr="008E0A21" w:rsidRDefault="00B05971">
      <w:pPr>
        <w:spacing w:after="0" w:line="200" w:lineRule="exact"/>
        <w:rPr>
          <w:sz w:val="20"/>
          <w:szCs w:val="20"/>
          <w:lang w:val="en-US"/>
        </w:rPr>
      </w:pPr>
    </w:p>
    <w:p w:rsidR="00B05971" w:rsidRPr="008E0A21" w:rsidRDefault="00B05971">
      <w:pPr>
        <w:spacing w:before="20" w:after="0" w:line="260" w:lineRule="exact"/>
        <w:rPr>
          <w:sz w:val="26"/>
          <w:szCs w:val="26"/>
          <w:lang w:val="en-US"/>
        </w:rPr>
      </w:pPr>
    </w:p>
    <w:p w:rsidR="00B05971" w:rsidRPr="008E0A21" w:rsidRDefault="008E0A21">
      <w:pPr>
        <w:spacing w:after="0" w:line="240" w:lineRule="exact"/>
        <w:ind w:left="681" w:right="28"/>
        <w:jc w:val="both"/>
        <w:rPr>
          <w:rFonts w:ascii="Verdana" w:eastAsia="Verdana" w:hAnsi="Verdana" w:cs="Verdana"/>
          <w:sz w:val="20"/>
          <w:szCs w:val="20"/>
          <w:lang w:val="en-US"/>
        </w:rPr>
      </w:pPr>
      <w:r w:rsidRPr="008E0A21">
        <w:rPr>
          <w:rFonts w:ascii="Verdana" w:hAnsi="Verdana"/>
          <w:b/>
          <w:color w:val="231F20"/>
          <w:sz w:val="20"/>
          <w:lang w:val="en-US"/>
        </w:rPr>
        <w:t>AUF KEINEN FALL FLÜSSIGKEITEN AN- SAUGEN!</w:t>
      </w:r>
    </w:p>
    <w:p w:rsidR="00B05971" w:rsidRPr="008E0A21" w:rsidRDefault="008E0A21">
      <w:pPr>
        <w:spacing w:after="0" w:line="240" w:lineRule="exact"/>
        <w:ind w:left="113" w:right="57"/>
        <w:jc w:val="both"/>
        <w:rPr>
          <w:rFonts w:ascii="Verdana" w:eastAsia="Verdana" w:hAnsi="Verdana" w:cs="Verdana"/>
          <w:sz w:val="20"/>
          <w:szCs w:val="20"/>
          <w:lang w:val="en-US"/>
        </w:rPr>
      </w:pPr>
      <w:r w:rsidRPr="008E0A21">
        <w:rPr>
          <w:rFonts w:ascii="Verdana" w:hAnsi="Verdana"/>
          <w:b/>
          <w:color w:val="231F20"/>
          <w:sz w:val="20"/>
          <w:lang w:val="en-US"/>
        </w:rPr>
        <w:t>DAS  PRODUKT  MUSS  TRO- CKEN UND ABGEKÜHLT VER- PACKT WERDEN.</w:t>
      </w:r>
    </w:p>
    <w:p w:rsidR="00B05971" w:rsidRPr="008E0A21" w:rsidRDefault="008E0A21">
      <w:pPr>
        <w:spacing w:after="0" w:line="240" w:lineRule="exact"/>
        <w:ind w:left="113" w:right="52"/>
        <w:jc w:val="both"/>
        <w:rPr>
          <w:rFonts w:ascii="Verdana" w:eastAsia="Verdana" w:hAnsi="Verdana" w:cs="Verdana"/>
          <w:sz w:val="20"/>
          <w:szCs w:val="20"/>
          <w:lang w:val="en-US"/>
        </w:rPr>
      </w:pPr>
      <w:r w:rsidRPr="008E0A21">
        <w:rPr>
          <w:rFonts w:ascii="Verdana" w:hAnsi="Verdana"/>
          <w:b/>
          <w:color w:val="231F20"/>
          <w:sz w:val="20"/>
          <w:lang w:val="en-US"/>
        </w:rPr>
        <w:t>DIE GARANTIE ERSTRECKT SICH  NICHT  AUF  BESCHÄ- DIGUNGEN  DES  GERÄTES, DIE DURCH ANSAUGEN VON FLÜSSIGKEITEN BEWIRKT WORDEN SIND.</w:t>
      </w:r>
    </w:p>
    <w:p w:rsidR="00B05971" w:rsidRPr="008E0A21" w:rsidRDefault="008E0A21">
      <w:pPr>
        <w:spacing w:before="4" w:after="0" w:line="160" w:lineRule="exact"/>
        <w:rPr>
          <w:sz w:val="16"/>
          <w:szCs w:val="16"/>
          <w:lang w:val="en-US"/>
        </w:rPr>
      </w:pPr>
      <w:r w:rsidRPr="008E0A21">
        <w:rPr>
          <w:lang w:val="en-US"/>
        </w:rPr>
        <w:br w:type="column"/>
      </w:r>
    </w:p>
    <w:p w:rsidR="00B05971" w:rsidRPr="008E0A21" w:rsidRDefault="009C354D">
      <w:pPr>
        <w:spacing w:after="0" w:line="288" w:lineRule="exact"/>
        <w:ind w:right="381"/>
        <w:rPr>
          <w:rFonts w:ascii="Verdana" w:eastAsia="Verdana" w:hAnsi="Verdana" w:cs="Verdana"/>
          <w:sz w:val="24"/>
          <w:szCs w:val="24"/>
          <w:lang w:val="es-ES_tradnl"/>
        </w:rPr>
      </w:pPr>
      <w:r>
        <w:pict>
          <v:group id="_x0000_s4309" style="position:absolute;margin-left:401.55pt;margin-top:47.35pt;width:165.35pt;height:70.65pt;z-index:-8280;mso-position-horizontal-relative:page" coordorigin="8031,947" coordsize="3307,1413">
            <v:group id="_x0000_s4310" style="position:absolute;left:8036;top:952;width:3297;height:1403" coordorigin="8036,952" coordsize="3297,1403">
              <v:shape id="_x0000_s4312" style="position:absolute;left:8036;top:952;width:3297;height:1403" coordorigin="8036,952" coordsize="3297,1403" path="m8126,952r-60,3l8037,1027r-1,1238l8037,2301r43,53l11243,2355r37,l11333,2311r,-1269l11333,1006r-43,-53l8126,952xe" filled="f" strokecolor="#231f20" strokeweight=".5pt">
                <v:path arrowok="t"/>
              </v:shape>
              <v:shape id="_x0000_s4311" type="#_x0000_t75" style="position:absolute;left:8122;top:1015;width:574;height:598">
                <v:imagedata r:id="rId193" o:title=""/>
              </v:shape>
            </v:group>
            <w10:wrap anchorx="page"/>
          </v:group>
        </w:pict>
      </w:r>
      <w:r w:rsidR="008E0A21" w:rsidRPr="008E0A21">
        <w:rPr>
          <w:rFonts w:ascii="Verdana" w:hAnsi="Verdana"/>
          <w:b/>
          <w:color w:val="231F20"/>
          <w:sz w:val="24"/>
          <w:lang w:val="es-ES_tradnl"/>
        </w:rPr>
        <w:t>INSTRUCCIONES ESPECÍFICAS DE USO: INSTALACIÓN</w:t>
      </w:r>
    </w:p>
    <w:p w:rsidR="00B05971" w:rsidRPr="008E0A21" w:rsidRDefault="00B05971">
      <w:pPr>
        <w:spacing w:after="0" w:line="160" w:lineRule="exact"/>
        <w:rPr>
          <w:sz w:val="16"/>
          <w:szCs w:val="16"/>
          <w:lang w:val="es-ES_tradnl"/>
        </w:rPr>
      </w:pPr>
    </w:p>
    <w:p w:rsidR="00B05971" w:rsidRPr="008E0A21" w:rsidRDefault="008E0A21">
      <w:pPr>
        <w:spacing w:after="0" w:line="240" w:lineRule="exact"/>
        <w:ind w:left="680" w:right="175"/>
        <w:jc w:val="both"/>
        <w:rPr>
          <w:rFonts w:ascii="Verdana" w:eastAsia="Verdana" w:hAnsi="Verdana" w:cs="Verdana"/>
          <w:sz w:val="20"/>
          <w:szCs w:val="20"/>
          <w:lang w:val="es-ES_tradnl"/>
        </w:rPr>
      </w:pPr>
      <w:r w:rsidRPr="008E0A21">
        <w:rPr>
          <w:rFonts w:ascii="Verdana" w:hAnsi="Verdana"/>
          <w:b/>
          <w:color w:val="231F20"/>
          <w:sz w:val="20"/>
          <w:lang w:val="es-ES_tradnl"/>
        </w:rPr>
        <w:t xml:space="preserve">PRECAUCIÓN: antes de enchufar  la  máquina de  vacío,  </w:t>
      </w:r>
      <w:r w:rsidRPr="008E0A21">
        <w:rPr>
          <w:rFonts w:ascii="Verdana" w:hAnsi="Verdana"/>
          <w:b/>
          <w:color w:val="231F20"/>
          <w:sz w:val="20"/>
          <w:u w:val="thick" w:color="231F20"/>
          <w:lang w:val="es-ES_tradnl"/>
        </w:rPr>
        <w:t>lea  atenta-</w:t>
      </w:r>
    </w:p>
    <w:p w:rsidR="00B05971" w:rsidRPr="008E0A21" w:rsidRDefault="008E0A21">
      <w:pPr>
        <w:spacing w:after="0" w:line="234" w:lineRule="exact"/>
        <w:ind w:left="113" w:right="89"/>
        <w:jc w:val="both"/>
        <w:rPr>
          <w:rFonts w:ascii="Verdana" w:eastAsia="Verdana" w:hAnsi="Verdana" w:cs="Verdana"/>
          <w:sz w:val="20"/>
          <w:szCs w:val="20"/>
          <w:lang w:val="es-ES_tradnl"/>
        </w:rPr>
      </w:pPr>
      <w:r w:rsidRPr="008E0A21">
        <w:rPr>
          <w:rFonts w:ascii="Verdana" w:hAnsi="Verdana"/>
          <w:b/>
          <w:color w:val="231F20"/>
          <w:sz w:val="20"/>
          <w:u w:val="thick" w:color="231F20"/>
          <w:lang w:val="es-ES_tradnl"/>
        </w:rPr>
        <w:t xml:space="preserve">mente las instrucciones de </w:t>
      </w:r>
    </w:p>
    <w:p w:rsidR="00B05971" w:rsidRPr="008E0A21" w:rsidRDefault="008E0A21">
      <w:pPr>
        <w:spacing w:after="0" w:line="240" w:lineRule="exact"/>
        <w:ind w:left="113" w:right="1823"/>
        <w:jc w:val="both"/>
        <w:rPr>
          <w:rFonts w:ascii="Verdana" w:eastAsia="Verdana" w:hAnsi="Verdana" w:cs="Verdana"/>
          <w:sz w:val="20"/>
          <w:szCs w:val="20"/>
          <w:lang w:val="es-ES_tradnl"/>
        </w:rPr>
      </w:pPr>
      <w:r w:rsidRPr="008E0A21">
        <w:rPr>
          <w:rFonts w:ascii="Verdana" w:hAnsi="Verdana"/>
          <w:b/>
          <w:color w:val="231F20"/>
          <w:position w:val="-1"/>
          <w:sz w:val="20"/>
          <w:u w:val="thick" w:color="231F20"/>
          <w:lang w:val="es-ES_tradnl"/>
        </w:rPr>
        <w:t>este manual</w:t>
      </w:r>
      <w:r w:rsidRPr="008E0A21">
        <w:rPr>
          <w:rFonts w:ascii="Verdana" w:hAnsi="Verdana"/>
          <w:b/>
          <w:color w:val="231F20"/>
          <w:position w:val="-1"/>
          <w:sz w:val="20"/>
          <w:lang w:val="es-ES_tradnl"/>
        </w:rPr>
        <w:t>.</w:t>
      </w:r>
    </w:p>
    <w:p w:rsidR="00B05971" w:rsidRPr="008E0A21" w:rsidRDefault="00B05971">
      <w:pPr>
        <w:spacing w:before="11" w:after="0" w:line="240" w:lineRule="exact"/>
        <w:rPr>
          <w:sz w:val="24"/>
          <w:szCs w:val="24"/>
          <w:lang w:val="es-ES_tradnl"/>
        </w:rPr>
      </w:pPr>
    </w:p>
    <w:p w:rsidR="00B05971" w:rsidRPr="008E0A21" w:rsidRDefault="008E0A21">
      <w:pPr>
        <w:spacing w:after="0" w:line="264" w:lineRule="exact"/>
        <w:ind w:right="914"/>
        <w:rPr>
          <w:rFonts w:ascii="Verdana" w:eastAsia="Verdana" w:hAnsi="Verdana" w:cs="Verdana"/>
          <w:lang w:val="es-ES_tradnl"/>
        </w:rPr>
      </w:pPr>
      <w:r w:rsidRPr="008E0A21">
        <w:rPr>
          <w:rFonts w:ascii="Verdana" w:hAnsi="Verdana"/>
          <w:b/>
          <w:color w:val="231F20"/>
          <w:lang w:val="es-ES_tradnl"/>
        </w:rPr>
        <w:t>NORMAS GENERALES DE USO</w:t>
      </w:r>
    </w:p>
    <w:p w:rsidR="00B05971" w:rsidRPr="008E0A21" w:rsidRDefault="00B05971">
      <w:pPr>
        <w:spacing w:before="2" w:after="0" w:line="100" w:lineRule="exact"/>
        <w:rPr>
          <w:sz w:val="10"/>
          <w:szCs w:val="10"/>
          <w:lang w:val="es-ES_tradnl"/>
        </w:rPr>
      </w:pPr>
    </w:p>
    <w:p w:rsidR="00B05971" w:rsidRPr="008E0A21" w:rsidRDefault="008E0A21">
      <w:pPr>
        <w:spacing w:after="0" w:line="276" w:lineRule="exact"/>
        <w:ind w:left="340" w:right="61" w:hanging="340"/>
        <w:jc w:val="both"/>
        <w:rPr>
          <w:rFonts w:ascii="Verdana" w:eastAsia="Verdana" w:hAnsi="Verdana" w:cs="Verdana"/>
          <w:sz w:val="23"/>
          <w:szCs w:val="23"/>
          <w:lang w:val="es-ES_tradnl"/>
        </w:rPr>
      </w:pPr>
      <w:r w:rsidRPr="008E0A21">
        <w:rPr>
          <w:rFonts w:ascii="Verdana" w:hAnsi="Verdana"/>
          <w:b/>
          <w:color w:val="231F20"/>
          <w:sz w:val="23"/>
          <w:lang w:val="es-ES_tradnl"/>
        </w:rPr>
        <w:t xml:space="preserve">1) </w:t>
      </w:r>
      <w:r w:rsidRPr="008E0A21">
        <w:rPr>
          <w:rFonts w:ascii="Verdana" w:hAnsi="Verdana"/>
          <w:color w:val="231F20"/>
          <w:sz w:val="23"/>
          <w:lang w:val="es-ES_tradnl"/>
        </w:rPr>
        <w:t xml:space="preserve">Compruebe  primero que el voltaje de su corriente corresponde al indicado en la  placa  de  identificación </w:t>
      </w:r>
      <w:r w:rsidRPr="008E0A21">
        <w:rPr>
          <w:rFonts w:ascii="Verdana" w:hAnsi="Verdana"/>
          <w:b/>
          <w:color w:val="231F20"/>
          <w:sz w:val="23"/>
          <w:lang w:val="es-ES_tradnl"/>
        </w:rPr>
        <w:t xml:space="preserve">(A) </w:t>
      </w:r>
      <w:r w:rsidRPr="008E0A21">
        <w:rPr>
          <w:rFonts w:ascii="Verdana" w:hAnsi="Verdana"/>
          <w:color w:val="231F20"/>
          <w:sz w:val="23"/>
          <w:lang w:val="es-ES_tradnl"/>
        </w:rPr>
        <w:t>de la máquina.</w:t>
      </w:r>
    </w:p>
    <w:p w:rsidR="00B05971" w:rsidRPr="008E0A21" w:rsidRDefault="00B05971">
      <w:pPr>
        <w:spacing w:after="0" w:line="100" w:lineRule="exact"/>
        <w:rPr>
          <w:sz w:val="10"/>
          <w:szCs w:val="10"/>
          <w:lang w:val="es-ES_tradnl"/>
        </w:rPr>
      </w:pPr>
    </w:p>
    <w:p w:rsidR="00B05971" w:rsidRPr="008E0A21" w:rsidRDefault="009C354D">
      <w:pPr>
        <w:spacing w:after="0" w:line="276" w:lineRule="exact"/>
        <w:ind w:left="340" w:right="62" w:hanging="340"/>
        <w:jc w:val="both"/>
        <w:rPr>
          <w:rFonts w:ascii="Verdana" w:eastAsia="Verdana" w:hAnsi="Verdana" w:cs="Verdana"/>
          <w:sz w:val="23"/>
          <w:szCs w:val="23"/>
          <w:lang w:val="es-ES_tradnl"/>
        </w:rPr>
      </w:pPr>
      <w:r>
        <w:pict>
          <v:group id="_x0000_s4305" style="position:absolute;left:0;text-align:left;margin-left:401.55pt;margin-top:63.6pt;width:165.35pt;height:63.2pt;z-index:-8276;mso-position-horizontal-relative:page" coordorigin="8031,1272" coordsize="3307,1264">
            <v:shape id="_x0000_s4308" type="#_x0000_t75" style="position:absolute;left:8145;top:1380;width:568;height:568">
              <v:imagedata r:id="rId194" o:title=""/>
            </v:shape>
            <v:group id="_x0000_s4306" style="position:absolute;left:8036;top:1277;width:3297;height:1254" coordorigin="8036,1277" coordsize="3297,1254">
              <v:shape id="_x0000_s4307" style="position:absolute;left:8036;top:1277;width:3297;height:1254" coordorigin="8036,1277" coordsize="3297,1254" path="m8126,1277r-60,3l8037,1352r-1,1089l8037,2477r43,53l11243,2531r37,l11333,2488r,-1121l11333,1331r-43,-53l8126,1277xe" filled="f" strokecolor="#231f20" strokeweight=".5pt">
                <v:path arrowok="t"/>
              </v:shape>
            </v:group>
            <w10:wrap anchorx="page"/>
          </v:group>
        </w:pict>
      </w:r>
      <w:r w:rsidR="008E0A21" w:rsidRPr="008E0A21">
        <w:rPr>
          <w:rFonts w:ascii="Verdana" w:hAnsi="Verdana"/>
          <w:b/>
          <w:color w:val="231F20"/>
          <w:sz w:val="23"/>
          <w:lang w:val="es-ES_tradnl"/>
        </w:rPr>
        <w:t xml:space="preserve">2) </w:t>
      </w:r>
      <w:r w:rsidR="008E0A21" w:rsidRPr="008E0A21">
        <w:rPr>
          <w:rFonts w:ascii="Verdana" w:hAnsi="Verdana"/>
          <w:color w:val="231F20"/>
          <w:sz w:val="23"/>
          <w:lang w:val="es-ES_tradnl"/>
        </w:rPr>
        <w:t>Enchufe  y desenchufe  la máquina sólo cuando esté apagada:</w:t>
      </w:r>
    </w:p>
    <w:p w:rsidR="00B05971" w:rsidRPr="008E0A21" w:rsidRDefault="00B05971">
      <w:pPr>
        <w:spacing w:before="2"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76" w:lineRule="exact"/>
        <w:ind w:left="738" w:right="167"/>
        <w:jc w:val="both"/>
        <w:rPr>
          <w:rFonts w:ascii="Verdana" w:eastAsia="Verdana" w:hAnsi="Verdana" w:cs="Verdana"/>
          <w:sz w:val="23"/>
          <w:szCs w:val="23"/>
          <w:lang w:val="es-ES_tradnl"/>
        </w:rPr>
      </w:pPr>
      <w:r w:rsidRPr="008E0A21">
        <w:rPr>
          <w:rFonts w:ascii="Verdana" w:hAnsi="Verdana"/>
          <w:b/>
          <w:color w:val="231F20"/>
          <w:sz w:val="23"/>
          <w:lang w:val="es-ES_tradnl"/>
        </w:rPr>
        <w:t>no tire nunca del cable, sino agarre directamente el en-</w:t>
      </w:r>
    </w:p>
    <w:p w:rsidR="00B05971" w:rsidRPr="008E0A21" w:rsidRDefault="009C354D">
      <w:pPr>
        <w:spacing w:after="0" w:line="269" w:lineRule="exact"/>
        <w:ind w:left="113" w:right="1428"/>
        <w:jc w:val="both"/>
        <w:rPr>
          <w:rFonts w:ascii="Verdana" w:eastAsia="Verdana" w:hAnsi="Verdana" w:cs="Verdana"/>
          <w:sz w:val="23"/>
          <w:szCs w:val="23"/>
          <w:lang w:val="es-ES_tradnl"/>
        </w:rPr>
      </w:pPr>
      <w:r>
        <w:pict>
          <v:group id="_x0000_s4301" style="position:absolute;left:0;text-align:left;margin-left:401.6pt;margin-top:33.25pt;width:165.4pt;height:152.2pt;z-index:-8274;mso-position-horizontal-relative:page" coordorigin="8032,665" coordsize="3308,3044">
            <v:shape id="_x0000_s4304" type="#_x0000_t75" style="position:absolute;left:8141;top:773;width:516;height:516">
              <v:imagedata r:id="rId195" o:title=""/>
            </v:shape>
            <v:group id="_x0000_s4302" style="position:absolute;left:8037;top:670;width:3298;height:3034" coordorigin="8037,670" coordsize="3298,3034">
              <v:shape id="_x0000_s4303" style="position:absolute;left:8037;top:670;width:3298;height:3034" coordorigin="8037,670" coordsize="3298,3034" path="m8127,670r-60,3l8038,746r-1,2868l8038,3650r43,53l11245,3704r37,l11335,3661r,-2901l11335,724r-43,-53l8127,670xe" filled="f" strokecolor="#231f20" strokeweight=".5pt">
                <v:path arrowok="t"/>
              </v:shape>
            </v:group>
            <w10:wrap anchorx="page"/>
          </v:group>
        </w:pict>
      </w:r>
      <w:r w:rsidR="008E0A21" w:rsidRPr="008E0A21">
        <w:rPr>
          <w:rFonts w:ascii="Verdana" w:hAnsi="Verdana"/>
          <w:b/>
          <w:color w:val="231F20"/>
          <w:position w:val="-1"/>
          <w:sz w:val="23"/>
          <w:lang w:val="es-ES_tradnl"/>
        </w:rPr>
        <w:t>chufe (Fig. 1).</w:t>
      </w:r>
    </w:p>
    <w:p w:rsidR="00B05971" w:rsidRPr="008E0A21" w:rsidRDefault="00B05971">
      <w:pPr>
        <w:spacing w:after="0" w:line="200" w:lineRule="exact"/>
        <w:rPr>
          <w:sz w:val="20"/>
          <w:szCs w:val="20"/>
          <w:lang w:val="es-ES_tradnl"/>
        </w:rPr>
      </w:pPr>
    </w:p>
    <w:p w:rsidR="00B05971" w:rsidRPr="008E0A21" w:rsidRDefault="00B05971">
      <w:pPr>
        <w:spacing w:before="20" w:after="0" w:line="260" w:lineRule="exact"/>
        <w:rPr>
          <w:sz w:val="26"/>
          <w:szCs w:val="26"/>
          <w:lang w:val="es-ES_tradnl"/>
        </w:rPr>
      </w:pPr>
    </w:p>
    <w:p w:rsidR="00B05971" w:rsidRPr="008E0A21" w:rsidRDefault="008E0A21">
      <w:pPr>
        <w:spacing w:after="0" w:line="240" w:lineRule="exact"/>
        <w:ind w:left="682" w:right="178"/>
        <w:jc w:val="both"/>
        <w:rPr>
          <w:rFonts w:ascii="Verdana" w:eastAsia="Verdana" w:hAnsi="Verdana" w:cs="Verdana"/>
          <w:sz w:val="20"/>
          <w:szCs w:val="20"/>
          <w:lang w:val="es-ES_tradnl"/>
        </w:rPr>
      </w:pPr>
      <w:r w:rsidRPr="008E0A21">
        <w:rPr>
          <w:rFonts w:ascii="Verdana" w:hAnsi="Verdana"/>
          <w:b/>
          <w:color w:val="231F20"/>
          <w:sz w:val="20"/>
          <w:lang w:val="es-ES_tradnl"/>
        </w:rPr>
        <w:t>¡EVITAR SIEMPRE LA ASPIRACIÓN DE LÍQUI- DOS! HAY QUE REFRI-</w:t>
      </w:r>
    </w:p>
    <w:p w:rsidR="00B05971" w:rsidRPr="008E0A21" w:rsidRDefault="008E0A21">
      <w:pPr>
        <w:spacing w:after="0" w:line="240" w:lineRule="exact"/>
        <w:ind w:left="113" w:right="182"/>
        <w:jc w:val="both"/>
        <w:rPr>
          <w:rFonts w:ascii="Verdana" w:eastAsia="Verdana" w:hAnsi="Verdana" w:cs="Verdana"/>
          <w:sz w:val="20"/>
          <w:szCs w:val="20"/>
          <w:lang w:val="es-ES_tradnl"/>
        </w:rPr>
      </w:pPr>
      <w:r w:rsidRPr="008E0A21">
        <w:rPr>
          <w:rFonts w:ascii="Verdana" w:hAnsi="Verdana"/>
          <w:b/>
          <w:color w:val="231F20"/>
          <w:sz w:val="20"/>
          <w:lang w:val="es-ES_tradnl"/>
        </w:rPr>
        <w:t>GERAR EL PRODUCTO EN LA NEVERA DURANTE 2-3 HO- RAS PARA QUE ESTÉ FFRÍO Y SECO AL MOMENTO DE EN- VASARLO EN VACÍO. CUAL- QUIER  DAÑO  AL  APARATO DEBIDO A LA ASPIRACIÓN DE LÍQUIDOS NO SERÁ CU- BIERTO POR LA GARANTÍA.</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7" w:space="275"/>
            <w:col w:w="3309" w:space="281"/>
            <w:col w:w="3448"/>
          </w:cols>
        </w:sect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6" w:after="0" w:line="200" w:lineRule="exact"/>
        <w:rPr>
          <w:sz w:val="20"/>
          <w:szCs w:val="20"/>
          <w:lang w:val="es-ES_tradnl"/>
        </w:rPr>
      </w:pPr>
    </w:p>
    <w:p w:rsidR="00B05971" w:rsidRPr="008E0A21" w:rsidRDefault="008E0A21">
      <w:pPr>
        <w:spacing w:before="21" w:after="0" w:line="240" w:lineRule="auto"/>
        <w:ind w:left="5179" w:right="5174"/>
        <w:jc w:val="center"/>
        <w:rPr>
          <w:rFonts w:ascii="Verdana" w:eastAsia="Verdana" w:hAnsi="Verdana" w:cs="Verdana"/>
          <w:lang w:val="es-ES_tradnl"/>
        </w:rPr>
      </w:pPr>
      <w:r w:rsidRPr="008E0A21">
        <w:rPr>
          <w:rFonts w:ascii="Verdana" w:hAnsi="Verdana"/>
          <w:i/>
          <w:color w:val="231F20"/>
          <w:lang w:val="es-ES_tradnl"/>
        </w:rPr>
        <w:t>25.</w:t>
      </w:r>
    </w:p>
    <w:p w:rsidR="00B05971" w:rsidRPr="008E0A21" w:rsidRDefault="00B05971">
      <w:pPr>
        <w:spacing w:after="0" w:line="240" w:lineRule="auto"/>
        <w:jc w:val="center"/>
        <w:rPr>
          <w:rFonts w:ascii="Verdana" w:eastAsia="Verdana" w:hAnsi="Verdana" w:cs="Verdana"/>
          <w:lang w:val="es-ES_tradnl"/>
        </w:rPr>
        <w:sectPr w:rsidR="00B05971" w:rsidRPr="008E0A21">
          <w:type w:val="continuous"/>
          <w:pgSz w:w="11920" w:h="16840"/>
          <w:pgMar w:top="1560" w:right="440" w:bottom="280" w:left="740" w:header="720" w:footer="720" w:gutter="0"/>
          <w:cols w:space="720"/>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294" style="position:absolute;left:0;text-align:left;margin-left:28.2pt;margin-top:4.6pt;width:255.4pt;height:17.75pt;z-index:-8273;mso-position-horizontal-relative:page" coordorigin="565,92" coordsize="5108,355">
            <v:group id="_x0000_s4299" style="position:absolute;left:577;top:102;width:461;height:301" coordorigin="577,102" coordsize="461,301">
              <v:shape id="_x0000_s4300"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297" style="position:absolute;left:577;top:102;width:461;height:301" coordorigin="577,102" coordsize="461,301">
              <v:shape id="_x0000_s4298"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295" style="position:absolute;left:567;top:445;width:5103;height:2" coordorigin="567,445" coordsize="5103,2">
              <v:shape id="_x0000_s4296" style="position:absolute;left:567;top:445;width:5103;height:2" coordorigin="567,445" coordsize="5103,0" path="m567,445r5103,e" filled="f" strokecolor="#231f20" strokeweight=".25pt">
                <v:path arrowok="t"/>
              </v:shape>
            </v:group>
            <w10:wrap anchorx="page"/>
          </v:group>
        </w:pict>
      </w:r>
      <w:r>
        <w:pict>
          <v:group id="_x0000_s4287" style="position:absolute;left:0;text-align:left;margin-left:297.5pt;margin-top:4.6pt;width:255.4pt;height:17.75pt;z-index:-8272;mso-position-horizontal-relative:page" coordorigin="5950,92" coordsize="5108,355">
            <v:group id="_x0000_s4292" style="position:absolute;left:5963;top:102;width:461;height:301" coordorigin="5963,102" coordsize="461,301">
              <v:shape id="_x0000_s4293"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290" style="position:absolute;left:5963;top:102;width:461;height:301" coordorigin="5963,102" coordsize="461,301">
              <v:shape id="_x0000_s4291"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288" style="position:absolute;left:5953;top:445;width:5103;height:2" coordorigin="5953,445" coordsize="5103,2">
              <v:shape id="_x0000_s4289"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8" w:after="0" w:line="100" w:lineRule="exact"/>
        <w:rPr>
          <w:sz w:val="10"/>
          <w:szCs w:val="10"/>
          <w:lang w:val="es-ES_tradnl"/>
        </w:rPr>
      </w:pPr>
    </w:p>
    <w:p w:rsidR="00B05971" w:rsidRPr="008E0A21" w:rsidRDefault="009C354D">
      <w:pPr>
        <w:spacing w:after="0" w:line="200" w:lineRule="exact"/>
        <w:rPr>
          <w:sz w:val="20"/>
          <w:szCs w:val="20"/>
          <w:lang w:val="es-ES_tradnl"/>
        </w:rPr>
      </w:pPr>
      <w:r>
        <w:pict>
          <v:group id="_x0000_s4227" style="position:absolute;margin-left:297.4pt;margin-top:7.15pt;width:255.15pt;height:43.35pt;z-index:-8266;mso-position-horizontal-relative:page" coordorigin="5953,-1046" coordsize="5103,867">
            <v:group id="_x0000_s4228" style="position:absolute;left:5958;top:-1041;width:5093;height:857" coordorigin="5958,-1041" coordsize="5093,857">
              <v:shape id="_x0000_s4230" style="position:absolute;left:5958;top:-1041;width:5093;height:857" coordorigin="5958,-1041" coordsize="5093,857" path="m6048,-1041r-61,3l5958,-966r,692l5958,-238r44,53l10961,-184r36,-1l11050,-228r1,-723l11051,-987r-44,-53l6048,-1041xe" filled="f" strokecolor="#231f20" strokeweight=".5pt">
                <v:path arrowok="t"/>
              </v:shape>
              <v:shape id="_x0000_s4229" type="#_x0000_t75" style="position:absolute;left:6042;top:-973;width:574;height:598">
                <v:imagedata r:id="rId164" o:title=""/>
              </v:shape>
            </v:group>
            <w10:wrap anchorx="page"/>
          </v:group>
        </w:pict>
      </w:r>
    </w:p>
    <w:p w:rsidR="00B05971" w:rsidRPr="008E0A21" w:rsidRDefault="00B05971">
      <w:pPr>
        <w:spacing w:after="0" w:line="200" w:lineRule="exact"/>
        <w:rPr>
          <w:sz w:val="20"/>
          <w:szCs w:val="20"/>
          <w:lang w:val="es-ES_tradnl"/>
        </w:rPr>
        <w:sectPr w:rsidR="00B05971" w:rsidRPr="008E0A21">
          <w:pgSz w:w="11920" w:h="16840"/>
          <w:pgMar w:top="1160" w:right="720" w:bottom="620" w:left="460" w:header="600" w:footer="259" w:gutter="0"/>
          <w:cols w:space="720"/>
        </w:sectPr>
      </w:pPr>
    </w:p>
    <w:p w:rsidR="00B05971" w:rsidRPr="008E0A21" w:rsidRDefault="009C354D">
      <w:pPr>
        <w:spacing w:before="33" w:after="0" w:line="240" w:lineRule="exact"/>
        <w:ind w:left="781" w:right="74"/>
        <w:jc w:val="both"/>
        <w:rPr>
          <w:rFonts w:ascii="Verdana" w:eastAsia="Verdana" w:hAnsi="Verdana" w:cs="Verdana"/>
          <w:sz w:val="20"/>
          <w:szCs w:val="20"/>
          <w:lang w:val="es-ES_tradnl"/>
        </w:rPr>
      </w:pPr>
      <w:r>
        <w:pict>
          <v:group id="_x0000_s4283" style="position:absolute;left:0;text-align:left;margin-left:28.35pt;margin-top:46.15pt;width:255.15pt;height:62.6pt;z-index:-8268;mso-position-horizontal-relative:page" coordorigin="567,923" coordsize="5103,1252">
            <v:group id="_x0000_s4284" style="position:absolute;left:572;top:928;width:5093;height:1242" coordorigin="572,928" coordsize="5093,1242">
              <v:shape id="_x0000_s4286" style="position:absolute;left:572;top:928;width:5093;height:1242" coordorigin="572,928" coordsize="5093,1242" path="m662,928r-61,3l572,1003r,1077l572,2116r44,53l5575,2170r36,-1l5664,2126r1,-1108l5665,982r-44,-53l662,928xe" filled="f" strokecolor="#231f20" strokeweight=".5pt">
                <v:path arrowok="t"/>
              </v:shape>
              <v:shape id="_x0000_s4285" type="#_x0000_t75" style="position:absolute;left:653;top:993;width:717;height:747">
                <v:imagedata r:id="rId196" o:title=""/>
              </v:shape>
            </v:group>
            <w10:wrap anchorx="page"/>
          </v:group>
        </w:pict>
      </w:r>
      <w:r w:rsidR="008E0A21" w:rsidRPr="008E0A21">
        <w:rPr>
          <w:rFonts w:ascii="Verdana" w:hAnsi="Verdana"/>
          <w:b/>
          <w:color w:val="231F20"/>
          <w:sz w:val="20"/>
          <w:lang w:val="es-ES_tradnl"/>
        </w:rPr>
        <w:t>Evitare nel modo più assoluto l’aspira- zione di liquidi, poichè possono causare la rottura della pompa.</w:t>
      </w:r>
    </w:p>
    <w:p w:rsidR="00B05971" w:rsidRPr="008E0A21" w:rsidRDefault="00B05971">
      <w:pPr>
        <w:spacing w:before="7" w:after="0" w:line="240" w:lineRule="exact"/>
        <w:rPr>
          <w:sz w:val="24"/>
          <w:szCs w:val="24"/>
          <w:lang w:val="es-ES_tradnl"/>
        </w:rPr>
      </w:pPr>
    </w:p>
    <w:p w:rsidR="00B05971" w:rsidRPr="008E0A21" w:rsidRDefault="009C354D" w:rsidP="00B00E99">
      <w:pPr>
        <w:spacing w:after="0" w:line="276" w:lineRule="exact"/>
        <w:ind w:left="938" w:right="68"/>
        <w:jc w:val="both"/>
        <w:rPr>
          <w:rFonts w:ascii="Verdana" w:eastAsia="Verdana" w:hAnsi="Verdana" w:cs="Verdana"/>
          <w:sz w:val="23"/>
          <w:szCs w:val="23"/>
          <w:lang w:val="es-ES_tradnl"/>
        </w:rPr>
      </w:pPr>
      <w:r>
        <w:rPr>
          <w:sz w:val="20"/>
        </w:rPr>
        <w:pict>
          <v:group id="_x0000_s4219" style="position:absolute;left:0;text-align:left;margin-left:290.3pt;margin-top:7.05pt;width:254.65pt;height:54.7pt;z-index:-8263;mso-position-horizontal-relative:page" coordorigin="5953,-1450" coordsize="5103,1252">
            <v:group id="_x0000_s4220" style="position:absolute;left:5958;top:-1445;width:5093;height:1242" coordorigin="5958,-1445" coordsize="5093,1242">
              <v:shape id="_x0000_s4222" style="position:absolute;left:5958;top:-1445;width:5093;height:1242" coordorigin="5958,-1445" coordsize="5093,1242" path="m6048,-1445r-61,2l5958,-1370r,1076l5958,-258r44,53l10961,-204r36,l11050,-247r1,-1108l11051,-1391r-44,-53l6048,-1445xe" filled="f" strokecolor="#231f20" strokeweight=".5pt">
                <v:path arrowok="t"/>
              </v:shape>
              <v:shape id="_x0000_s4221" type="#_x0000_t75" style="position:absolute;left:6039;top:-1381;width:717;height:747">
                <v:imagedata r:id="rId197" o:title=""/>
              </v:shape>
            </v:group>
            <w10:wrap anchorx="page"/>
          </v:group>
        </w:pict>
      </w:r>
      <w:r>
        <w:rPr>
          <w:sz w:val="20"/>
        </w:rPr>
        <w:pict>
          <v:group id="_x0000_s4279" style="position:absolute;left:0;text-align:left;margin-left:28.35pt;margin-top:-52.6pt;width:255.15pt;height:43.35pt;z-index:-8267;mso-position-horizontal-relative:page" coordorigin="567,-1052" coordsize="5103,867">
            <v:group id="_x0000_s4280" style="position:absolute;left:572;top:-1047;width:5093;height:857" coordorigin="572,-1047" coordsize="5093,857">
              <v:shape id="_x0000_s4282" style="position:absolute;left:572;top:-1047;width:5093;height:857" coordorigin="572,-1047" coordsize="5093,857" path="m662,-1047r-61,3l572,-972r,692l572,-244r44,53l5575,-190r36,-1l5664,-234r1,-723l5665,-993r-44,-53l662,-1047xe" filled="f" strokecolor="#231f20" strokeweight=".5pt">
                <v:path arrowok="t"/>
              </v:shape>
              <v:shape id="_x0000_s4281" type="#_x0000_t75" style="position:absolute;left:656;top:-979;width:574;height:598">
                <v:imagedata r:id="rId198" o:title=""/>
              </v:shape>
            </v:group>
            <w10:wrap anchorx="page"/>
          </v:group>
        </w:pict>
      </w:r>
      <w:r w:rsidR="008E0A21" w:rsidRPr="00B00E99">
        <w:rPr>
          <w:rFonts w:ascii="Verdana" w:hAnsi="Verdana"/>
          <w:b/>
          <w:color w:val="231F20"/>
          <w:lang w:val="es-ES_tradnl"/>
        </w:rPr>
        <w:t>Non toccare la barra saldante (A) dopo aver effettuato la saldatura della busta poiché essa raggiun</w:t>
      </w:r>
      <w:r w:rsidR="008E0A21" w:rsidRPr="00B00E99">
        <w:rPr>
          <w:rFonts w:ascii="Verdana" w:hAnsi="Verdana"/>
          <w:b/>
          <w:color w:val="231F20"/>
          <w:position w:val="-1"/>
          <w:lang w:val="es-ES_tradnl"/>
        </w:rPr>
        <w:t>ge alte temperature</w:t>
      </w:r>
      <w:r w:rsidR="008E0A21" w:rsidRPr="008E0A21">
        <w:rPr>
          <w:rFonts w:ascii="Verdana" w:hAnsi="Verdana"/>
          <w:b/>
          <w:color w:val="231F20"/>
          <w:position w:val="-1"/>
          <w:sz w:val="23"/>
          <w:lang w:val="es-ES_tradnl"/>
        </w:rPr>
        <w:t>.</w:t>
      </w:r>
    </w:p>
    <w:p w:rsidR="00B05971" w:rsidRPr="008E0A21" w:rsidRDefault="009C354D">
      <w:pPr>
        <w:spacing w:before="3" w:after="0" w:line="280" w:lineRule="exact"/>
        <w:rPr>
          <w:sz w:val="28"/>
          <w:szCs w:val="28"/>
          <w:lang w:val="es-ES_tradnl"/>
        </w:rPr>
      </w:pPr>
      <w:r>
        <w:pict>
          <v:group id="_x0000_s4275" style="position:absolute;margin-left:28.1pt;margin-top:8.45pt;width:255.15pt;height:45.85pt;z-index:-8270;mso-position-horizontal-relative:page" coordorigin="567,484" coordsize="5103,917">
            <v:shape id="_x0000_s4278" type="#_x0000_t75" style="position:absolute;left:674;top:592;width:645;height:645">
              <v:imagedata r:id="rId139" o:title=""/>
            </v:shape>
            <v:group id="_x0000_s4276" style="position:absolute;left:572;top:489;width:5093;height:907" coordorigin="572,489" coordsize="5093,907">
              <v:shape id="_x0000_s4277" style="position:absolute;left:572;top:489;width:5093;height:907" coordorigin="572,489" coordsize="5093,907" path="m662,489r-61,3l572,565r,741l572,1343r44,53l5575,1396r36,l5664,1353r1,-774l5665,543r-44,-53l662,489xe" filled="f" strokecolor="#231f20" strokeweight=".5pt">
                <v:path arrowok="t"/>
              </v:shape>
            </v:group>
            <w10:wrap anchorx="page"/>
          </v:group>
        </w:pict>
      </w:r>
    </w:p>
    <w:p w:rsidR="00B05971" w:rsidRPr="008E0A21" w:rsidRDefault="008E0A21">
      <w:pPr>
        <w:spacing w:after="0" w:line="276" w:lineRule="exact"/>
        <w:ind w:left="916" w:right="65"/>
        <w:jc w:val="both"/>
        <w:rPr>
          <w:rFonts w:ascii="Verdana" w:eastAsia="Verdana" w:hAnsi="Verdana" w:cs="Verdana"/>
          <w:sz w:val="23"/>
          <w:szCs w:val="23"/>
          <w:lang w:val="es-ES_tradnl"/>
        </w:rPr>
      </w:pPr>
      <w:r w:rsidRPr="008E0A21">
        <w:rPr>
          <w:rFonts w:ascii="Verdana" w:hAnsi="Verdana"/>
          <w:b/>
          <w:color w:val="231F20"/>
          <w:sz w:val="23"/>
          <w:lang w:val="es-ES_tradnl"/>
        </w:rPr>
        <w:t>TENERE LA CONFEZIONATRICE SOTTOVUOTO LONTANO DALLA PORTATA DEI BAMBINI</w:t>
      </w:r>
    </w:p>
    <w:p w:rsidR="00B05971" w:rsidRPr="008E0A21" w:rsidRDefault="00B05971">
      <w:pPr>
        <w:spacing w:before="3" w:after="0" w:line="150" w:lineRule="exact"/>
        <w:rPr>
          <w:sz w:val="15"/>
          <w:szCs w:val="15"/>
          <w:lang w:val="es-ES_tradnl"/>
        </w:rPr>
      </w:pPr>
    </w:p>
    <w:p w:rsidR="00B05971" w:rsidRPr="008E0A21" w:rsidRDefault="008E0A21">
      <w:pPr>
        <w:spacing w:after="0" w:line="240" w:lineRule="exact"/>
        <w:ind w:left="447" w:right="-3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3) </w:t>
      </w:r>
      <w:r w:rsidRPr="008E0A21">
        <w:rPr>
          <w:rFonts w:ascii="Verdana" w:hAnsi="Verdana"/>
          <w:color w:val="231F20"/>
          <w:sz w:val="20"/>
          <w:u w:val="single" w:color="231F20"/>
          <w:lang w:val="es-ES_tradnl"/>
        </w:rPr>
        <w:t>Non utilizzare coltelli o altri utensili affilati</w:t>
      </w:r>
      <w:r w:rsidRPr="008E0A21">
        <w:rPr>
          <w:rFonts w:ascii="Verdana" w:hAnsi="Verdana"/>
          <w:color w:val="231F20"/>
          <w:sz w:val="20"/>
          <w:lang w:val="es-ES_tradnl"/>
        </w:rPr>
        <w:t xml:space="preserve"> per l’eliminazione di eventuali  residui  sulla  barra saldante: attendere sempre che si raffreddi pri- ma di </w:t>
      </w:r>
      <w:r w:rsidRPr="008E0A21">
        <w:rPr>
          <w:rFonts w:ascii="Verdana" w:hAnsi="Verdana"/>
          <w:color w:val="231F20"/>
          <w:sz w:val="20"/>
          <w:u w:val="single" w:color="231F20"/>
          <w:lang w:val="es-ES_tradnl"/>
        </w:rPr>
        <w:t>intervenire con attrezzi non affilati e non</w:t>
      </w:r>
      <w:r w:rsidRPr="008E0A21">
        <w:rPr>
          <w:rFonts w:ascii="Verdana" w:hAnsi="Verdana"/>
          <w:color w:val="231F20"/>
          <w:sz w:val="20"/>
          <w:lang w:val="es-ES_tradnl"/>
        </w:rPr>
        <w:t xml:space="preserve"> </w:t>
      </w:r>
      <w:r w:rsidRPr="008E0A21">
        <w:rPr>
          <w:rFonts w:ascii="Verdana" w:hAnsi="Verdana"/>
          <w:color w:val="231F20"/>
          <w:sz w:val="20"/>
          <w:u w:val="single" w:color="231F20"/>
          <w:lang w:val="es-ES_tradnl"/>
        </w:rPr>
        <w:t>appuntiti</w:t>
      </w:r>
      <w:r w:rsidRPr="008E0A21">
        <w:rPr>
          <w:rFonts w:ascii="Verdana" w:hAnsi="Verdana"/>
          <w:color w:val="231F20"/>
          <w:sz w:val="20"/>
          <w:lang w:val="es-ES_tradnl"/>
        </w:rPr>
        <w:t>.</w:t>
      </w:r>
    </w:p>
    <w:p w:rsidR="00B05971" w:rsidRPr="008E0A21" w:rsidRDefault="009C354D">
      <w:pPr>
        <w:spacing w:before="100" w:after="0" w:line="240" w:lineRule="exact"/>
        <w:ind w:left="447" w:right="-56" w:hanging="340"/>
        <w:jc w:val="both"/>
        <w:rPr>
          <w:rFonts w:ascii="Verdana" w:eastAsia="Verdana" w:hAnsi="Verdana" w:cs="Verdana"/>
          <w:sz w:val="20"/>
          <w:szCs w:val="20"/>
          <w:lang w:val="es-ES_tradnl"/>
        </w:rPr>
      </w:pPr>
      <w:r>
        <w:pict>
          <v:group id="_x0000_s4271" style="position:absolute;left:0;text-align:left;margin-left:28.35pt;margin-top:48.1pt;width:255.15pt;height:43.65pt;z-index:-8269;mso-position-horizontal-relative:page" coordorigin="567,962" coordsize="5103,873">
            <v:shape id="_x0000_s4274" type="#_x0000_t75" style="position:absolute;left:675;top:1070;width:516;height:516">
              <v:imagedata r:id="rId199" o:title=""/>
            </v:shape>
            <v:group id="_x0000_s4272" style="position:absolute;left:572;top:967;width:5093;height:863" coordorigin="572,967" coordsize="5093,863">
              <v:shape id="_x0000_s4273" style="position:absolute;left:572;top:967;width:5093;height:863" coordorigin="572,967" coordsize="5093,863" path="m662,967r-61,3l572,1043r,697l572,1776r44,53l5575,1830r36,l5664,1787r1,-730l5665,1021r-44,-53l662,967xe" filled="f" strokecolor="#231f20" strokeweight=".5pt">
                <v:path arrowok="t"/>
              </v:shape>
            </v:group>
            <w10:wrap anchorx="page"/>
          </v:group>
        </w:pict>
      </w:r>
      <w:r w:rsidR="008E0A21" w:rsidRPr="008E0A21">
        <w:rPr>
          <w:rFonts w:ascii="Verdana" w:hAnsi="Verdana"/>
          <w:b/>
          <w:color w:val="231F20"/>
          <w:sz w:val="20"/>
          <w:lang w:val="es-ES_tradnl"/>
        </w:rPr>
        <w:t xml:space="preserve">4) </w:t>
      </w:r>
      <w:r w:rsidR="008E0A21" w:rsidRPr="008E0A21">
        <w:rPr>
          <w:rFonts w:ascii="Verdana" w:hAnsi="Verdana"/>
          <w:color w:val="231F20"/>
          <w:sz w:val="20"/>
          <w:lang w:val="es-ES_tradnl"/>
        </w:rPr>
        <w:t>Per qualsiasi problema dovesse  sorgere (funzionamento difettoso o assistenza tecnica) contattare il nostro servizio di assistenza clienti.</w:t>
      </w:r>
    </w:p>
    <w:p w:rsidR="00B05971" w:rsidRPr="008E0A21" w:rsidRDefault="008E0A21">
      <w:pPr>
        <w:spacing w:after="0" w:line="240" w:lineRule="exact"/>
        <w:ind w:left="788" w:right="74"/>
        <w:jc w:val="both"/>
        <w:rPr>
          <w:rFonts w:ascii="Verdana" w:eastAsia="Verdana" w:hAnsi="Verdana" w:cs="Verdana"/>
          <w:sz w:val="20"/>
          <w:szCs w:val="20"/>
          <w:lang w:val="es-ES_tradnl"/>
        </w:rPr>
      </w:pPr>
      <w:r w:rsidRPr="008E0A21">
        <w:rPr>
          <w:rFonts w:ascii="Verdana" w:hAnsi="Verdana"/>
          <w:b/>
          <w:color w:val="231F20"/>
          <w:sz w:val="20"/>
          <w:lang w:val="es-ES_tradnl"/>
        </w:rPr>
        <w:t>ATTENZIONE: non rimuovere per nes- sun motivo l’adesivo di teflon (B) posto sulla barra saldante.</w:t>
      </w:r>
    </w:p>
    <w:p w:rsidR="00B05971" w:rsidRPr="008E0A21" w:rsidRDefault="00B05971">
      <w:pPr>
        <w:spacing w:before="7" w:after="0" w:line="240" w:lineRule="exact"/>
        <w:rPr>
          <w:sz w:val="24"/>
          <w:szCs w:val="24"/>
          <w:lang w:val="es-ES_tradnl"/>
        </w:rPr>
      </w:pPr>
    </w:p>
    <w:p w:rsidR="00B05971" w:rsidRPr="00B00E99" w:rsidRDefault="009C354D" w:rsidP="00B00E99">
      <w:pPr>
        <w:spacing w:after="0" w:line="276" w:lineRule="exact"/>
        <w:ind w:left="178" w:right="-301" w:firstLine="766"/>
        <w:rPr>
          <w:rFonts w:ascii="Verdana" w:eastAsia="Verdana" w:hAnsi="Verdana" w:cs="Verdana"/>
          <w:sz w:val="20"/>
          <w:szCs w:val="23"/>
          <w:lang w:val="es-ES_tradnl"/>
        </w:rPr>
      </w:pPr>
      <w:r>
        <w:pict>
          <v:group id="_x0000_s4231" style="position:absolute;left:0;text-align:left;margin-left:28.8pt;margin-top:2.75pt;width:496.75pt;height:379pt;z-index:-8271;mso-position-horizontal-relative:page" coordorigin="567,872" coordsize="9935,7580">
            <v:group id="_x0000_s4269" style="position:absolute;left:5090;top:6331;width:120;height:277" coordorigin="5090,6331" coordsize="120,277">
              <v:shape id="_x0000_s4270" style="position:absolute;left:5090;top:6331;width:120;height:277" coordorigin="5090,6331" coordsize="120,277" path="m5210,6331r-120,l5150,6608r60,-277e" fillcolor="#231f20" stroked="f">
                <v:path arrowok="t"/>
              </v:shape>
            </v:group>
            <v:group id="_x0000_s4267" style="position:absolute;left:5090;top:6331;width:120;height:277" coordorigin="5090,6331" coordsize="120,277">
              <v:shape id="_x0000_s4268" style="position:absolute;left:5090;top:6331;width:120;height:277" coordorigin="5090,6331" coordsize="120,277" path="m5150,6608r60,-277l5090,6331r60,277xe" filled="f" strokecolor="#231f20" strokeweight=".5pt">
                <v:path arrowok="t"/>
              </v:shape>
            </v:group>
            <v:group id="_x0000_s4265" style="position:absolute;left:5148;top:6172;width:2;height:383" coordorigin="5148,6172" coordsize="2,383">
              <v:shape id="_x0000_s4266" style="position:absolute;left:5148;top:6172;width:2;height:383" coordorigin="5148,6172" coordsize="0,383" path="m5148,6555r,-383e" filled="f" strokecolor="#231f20" strokeweight=".5pt">
                <v:path arrowok="t"/>
              </v:shape>
            </v:group>
            <v:group id="_x0000_s4263" style="position:absolute;left:2346;top:6180;width:2799;height:2" coordorigin="2346,6180" coordsize="2799,2">
              <v:shape id="_x0000_s4264" style="position:absolute;left:2346;top:6180;width:2799;height:2" coordorigin="2346,6180" coordsize="2799,0" path="m2346,6180r2799,e" filled="f" strokecolor="#231f20">
                <v:path arrowok="t"/>
              </v:shape>
            </v:group>
            <v:group id="_x0000_s4260" style="position:absolute;left:1342;top:5809;width:2010;height:2328" coordorigin="1342,5809" coordsize="2010,2328">
              <v:shape id="_x0000_s4262" style="position:absolute;left:1342;top:5809;width:2010;height:2328" coordorigin="1342,5809" coordsize="2010,2328" path="m1342,8137r2010,l3352,5809r-2010,l1342,8137xe" filled="f" strokecolor="#231f20" strokeweight="1pt">
                <v:path arrowok="t"/>
              </v:shape>
              <v:shape id="_x0000_s4261" type="#_x0000_t75" style="position:absolute;left:1500;top:5839;width:1702;height:2268">
                <v:imagedata r:id="rId200" o:title=""/>
              </v:shape>
            </v:group>
            <v:group id="_x0000_s4258" style="position:absolute;left:2348;top:6182;width:1547;height:2" coordorigin="2348,6182" coordsize="1547,2">
              <v:shape id="_x0000_s4259" style="position:absolute;left:2348;top:6182;width:1547;height:2" coordorigin="2348,6182" coordsize="1547,0" path="m2348,6182r1547,e" filled="f" strokecolor="white" strokeweight="1pt">
                <v:path arrowok="t"/>
              </v:shape>
            </v:group>
            <v:group id="_x0000_s4256" style="position:absolute;left:3683;top:5977;width:411;height:412" coordorigin="3683,5977" coordsize="411,412">
              <v:shape id="_x0000_s4257" style="position:absolute;left:3683;top:5977;width:411;height:412" coordorigin="3683,5977" coordsize="411,412" path="m3890,5977r-67,11l3765,6019r-45,47l3691,6125r-8,44l3685,6194r16,68l3736,6319r48,41l3843,6384r44,5l3889,6389r67,-11l4014,6347r45,-47l4087,6241r8,-44l4093,6172r-16,-68l4042,6048r-48,-42l3934,5982r-44,-5e" stroked="f">
                <v:path arrowok="t"/>
              </v:shape>
            </v:group>
            <v:group id="_x0000_s4254" style="position:absolute;left:3683;top:5977;width:411;height:412" coordorigin="3683,5977" coordsize="411,412">
              <v:shape id="_x0000_s4255" style="position:absolute;left:3683;top:5977;width:411;height:412" coordorigin="3683,5977" coordsize="411,412" path="m3889,6389r67,-11l4014,6347r45,-47l4087,6241r8,-44l4093,6172r-16,-68l4042,6048r-48,-42l3934,5982r-44,-5l3867,5979r-65,18l3748,6033r-40,51l3686,6147r-3,22l3685,6194r16,68l3736,6319r48,41l3843,6384r46,5xe" filled="f" strokecolor="#231f20" strokeweight=".5pt">
                <v:path arrowok="t"/>
              </v:shape>
            </v:group>
            <v:group id="_x0000_s4250" style="position:absolute;left:572;top:877;width:5093;height:3207" coordorigin="572,877" coordsize="5093,3207">
              <v:shape id="_x0000_s4253" style="position:absolute;left:572;top:877;width:5093;height:3207" coordorigin="572,877" coordsize="5093,3207" path="m662,877r-61,3l572,953r,3041l572,4030r44,53l5575,4084r36,l5664,4041r1,-3074l5665,931r-44,-53l662,877xe" filled="f" strokecolor="#231f20" strokeweight=".5pt">
                <v:path arrowok="t"/>
              </v:shape>
              <v:shape id="_x0000_s4252" type="#_x0000_t75" style="position:absolute;left:654;top:994;width:717;height:718">
                <v:imagedata r:id="rId201" o:title=""/>
              </v:shape>
              <v:shape id="_x0000_s4251" type="#_x0000_t75" style="position:absolute;left:4656;top:4089;width:5846;height:4363">
                <v:imagedata r:id="rId58" o:title=""/>
              </v:shape>
            </v:group>
            <v:group id="_x0000_s4248" style="position:absolute;left:3861;top:7275;width:2955;height:2" coordorigin="3861,7275" coordsize="2955,2">
              <v:shape id="_x0000_s4249" style="position:absolute;left:3861;top:7275;width:2955;height:2" coordorigin="3861,7275" coordsize="2955,0" path="m3861,7275r2955,e" filled="f" strokecolor="#231f20" strokeweight=".5pt">
                <v:path arrowok="t"/>
              </v:shape>
            </v:group>
            <v:group id="_x0000_s4246" style="position:absolute;left:2708;top:7271;width:1095;height:20" coordorigin="2708,7271" coordsize="1095,20">
              <v:shape id="_x0000_s4247" style="position:absolute;left:2708;top:7271;width:1095;height:20" coordorigin="2708,7271" coordsize="1095,20" path="m2708,7291r1095,l3803,7271r-1095,l2708,7291xe" stroked="f">
                <v:path arrowok="t"/>
              </v:shape>
            </v:group>
            <v:group id="_x0000_s4244" style="position:absolute;left:2708;top:7277;width:1095;height:10" coordorigin="2708,7277" coordsize="1095,10">
              <v:shape id="_x0000_s4245" style="position:absolute;left:2708;top:7277;width:1095;height:10" coordorigin="2708,7277" coordsize="1095,10" path="m2708,7287r1095,l3803,7277r-1095,l2708,7287xe" fillcolor="#231f20" stroked="f">
                <v:path arrowok="t"/>
              </v:shape>
            </v:group>
            <v:group id="_x0000_s4242" style="position:absolute;left:3683;top:7078;width:411;height:412" coordorigin="3683,7078" coordsize="411,412">
              <v:shape id="_x0000_s4243" style="position:absolute;left:3683;top:7078;width:411;height:412" coordorigin="3683,7078" coordsize="411,412" path="m3890,7078r-67,11l3765,7120r-45,47l3691,7226r-8,44l3685,7295r16,68l3736,7420r48,41l3843,7485r44,5l3889,7490r67,-11l4014,7448r45,-47l4087,7342r8,-44l4093,7273r-16,-68l4042,7149r-48,-42l3934,7083r-44,-5e" stroked="f">
                <v:path arrowok="t"/>
              </v:shape>
            </v:group>
            <v:group id="_x0000_s4240" style="position:absolute;left:3683;top:7078;width:411;height:412" coordorigin="3683,7078" coordsize="411,412">
              <v:shape id="_x0000_s4241" style="position:absolute;left:3683;top:7078;width:411;height:412" coordorigin="3683,7078" coordsize="411,412" path="m3889,7490r67,-11l4014,7448r45,-47l4087,7342r8,-44l4093,7273r-16,-68l4042,7149r-48,-42l3934,7083r-44,-5l3867,7080r-65,18l3748,7134r-40,51l3686,7248r-3,22l3685,7295r16,68l3736,7420r48,41l3843,7485r46,5xe" filled="f" strokecolor="#231f20" strokeweight=".5pt">
                <v:path arrowok="t"/>
              </v:shape>
            </v:group>
            <v:group id="_x0000_s4238" style="position:absolute;left:6820;top:7283;width:257;height:257" coordorigin="6820,7283" coordsize="257,257">
              <v:shape id="_x0000_s4239" style="position:absolute;left:6820;top:7283;width:257;height:257" coordorigin="6820,7283" coordsize="257,257" path="m6820,7283r257,257e" filled="f" strokecolor="white" strokeweight="1pt">
                <v:path arrowok="t"/>
              </v:shape>
            </v:group>
            <v:group id="_x0000_s4236" style="position:absolute;left:6916;top:7380;width:238;height:238" coordorigin="6916,7380" coordsize="238,238">
              <v:shape id="_x0000_s4237" style="position:absolute;left:6916;top:7380;width:238;height:238" coordorigin="6916,7380" coordsize="238,238" path="m7001,7380r-85,85l7155,7618,7001,7380e" fillcolor="#231f20" stroked="f">
                <v:path arrowok="t"/>
              </v:shape>
            </v:group>
            <v:group id="_x0000_s4234" style="position:absolute;left:6916;top:7380;width:238;height:238" coordorigin="6916,7380" coordsize="238,238">
              <v:shape id="_x0000_s4235" style="position:absolute;left:6916;top:7380;width:238;height:238" coordorigin="6916,7380" coordsize="238,238" path="m7155,7618l7001,7380r-85,85l7155,7618xe" filled="f" strokecolor="white" strokeweight=".5pt">
                <v:path arrowok="t"/>
              </v:shape>
            </v:group>
            <v:group id="_x0000_s4232" style="position:absolute;left:6818;top:7281;width:263;height:263" coordorigin="6818,7281" coordsize="263,263">
              <v:shape id="_x0000_s4233" style="position:absolute;left:6818;top:7281;width:263;height:263" coordorigin="6818,7281" coordsize="263,263" path="m6818,7281r262,263e" filled="f" strokecolor="#231f20" strokeweight=".5pt">
                <v:path arrowok="t"/>
              </v:shape>
            </v:group>
            <w10:wrap anchorx="page"/>
          </v:group>
        </w:pict>
      </w:r>
      <w:r w:rsidR="008E0A21" w:rsidRPr="00B00E99">
        <w:rPr>
          <w:rFonts w:ascii="Verdana" w:hAnsi="Verdana"/>
          <w:b/>
          <w:color w:val="231F20"/>
          <w:sz w:val="20"/>
          <w:lang w:val="es-ES_tradnl"/>
        </w:rPr>
        <w:t>LA SICUREZZA ELETTRICA DI QUESTO APPARECCHIO E’ ASSI- CURATA SOLO SE ESSO E’ COL- LEGATO CORRETTAMENTE AD UN IMPIANTO DI MESSA A TERRA EFFICA- CE, COME PREVISTO DALLE NORME DI</w:t>
      </w:r>
    </w:p>
    <w:p w:rsidR="00B05971" w:rsidRPr="00B00E99" w:rsidRDefault="008E0A21" w:rsidP="00B00E99">
      <w:pPr>
        <w:spacing w:after="0" w:line="269" w:lineRule="exact"/>
        <w:ind w:left="220" w:right="-301"/>
        <w:rPr>
          <w:rFonts w:ascii="Verdana" w:eastAsia="Verdana" w:hAnsi="Verdana" w:cs="Verdana"/>
          <w:sz w:val="20"/>
          <w:szCs w:val="23"/>
          <w:lang w:val="es-ES_tradnl"/>
        </w:rPr>
      </w:pPr>
      <w:r w:rsidRPr="00B00E99">
        <w:rPr>
          <w:rFonts w:ascii="Verdana" w:hAnsi="Verdana"/>
          <w:b/>
          <w:color w:val="231F20"/>
          <w:position w:val="-1"/>
          <w:sz w:val="20"/>
          <w:lang w:val="es-ES_tradnl"/>
        </w:rPr>
        <w:t>SICUREZZA.</w:t>
      </w:r>
    </w:p>
    <w:p w:rsidR="00B05971" w:rsidRPr="008E0A21" w:rsidRDefault="008E0A21" w:rsidP="00B00E99">
      <w:pPr>
        <w:spacing w:before="7" w:after="0" w:line="276" w:lineRule="exact"/>
        <w:ind w:left="220" w:right="-301"/>
        <w:rPr>
          <w:rFonts w:ascii="Verdana" w:eastAsia="Verdana" w:hAnsi="Verdana" w:cs="Verdana"/>
          <w:sz w:val="23"/>
          <w:szCs w:val="23"/>
          <w:lang w:val="es-ES_tradnl"/>
        </w:rPr>
      </w:pPr>
      <w:r w:rsidRPr="00B00E99">
        <w:rPr>
          <w:rFonts w:ascii="Verdana" w:hAnsi="Verdana"/>
          <w:b/>
          <w:color w:val="231F20"/>
          <w:sz w:val="20"/>
          <w:lang w:val="es-ES_tradnl"/>
        </w:rPr>
        <w:t>IL COSTRUTTORE DECLINA OGNI RESPONSABILITA’ PER EVENTUALI DANNI CAUSATI DALLA MANCANZA DI MESSA A TERRA NELL’IMPIANTO</w:t>
      </w:r>
      <w:r w:rsidRPr="008E0A21">
        <w:rPr>
          <w:rFonts w:ascii="Verdana" w:hAnsi="Verdana"/>
          <w:b/>
          <w:color w:val="231F20"/>
          <w:sz w:val="23"/>
          <w:lang w:val="es-ES_tradnl"/>
        </w:rPr>
        <w:t>.</w:t>
      </w:r>
    </w:p>
    <w:p w:rsidR="00B05971" w:rsidRDefault="008E0A21">
      <w:pPr>
        <w:spacing w:before="33" w:after="0" w:line="240" w:lineRule="exact"/>
        <w:ind w:left="674" w:right="186"/>
        <w:rPr>
          <w:rFonts w:ascii="Verdana" w:eastAsia="Verdana" w:hAnsi="Verdana" w:cs="Verdana"/>
          <w:sz w:val="20"/>
          <w:szCs w:val="20"/>
        </w:rPr>
      </w:pPr>
      <w:r w:rsidRPr="009C354D">
        <w:br w:type="column"/>
      </w:r>
      <w:r>
        <w:rPr>
          <w:rFonts w:ascii="Verdana" w:hAnsi="Verdana"/>
          <w:b/>
          <w:color w:val="231F20"/>
          <w:sz w:val="20"/>
        </w:rPr>
        <w:t xml:space="preserve">Строго запрещено упаковывать жидкости, так как они могут повредить насос. </w:t>
      </w:r>
    </w:p>
    <w:p w:rsidR="00B05971" w:rsidRDefault="00B05971">
      <w:pPr>
        <w:spacing w:after="0" w:line="200" w:lineRule="exact"/>
        <w:rPr>
          <w:sz w:val="20"/>
          <w:szCs w:val="20"/>
        </w:rPr>
      </w:pPr>
    </w:p>
    <w:p w:rsidR="00B05971" w:rsidRPr="00B00E99" w:rsidRDefault="00B05971" w:rsidP="00B00E99">
      <w:pPr>
        <w:spacing w:before="33" w:after="0" w:line="240" w:lineRule="exact"/>
        <w:ind w:left="674" w:right="186"/>
        <w:rPr>
          <w:rFonts w:ascii="Verdana" w:hAnsi="Verdana"/>
          <w:b/>
          <w:color w:val="231F20"/>
          <w:sz w:val="20"/>
        </w:rPr>
      </w:pPr>
    </w:p>
    <w:p w:rsidR="00B05971" w:rsidRPr="00B00E99" w:rsidRDefault="009C354D" w:rsidP="00B00E99">
      <w:pPr>
        <w:spacing w:before="33" w:after="0" w:line="240" w:lineRule="exact"/>
        <w:ind w:left="674" w:right="186"/>
        <w:rPr>
          <w:rFonts w:ascii="Verdana" w:hAnsi="Verdana"/>
          <w:b/>
          <w:color w:val="231F20"/>
          <w:sz w:val="20"/>
        </w:rPr>
      </w:pPr>
      <w:r>
        <w:rPr>
          <w:rFonts w:ascii="Verdana" w:hAnsi="Verdana"/>
          <w:b/>
          <w:color w:val="231F20"/>
          <w:sz w:val="20"/>
        </w:rPr>
        <w:pict>
          <v:group id="_x0000_s4223" style="position:absolute;left:0;text-align:left;margin-left:297.65pt;margin-top:65.9pt;width:255.15pt;height:45.85pt;z-index:-8265;mso-position-horizontal-relative:page" coordorigin="5953,1318" coordsize="5103,917">
            <v:shape id="_x0000_s4226" type="#_x0000_t75" style="position:absolute;left:6074;top:1426;width:645;height:645">
              <v:imagedata r:id="rId202" o:title=""/>
            </v:shape>
            <v:group id="_x0000_s4224" style="position:absolute;left:5958;top:1323;width:5093;height:907" coordorigin="5958,1323" coordsize="5093,907">
              <v:shape id="_x0000_s4225" style="position:absolute;left:5958;top:1323;width:5093;height:907" coordorigin="5958,1323" coordsize="5093,907" path="m6048,1323r-61,3l5958,1399r,742l5958,2177r44,53l10961,2231r36,-1l11050,2187r1,-774l11051,1377r-44,-53l6048,1323xe" filled="f" strokecolor="#231f20" strokeweight=".5pt">
                <v:path arrowok="t"/>
              </v:shape>
            </v:group>
            <w10:wrap anchorx="page"/>
          </v:group>
        </w:pict>
      </w:r>
      <w:r w:rsidR="008E0A21" w:rsidRPr="00B00E99">
        <w:rPr>
          <w:rFonts w:ascii="Verdana" w:hAnsi="Verdana"/>
          <w:b/>
          <w:color w:val="231F20"/>
          <w:sz w:val="20"/>
        </w:rPr>
        <w:t>Не касайтесь запаечной планки (А) после запайки, так как она сильно нагревается.</w:t>
      </w:r>
    </w:p>
    <w:p w:rsidR="00B05971" w:rsidRDefault="00B05971">
      <w:pPr>
        <w:spacing w:before="2" w:after="0" w:line="150" w:lineRule="exact"/>
        <w:rPr>
          <w:sz w:val="15"/>
          <w:szCs w:val="15"/>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76" w:lineRule="exact"/>
        <w:ind w:left="823" w:right="177"/>
        <w:jc w:val="both"/>
        <w:rPr>
          <w:rFonts w:ascii="Verdana" w:eastAsia="Verdana" w:hAnsi="Verdana" w:cs="Verdana"/>
          <w:sz w:val="23"/>
          <w:szCs w:val="23"/>
        </w:rPr>
      </w:pPr>
      <w:r>
        <w:rPr>
          <w:rFonts w:ascii="Verdana" w:hAnsi="Verdana"/>
          <w:b/>
          <w:color w:val="231F20"/>
          <w:sz w:val="23"/>
        </w:rPr>
        <w:t>ХРАНИТЕ УПАКОВЩИК В НЕДОСТУПНОМ ДЛЯ ДЕТЕЙ МЕСТЕ</w:t>
      </w:r>
    </w:p>
    <w:p w:rsidR="00B05971" w:rsidRDefault="00B05971">
      <w:pPr>
        <w:spacing w:before="3" w:after="0" w:line="160" w:lineRule="exact"/>
        <w:rPr>
          <w:sz w:val="16"/>
          <w:szCs w:val="16"/>
        </w:rPr>
      </w:pPr>
    </w:p>
    <w:p w:rsidR="00B05971" w:rsidRDefault="008E0A21">
      <w:pPr>
        <w:spacing w:after="0" w:line="240" w:lineRule="exact"/>
        <w:ind w:left="340" w:right="71" w:hanging="340"/>
        <w:jc w:val="both"/>
        <w:rPr>
          <w:rFonts w:ascii="Verdana" w:eastAsia="Verdana" w:hAnsi="Verdana" w:cs="Verdana"/>
          <w:sz w:val="20"/>
          <w:szCs w:val="20"/>
        </w:rPr>
      </w:pPr>
      <w:r>
        <w:t xml:space="preserve">3) Не используйте ножи или иные острые предметы для удаления остатков материала с запаечной планки. Дождитесь ее остывания и очистите ее </w:t>
      </w:r>
      <w:r>
        <w:rPr>
          <w:u w:val="single"/>
        </w:rPr>
        <w:t>неострыми инструментами.</w:t>
      </w:r>
      <w:r>
        <w:t xml:space="preserve"> </w:t>
      </w:r>
    </w:p>
    <w:p w:rsidR="00B05971" w:rsidRDefault="00B05971">
      <w:pPr>
        <w:spacing w:after="0" w:line="140" w:lineRule="exact"/>
        <w:rPr>
          <w:sz w:val="14"/>
          <w:szCs w:val="14"/>
        </w:rPr>
      </w:pPr>
    </w:p>
    <w:p w:rsidR="00B05971" w:rsidRDefault="00B05971">
      <w:pPr>
        <w:spacing w:after="0" w:line="200" w:lineRule="exact"/>
        <w:rPr>
          <w:sz w:val="20"/>
          <w:szCs w:val="20"/>
        </w:rPr>
      </w:pPr>
    </w:p>
    <w:p w:rsidR="00B05971" w:rsidRDefault="009C354D">
      <w:pPr>
        <w:spacing w:after="0" w:line="240" w:lineRule="exact"/>
        <w:ind w:left="340" w:right="73" w:hanging="340"/>
        <w:jc w:val="both"/>
        <w:rPr>
          <w:rFonts w:ascii="Verdana" w:eastAsia="Verdana" w:hAnsi="Verdana" w:cs="Verdana"/>
          <w:sz w:val="20"/>
          <w:szCs w:val="20"/>
        </w:rPr>
      </w:pPr>
      <w:r>
        <w:pict>
          <v:group id="_x0000_s4215" style="position:absolute;left:0;text-align:left;margin-left:297.65pt;margin-top:42.9pt;width:255.15pt;height:43.65pt;z-index:-8264;mso-position-horizontal-relative:page" coordorigin="5953,858" coordsize="5103,873">
            <v:shape id="_x0000_s4218" type="#_x0000_t75" style="position:absolute;left:6061;top:966;width:516;height:516">
              <v:imagedata r:id="rId203" o:title=""/>
            </v:shape>
            <v:group id="_x0000_s4216" style="position:absolute;left:5958;top:863;width:5093;height:863" coordorigin="5958,863" coordsize="5093,863">
              <v:shape id="_x0000_s4217" style="position:absolute;left:5958;top:863;width:5093;height:863" coordorigin="5958,863" coordsize="5093,863" path="m6048,863r-61,3l5958,939r,697l5958,1672r44,53l10961,1726r36,l11050,1683r1,-730l11051,917r-44,-53l6048,863xe" filled="f" strokecolor="#231f20" strokeweight=".5pt">
                <v:path arrowok="t"/>
              </v:shape>
            </v:group>
            <w10:wrap anchorx="page"/>
          </v:group>
        </w:pict>
      </w:r>
      <w:r w:rsidR="008E0A21">
        <w:t xml:space="preserve">4) При возникновении неисправностей (некорректная работа, необходимость в технической помощи), обратитесь в службу по работе с клиентами. </w:t>
      </w:r>
    </w:p>
    <w:p w:rsidR="00B05971" w:rsidRDefault="00B05971">
      <w:pPr>
        <w:spacing w:before="11" w:after="0" w:line="220" w:lineRule="exact"/>
      </w:pPr>
    </w:p>
    <w:p w:rsidR="00B05971" w:rsidRDefault="008E0A21">
      <w:pPr>
        <w:spacing w:after="0" w:line="240" w:lineRule="auto"/>
        <w:ind w:left="681" w:right="-20"/>
        <w:rPr>
          <w:rFonts w:ascii="Verdana" w:eastAsia="Verdana" w:hAnsi="Verdana" w:cs="Verdana"/>
          <w:sz w:val="20"/>
          <w:szCs w:val="20"/>
        </w:rPr>
      </w:pPr>
      <w:r>
        <w:rPr>
          <w:rFonts w:ascii="Verdana" w:hAnsi="Verdana"/>
          <w:b/>
          <w:i/>
          <w:color w:val="231F20"/>
          <w:sz w:val="20"/>
        </w:rPr>
        <w:t>ВНИМАНИЕ:</w:t>
      </w:r>
      <w:r>
        <w:rPr>
          <w:rFonts w:ascii="Verdana" w:hAnsi="Verdana"/>
          <w:b/>
          <w:color w:val="231F20"/>
          <w:sz w:val="20"/>
        </w:rPr>
        <w:t xml:space="preserve"> НЕ удаляйте тефлоновую </w:t>
      </w:r>
    </w:p>
    <w:p w:rsidR="00B05971" w:rsidRDefault="008E0A21">
      <w:pPr>
        <w:spacing w:after="0" w:line="240" w:lineRule="exact"/>
        <w:ind w:left="681" w:right="-20"/>
        <w:rPr>
          <w:rFonts w:ascii="Verdana" w:eastAsia="Verdana" w:hAnsi="Verdana" w:cs="Verdana"/>
          <w:sz w:val="20"/>
          <w:szCs w:val="20"/>
        </w:rPr>
      </w:pPr>
      <w:r>
        <w:rPr>
          <w:rFonts w:ascii="Verdana" w:hAnsi="Verdana"/>
          <w:b/>
          <w:color w:val="231F20"/>
          <w:position w:val="-1"/>
          <w:sz w:val="20"/>
        </w:rPr>
        <w:t>полоску (В) с запаечной планки.</w:t>
      </w:r>
    </w:p>
    <w:p w:rsidR="00B05971" w:rsidRDefault="00B05971">
      <w:pPr>
        <w:spacing w:after="0" w:line="200" w:lineRule="exact"/>
        <w:rPr>
          <w:sz w:val="20"/>
          <w:szCs w:val="20"/>
        </w:rPr>
      </w:pPr>
    </w:p>
    <w:p w:rsidR="00B05971" w:rsidRDefault="009C354D">
      <w:pPr>
        <w:spacing w:before="13" w:after="0" w:line="280" w:lineRule="exact"/>
        <w:rPr>
          <w:sz w:val="28"/>
          <w:szCs w:val="28"/>
        </w:rPr>
      </w:pPr>
      <w:r>
        <w:pict>
          <v:group id="_x0000_s4211" style="position:absolute;margin-left:297.65pt;margin-top:9.7pt;width:260.7pt;height:131.95pt;z-index:-8262;mso-position-horizontal-relative:page" coordorigin="5953,634" coordsize="5103,2361">
            <v:group id="_x0000_s4212" style="position:absolute;left:5958;top:639;width:5093;height:2351" coordorigin="5958,639" coordsize="5093,2351">
              <v:shape id="_x0000_s4214" style="position:absolute;left:5958;top:639;width:5093;height:2351" coordorigin="5958,639" coordsize="5093,2351" path="m6048,639r-61,3l5958,715r,2185l5958,2936r44,53l10961,2990r36,-1l11050,2946r1,-2217l11051,693r-44,-53l6048,639xe" filled="f" strokecolor="#231f20" strokeweight=".5pt">
                <v:path arrowok="t"/>
              </v:shape>
              <v:shape id="_x0000_s4213" type="#_x0000_t75" style="position:absolute;left:6054;top:741;width:717;height:718">
                <v:imagedata r:id="rId204" o:title=""/>
              </v:shape>
            </v:group>
            <w10:wrap anchorx="page"/>
          </v:group>
        </w:pict>
      </w:r>
    </w:p>
    <w:p w:rsidR="00B05971" w:rsidRPr="00B00E99" w:rsidRDefault="008E0A21" w:rsidP="00B00E99">
      <w:pPr>
        <w:spacing w:after="0" w:line="276" w:lineRule="exact"/>
        <w:ind w:left="884" w:right="-140"/>
        <w:rPr>
          <w:rFonts w:ascii="Verdana" w:eastAsia="Verdana" w:hAnsi="Verdana" w:cs="Verdana"/>
          <w:sz w:val="20"/>
          <w:szCs w:val="23"/>
        </w:rPr>
      </w:pPr>
      <w:r w:rsidRPr="00B00E99">
        <w:rPr>
          <w:rFonts w:ascii="Verdana" w:hAnsi="Verdana"/>
          <w:b/>
          <w:color w:val="231F20"/>
          <w:sz w:val="20"/>
        </w:rPr>
        <w:t xml:space="preserve">БЕЗОПАСНОСТЬ ПРИБОРА ОБЕСПЕЧИВАЕТСЯ ИСКЛЮЧИТЕЛЬНО ЕГО КОРРЕКТНЫМ </w:t>
      </w:r>
    </w:p>
    <w:p w:rsidR="00B05971" w:rsidRPr="00B00E99" w:rsidRDefault="008E0A21" w:rsidP="00B00E99">
      <w:pPr>
        <w:spacing w:after="0" w:line="269" w:lineRule="exact"/>
        <w:ind w:left="113" w:right="-140"/>
        <w:rPr>
          <w:rFonts w:ascii="Verdana" w:eastAsia="Verdana" w:hAnsi="Verdana" w:cs="Verdana"/>
          <w:sz w:val="20"/>
          <w:szCs w:val="23"/>
        </w:rPr>
      </w:pPr>
      <w:r w:rsidRPr="00B00E99">
        <w:rPr>
          <w:rFonts w:ascii="Verdana" w:hAnsi="Verdana"/>
          <w:b/>
          <w:color w:val="231F20"/>
          <w:position w:val="-1"/>
          <w:sz w:val="20"/>
        </w:rPr>
        <w:t xml:space="preserve">ЗАЗЕМЛЕНИЕМ. </w:t>
      </w:r>
    </w:p>
    <w:p w:rsidR="00B05971" w:rsidRPr="00B00E99" w:rsidRDefault="008E0A21" w:rsidP="00B00E99">
      <w:pPr>
        <w:spacing w:before="7" w:after="0" w:line="276" w:lineRule="exact"/>
        <w:ind w:left="113" w:right="-140"/>
        <w:rPr>
          <w:rFonts w:ascii="Verdana" w:eastAsia="Verdana" w:hAnsi="Verdana" w:cs="Verdana"/>
          <w:sz w:val="20"/>
          <w:szCs w:val="23"/>
        </w:rPr>
      </w:pPr>
      <w:r w:rsidRPr="00B00E99">
        <w:rPr>
          <w:rFonts w:ascii="Verdana" w:hAnsi="Verdana"/>
          <w:b/>
          <w:color w:val="231F20"/>
          <w:sz w:val="20"/>
        </w:rPr>
        <w:t>ПРОИЗВОДИТЕЛЬ ОСВОБОЖДАЕТСЯ ОТ ОТВЕТСТВЕННОСТИ ЗА ПОВРЕЖДЕНИЯ, ПОЛУЧЕННЫЕ В РЕЗУЛЬТАТЕ ИГНОРИРОВАНИЯ ТРЕБОВАНИЙ ЭЛЕКТРОБЕЗОПАСНОСТИ.</w:t>
      </w:r>
    </w:p>
    <w:p w:rsidR="00B05971" w:rsidRDefault="00B05971">
      <w:pPr>
        <w:spacing w:after="0" w:line="276" w:lineRule="exact"/>
        <w:jc w:val="both"/>
        <w:rPr>
          <w:rFonts w:ascii="Verdana" w:eastAsia="Verdana" w:hAnsi="Verdana" w:cs="Verdana"/>
          <w:sz w:val="23"/>
          <w:szCs w:val="23"/>
        </w:rPr>
        <w:sectPr w:rsidR="00B05971">
          <w:type w:val="continuous"/>
          <w:pgSz w:w="11920" w:h="16840"/>
          <w:pgMar w:top="1560" w:right="720" w:bottom="280" w:left="460" w:header="720" w:footer="720" w:gutter="0"/>
          <w:cols w:num="2" w:space="720" w:equalWidth="0">
            <w:col w:w="5228" w:space="265"/>
            <w:col w:w="5247"/>
          </w:cols>
        </w:sectPr>
      </w:pPr>
    </w:p>
    <w:p w:rsidR="00B05971" w:rsidRDefault="00B05971">
      <w:pPr>
        <w:spacing w:before="6" w:after="0" w:line="180" w:lineRule="exact"/>
        <w:rPr>
          <w:sz w:val="18"/>
          <w:szCs w:val="18"/>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0E99" w:rsidRDefault="00B00E99">
      <w:pPr>
        <w:spacing w:after="0" w:line="200" w:lineRule="exact"/>
        <w:rPr>
          <w:sz w:val="20"/>
          <w:szCs w:val="20"/>
        </w:rPr>
      </w:pPr>
    </w:p>
    <w:p w:rsidR="00B00E99" w:rsidRDefault="00B00E99">
      <w:pPr>
        <w:spacing w:after="0" w:line="200" w:lineRule="exact"/>
        <w:rPr>
          <w:sz w:val="20"/>
          <w:szCs w:val="20"/>
        </w:rPr>
      </w:pPr>
    </w:p>
    <w:p w:rsidR="00B00E99" w:rsidRDefault="00B00E99">
      <w:pPr>
        <w:spacing w:after="0" w:line="200" w:lineRule="exact"/>
        <w:rPr>
          <w:sz w:val="20"/>
          <w:szCs w:val="20"/>
        </w:rPr>
      </w:pPr>
    </w:p>
    <w:p w:rsidR="00B00E99" w:rsidRDefault="00B00E99">
      <w:pPr>
        <w:spacing w:after="0" w:line="200" w:lineRule="exact"/>
        <w:rPr>
          <w:sz w:val="20"/>
          <w:szCs w:val="20"/>
        </w:rPr>
      </w:pPr>
    </w:p>
    <w:p w:rsidR="00B00E99" w:rsidRDefault="00B00E99">
      <w:pPr>
        <w:spacing w:after="0" w:line="200" w:lineRule="exact"/>
        <w:rPr>
          <w:sz w:val="20"/>
          <w:szCs w:val="20"/>
        </w:rPr>
      </w:pPr>
    </w:p>
    <w:p w:rsidR="00B05971" w:rsidRPr="008E0A21" w:rsidRDefault="008E0A21">
      <w:pPr>
        <w:tabs>
          <w:tab w:val="left" w:pos="3320"/>
        </w:tabs>
        <w:spacing w:before="10" w:after="0" w:line="329" w:lineRule="exact"/>
        <w:ind w:left="1841" w:right="-20"/>
        <w:rPr>
          <w:rFonts w:ascii="Verdana" w:eastAsia="Verdana" w:hAnsi="Verdana" w:cs="Verdana"/>
          <w:sz w:val="28"/>
          <w:szCs w:val="28"/>
          <w:lang w:val="es-ES_tradnl"/>
        </w:rPr>
      </w:pPr>
      <w:r w:rsidRPr="008E0A21">
        <w:rPr>
          <w:rFonts w:ascii="Verdana" w:hAnsi="Verdana"/>
          <w:color w:val="FFFFFF"/>
          <w:position w:val="2"/>
          <w:sz w:val="21"/>
          <w:lang w:val="es-ES_tradnl"/>
        </w:rPr>
        <w:t>•</w:t>
      </w:r>
      <w:r w:rsidRPr="008E0A21">
        <w:rPr>
          <w:lang w:val="es-ES_tradnl"/>
        </w:rPr>
        <w:tab/>
      </w:r>
      <w:r w:rsidRPr="008E0A21">
        <w:rPr>
          <w:rFonts w:ascii="Verdana" w:hAnsi="Verdana"/>
          <w:b/>
          <w:color w:val="231F20"/>
          <w:position w:val="-2"/>
          <w:sz w:val="28"/>
          <w:lang w:val="es-ES_tradnl"/>
        </w:rPr>
        <w:t>A</w:t>
      </w:r>
    </w:p>
    <w:p w:rsidR="00B05971" w:rsidRPr="008E0A21" w:rsidRDefault="00B05971">
      <w:pPr>
        <w:spacing w:before="7"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3320"/>
        </w:tabs>
        <w:spacing w:before="6" w:after="0" w:line="240" w:lineRule="auto"/>
        <w:ind w:left="2197" w:right="-20"/>
        <w:rPr>
          <w:rFonts w:ascii="Verdana" w:eastAsia="Verdana" w:hAnsi="Verdana" w:cs="Verdana"/>
          <w:sz w:val="28"/>
          <w:szCs w:val="28"/>
          <w:lang w:val="es-ES_tradnl"/>
        </w:rPr>
      </w:pPr>
      <w:r w:rsidRPr="008E0A21">
        <w:rPr>
          <w:rFonts w:ascii="Verdana" w:hAnsi="Verdana"/>
          <w:color w:val="231F20"/>
          <w:sz w:val="21"/>
          <w:lang w:val="es-ES_tradnl"/>
        </w:rPr>
        <w:t>•</w:t>
      </w:r>
      <w:r w:rsidRPr="008E0A21">
        <w:rPr>
          <w:lang w:val="es-ES_tradnl"/>
        </w:rPr>
        <w:tab/>
      </w:r>
      <w:r w:rsidRPr="008E0A21">
        <w:rPr>
          <w:rFonts w:ascii="Verdana" w:hAnsi="Verdana"/>
          <w:b/>
          <w:color w:val="231F20"/>
          <w:position w:val="-2"/>
          <w:sz w:val="28"/>
          <w:lang w:val="es-ES_tradnl"/>
        </w:rPr>
        <w:t>B</w:t>
      </w:r>
    </w:p>
    <w:p w:rsidR="00B05971" w:rsidRPr="008E0A21" w:rsidRDefault="00B05971">
      <w:pPr>
        <w:spacing w:after="0" w:line="240" w:lineRule="auto"/>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4204" style="position:absolute;left:0;text-align:left;margin-left:42.4pt;margin-top:4.6pt;width:165.65pt;height:17.75pt;z-index:-8261;mso-position-horizontal-relative:page" coordorigin="848,92" coordsize="3313,355">
            <v:group id="_x0000_s4209" style="position:absolute;left:860;top:102;width:461;height:301" coordorigin="860,102" coordsize="461,301">
              <v:shape id="_x0000_s421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207" style="position:absolute;left:860;top:102;width:461;height:301" coordorigin="860,102" coordsize="461,301">
              <v:shape id="_x0000_s420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205" style="position:absolute;left:850;top:445;width:3308;height:2" coordorigin="850,445" coordsize="3308,2">
              <v:shape id="_x0000_s4206" style="position:absolute;left:850;top:445;width:3308;height:2" coordorigin="850,445" coordsize="3308,0" path="m850,445r3308,e" filled="f" strokecolor="#231f20" strokeweight=".25pt">
                <v:path arrowok="t"/>
              </v:shape>
            </v:group>
            <w10:wrap anchorx="page"/>
          </v:group>
        </w:pict>
      </w:r>
      <w:r>
        <w:pict>
          <v:group id="_x0000_s4197" style="position:absolute;left:0;text-align:left;margin-left:221.95pt;margin-top:4.6pt;width:165.6pt;height:17.75pt;z-index:-8260;mso-position-horizontal-relative:page" coordorigin="4439,92" coordsize="3312,355">
            <v:group id="_x0000_s4202" style="position:absolute;left:4451;top:102;width:461;height:301" coordorigin="4451,102" coordsize="461,301">
              <v:shape id="_x0000_s420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200" style="position:absolute;left:4451;top:102;width:461;height:301" coordorigin="4451,102" coordsize="461,301">
              <v:shape id="_x0000_s420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198" style="position:absolute;left:4441;top:445;width:3307;height:2" coordorigin="4441,445" coordsize="3307,2">
              <v:shape id="_x0000_s4199" style="position:absolute;left:4441;top:445;width:3307;height:2" coordorigin="4441,445" coordsize="3307,0" path="m4441,445r3307,e" filled="f" strokecolor="#231f20" strokeweight=".25pt">
                <v:path arrowok="t"/>
              </v:shape>
            </v:group>
            <w10:wrap anchorx="page"/>
          </v:group>
        </w:pict>
      </w:r>
      <w:r>
        <w:pict>
          <v:group id="_x0000_s4190" style="position:absolute;left:0;text-align:left;margin-left:401.45pt;margin-top:4.6pt;width:165.65pt;height:17.75pt;z-index:-8259;mso-position-horizontal-relative:page" coordorigin="8029,92" coordsize="3313,355">
            <v:group id="_x0000_s4195" style="position:absolute;left:8041;top:102;width:461;height:301" coordorigin="8041,102" coordsize="461,301">
              <v:shape id="_x0000_s419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4193" style="position:absolute;left:8041;top:102;width:461;height:301" coordorigin="8041,102" coordsize="461,301">
              <v:shape id="_x0000_s419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4191" style="position:absolute;left:8031;top:445;width:3308;height:2" coordorigin="8031,445" coordsize="3308,2">
              <v:shape id="_x0000_s419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before="8" w:after="0" w:line="100" w:lineRule="exact"/>
        <w:rPr>
          <w:sz w:val="10"/>
          <w:szCs w:val="1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sectPr w:rsidR="00B05971" w:rsidRPr="008E0A21">
          <w:pgSz w:w="11920" w:h="16840"/>
          <w:pgMar w:top="1160" w:right="440" w:bottom="200" w:left="740" w:header="600" w:footer="15" w:gutter="0"/>
          <w:cols w:space="720"/>
        </w:sectPr>
      </w:pPr>
    </w:p>
    <w:p w:rsidR="00B05971" w:rsidRPr="00B00E99" w:rsidRDefault="008E0A21">
      <w:pPr>
        <w:spacing w:before="33" w:after="0" w:line="240" w:lineRule="exact"/>
        <w:ind w:left="187" w:right="73" w:firstLine="561"/>
        <w:jc w:val="right"/>
        <w:rPr>
          <w:rFonts w:ascii="Verdana" w:eastAsia="Verdana" w:hAnsi="Verdana" w:cs="Verdana"/>
          <w:sz w:val="18"/>
          <w:szCs w:val="20"/>
          <w:lang w:val="es-ES_tradnl"/>
        </w:rPr>
      </w:pPr>
      <w:r w:rsidRPr="00B00E99">
        <w:rPr>
          <w:rFonts w:ascii="Verdana" w:hAnsi="Verdana"/>
          <w:b/>
          <w:color w:val="231F20"/>
          <w:sz w:val="18"/>
          <w:lang w:val="es-ES_tradnl"/>
        </w:rPr>
        <w:t>Il  faut  absolument éviter  l’aspiration  de liquides  car  ils  pour- raient provoquer la rupture</w:t>
      </w:r>
    </w:p>
    <w:p w:rsidR="00B05971" w:rsidRPr="00B00E99" w:rsidRDefault="009C354D">
      <w:pPr>
        <w:spacing w:after="0" w:line="234" w:lineRule="exact"/>
        <w:ind w:left="223" w:right="1700"/>
        <w:jc w:val="both"/>
        <w:rPr>
          <w:rFonts w:ascii="Verdana" w:eastAsia="Verdana" w:hAnsi="Verdana" w:cs="Verdana"/>
          <w:sz w:val="18"/>
          <w:szCs w:val="20"/>
          <w:lang w:val="es-ES_tradnl"/>
        </w:rPr>
      </w:pPr>
      <w:r>
        <w:rPr>
          <w:sz w:val="20"/>
        </w:rPr>
        <w:pict>
          <v:group id="_x0000_s4186" style="position:absolute;left:0;text-align:left;margin-left:42.5pt;margin-top:34.05pt;width:165.35pt;height:101.9pt;z-index:-8247;mso-position-horizontal-relative:page" coordorigin="850,681" coordsize="3307,2038">
            <v:group id="_x0000_s4187" style="position:absolute;left:855;top:686;width:3297;height:2028" coordorigin="855,686" coordsize="3297,2028">
              <v:shape id="_x0000_s4189" style="position:absolute;left:855;top:686;width:3297;height:2028" coordorigin="855,686" coordsize="3297,2028" path="m945,686r-60,3l856,761r-1,1863l856,2660r43,53l4062,2714r37,l4152,2671r,-1895l4152,740r-43,-53l945,686xe" filled="f" strokecolor="#231f20" strokeweight=".5pt">
                <v:path arrowok="t"/>
              </v:shape>
              <v:shape id="_x0000_s4188" type="#_x0000_t75" style="position:absolute;left:927;top:723;width:717;height:747">
                <v:imagedata r:id="rId205" o:title=""/>
              </v:shape>
            </v:group>
            <w10:wrap anchorx="page"/>
          </v:group>
        </w:pict>
      </w:r>
      <w:r w:rsidR="008E0A21" w:rsidRPr="00B00E99">
        <w:rPr>
          <w:rFonts w:ascii="Verdana" w:hAnsi="Verdana"/>
          <w:b/>
          <w:color w:val="231F20"/>
          <w:sz w:val="18"/>
          <w:lang w:val="es-ES_tradnl"/>
        </w:rPr>
        <w:t>de la pompe.</w:t>
      </w:r>
    </w:p>
    <w:p w:rsidR="00B05971" w:rsidRPr="00B00E99" w:rsidRDefault="00B05971">
      <w:pPr>
        <w:spacing w:after="0" w:line="200" w:lineRule="exact"/>
        <w:rPr>
          <w:sz w:val="18"/>
          <w:szCs w:val="20"/>
          <w:lang w:val="es-ES_tradnl"/>
        </w:rPr>
      </w:pPr>
    </w:p>
    <w:p w:rsidR="00B05971" w:rsidRPr="00B00E99" w:rsidRDefault="00B05971">
      <w:pPr>
        <w:spacing w:before="13" w:after="0" w:line="280" w:lineRule="exact"/>
        <w:rPr>
          <w:sz w:val="24"/>
          <w:szCs w:val="28"/>
          <w:lang w:val="es-ES_tradnl"/>
        </w:rPr>
      </w:pPr>
    </w:p>
    <w:p w:rsidR="00B05971" w:rsidRPr="00B00E99" w:rsidRDefault="009C354D">
      <w:pPr>
        <w:spacing w:after="0" w:line="276" w:lineRule="exact"/>
        <w:ind w:left="932" w:right="46"/>
        <w:jc w:val="both"/>
        <w:rPr>
          <w:rFonts w:ascii="Verdana" w:eastAsia="Verdana" w:hAnsi="Verdana" w:cs="Verdana"/>
          <w:szCs w:val="23"/>
          <w:lang w:val="es-ES_tradnl"/>
        </w:rPr>
      </w:pPr>
      <w:r>
        <w:rPr>
          <w:sz w:val="20"/>
        </w:rPr>
        <w:pict>
          <v:group id="_x0000_s4182" style="position:absolute;left:0;text-align:left;margin-left:42.5pt;margin-top:-88.2pt;width:165.35pt;height:67.4pt;z-index:-8249;mso-position-horizontal-relative:page" coordorigin="850,-1764" coordsize="3307,1348">
            <v:group id="_x0000_s4183" style="position:absolute;left:855;top:-1759;width:3297;height:1338" coordorigin="855,-1759" coordsize="3297,1338">
              <v:shape id="_x0000_s4185" style="position:absolute;left:855;top:-1759;width:3297;height:1338" coordorigin="855,-1759" coordsize="3297,1338" path="m945,-1759r-60,3l856,-1684r-1,1173l856,-475r43,53l4062,-421r37,l4152,-465r,-1204l4152,-1705r-43,-53l945,-1759xe" filled="f" strokecolor="#231f20" strokeweight=".5pt">
                <v:path arrowok="t"/>
              </v:shape>
              <v:shape id="_x0000_s4184" type="#_x0000_t75" style="position:absolute;left:939;top:-1691;width:574;height:598">
                <v:imagedata r:id="rId206" o:title=""/>
              </v:shape>
            </v:group>
            <w10:wrap anchorx="page"/>
          </v:group>
        </w:pict>
      </w:r>
      <w:r w:rsidR="008E0A21" w:rsidRPr="00B00E99">
        <w:rPr>
          <w:rFonts w:ascii="Verdana" w:hAnsi="Verdana"/>
          <w:b/>
          <w:color w:val="231F20"/>
          <w:lang w:val="es-ES_tradnl"/>
        </w:rPr>
        <w:t>Ne pas toucher la barre de soudure (A) après avoir fait</w:t>
      </w:r>
    </w:p>
    <w:p w:rsidR="00B05971" w:rsidRPr="00B00E99" w:rsidRDefault="009C354D">
      <w:pPr>
        <w:spacing w:after="0" w:line="276" w:lineRule="exact"/>
        <w:ind w:left="223" w:right="51"/>
        <w:jc w:val="both"/>
        <w:rPr>
          <w:rFonts w:ascii="Verdana" w:eastAsia="Verdana" w:hAnsi="Verdana" w:cs="Verdana"/>
          <w:szCs w:val="23"/>
          <w:lang w:val="es-ES_tradnl"/>
        </w:rPr>
      </w:pPr>
      <w:r>
        <w:rPr>
          <w:sz w:val="20"/>
        </w:rPr>
        <w:pict>
          <v:group id="_x0000_s4178" style="position:absolute;left:0;text-align:left;margin-left:42.5pt;margin-top:65.6pt;width:165.4pt;height:60.05pt;z-index:-8248;mso-position-horizontal-relative:page" coordorigin="850,1312" coordsize="3308,1201">
            <v:shape id="_x0000_s4181" type="#_x0000_t75" style="position:absolute;left:940;top:1420;width:568;height:568">
              <v:imagedata r:id="rId207" o:title=""/>
            </v:shape>
            <v:group id="_x0000_s4179" style="position:absolute;left:855;top:1317;width:3298;height:1191" coordorigin="855,1317" coordsize="3298,1191">
              <v:shape id="_x0000_s4180" style="position:absolute;left:855;top:1317;width:3298;height:1191" coordorigin="855,1317" coordsize="3298,1191" path="m945,1317r-60,3l856,1393r-1,1025l856,2454r43,53l4063,2508r37,l4153,2465r,-1058l4153,1371r-43,-53l945,1317xe" filled="f" strokecolor="#231f20" strokeweight=".5pt">
                <v:path arrowok="t"/>
              </v:shape>
            </v:group>
            <w10:wrap anchorx="page"/>
          </v:group>
        </w:pict>
      </w:r>
      <w:r w:rsidR="008E0A21" w:rsidRPr="00B00E99">
        <w:rPr>
          <w:rFonts w:ascii="Verdana" w:hAnsi="Verdana"/>
          <w:b/>
          <w:color w:val="231F20"/>
          <w:lang w:val="es-ES_tradnl"/>
        </w:rPr>
        <w:t>la soudure du sachet, parce qu’elle peut at- teindre de hautes tem- pératures.</w:t>
      </w:r>
    </w:p>
    <w:p w:rsidR="00B05971" w:rsidRPr="00B00E99" w:rsidRDefault="00B05971">
      <w:pPr>
        <w:spacing w:before="16" w:after="0" w:line="260" w:lineRule="exact"/>
        <w:rPr>
          <w:sz w:val="24"/>
          <w:szCs w:val="26"/>
          <w:lang w:val="es-ES_tradnl"/>
        </w:rPr>
      </w:pPr>
    </w:p>
    <w:p w:rsidR="00B05971" w:rsidRPr="00B00E99" w:rsidRDefault="008E0A21">
      <w:pPr>
        <w:spacing w:after="0" w:line="276" w:lineRule="exact"/>
        <w:ind w:left="824" w:right="47"/>
        <w:jc w:val="both"/>
        <w:rPr>
          <w:rFonts w:ascii="Verdana" w:eastAsia="Verdana" w:hAnsi="Verdana" w:cs="Verdana"/>
          <w:szCs w:val="23"/>
          <w:lang w:val="es-ES_tradnl"/>
        </w:rPr>
      </w:pPr>
      <w:r w:rsidRPr="00B00E99">
        <w:rPr>
          <w:rFonts w:ascii="Verdana" w:hAnsi="Verdana"/>
          <w:b/>
          <w:color w:val="231F20"/>
          <w:lang w:val="es-ES_tradnl"/>
        </w:rPr>
        <w:t>LA MACHINE  DOIT ÊTRE  HORS  DE LA PORTÉE  DES  EN-</w:t>
      </w:r>
    </w:p>
    <w:p w:rsidR="00B05971" w:rsidRPr="00B00E99" w:rsidRDefault="008E0A21">
      <w:pPr>
        <w:spacing w:after="0" w:line="269" w:lineRule="exact"/>
        <w:ind w:left="223" w:right="2214"/>
        <w:jc w:val="both"/>
        <w:rPr>
          <w:rFonts w:ascii="Verdana" w:eastAsia="Verdana" w:hAnsi="Verdana" w:cs="Verdana"/>
          <w:szCs w:val="23"/>
          <w:lang w:val="es-ES_tradnl"/>
        </w:rPr>
      </w:pPr>
      <w:r w:rsidRPr="00B00E99">
        <w:rPr>
          <w:rFonts w:ascii="Verdana" w:hAnsi="Verdana"/>
          <w:b/>
          <w:color w:val="231F20"/>
          <w:position w:val="-1"/>
          <w:lang w:val="es-ES_tradnl"/>
        </w:rPr>
        <w:t>FANTS.</w:t>
      </w:r>
    </w:p>
    <w:p w:rsidR="00B05971" w:rsidRPr="00B00E99" w:rsidRDefault="00B05971">
      <w:pPr>
        <w:spacing w:before="3" w:after="0" w:line="110" w:lineRule="exact"/>
        <w:rPr>
          <w:sz w:val="9"/>
          <w:szCs w:val="11"/>
          <w:lang w:val="es-ES_tradnl"/>
        </w:rPr>
      </w:pPr>
    </w:p>
    <w:p w:rsidR="00B05971" w:rsidRPr="00B00E99" w:rsidRDefault="008E0A21">
      <w:pPr>
        <w:spacing w:after="0" w:line="240" w:lineRule="exact"/>
        <w:ind w:left="450" w:right="-56" w:hanging="340"/>
        <w:jc w:val="both"/>
        <w:rPr>
          <w:rFonts w:ascii="Verdana" w:eastAsia="Verdana" w:hAnsi="Verdana" w:cs="Verdana"/>
          <w:sz w:val="18"/>
          <w:szCs w:val="20"/>
          <w:lang w:val="es-ES_tradnl"/>
        </w:rPr>
      </w:pPr>
      <w:r w:rsidRPr="00B00E99">
        <w:rPr>
          <w:rFonts w:ascii="Verdana" w:hAnsi="Verdana"/>
          <w:b/>
          <w:color w:val="231F20"/>
          <w:sz w:val="18"/>
          <w:lang w:val="es-ES_tradnl"/>
        </w:rPr>
        <w:t xml:space="preserve">3) </w:t>
      </w:r>
      <w:r w:rsidRPr="00B00E99">
        <w:rPr>
          <w:rFonts w:ascii="Verdana" w:hAnsi="Verdana"/>
          <w:color w:val="231F20"/>
          <w:sz w:val="18"/>
          <w:lang w:val="es-ES_tradnl"/>
        </w:rPr>
        <w:t>N’ utilisez pas des couteaux ou des outils tranchants pour éli- miner des éventuels  résidus sur la barre de soudure: at- tendre toujours que la machine soit froide  avant  d’intervenir avec des outils qui ne soient pas tranchants ou pointus.</w:t>
      </w:r>
    </w:p>
    <w:p w:rsidR="00B05971" w:rsidRPr="00B00E99" w:rsidRDefault="009C354D">
      <w:pPr>
        <w:spacing w:after="0" w:line="240" w:lineRule="exact"/>
        <w:ind w:left="450" w:right="-56" w:hanging="340"/>
        <w:jc w:val="both"/>
        <w:rPr>
          <w:rFonts w:ascii="Verdana" w:eastAsia="Verdana" w:hAnsi="Verdana" w:cs="Verdana"/>
          <w:sz w:val="18"/>
          <w:szCs w:val="20"/>
          <w:lang w:val="en-US"/>
        </w:rPr>
      </w:pPr>
      <w:r>
        <w:rPr>
          <w:sz w:val="20"/>
        </w:rPr>
        <w:pict>
          <v:group id="_x0000_s4174" style="position:absolute;left:0;text-align:left;margin-left:42.5pt;margin-top:76pt;width:165.4pt;height:51.45pt;z-index:-8255;mso-position-horizontal-relative:page" coordorigin="850,1520" coordsize="3308,1029">
            <v:shape id="_x0000_s4177" type="#_x0000_t75" style="position:absolute;left:958;top:1586;width:516;height:516">
              <v:imagedata r:id="rId208" o:title=""/>
            </v:shape>
            <v:group id="_x0000_s4175" style="position:absolute;left:855;top:1525;width:3298;height:1019" coordorigin="855,1525" coordsize="3298,1019">
              <v:shape id="_x0000_s4176" style="position:absolute;left:855;top:1525;width:3298;height:1019" coordorigin="855,1525" coordsize="3298,1019" path="m945,1525r-60,3l856,1601r-1,854l856,2491r43,53l4063,2545r37,l4153,2501r,-886l4153,1579r-43,-53l945,1525xe" filled="f" strokecolor="#231f20" strokeweight=".5pt">
                <v:path arrowok="t"/>
              </v:shape>
            </v:group>
            <w10:wrap anchorx="page"/>
          </v:group>
        </w:pict>
      </w:r>
      <w:r w:rsidR="008E0A21" w:rsidRPr="00B00E99">
        <w:rPr>
          <w:rFonts w:ascii="Verdana" w:hAnsi="Verdana"/>
          <w:b/>
          <w:color w:val="231F20"/>
          <w:sz w:val="18"/>
          <w:lang w:val="en-US"/>
        </w:rPr>
        <w:t xml:space="preserve">4) </w:t>
      </w:r>
      <w:r w:rsidR="008E0A21" w:rsidRPr="00B00E99">
        <w:rPr>
          <w:rFonts w:ascii="Verdana" w:hAnsi="Verdana"/>
          <w:color w:val="231F20"/>
          <w:sz w:val="18"/>
          <w:lang w:val="en-US"/>
        </w:rPr>
        <w:t>Pour tout problème (fonction- nement défectueux ou assis- tance technique) contacter notre service après ventes.</w:t>
      </w:r>
    </w:p>
    <w:p w:rsidR="00B05971" w:rsidRPr="00B00E99" w:rsidRDefault="00B05971">
      <w:pPr>
        <w:spacing w:before="3" w:after="0" w:line="190" w:lineRule="exact"/>
        <w:rPr>
          <w:sz w:val="18"/>
          <w:szCs w:val="19"/>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8E0A21">
      <w:pPr>
        <w:spacing w:after="0" w:line="240" w:lineRule="exact"/>
        <w:ind w:left="791" w:right="43"/>
        <w:jc w:val="both"/>
        <w:rPr>
          <w:rFonts w:ascii="Verdana" w:eastAsia="Verdana" w:hAnsi="Verdana" w:cs="Verdana"/>
          <w:sz w:val="18"/>
          <w:szCs w:val="20"/>
          <w:lang w:val="es-ES_tradnl"/>
        </w:rPr>
      </w:pPr>
      <w:r w:rsidRPr="00B00E99">
        <w:rPr>
          <w:rFonts w:ascii="Verdana" w:hAnsi="Verdana"/>
          <w:b/>
          <w:color w:val="231F20"/>
          <w:sz w:val="18"/>
          <w:lang w:val="es-ES_tradnl"/>
        </w:rPr>
        <w:t>ATTENTION: Ne pas enlever la bande de téflon (B) qui est pla-</w:t>
      </w:r>
    </w:p>
    <w:p w:rsidR="00B05971" w:rsidRPr="00B00E99" w:rsidRDefault="009C354D">
      <w:pPr>
        <w:spacing w:after="0" w:line="234" w:lineRule="exact"/>
        <w:ind w:left="223" w:right="63"/>
        <w:jc w:val="both"/>
        <w:rPr>
          <w:rFonts w:ascii="Verdana" w:eastAsia="Verdana" w:hAnsi="Verdana" w:cs="Verdana"/>
          <w:sz w:val="18"/>
          <w:szCs w:val="20"/>
          <w:lang w:val="es-ES_tradnl"/>
        </w:rPr>
      </w:pPr>
      <w:r>
        <w:rPr>
          <w:sz w:val="20"/>
        </w:rPr>
        <w:pict>
          <v:group id="_x0000_s4170" style="position:absolute;left:0;text-align:left;margin-left:42.5pt;margin-top:24.85pt;width:165.35pt;height:226.65pt;z-index:-8253;mso-position-horizontal-relative:page" coordorigin="850,497" coordsize="3307,4533">
            <v:group id="_x0000_s4171" style="position:absolute;left:855;top:502;width:3297;height:4523" coordorigin="855,502" coordsize="3297,4523">
              <v:shape id="_x0000_s4173" style="position:absolute;left:855;top:502;width:3297;height:4523" coordorigin="855,502" coordsize="3297,4523" path="m945,502r-60,3l856,578r-1,4357l856,4971r43,53l4062,5025r37,l4152,4982r,-4390l4152,556r-43,-53l945,502xe" filled="f" strokecolor="#231f20" strokeweight=".5pt">
                <v:path arrowok="t"/>
              </v:shape>
              <v:shape id="_x0000_s4172" type="#_x0000_t75" style="position:absolute;left:958;top:616;width:631;height:631">
                <v:imagedata r:id="rId65" o:title=""/>
              </v:shape>
            </v:group>
            <w10:wrap anchorx="page"/>
          </v:group>
        </w:pict>
      </w:r>
      <w:r w:rsidR="008E0A21" w:rsidRPr="00B00E99">
        <w:rPr>
          <w:rFonts w:ascii="Verdana" w:hAnsi="Verdana"/>
          <w:b/>
          <w:color w:val="231F20"/>
          <w:sz w:val="18"/>
          <w:lang w:val="es-ES_tradnl"/>
        </w:rPr>
        <w:t>cée sur la barre de soudure.</w:t>
      </w:r>
    </w:p>
    <w:p w:rsidR="00B05971" w:rsidRPr="00B00E99" w:rsidRDefault="00B05971">
      <w:pPr>
        <w:spacing w:after="0" w:line="160" w:lineRule="exact"/>
        <w:rPr>
          <w:sz w:val="14"/>
          <w:szCs w:val="16"/>
          <w:lang w:val="es-ES_tradnl"/>
        </w:rPr>
      </w:pPr>
    </w:p>
    <w:p w:rsidR="00B05971" w:rsidRPr="00B00E99" w:rsidRDefault="00B05971">
      <w:pPr>
        <w:spacing w:after="0" w:line="200" w:lineRule="exact"/>
        <w:rPr>
          <w:sz w:val="18"/>
          <w:szCs w:val="20"/>
          <w:lang w:val="es-ES_tradnl"/>
        </w:rPr>
      </w:pPr>
    </w:p>
    <w:p w:rsidR="00B05971" w:rsidRPr="00B00E99" w:rsidRDefault="008E0A21">
      <w:pPr>
        <w:spacing w:after="0" w:line="244" w:lineRule="exact"/>
        <w:ind w:left="920" w:right="50"/>
        <w:jc w:val="both"/>
        <w:rPr>
          <w:rFonts w:ascii="Verdana" w:eastAsia="Verdana" w:hAnsi="Verdana" w:cs="Verdana"/>
          <w:szCs w:val="23"/>
          <w:lang w:val="es-ES_tradnl"/>
        </w:rPr>
      </w:pPr>
      <w:r w:rsidRPr="00B00E99">
        <w:rPr>
          <w:rFonts w:ascii="Verdana" w:hAnsi="Verdana"/>
          <w:b/>
          <w:color w:val="231F20"/>
          <w:lang w:val="es-ES_tradnl"/>
        </w:rPr>
        <w:t>LA SÉCURITÉ ÉLEC- TRIQUE DE CET AP- PAREIL EST ASSU- RÉE UNIQUEMENT</w:t>
      </w:r>
    </w:p>
    <w:p w:rsidR="00B05971" w:rsidRPr="00B00E99" w:rsidRDefault="008E0A21">
      <w:pPr>
        <w:spacing w:after="0" w:line="244" w:lineRule="exact"/>
        <w:ind w:left="223" w:right="27"/>
        <w:jc w:val="both"/>
        <w:rPr>
          <w:rFonts w:ascii="Verdana" w:eastAsia="Verdana" w:hAnsi="Verdana" w:cs="Verdana"/>
          <w:szCs w:val="23"/>
          <w:lang w:val="es-ES_tradnl"/>
        </w:rPr>
      </w:pPr>
      <w:r w:rsidRPr="00B00E99">
        <w:rPr>
          <w:rFonts w:ascii="Verdana" w:hAnsi="Verdana"/>
          <w:b/>
          <w:color w:val="231F20"/>
          <w:lang w:val="es-ES_tradnl"/>
        </w:rPr>
        <w:t>SI CELUI-CI EST COR- RECTEMENT  BRANCHÉ À UNE INSTALLATION DE MISE A LA TERRE EFFICACE, SELON CE QUI EST PRÉVU PAR LES NORMES  DE  SÉCURITE. LE CONSTRUCTEUR DE- CLINE TOUTE RESPON- SABILITÉ POUR LES ÉVENTUELS DOMMAGES CAUSÉS PAR L’ABSENCE DE MISE À LA TERRE DE L’INSTALLATION.</w:t>
      </w:r>
    </w:p>
    <w:p w:rsidR="00B05971" w:rsidRPr="00B00E99" w:rsidRDefault="008E0A21">
      <w:pPr>
        <w:spacing w:before="33" w:after="0" w:line="240" w:lineRule="exact"/>
        <w:ind w:left="674" w:right="68"/>
        <w:jc w:val="both"/>
        <w:rPr>
          <w:rFonts w:ascii="Verdana" w:eastAsia="Verdana" w:hAnsi="Verdana" w:cs="Verdana"/>
          <w:sz w:val="18"/>
          <w:szCs w:val="20"/>
          <w:lang w:val="es-ES_tradnl"/>
        </w:rPr>
      </w:pPr>
      <w:r w:rsidRPr="00B00E99">
        <w:rPr>
          <w:sz w:val="20"/>
          <w:lang w:val="es-ES_tradnl"/>
        </w:rPr>
        <w:br w:type="column"/>
      </w:r>
      <w:r w:rsidRPr="00B00E99">
        <w:rPr>
          <w:rFonts w:ascii="Verdana" w:hAnsi="Verdana"/>
          <w:b/>
          <w:color w:val="231F20"/>
          <w:sz w:val="18"/>
          <w:lang w:val="es-ES_tradnl"/>
        </w:rPr>
        <w:t>DasAnsaugenvon Flüs- sigkeiten muss absolut vermieden werden, da</w:t>
      </w:r>
    </w:p>
    <w:p w:rsidR="00B05971" w:rsidRPr="00B00E99" w:rsidRDefault="008E0A21">
      <w:pPr>
        <w:spacing w:after="0" w:line="234" w:lineRule="exact"/>
        <w:ind w:left="75" w:right="65"/>
        <w:jc w:val="center"/>
        <w:rPr>
          <w:rFonts w:ascii="Verdana" w:eastAsia="Verdana" w:hAnsi="Verdana" w:cs="Verdana"/>
          <w:sz w:val="18"/>
          <w:szCs w:val="20"/>
          <w:lang w:val="en-US"/>
        </w:rPr>
      </w:pPr>
      <w:r w:rsidRPr="00B00E99">
        <w:rPr>
          <w:rFonts w:ascii="Verdana" w:hAnsi="Verdana"/>
          <w:b/>
          <w:color w:val="231F20"/>
          <w:sz w:val="18"/>
          <w:lang w:val="en-US"/>
        </w:rPr>
        <w:t>dies  den  Totalschaden der</w:t>
      </w:r>
    </w:p>
    <w:p w:rsidR="00B05971" w:rsidRPr="00B00E99" w:rsidRDefault="009C354D">
      <w:pPr>
        <w:spacing w:after="0" w:line="240" w:lineRule="exact"/>
        <w:ind w:left="113" w:right="-20"/>
        <w:rPr>
          <w:rFonts w:ascii="Verdana" w:eastAsia="Verdana" w:hAnsi="Verdana" w:cs="Verdana"/>
          <w:sz w:val="18"/>
          <w:szCs w:val="20"/>
          <w:lang w:val="en-US"/>
        </w:rPr>
      </w:pPr>
      <w:r>
        <w:rPr>
          <w:sz w:val="20"/>
        </w:rPr>
        <w:pict>
          <v:group id="_x0000_s4166" style="position:absolute;left:0;text-align:left;margin-left:222.05pt;margin-top:34.6pt;width:165.35pt;height:88.6pt;z-index:-8256;mso-position-horizontal-relative:page" coordorigin="4441,692" coordsize="3307,1772">
            <v:group id="_x0000_s4167" style="position:absolute;left:4446;top:697;width:3297;height:1762" coordorigin="4446,697" coordsize="3297,1762">
              <v:shape id="_x0000_s4169" style="position:absolute;left:4446;top:697;width:3297;height:1762" coordorigin="4446,697" coordsize="3297,1762" path="m4536,697r-60,3l4447,773r-1,1596l4447,2406r43,53l7653,2459r37,l7743,2416r,-1629l7743,751r-43,-53l4536,697xe" filled="f" strokecolor="#231f20" strokeweight=".5pt">
                <v:path arrowok="t"/>
              </v:shape>
              <v:shape id="_x0000_s4168" type="#_x0000_t75" style="position:absolute;left:4523;top:721;width:717;height:747">
                <v:imagedata r:id="rId209" o:title=""/>
              </v:shape>
            </v:group>
            <w10:wrap anchorx="page"/>
          </v:group>
        </w:pict>
      </w:r>
      <w:r w:rsidR="008E0A21" w:rsidRPr="00B00E99">
        <w:rPr>
          <w:rFonts w:ascii="Verdana" w:hAnsi="Verdana"/>
          <w:b/>
          <w:color w:val="231F20"/>
          <w:position w:val="-1"/>
          <w:sz w:val="18"/>
          <w:lang w:val="en-US"/>
        </w:rPr>
        <w:t>Pumpe verursachen kann.</w:t>
      </w:r>
    </w:p>
    <w:p w:rsidR="00B05971" w:rsidRPr="00B00E99" w:rsidRDefault="00B05971">
      <w:pPr>
        <w:spacing w:after="0" w:line="200" w:lineRule="exact"/>
        <w:rPr>
          <w:sz w:val="18"/>
          <w:szCs w:val="20"/>
          <w:lang w:val="en-US"/>
        </w:rPr>
      </w:pPr>
    </w:p>
    <w:p w:rsidR="00B05971" w:rsidRPr="00B00E99" w:rsidRDefault="00B05971">
      <w:pPr>
        <w:spacing w:before="13" w:after="0" w:line="280" w:lineRule="exact"/>
        <w:rPr>
          <w:sz w:val="24"/>
          <w:szCs w:val="28"/>
          <w:lang w:val="en-US"/>
        </w:rPr>
      </w:pPr>
    </w:p>
    <w:p w:rsidR="00B05971" w:rsidRPr="00B00E99" w:rsidRDefault="009C354D">
      <w:pPr>
        <w:spacing w:after="0" w:line="276" w:lineRule="exact"/>
        <w:ind w:left="826" w:right="62"/>
        <w:jc w:val="both"/>
        <w:rPr>
          <w:rFonts w:ascii="Verdana" w:eastAsia="Verdana" w:hAnsi="Verdana" w:cs="Verdana"/>
          <w:szCs w:val="23"/>
          <w:lang w:val="en-US"/>
        </w:rPr>
      </w:pPr>
      <w:r>
        <w:rPr>
          <w:sz w:val="20"/>
        </w:rPr>
        <w:pict>
          <v:group id="_x0000_s4162" style="position:absolute;left:0;text-align:left;margin-left:222.05pt;margin-top:-88pt;width:165.35pt;height:67.4pt;z-index:-8258;mso-position-horizontal-relative:page" coordorigin="4441,-1760" coordsize="3307,1348">
            <v:group id="_x0000_s4163" style="position:absolute;left:4446;top:-1755;width:3297;height:1338" coordorigin="4446,-1755" coordsize="3297,1338">
              <v:shape id="_x0000_s4165" style="position:absolute;left:4446;top:-1755;width:3297;height:1338" coordorigin="4446,-1755" coordsize="3297,1338" path="m4536,-1755r-60,3l4447,-1679r-1,1172l4447,-471r43,53l7653,-417r37,l7743,-460r,-1205l7743,-1701r-43,-53l4536,-1755xe" filled="f" strokecolor="#231f20" strokeweight=".5pt">
                <v:path arrowok="t"/>
              </v:shape>
              <v:shape id="_x0000_s4164" type="#_x0000_t75" style="position:absolute;left:4531;top:-1686;width:574;height:598">
                <v:imagedata r:id="rId210" o:title=""/>
              </v:shape>
            </v:group>
            <w10:wrap anchorx="page"/>
          </v:group>
        </w:pict>
      </w:r>
      <w:r w:rsidR="008E0A21" w:rsidRPr="00B00E99">
        <w:rPr>
          <w:rFonts w:ascii="Verdana" w:hAnsi="Verdana"/>
          <w:b/>
          <w:color w:val="231F20"/>
          <w:lang w:val="en-US"/>
        </w:rPr>
        <w:t>Schweissleiste (A) nach Schweißvor- gang  nicht   be-</w:t>
      </w:r>
    </w:p>
    <w:p w:rsidR="00B05971" w:rsidRPr="00B00E99" w:rsidRDefault="009C354D">
      <w:pPr>
        <w:spacing w:after="0" w:line="276" w:lineRule="exact"/>
        <w:ind w:left="113" w:right="56"/>
        <w:jc w:val="both"/>
        <w:rPr>
          <w:rFonts w:ascii="Verdana" w:eastAsia="Verdana" w:hAnsi="Verdana" w:cs="Verdana"/>
          <w:szCs w:val="23"/>
          <w:lang w:val="en-US"/>
        </w:rPr>
      </w:pPr>
      <w:r>
        <w:rPr>
          <w:sz w:val="20"/>
        </w:rPr>
        <w:pict>
          <v:group id="_x0000_s4158" style="position:absolute;left:0;text-align:left;margin-left:222.05pt;margin-top:65.9pt;width:165.4pt;height:73.95pt;z-index:-8257;mso-position-horizontal-relative:page" coordorigin="4441,1318" coordsize="3308,1479">
            <v:shape id="_x0000_s4161" type="#_x0000_t75" style="position:absolute;left:4564;top:1426;width:568;height:568">
              <v:imagedata r:id="rId211" o:title=""/>
            </v:shape>
            <v:group id="_x0000_s4159" style="position:absolute;left:4446;top:1323;width:3298;height:1469" coordorigin="4446,1323" coordsize="3298,1469">
              <v:shape id="_x0000_s4160" style="position:absolute;left:4446;top:1323;width:3298;height:1469" coordorigin="4446,1323" coordsize="3298,1469" path="m4536,1323r-60,3l4447,1398r-1,1304l4447,2738r43,53l7654,2792r37,-1l7744,2748r,-1335l7744,1377r-43,-53l4536,1323xe" filled="f" strokecolor="#231f20" strokeweight=".5pt">
                <v:path arrowok="t"/>
              </v:shape>
            </v:group>
            <w10:wrap anchorx="page"/>
          </v:group>
        </w:pict>
      </w:r>
      <w:r w:rsidR="008E0A21" w:rsidRPr="00B00E99">
        <w:rPr>
          <w:rFonts w:ascii="Verdana" w:hAnsi="Verdana"/>
          <w:b/>
          <w:color w:val="231F20"/>
          <w:lang w:val="en-US"/>
        </w:rPr>
        <w:t>rühren, da diese hohe Temperaturen erreichen kann.</w:t>
      </w:r>
    </w:p>
    <w:p w:rsidR="00B05971" w:rsidRPr="00B00E99" w:rsidRDefault="00B05971">
      <w:pPr>
        <w:spacing w:before="2" w:after="0" w:line="150" w:lineRule="exact"/>
        <w:rPr>
          <w:sz w:val="13"/>
          <w:szCs w:val="15"/>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8E0A21">
      <w:pPr>
        <w:spacing w:after="0" w:line="276" w:lineRule="exact"/>
        <w:ind w:left="71" w:right="98" w:firstLine="634"/>
        <w:jc w:val="right"/>
        <w:rPr>
          <w:rFonts w:ascii="Verdana" w:eastAsia="Verdana" w:hAnsi="Verdana" w:cs="Verdana"/>
          <w:szCs w:val="23"/>
          <w:lang w:val="en-US"/>
        </w:rPr>
      </w:pPr>
      <w:r w:rsidRPr="00B00E99">
        <w:rPr>
          <w:rFonts w:ascii="Verdana" w:hAnsi="Verdana"/>
          <w:b/>
          <w:color w:val="231F20"/>
          <w:lang w:val="en-US"/>
        </w:rPr>
        <w:t>VAKUUM-VERPA- CKUNGSMASCHINE AUSSERHALB DER REICHWEITE VON KIN-</w:t>
      </w:r>
    </w:p>
    <w:p w:rsidR="00B05971" w:rsidRPr="00B00E99" w:rsidRDefault="008E0A21">
      <w:pPr>
        <w:spacing w:after="0" w:line="269" w:lineRule="exact"/>
        <w:ind w:left="113" w:right="-20"/>
        <w:rPr>
          <w:rFonts w:ascii="Verdana" w:eastAsia="Verdana" w:hAnsi="Verdana" w:cs="Verdana"/>
          <w:szCs w:val="23"/>
          <w:lang w:val="en-US"/>
        </w:rPr>
      </w:pPr>
      <w:r w:rsidRPr="00B00E99">
        <w:rPr>
          <w:rFonts w:ascii="Verdana" w:hAnsi="Verdana"/>
          <w:b/>
          <w:color w:val="231F20"/>
          <w:position w:val="-1"/>
          <w:lang w:val="en-US"/>
        </w:rPr>
        <w:t>DERN AUFBEWAHREN.</w:t>
      </w:r>
    </w:p>
    <w:p w:rsidR="00B05971" w:rsidRPr="00B00E99" w:rsidRDefault="00B05971">
      <w:pPr>
        <w:spacing w:before="3" w:after="0" w:line="110" w:lineRule="exact"/>
        <w:rPr>
          <w:sz w:val="9"/>
          <w:szCs w:val="11"/>
          <w:lang w:val="en-US"/>
        </w:rPr>
      </w:pPr>
    </w:p>
    <w:p w:rsidR="00B05971" w:rsidRPr="00B00E99" w:rsidRDefault="008E0A21">
      <w:pPr>
        <w:spacing w:after="0" w:line="240" w:lineRule="exact"/>
        <w:ind w:left="340" w:right="-56" w:hanging="340"/>
        <w:jc w:val="both"/>
        <w:rPr>
          <w:rFonts w:ascii="Verdana" w:eastAsia="Verdana" w:hAnsi="Verdana" w:cs="Verdana"/>
          <w:sz w:val="18"/>
          <w:szCs w:val="20"/>
          <w:lang w:val="en-US"/>
        </w:rPr>
      </w:pPr>
      <w:r w:rsidRPr="00B00E99">
        <w:rPr>
          <w:rFonts w:ascii="Verdana" w:hAnsi="Verdana"/>
          <w:b/>
          <w:color w:val="231F20"/>
          <w:sz w:val="18"/>
          <w:lang w:val="en-US"/>
        </w:rPr>
        <w:t xml:space="preserve">3) </w:t>
      </w:r>
      <w:r w:rsidRPr="00B00E99">
        <w:rPr>
          <w:rFonts w:ascii="Verdana" w:hAnsi="Verdana"/>
          <w:color w:val="231F20"/>
          <w:sz w:val="18"/>
          <w:lang w:val="en-US"/>
        </w:rPr>
        <w:t>Keine  Messer oder sonstige scharfen Gegenstände zur Reinigung der Schweissleiste benützen.  Abwarten, bis  die Schweissleiste abgekühlt ist: Verbrennungsgefahr!</w:t>
      </w:r>
    </w:p>
    <w:p w:rsidR="00B05971" w:rsidRPr="00B00E99" w:rsidRDefault="00B05971">
      <w:pPr>
        <w:spacing w:before="11" w:after="0" w:line="220" w:lineRule="exact"/>
        <w:rPr>
          <w:sz w:val="20"/>
          <w:lang w:val="en-US"/>
        </w:rPr>
      </w:pPr>
    </w:p>
    <w:p w:rsidR="00B05971" w:rsidRPr="00B00E99" w:rsidRDefault="008E0A21">
      <w:pPr>
        <w:spacing w:after="0" w:line="240" w:lineRule="auto"/>
        <w:ind w:left="-38" w:right="-46"/>
        <w:jc w:val="center"/>
        <w:rPr>
          <w:rFonts w:ascii="Verdana" w:eastAsia="Verdana" w:hAnsi="Verdana" w:cs="Verdana"/>
          <w:sz w:val="18"/>
          <w:szCs w:val="20"/>
          <w:lang w:val="en-US"/>
        </w:rPr>
      </w:pPr>
      <w:r w:rsidRPr="00B00E99">
        <w:rPr>
          <w:rFonts w:ascii="Verdana" w:hAnsi="Verdana"/>
          <w:b/>
          <w:color w:val="231F20"/>
          <w:sz w:val="18"/>
          <w:lang w:val="en-US"/>
        </w:rPr>
        <w:t xml:space="preserve">4) </w:t>
      </w:r>
      <w:r w:rsidRPr="00B00E99">
        <w:rPr>
          <w:rFonts w:ascii="Verdana" w:hAnsi="Verdana"/>
          <w:color w:val="231F20"/>
          <w:sz w:val="18"/>
          <w:lang w:val="en-US"/>
        </w:rPr>
        <w:t>Bei  mangelhafter Funktion</w:t>
      </w:r>
    </w:p>
    <w:p w:rsidR="00B05971" w:rsidRPr="00B00E99" w:rsidRDefault="009C354D">
      <w:pPr>
        <w:spacing w:after="0" w:line="240" w:lineRule="exact"/>
        <w:ind w:left="305" w:right="150"/>
        <w:jc w:val="center"/>
        <w:rPr>
          <w:rFonts w:ascii="Verdana" w:eastAsia="Verdana" w:hAnsi="Verdana" w:cs="Verdana"/>
          <w:sz w:val="18"/>
          <w:szCs w:val="20"/>
          <w:lang w:val="en-US"/>
        </w:rPr>
      </w:pPr>
      <w:r>
        <w:rPr>
          <w:sz w:val="20"/>
        </w:rPr>
        <w:pict>
          <v:group id="_x0000_s4154" style="position:absolute;left:0;text-align:left;margin-left:222.05pt;margin-top:62.5pt;width:165.4pt;height:51.45pt;z-index:-8254;mso-position-horizontal-relative:page" coordorigin="4441,1250" coordsize="3308,1029">
            <v:shape id="_x0000_s4157" type="#_x0000_t75" style="position:absolute;left:4549;top:1316;width:516;height:516">
              <v:imagedata r:id="rId208" o:title=""/>
            </v:shape>
            <v:group id="_x0000_s4155" style="position:absolute;left:4446;top:1255;width:3298;height:1019" coordorigin="4446,1255" coordsize="3298,1019">
              <v:shape id="_x0000_s4156" style="position:absolute;left:4446;top:1255;width:3298;height:1019" coordorigin="4446,1255" coordsize="3298,1019" path="m4536,1255r-60,3l4447,1331r-1,854l4447,2221r43,53l7654,2275r37,l7744,2231r,-886l7744,1309r-43,-53l4536,1255xe" filled="f" strokecolor="#231f20" strokeweight=".5pt">
                <v:path arrowok="t"/>
              </v:shape>
            </v:group>
            <w10:wrap anchorx="page"/>
          </v:group>
        </w:pict>
      </w:r>
      <w:r w:rsidR="008E0A21" w:rsidRPr="00B00E99">
        <w:rPr>
          <w:rFonts w:ascii="Verdana" w:hAnsi="Verdana"/>
          <w:color w:val="231F20"/>
          <w:position w:val="-1"/>
          <w:sz w:val="18"/>
          <w:lang w:val="en-US"/>
        </w:rPr>
        <w:t>Kundendienst kontaktieren.</w:t>
      </w: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B05971">
      <w:pPr>
        <w:spacing w:before="19" w:after="0" w:line="260" w:lineRule="exact"/>
        <w:rPr>
          <w:sz w:val="24"/>
          <w:szCs w:val="26"/>
          <w:lang w:val="en-US"/>
        </w:rPr>
      </w:pPr>
    </w:p>
    <w:p w:rsidR="00B05971" w:rsidRPr="00B00E99" w:rsidRDefault="009C354D">
      <w:pPr>
        <w:spacing w:after="0" w:line="240" w:lineRule="exact"/>
        <w:ind w:left="681" w:right="52"/>
        <w:jc w:val="both"/>
        <w:rPr>
          <w:rFonts w:ascii="Verdana" w:eastAsia="Verdana" w:hAnsi="Verdana" w:cs="Verdana"/>
          <w:sz w:val="18"/>
          <w:szCs w:val="20"/>
          <w:lang w:val="en-US"/>
        </w:rPr>
      </w:pPr>
      <w:r>
        <w:rPr>
          <w:sz w:val="20"/>
        </w:rPr>
        <w:pict>
          <v:group id="_x0000_s4150" style="position:absolute;left:0;text-align:left;margin-left:222.05pt;margin-top:59.3pt;width:165.35pt;height:200.15pt;z-index:-8251;mso-position-horizontal-relative:page" coordorigin="4441,1186" coordsize="3307,4003">
            <v:group id="_x0000_s4151" style="position:absolute;left:4446;top:1191;width:3297;height:3993" coordorigin="4446,1191" coordsize="3297,3993">
              <v:shape id="_x0000_s4153" style="position:absolute;left:4446;top:1191;width:3297;height:3993" coordorigin="4446,1191" coordsize="3297,3993" path="m4536,1191r-60,3l4447,1267r-1,3828l4447,5131r43,53l7653,5185r37,-1l7743,5141r,-3860l7743,1245r-43,-53l4536,1191xe" filled="f" strokecolor="#231f20" strokeweight=".5pt">
                <v:path arrowok="t"/>
              </v:shape>
              <v:shape id="_x0000_s4152" type="#_x0000_t75" style="position:absolute;left:4553;top:1306;width:631;height:631">
                <v:imagedata r:id="rId65" o:title=""/>
              </v:shape>
            </v:group>
            <w10:wrap anchorx="page"/>
          </v:group>
        </w:pict>
      </w:r>
      <w:r w:rsidR="008E0A21" w:rsidRPr="00B00E99">
        <w:rPr>
          <w:rFonts w:ascii="Verdana" w:hAnsi="Verdana"/>
          <w:b/>
          <w:color w:val="231F20"/>
          <w:sz w:val="18"/>
          <w:lang w:val="en-US"/>
        </w:rPr>
        <w:t>ACHTUNG: Auf keinen Fall Teflonband (B) entfernen!</w:t>
      </w:r>
    </w:p>
    <w:p w:rsidR="00B05971" w:rsidRPr="00B00E99" w:rsidRDefault="00B05971">
      <w:pPr>
        <w:spacing w:before="4" w:after="0" w:line="140" w:lineRule="exact"/>
        <w:rPr>
          <w:sz w:val="12"/>
          <w:szCs w:val="14"/>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8E0A21">
      <w:pPr>
        <w:spacing w:after="0" w:line="276" w:lineRule="exact"/>
        <w:ind w:left="809" w:right="62"/>
        <w:jc w:val="both"/>
        <w:rPr>
          <w:rFonts w:ascii="Verdana" w:eastAsia="Verdana" w:hAnsi="Verdana" w:cs="Verdana"/>
          <w:szCs w:val="23"/>
          <w:lang w:val="en-US"/>
        </w:rPr>
      </w:pPr>
      <w:r w:rsidRPr="00B00E99">
        <w:rPr>
          <w:rFonts w:ascii="Verdana" w:hAnsi="Verdana"/>
          <w:b/>
          <w:color w:val="231F20"/>
          <w:lang w:val="en-US"/>
        </w:rPr>
        <w:t>DIE ELEKTRISCHE SICHERHEIT DIE- SES GERÄTS  IST</w:t>
      </w:r>
    </w:p>
    <w:p w:rsidR="00B05971" w:rsidRPr="00B00E99" w:rsidRDefault="008E0A21">
      <w:pPr>
        <w:spacing w:after="0" w:line="276" w:lineRule="exact"/>
        <w:ind w:left="113" w:right="40"/>
        <w:rPr>
          <w:rFonts w:ascii="Verdana" w:eastAsia="Verdana" w:hAnsi="Verdana" w:cs="Verdana"/>
          <w:szCs w:val="23"/>
          <w:lang w:val="en-US"/>
        </w:rPr>
      </w:pPr>
      <w:r w:rsidRPr="00B00E99">
        <w:rPr>
          <w:rFonts w:ascii="Verdana" w:hAnsi="Verdana"/>
          <w:b/>
          <w:color w:val="231F20"/>
          <w:lang w:val="en-US"/>
        </w:rPr>
        <w:t>NUR DANN  GEWÄHR- LEISTET, WENN DIESES AN EINE NORMGERECH- TE ERDUNGSANLAGE ANGESCHLOSSEN IST. DER HERSTELLER LEHNT JEGLICHE HAFTUNG FÜR EVENTUELLE SCHÄDEN, DIE DURCH  FEHLENDE ERDUNG DER  ANLAGE ENTSTEHEN, AB.</w:t>
      </w:r>
    </w:p>
    <w:p w:rsidR="00B05971" w:rsidRPr="00B00E99" w:rsidRDefault="00B05971">
      <w:pPr>
        <w:spacing w:before="3" w:after="0" w:line="130" w:lineRule="exact"/>
        <w:rPr>
          <w:sz w:val="11"/>
          <w:szCs w:val="13"/>
          <w:lang w:val="en-US"/>
        </w:rPr>
      </w:pPr>
    </w:p>
    <w:p w:rsidR="00B05971" w:rsidRPr="00B00E99" w:rsidRDefault="00B05971">
      <w:pPr>
        <w:spacing w:after="0" w:line="200" w:lineRule="exact"/>
        <w:rPr>
          <w:sz w:val="18"/>
          <w:szCs w:val="20"/>
          <w:lang w:val="en-US"/>
        </w:rPr>
      </w:pPr>
    </w:p>
    <w:p w:rsidR="00B05971" w:rsidRPr="00B00E99" w:rsidRDefault="00B05971">
      <w:pPr>
        <w:spacing w:after="0" w:line="200" w:lineRule="exact"/>
        <w:rPr>
          <w:sz w:val="18"/>
          <w:szCs w:val="20"/>
          <w:lang w:val="en-US"/>
        </w:rPr>
      </w:pPr>
    </w:p>
    <w:p w:rsidR="00B05971" w:rsidRPr="00B00E99" w:rsidRDefault="008E0A21">
      <w:pPr>
        <w:spacing w:after="0" w:line="240" w:lineRule="auto"/>
        <w:ind w:left="1477" w:right="1470"/>
        <w:jc w:val="center"/>
        <w:rPr>
          <w:rFonts w:ascii="Verdana" w:eastAsia="Verdana" w:hAnsi="Verdana" w:cs="Verdana"/>
          <w:sz w:val="20"/>
          <w:lang w:val="es-ES_tradnl"/>
        </w:rPr>
      </w:pPr>
      <w:r w:rsidRPr="00B00E99">
        <w:rPr>
          <w:rFonts w:ascii="Verdana" w:hAnsi="Verdana"/>
          <w:i/>
          <w:color w:val="231F20"/>
          <w:sz w:val="20"/>
          <w:lang w:val="es-ES_tradnl"/>
        </w:rPr>
        <w:t>27.</w:t>
      </w:r>
    </w:p>
    <w:p w:rsidR="00B05971" w:rsidRPr="00B00E99" w:rsidRDefault="008E0A21">
      <w:pPr>
        <w:spacing w:before="33" w:after="0" w:line="240" w:lineRule="exact"/>
        <w:ind w:left="674" w:right="169"/>
        <w:jc w:val="both"/>
        <w:rPr>
          <w:rFonts w:ascii="Verdana" w:eastAsia="Verdana" w:hAnsi="Verdana" w:cs="Verdana"/>
          <w:sz w:val="18"/>
          <w:szCs w:val="20"/>
          <w:lang w:val="es-ES_tradnl"/>
        </w:rPr>
      </w:pPr>
      <w:r w:rsidRPr="00B00E99">
        <w:rPr>
          <w:sz w:val="20"/>
          <w:lang w:val="es-ES_tradnl"/>
        </w:rPr>
        <w:br w:type="column"/>
      </w:r>
      <w:r w:rsidRPr="00B00E99">
        <w:rPr>
          <w:rFonts w:ascii="Verdana" w:hAnsi="Verdana"/>
          <w:b/>
          <w:color w:val="231F20"/>
          <w:sz w:val="18"/>
          <w:lang w:val="es-ES_tradnl"/>
        </w:rPr>
        <w:t>Evitar absolutamente la aspiración de líqui- dos,  porque  pueden</w:t>
      </w:r>
    </w:p>
    <w:p w:rsidR="00B05971" w:rsidRPr="00B00E99" w:rsidRDefault="009C354D">
      <w:pPr>
        <w:spacing w:after="0" w:line="240" w:lineRule="exact"/>
        <w:ind w:left="113" w:right="176"/>
        <w:jc w:val="both"/>
        <w:rPr>
          <w:rFonts w:ascii="Verdana" w:eastAsia="Verdana" w:hAnsi="Verdana" w:cs="Verdana"/>
          <w:sz w:val="18"/>
          <w:szCs w:val="20"/>
          <w:lang w:val="es-ES_tradnl"/>
        </w:rPr>
      </w:pPr>
      <w:r>
        <w:rPr>
          <w:sz w:val="20"/>
        </w:rPr>
        <w:pict>
          <v:group id="_x0000_s4146" style="position:absolute;left:0;text-align:left;margin-left:401.55pt;margin-top:46.05pt;width:165.35pt;height:88.85pt;z-index:-8244;mso-position-horizontal-relative:page" coordorigin="8031,921" coordsize="3307,1777">
            <v:group id="_x0000_s4147" style="position:absolute;left:8036;top:926;width:3297;height:1767" coordorigin="8036,926" coordsize="3297,1767">
              <v:shape id="_x0000_s4149" style="position:absolute;left:8036;top:926;width:3297;height:1767" coordorigin="8036,926" coordsize="3297,1767" path="m8126,926r-60,3l8037,1001r-1,1602l8037,2639r43,54l11243,2693r37,l11333,2650r,-1634l11333,980r-43,-53l8126,926xe" filled="f" strokecolor="#231f20" strokeweight=".5pt">
                <v:path arrowok="t"/>
              </v:shape>
              <v:shape id="_x0000_s4148" type="#_x0000_t75" style="position:absolute;left:8132;top:949;width:717;height:747">
                <v:imagedata r:id="rId212" o:title=""/>
              </v:shape>
            </v:group>
            <w10:wrap anchorx="page"/>
          </v:group>
        </w:pict>
      </w:r>
      <w:r w:rsidR="008E0A21" w:rsidRPr="00B00E99">
        <w:rPr>
          <w:rFonts w:ascii="Verdana" w:hAnsi="Verdana"/>
          <w:b/>
          <w:color w:val="231F20"/>
          <w:sz w:val="18"/>
          <w:lang w:val="es-ES_tradnl"/>
        </w:rPr>
        <w:t>provocar la ruptura de la bomba.</w:t>
      </w:r>
    </w:p>
    <w:p w:rsidR="00B05971" w:rsidRPr="00B00E99" w:rsidRDefault="00B05971">
      <w:pPr>
        <w:spacing w:after="0" w:line="200" w:lineRule="exact"/>
        <w:rPr>
          <w:sz w:val="18"/>
          <w:szCs w:val="20"/>
          <w:lang w:val="es-ES_tradnl"/>
        </w:rPr>
      </w:pPr>
    </w:p>
    <w:p w:rsidR="00B05971" w:rsidRPr="00B00E99" w:rsidRDefault="00B05971">
      <w:pPr>
        <w:spacing w:before="7" w:after="0" w:line="280" w:lineRule="exact"/>
        <w:rPr>
          <w:sz w:val="24"/>
          <w:szCs w:val="28"/>
          <w:lang w:val="es-ES_tradnl"/>
        </w:rPr>
      </w:pPr>
    </w:p>
    <w:p w:rsidR="00B05971" w:rsidRPr="00B00E99" w:rsidRDefault="009C354D">
      <w:pPr>
        <w:spacing w:after="0" w:line="276" w:lineRule="exact"/>
        <w:ind w:left="845" w:right="174"/>
        <w:jc w:val="both"/>
        <w:rPr>
          <w:rFonts w:ascii="Verdana" w:eastAsia="Verdana" w:hAnsi="Verdana" w:cs="Verdana"/>
          <w:szCs w:val="23"/>
          <w:lang w:val="es-ES_tradnl"/>
        </w:rPr>
      </w:pPr>
      <w:r>
        <w:rPr>
          <w:sz w:val="20"/>
        </w:rPr>
        <w:pict>
          <v:group id="_x0000_s4142" style="position:absolute;left:0;text-align:left;margin-left:401.55pt;margin-top:-88.2pt;width:165.35pt;height:67.4pt;z-index:-8246;mso-position-horizontal-relative:page" coordorigin="8031,-1764" coordsize="3307,1348">
            <v:group id="_x0000_s4143" style="position:absolute;left:8036;top:-1759;width:3297;height:1338" coordorigin="8036,-1759" coordsize="3297,1338">
              <v:shape id="_x0000_s4145" style="position:absolute;left:8036;top:-1759;width:3297;height:1338" coordorigin="8036,-1759" coordsize="3297,1338" path="m8126,-1759r-60,3l8037,-1684r-1,1173l8037,-475r43,53l11243,-421r37,l11333,-465r,-1204l11333,-1705r-43,-53l8126,-1759xe" filled="f" strokecolor="#231f20" strokeweight=".5pt">
                <v:path arrowok="t"/>
              </v:shape>
              <v:shape id="_x0000_s4144" type="#_x0000_t75" style="position:absolute;left:8121;top:-1691;width:574;height:598">
                <v:imagedata r:id="rId213" o:title=""/>
              </v:shape>
            </v:group>
            <w10:wrap anchorx="page"/>
          </v:group>
        </w:pict>
      </w:r>
      <w:r w:rsidR="008E0A21" w:rsidRPr="00B00E99">
        <w:rPr>
          <w:rFonts w:ascii="Verdana" w:hAnsi="Verdana"/>
          <w:b/>
          <w:color w:val="231F20"/>
          <w:lang w:val="es-ES_tradnl"/>
        </w:rPr>
        <w:t>No toque la barra selladora (A) des- pués de sellar  ya</w:t>
      </w:r>
    </w:p>
    <w:p w:rsidR="00B05971" w:rsidRPr="00B00E99" w:rsidRDefault="009C354D">
      <w:pPr>
        <w:spacing w:after="0" w:line="276" w:lineRule="exact"/>
        <w:ind w:left="113" w:right="177"/>
        <w:jc w:val="both"/>
        <w:rPr>
          <w:rFonts w:ascii="Verdana" w:eastAsia="Verdana" w:hAnsi="Verdana" w:cs="Verdana"/>
          <w:szCs w:val="23"/>
          <w:lang w:val="es-ES_tradnl"/>
        </w:rPr>
      </w:pPr>
      <w:r>
        <w:rPr>
          <w:sz w:val="20"/>
        </w:rPr>
        <w:pict>
          <v:group id="_x0000_s4138" style="position:absolute;left:0;text-align:left;margin-left:401.55pt;margin-top:65.6pt;width:165.4pt;height:60.05pt;z-index:-8245;mso-position-horizontal-relative:page" coordorigin="8031,1312" coordsize="3308,1201">
            <v:shape id="_x0000_s4141" type="#_x0000_t75" style="position:absolute;left:8130;top:1420;width:568;height:568">
              <v:imagedata r:id="rId214" o:title=""/>
            </v:shape>
            <v:group id="_x0000_s4139" style="position:absolute;left:8036;top:1317;width:3298;height:1191" coordorigin="8036,1317" coordsize="3298,1191">
              <v:shape id="_x0000_s4140" style="position:absolute;left:8036;top:1317;width:3298;height:1191" coordorigin="8036,1317" coordsize="3298,1191" path="m8126,1317r-60,3l8037,1393r-1,1025l8037,2454r43,53l11244,2508r37,l11334,2465r,-1058l11334,1371r-43,-53l8126,1317xe" filled="f" strokecolor="#231f20" strokeweight=".5pt">
                <v:path arrowok="t"/>
              </v:shape>
            </v:group>
            <w10:wrap anchorx="page"/>
          </v:group>
        </w:pict>
      </w:r>
      <w:r w:rsidR="008E0A21" w:rsidRPr="00B00E99">
        <w:rPr>
          <w:rFonts w:ascii="Verdana" w:hAnsi="Verdana"/>
          <w:b/>
          <w:color w:val="231F20"/>
          <w:lang w:val="es-ES_tradnl"/>
        </w:rPr>
        <w:t>que alcanza temperatu- ras altas.</w:t>
      </w:r>
    </w:p>
    <w:p w:rsidR="00B05971" w:rsidRPr="00B00E99" w:rsidRDefault="00B05971">
      <w:pPr>
        <w:spacing w:after="0" w:line="200" w:lineRule="exact"/>
        <w:rPr>
          <w:sz w:val="18"/>
          <w:szCs w:val="20"/>
          <w:lang w:val="es-ES_tradnl"/>
        </w:rPr>
      </w:pPr>
    </w:p>
    <w:p w:rsidR="00B05971" w:rsidRPr="00B00E99" w:rsidRDefault="00B05971">
      <w:pPr>
        <w:spacing w:after="0" w:line="200" w:lineRule="exact"/>
        <w:rPr>
          <w:sz w:val="18"/>
          <w:szCs w:val="20"/>
          <w:lang w:val="es-ES_tradnl"/>
        </w:rPr>
      </w:pPr>
    </w:p>
    <w:p w:rsidR="00B05971" w:rsidRPr="00B00E99" w:rsidRDefault="00B05971">
      <w:pPr>
        <w:spacing w:after="0" w:line="200" w:lineRule="exact"/>
        <w:rPr>
          <w:sz w:val="18"/>
          <w:szCs w:val="20"/>
          <w:lang w:val="es-ES_tradnl"/>
        </w:rPr>
      </w:pPr>
    </w:p>
    <w:p w:rsidR="00B05971" w:rsidRPr="00B00E99" w:rsidRDefault="00B05971">
      <w:pPr>
        <w:spacing w:before="8" w:after="0" w:line="220" w:lineRule="exact"/>
        <w:rPr>
          <w:sz w:val="20"/>
          <w:lang w:val="es-ES_tradnl"/>
        </w:rPr>
      </w:pPr>
    </w:p>
    <w:p w:rsidR="00B05971" w:rsidRPr="00B00E99" w:rsidRDefault="008E0A21">
      <w:pPr>
        <w:spacing w:after="0" w:line="276" w:lineRule="exact"/>
        <w:ind w:left="723" w:right="165"/>
        <w:jc w:val="both"/>
        <w:rPr>
          <w:rFonts w:ascii="Verdana" w:eastAsia="Verdana" w:hAnsi="Verdana" w:cs="Verdana"/>
          <w:szCs w:val="23"/>
          <w:lang w:val="es-ES_tradnl"/>
        </w:rPr>
      </w:pPr>
      <w:r w:rsidRPr="00B00E99">
        <w:rPr>
          <w:rFonts w:ascii="Verdana" w:hAnsi="Verdana"/>
          <w:b/>
          <w:color w:val="231F20"/>
          <w:lang w:val="es-ES_tradnl"/>
        </w:rPr>
        <w:t>MANTENGA LA MÁ- QUINA DE VACÍO FUERA DEL ALCAN-</w:t>
      </w:r>
    </w:p>
    <w:p w:rsidR="00B05971" w:rsidRPr="00B00E99" w:rsidRDefault="008E0A21">
      <w:pPr>
        <w:spacing w:after="0" w:line="269" w:lineRule="exact"/>
        <w:ind w:left="113" w:right="897"/>
        <w:jc w:val="both"/>
        <w:rPr>
          <w:rFonts w:ascii="Verdana" w:eastAsia="Verdana" w:hAnsi="Verdana" w:cs="Verdana"/>
          <w:szCs w:val="23"/>
          <w:lang w:val="es-ES_tradnl"/>
        </w:rPr>
      </w:pPr>
      <w:r w:rsidRPr="00B00E99">
        <w:rPr>
          <w:rFonts w:ascii="Verdana" w:hAnsi="Verdana"/>
          <w:b/>
          <w:color w:val="231F20"/>
          <w:position w:val="-1"/>
          <w:lang w:val="es-ES_tradnl"/>
        </w:rPr>
        <w:t>CE DE LOS NIÑOS.</w:t>
      </w:r>
    </w:p>
    <w:p w:rsidR="00B05971" w:rsidRPr="00B00E99" w:rsidRDefault="00B05971">
      <w:pPr>
        <w:spacing w:before="3" w:after="0" w:line="110" w:lineRule="exact"/>
        <w:rPr>
          <w:sz w:val="9"/>
          <w:szCs w:val="11"/>
          <w:lang w:val="es-ES_tradnl"/>
        </w:rPr>
      </w:pPr>
    </w:p>
    <w:p w:rsidR="00B05971" w:rsidRPr="00B00E99" w:rsidRDefault="008E0A21">
      <w:pPr>
        <w:spacing w:after="0" w:line="240" w:lineRule="exact"/>
        <w:ind w:left="340" w:right="69" w:hanging="340"/>
        <w:jc w:val="both"/>
        <w:rPr>
          <w:rFonts w:ascii="Verdana" w:eastAsia="Verdana" w:hAnsi="Verdana" w:cs="Verdana"/>
          <w:sz w:val="18"/>
          <w:szCs w:val="20"/>
          <w:lang w:val="es-ES_tradnl"/>
        </w:rPr>
      </w:pPr>
      <w:r w:rsidRPr="00B00E99">
        <w:rPr>
          <w:rFonts w:ascii="Verdana" w:hAnsi="Verdana"/>
          <w:b/>
          <w:color w:val="231F20"/>
          <w:sz w:val="18"/>
          <w:lang w:val="es-ES_tradnl"/>
        </w:rPr>
        <w:t xml:space="preserve">3) </w:t>
      </w:r>
      <w:r w:rsidRPr="00B00E99">
        <w:rPr>
          <w:rFonts w:ascii="Verdana" w:hAnsi="Verdana"/>
          <w:color w:val="231F20"/>
          <w:sz w:val="18"/>
          <w:lang w:val="es-ES_tradnl"/>
        </w:rPr>
        <w:t>No  utilice cuchillos u otros utensilios cortantes, para qui- tar algo que se haya quedado adherido a la barra selladora: espere siempre a que la ba- rra se enfríe antes de utilizar utensilios que no cortan y que no tengan punta.</w:t>
      </w:r>
    </w:p>
    <w:p w:rsidR="00B05971" w:rsidRPr="00B00E99" w:rsidRDefault="009C354D">
      <w:pPr>
        <w:spacing w:after="0" w:line="240" w:lineRule="exact"/>
        <w:ind w:left="340" w:right="70" w:hanging="340"/>
        <w:jc w:val="both"/>
        <w:rPr>
          <w:rFonts w:ascii="Verdana" w:eastAsia="Verdana" w:hAnsi="Verdana" w:cs="Verdana"/>
          <w:sz w:val="18"/>
          <w:szCs w:val="20"/>
          <w:lang w:val="es-ES_tradnl"/>
        </w:rPr>
      </w:pPr>
      <w:r>
        <w:rPr>
          <w:sz w:val="20"/>
        </w:rPr>
        <w:pict>
          <v:group id="_x0000_s4134" style="position:absolute;left:0;text-align:left;margin-left:401.55pt;margin-top:76pt;width:165.4pt;height:51.45pt;z-index:-8252;mso-position-horizontal-relative:page" coordorigin="8031,1520" coordsize="3308,1029">
            <v:shape id="_x0000_s4137" type="#_x0000_t75" style="position:absolute;left:8140;top:1586;width:516;height:516">
              <v:imagedata r:id="rId215" o:title=""/>
            </v:shape>
            <v:group id="_x0000_s4135" style="position:absolute;left:8036;top:1525;width:3298;height:1019" coordorigin="8036,1525" coordsize="3298,1019">
              <v:shape id="_x0000_s4136" style="position:absolute;left:8036;top:1525;width:3298;height:1019" coordorigin="8036,1525" coordsize="3298,1019" path="m8126,1525r-60,3l8037,1601r-1,854l8037,2491r43,53l11244,2545r37,l11334,2501r,-886l11334,1579r-43,-53l8126,1525xe" filled="f" strokecolor="#231f20" strokeweight=".5pt">
                <v:path arrowok="t"/>
              </v:shape>
            </v:group>
            <w10:wrap anchorx="page"/>
          </v:group>
        </w:pict>
      </w:r>
      <w:r w:rsidR="008E0A21" w:rsidRPr="00B00E99">
        <w:rPr>
          <w:rFonts w:ascii="Verdana" w:hAnsi="Verdana"/>
          <w:b/>
          <w:color w:val="231F20"/>
          <w:sz w:val="18"/>
          <w:lang w:val="es-ES_tradnl"/>
        </w:rPr>
        <w:t xml:space="preserve">4) </w:t>
      </w:r>
      <w:r w:rsidR="008E0A21" w:rsidRPr="00B00E99">
        <w:rPr>
          <w:rFonts w:ascii="Verdana" w:hAnsi="Verdana"/>
          <w:color w:val="231F20"/>
          <w:sz w:val="18"/>
          <w:lang w:val="es-ES_tradnl"/>
        </w:rPr>
        <w:t>Para cualquier tipo de problema (funcionamiento defectuoso o necesidad de  asistencia téc- nica),  contacte directamente con nuestro servicio de aten- ción al cliente.</w:t>
      </w:r>
    </w:p>
    <w:p w:rsidR="00B05971" w:rsidRPr="00B00E99" w:rsidRDefault="00B05971">
      <w:pPr>
        <w:spacing w:before="3" w:after="0" w:line="110" w:lineRule="exact"/>
        <w:rPr>
          <w:sz w:val="9"/>
          <w:szCs w:val="11"/>
          <w:lang w:val="es-ES_tradnl"/>
        </w:rPr>
      </w:pPr>
    </w:p>
    <w:p w:rsidR="00B05971" w:rsidRPr="00B00E99" w:rsidRDefault="008E0A21">
      <w:pPr>
        <w:spacing w:after="0" w:line="240" w:lineRule="exact"/>
        <w:ind w:left="681" w:right="182"/>
        <w:jc w:val="both"/>
        <w:rPr>
          <w:rFonts w:ascii="Verdana" w:eastAsia="Verdana" w:hAnsi="Verdana" w:cs="Verdana"/>
          <w:sz w:val="18"/>
          <w:szCs w:val="20"/>
          <w:lang w:val="es-ES_tradnl"/>
        </w:rPr>
      </w:pPr>
      <w:r w:rsidRPr="00B00E99">
        <w:rPr>
          <w:rFonts w:ascii="Verdana" w:hAnsi="Verdana"/>
          <w:b/>
          <w:color w:val="231F20"/>
          <w:sz w:val="18"/>
          <w:lang w:val="es-ES_tradnl"/>
        </w:rPr>
        <w:t>PRECAUCIÓN: No quite por  ninguna  razón,  el adhesivo de teflón (B)</w:t>
      </w:r>
    </w:p>
    <w:p w:rsidR="00B05971" w:rsidRPr="00B00E99" w:rsidRDefault="009C354D">
      <w:pPr>
        <w:spacing w:after="0" w:line="234" w:lineRule="exact"/>
        <w:ind w:left="113" w:right="773"/>
        <w:jc w:val="both"/>
        <w:rPr>
          <w:rFonts w:ascii="Verdana" w:eastAsia="Verdana" w:hAnsi="Verdana" w:cs="Verdana"/>
          <w:sz w:val="18"/>
          <w:szCs w:val="20"/>
          <w:lang w:val="es-ES_tradnl"/>
        </w:rPr>
      </w:pPr>
      <w:r>
        <w:rPr>
          <w:sz w:val="20"/>
        </w:rPr>
        <w:pict>
          <v:group id="_x0000_s4130" style="position:absolute;left:0;text-align:left;margin-left:401.55pt;margin-top:25.1pt;width:165.35pt;height:216.05pt;z-index:-8250;mso-position-horizontal-relative:page" coordorigin="8031,502" coordsize="3307,4321">
            <v:group id="_x0000_s4131" style="position:absolute;left:8036;top:507;width:3297;height:4311" coordorigin="8036,507" coordsize="3297,4311">
              <v:shape id="_x0000_s4133" style="position:absolute;left:8036;top:507;width:3297;height:4311" coordorigin="8036,507" coordsize="3297,4311" path="m8126,507r-60,3l8037,583r-1,4145l8037,4764r43,53l11243,4818r37,l11333,4775r,-4178l11333,561r-43,-53l8126,507xe" filled="f" strokecolor="#231f20" strokeweight=".5pt">
                <v:path arrowok="t"/>
              </v:shape>
              <v:shape id="_x0000_s4132" type="#_x0000_t75" style="position:absolute;left:8148;top:622;width:631;height:631">
                <v:imagedata r:id="rId65" o:title=""/>
              </v:shape>
            </v:group>
            <w10:wrap anchorx="page"/>
          </v:group>
        </w:pict>
      </w:r>
      <w:r w:rsidR="008E0A21" w:rsidRPr="00B00E99">
        <w:rPr>
          <w:rFonts w:ascii="Verdana" w:hAnsi="Verdana"/>
          <w:b/>
          <w:color w:val="231F20"/>
          <w:sz w:val="18"/>
          <w:lang w:val="es-ES_tradnl"/>
        </w:rPr>
        <w:t>de la barra de sellado.</w:t>
      </w:r>
    </w:p>
    <w:p w:rsidR="00B05971" w:rsidRPr="00B00E99" w:rsidRDefault="00B05971">
      <w:pPr>
        <w:spacing w:before="3" w:after="0" w:line="160" w:lineRule="exact"/>
        <w:rPr>
          <w:sz w:val="14"/>
          <w:szCs w:val="16"/>
          <w:lang w:val="es-ES_tradnl"/>
        </w:rPr>
      </w:pPr>
    </w:p>
    <w:p w:rsidR="00B05971" w:rsidRPr="00B00E99" w:rsidRDefault="00B05971">
      <w:pPr>
        <w:spacing w:after="0" w:line="200" w:lineRule="exact"/>
        <w:rPr>
          <w:sz w:val="18"/>
          <w:szCs w:val="20"/>
          <w:lang w:val="es-ES_tradnl"/>
        </w:rPr>
      </w:pPr>
    </w:p>
    <w:p w:rsidR="00B05971" w:rsidRPr="00B00E99" w:rsidRDefault="008E0A21">
      <w:pPr>
        <w:spacing w:after="0" w:line="260" w:lineRule="exact"/>
        <w:ind w:left="821" w:right="137"/>
        <w:jc w:val="both"/>
        <w:rPr>
          <w:rFonts w:ascii="Verdana" w:eastAsia="Verdana" w:hAnsi="Verdana" w:cs="Verdana"/>
          <w:szCs w:val="23"/>
          <w:lang w:val="es-ES_tradnl"/>
        </w:rPr>
      </w:pPr>
      <w:r w:rsidRPr="00B00E99">
        <w:rPr>
          <w:rFonts w:ascii="Verdana" w:hAnsi="Verdana"/>
          <w:b/>
          <w:color w:val="231F20"/>
          <w:lang w:val="es-ES_tradnl"/>
        </w:rPr>
        <w:t>LA SEGURIDAD ELÉCT RIC A   DE ESTA MÁQUINA</w:t>
      </w:r>
    </w:p>
    <w:p w:rsidR="00B05971" w:rsidRPr="008E0A21" w:rsidRDefault="008E0A21">
      <w:pPr>
        <w:spacing w:after="0" w:line="260" w:lineRule="exact"/>
        <w:ind w:left="113" w:right="158"/>
        <w:jc w:val="both"/>
        <w:rPr>
          <w:rFonts w:ascii="Verdana" w:eastAsia="Verdana" w:hAnsi="Verdana" w:cs="Verdana"/>
          <w:sz w:val="23"/>
          <w:szCs w:val="23"/>
          <w:lang w:val="es-ES_tradnl"/>
        </w:rPr>
      </w:pPr>
      <w:r w:rsidRPr="00B00E99">
        <w:rPr>
          <w:rFonts w:ascii="Verdana" w:hAnsi="Verdana"/>
          <w:b/>
          <w:color w:val="231F20"/>
          <w:lang w:val="es-ES_tradnl"/>
        </w:rPr>
        <w:t>ESTÁ GARANTIZADA, ÚNICAMENTE SI ESTÁ CONECTADAAUNATOMA DE TIERRA EFICAZ, SE- GÚN ESTÁ PREVISTO EN LAS NORMAS DE SEGU- RIDAD. EL FABRICANTE NO SE RESPONSABILIZA DE  POSIBLES DAÑOS PROVOCADOS POR LA FALTA DE INSTALACIÓN DE LA TOMA DE TIERRA EN EL E</w:t>
      </w:r>
      <w:r w:rsidRPr="008E0A21">
        <w:rPr>
          <w:rFonts w:ascii="Verdana" w:hAnsi="Verdana"/>
          <w:b/>
          <w:color w:val="231F20"/>
          <w:sz w:val="23"/>
          <w:lang w:val="es-ES_tradnl"/>
        </w:rPr>
        <w:t>QUIPO.</w:t>
      </w:r>
    </w:p>
    <w:p w:rsidR="00B05971" w:rsidRPr="008E0A21" w:rsidRDefault="00B05971">
      <w:pPr>
        <w:spacing w:after="0" w:line="260" w:lineRule="exact"/>
        <w:jc w:val="both"/>
        <w:rPr>
          <w:rFonts w:ascii="Verdana" w:eastAsia="Verdana" w:hAnsi="Verdana" w:cs="Verdana"/>
          <w:sz w:val="23"/>
          <w:szCs w:val="23"/>
          <w:lang w:val="es-ES_tradnl"/>
        </w:rPr>
        <w:sectPr w:rsidR="00B05971" w:rsidRPr="008E0A21">
          <w:type w:val="continuous"/>
          <w:pgSz w:w="11920" w:h="16840"/>
          <w:pgMar w:top="1560" w:right="440" w:bottom="280" w:left="740" w:header="720" w:footer="720" w:gutter="0"/>
          <w:cols w:num="3" w:space="720" w:equalWidth="0">
            <w:col w:w="3419" w:space="282"/>
            <w:col w:w="3320" w:space="270"/>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4123" style="position:absolute;left:0;text-align:left;margin-left:28.2pt;margin-top:4.6pt;width:255.4pt;height:17.75pt;z-index:-8243;mso-position-horizontal-relative:page" coordorigin="565,92" coordsize="5108,355">
            <v:group id="_x0000_s4128" style="position:absolute;left:577;top:102;width:461;height:301" coordorigin="577,102" coordsize="461,301">
              <v:shape id="_x0000_s4129"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4126" style="position:absolute;left:577;top:102;width:461;height:301" coordorigin="577,102" coordsize="461,301">
              <v:shape id="_x0000_s4127"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4124" style="position:absolute;left:567;top:445;width:5103;height:2" coordorigin="567,445" coordsize="5103,2">
              <v:shape id="_x0000_s4125" style="position:absolute;left:567;top:445;width:5103;height:2" coordorigin="567,445" coordsize="5103,0" path="m567,445r5103,e" filled="f" strokecolor="#231f20" strokeweight=".25pt">
                <v:path arrowok="t"/>
              </v:shape>
            </v:group>
            <w10:wrap anchorx="page"/>
          </v:group>
        </w:pict>
      </w:r>
      <w:r>
        <w:pict>
          <v:group id="_x0000_s4116" style="position:absolute;left:0;text-align:left;margin-left:297.5pt;margin-top:4.6pt;width:255.4pt;height:17.75pt;z-index:-8242;mso-position-horizontal-relative:page" coordorigin="5950,92" coordsize="5108,355">
            <v:group id="_x0000_s4121" style="position:absolute;left:5963;top:102;width:461;height:301" coordorigin="5963,102" coordsize="461,301">
              <v:shape id="_x0000_s4122"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4119" style="position:absolute;left:5963;top:102;width:461;height:301" coordorigin="5963,102" coordsize="461,301">
              <v:shape id="_x0000_s4120"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4117" style="position:absolute;left:5953;top:445;width:5103;height:2" coordorigin="5953,445" coordsize="5103,2">
              <v:shape id="_x0000_s4118"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259" w:gutter="0"/>
          <w:cols w:space="720"/>
        </w:sectPr>
      </w:pPr>
    </w:p>
    <w:p w:rsidR="00B05971" w:rsidRPr="008E0A21" w:rsidRDefault="00B05971">
      <w:pPr>
        <w:spacing w:before="8" w:after="0" w:line="150" w:lineRule="exact"/>
        <w:rPr>
          <w:sz w:val="15"/>
          <w:szCs w:val="15"/>
          <w:lang w:val="es-ES_tradnl"/>
        </w:rPr>
      </w:pPr>
    </w:p>
    <w:p w:rsidR="00B05971" w:rsidRPr="008E0A21" w:rsidRDefault="008E0A21">
      <w:pPr>
        <w:spacing w:after="0" w:line="240" w:lineRule="auto"/>
        <w:ind w:left="107" w:right="1910"/>
        <w:jc w:val="both"/>
        <w:rPr>
          <w:rFonts w:ascii="Verdana" w:eastAsia="Verdana" w:hAnsi="Verdana" w:cs="Verdana"/>
          <w:lang w:val="es-ES_tradnl"/>
        </w:rPr>
      </w:pPr>
      <w:r w:rsidRPr="008E0A21">
        <w:rPr>
          <w:rFonts w:ascii="Verdana" w:hAnsi="Verdana"/>
          <w:b/>
          <w:color w:val="231F20"/>
          <w:lang w:val="es-ES_tradnl"/>
        </w:rPr>
        <w:t>FUNZIONI DEI PULSANTI</w:t>
      </w:r>
    </w:p>
    <w:p w:rsidR="00B05971" w:rsidRPr="008E0A21" w:rsidRDefault="008E0A21">
      <w:pPr>
        <w:spacing w:after="0" w:line="264" w:lineRule="exact"/>
        <w:ind w:left="107" w:right="1542"/>
        <w:jc w:val="both"/>
        <w:rPr>
          <w:rFonts w:ascii="Verdana" w:eastAsia="Verdana" w:hAnsi="Verdana" w:cs="Verdana"/>
          <w:lang w:val="es-ES_tradnl"/>
        </w:rPr>
      </w:pPr>
      <w:r w:rsidRPr="008E0A21">
        <w:rPr>
          <w:rFonts w:ascii="Verdana" w:hAnsi="Verdana"/>
          <w:b/>
          <w:color w:val="231F20"/>
          <w:position w:val="-1"/>
          <w:lang w:val="es-ES_tradnl"/>
        </w:rPr>
        <w:t>E COMPONENTI PRINCIPALI</w:t>
      </w:r>
    </w:p>
    <w:p w:rsidR="00B05971" w:rsidRPr="008E0A21" w:rsidRDefault="008E0A21">
      <w:pPr>
        <w:spacing w:before="62"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Qui di seguito vengono evidenziate le funzioni dei vari pulsanti presenti e segnalati i principali com- ponenti.</w:t>
      </w:r>
    </w:p>
    <w:p w:rsidR="00B05971" w:rsidRPr="008E0A21" w:rsidRDefault="008E0A21">
      <w:pPr>
        <w:spacing w:after="0" w:line="234"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Rimandiamo al capitolo successivo per le informa-</w:t>
      </w:r>
    </w:p>
    <w:p w:rsidR="00B05971" w:rsidRPr="008E0A21" w:rsidRDefault="008E0A21">
      <w:pPr>
        <w:spacing w:after="0" w:line="240" w:lineRule="exact"/>
        <w:ind w:left="107" w:right="-48"/>
        <w:jc w:val="both"/>
        <w:rPr>
          <w:rFonts w:ascii="Verdana" w:eastAsia="Verdana" w:hAnsi="Verdana" w:cs="Verdana"/>
          <w:sz w:val="20"/>
          <w:szCs w:val="20"/>
          <w:lang w:val="es-ES_tradnl"/>
        </w:rPr>
      </w:pPr>
      <w:r w:rsidRPr="008E0A21">
        <w:rPr>
          <w:rFonts w:ascii="Verdana" w:hAnsi="Verdana"/>
          <w:color w:val="231F20"/>
          <w:position w:val="-1"/>
          <w:sz w:val="20"/>
          <w:lang w:val="es-ES_tradnl"/>
        </w:rPr>
        <w:t>zioni sulle modalità di impiego della confezionatrice.</w:t>
      </w:r>
    </w:p>
    <w:p w:rsidR="00B05971" w:rsidRPr="008E0A21" w:rsidRDefault="008E0A21">
      <w:pPr>
        <w:spacing w:before="97" w:after="0" w:line="240" w:lineRule="auto"/>
        <w:ind w:left="107" w:right="4024"/>
        <w:jc w:val="both"/>
        <w:rPr>
          <w:rFonts w:ascii="Verdana" w:eastAsia="Verdana" w:hAnsi="Verdana" w:cs="Verdana"/>
          <w:sz w:val="20"/>
          <w:szCs w:val="20"/>
          <w:lang w:val="es-ES_tradnl"/>
        </w:rPr>
      </w:pPr>
      <w:r w:rsidRPr="008E0A21">
        <w:rPr>
          <w:rFonts w:ascii="Verdana" w:hAnsi="Verdana"/>
          <w:b/>
          <w:color w:val="231F20"/>
          <w:sz w:val="20"/>
          <w:lang w:val="es-ES_tradnl"/>
        </w:rPr>
        <w:t>Legenda:</w:t>
      </w:r>
    </w:p>
    <w:p w:rsidR="00B05971" w:rsidRPr="008E0A21" w:rsidRDefault="008E0A21">
      <w:pPr>
        <w:spacing w:before="57"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Pulsante accensione.</w:t>
      </w:r>
    </w:p>
    <w:p w:rsidR="00B05971" w:rsidRPr="008E0A21" w:rsidRDefault="008E0A21">
      <w:pPr>
        <w:spacing w:before="66" w:after="0" w:line="240" w:lineRule="exact"/>
        <w:ind w:left="617" w:right="-56" w:hanging="364"/>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Pulsante per impiego </w:t>
      </w:r>
      <w:r w:rsidRPr="008E0A21">
        <w:rPr>
          <w:rFonts w:ascii="Verdana" w:hAnsi="Verdana"/>
          <w:b/>
          <w:color w:val="231F20"/>
          <w:sz w:val="20"/>
          <w:lang w:val="es-ES_tradnl"/>
        </w:rPr>
        <w:t xml:space="preserve">automatico </w:t>
      </w:r>
      <w:r w:rsidRPr="008E0A21">
        <w:rPr>
          <w:rFonts w:ascii="Verdana" w:hAnsi="Verdana"/>
          <w:color w:val="231F20"/>
          <w:sz w:val="20"/>
          <w:lang w:val="es-ES_tradnl"/>
        </w:rPr>
        <w:t>della con- fezionatrice.</w:t>
      </w:r>
    </w:p>
    <w:p w:rsidR="00B05971" w:rsidRPr="008E0A21" w:rsidRDefault="008E0A21">
      <w:pPr>
        <w:spacing w:before="60" w:after="0" w:line="240" w:lineRule="exact"/>
        <w:ind w:left="617" w:right="-56" w:hanging="364"/>
        <w:rPr>
          <w:rFonts w:ascii="Verdana" w:eastAsia="Verdana" w:hAnsi="Verdana" w:cs="Verdana"/>
          <w:sz w:val="20"/>
          <w:szCs w:val="20"/>
          <w:lang w:val="es-ES_tradnl"/>
        </w:rPr>
      </w:pPr>
      <w:r w:rsidRPr="008E0A21">
        <w:rPr>
          <w:rFonts w:ascii="Verdana" w:hAnsi="Verdana"/>
          <w:b/>
          <w:color w:val="231F20"/>
          <w:sz w:val="20"/>
          <w:lang w:val="es-ES_tradnl"/>
        </w:rPr>
        <w:t xml:space="preserve">3)  </w:t>
      </w:r>
      <w:r w:rsidRPr="008E0A21">
        <w:rPr>
          <w:rFonts w:ascii="Verdana" w:hAnsi="Verdana"/>
          <w:color w:val="231F20"/>
          <w:sz w:val="20"/>
          <w:lang w:val="es-ES_tradnl"/>
        </w:rPr>
        <w:t xml:space="preserve">Pulsante per impiego </w:t>
      </w:r>
      <w:r w:rsidRPr="008E0A21">
        <w:rPr>
          <w:rFonts w:ascii="Verdana" w:hAnsi="Verdana"/>
          <w:b/>
          <w:color w:val="231F20"/>
          <w:sz w:val="20"/>
          <w:lang w:val="es-ES_tradnl"/>
        </w:rPr>
        <w:t xml:space="preserve">manuale </w:t>
      </w:r>
      <w:r w:rsidRPr="008E0A21">
        <w:rPr>
          <w:rFonts w:ascii="Verdana" w:hAnsi="Verdana"/>
          <w:color w:val="231F20"/>
          <w:sz w:val="20"/>
          <w:lang w:val="es-ES_tradnl"/>
        </w:rPr>
        <w:t>della confezio- natrice.</w:t>
      </w:r>
    </w:p>
    <w:p w:rsidR="00B05971" w:rsidRPr="008E0A21" w:rsidRDefault="008E0A21">
      <w:pPr>
        <w:spacing w:before="51"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Pulsante inserimento pompa.</w:t>
      </w:r>
    </w:p>
    <w:p w:rsidR="00B05971" w:rsidRPr="008E0A21" w:rsidRDefault="008E0A21">
      <w:pPr>
        <w:spacing w:before="57"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Pulsante saldatura.</w:t>
      </w:r>
    </w:p>
    <w:p w:rsidR="00B05971" w:rsidRPr="008E0A21" w:rsidRDefault="008E0A21">
      <w:pPr>
        <w:spacing w:before="57"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Pulsante regolazione tempo di saldatura.</w:t>
      </w:r>
    </w:p>
    <w:p w:rsidR="00B05971" w:rsidRPr="008E0A21" w:rsidRDefault="008E0A21">
      <w:pPr>
        <w:spacing w:before="57"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Led regolazione intensità saldatura.</w:t>
      </w:r>
    </w:p>
    <w:p w:rsidR="00B05971" w:rsidRPr="008E0A21" w:rsidRDefault="008E0A21">
      <w:pPr>
        <w:spacing w:before="57" w:after="0" w:line="240" w:lineRule="auto"/>
        <w:ind w:left="253" w:right="-20"/>
        <w:rPr>
          <w:rFonts w:ascii="Verdana" w:eastAsia="Verdana" w:hAnsi="Verdana" w:cs="Verdana"/>
          <w:sz w:val="20"/>
          <w:szCs w:val="20"/>
          <w:lang w:val="es-ES_tradnl"/>
        </w:rPr>
      </w:pPr>
      <w:r w:rsidRPr="008E0A21">
        <w:rPr>
          <w:rFonts w:ascii="Verdana" w:hAnsi="Verdana"/>
          <w:b/>
          <w:color w:val="231F20"/>
          <w:sz w:val="20"/>
          <w:lang w:val="es-ES_tradnl"/>
        </w:rPr>
        <w:t xml:space="preserve">8) </w:t>
      </w:r>
      <w:r w:rsidRPr="008E0A21">
        <w:rPr>
          <w:rFonts w:ascii="Verdana" w:hAnsi="Verdana"/>
          <w:color w:val="231F20"/>
          <w:sz w:val="20"/>
          <w:lang w:val="es-ES_tradnl"/>
        </w:rPr>
        <w:t>Sportello mobile.</w:t>
      </w:r>
    </w:p>
    <w:p w:rsidR="00B05971" w:rsidRPr="008E0A21" w:rsidRDefault="008E0A21">
      <w:pPr>
        <w:spacing w:before="57" w:after="0" w:line="240" w:lineRule="auto"/>
        <w:ind w:left="253" w:right="-75"/>
        <w:rPr>
          <w:rFonts w:ascii="Verdana" w:eastAsia="Verdana" w:hAnsi="Verdana" w:cs="Verdana"/>
          <w:sz w:val="20"/>
          <w:szCs w:val="20"/>
          <w:lang w:val="es-ES_tradnl"/>
        </w:rPr>
      </w:pPr>
      <w:r w:rsidRPr="008E0A21">
        <w:rPr>
          <w:rFonts w:ascii="Verdana" w:hAnsi="Verdana"/>
          <w:b/>
          <w:color w:val="231F20"/>
          <w:sz w:val="20"/>
          <w:lang w:val="es-ES_tradnl"/>
        </w:rPr>
        <w:t xml:space="preserve">9) </w:t>
      </w:r>
      <w:r w:rsidRPr="008E0A21">
        <w:rPr>
          <w:rFonts w:ascii="Verdana" w:hAnsi="Verdana"/>
          <w:color w:val="231F20"/>
          <w:sz w:val="20"/>
          <w:lang w:val="es-ES_tradnl"/>
        </w:rPr>
        <w:t>Barra saldante con adesivo  di  protezione  in</w:t>
      </w:r>
    </w:p>
    <w:p w:rsidR="00B05971" w:rsidRPr="008E0A21" w:rsidRDefault="008E0A21">
      <w:pPr>
        <w:spacing w:after="0" w:line="240" w:lineRule="exact"/>
        <w:ind w:left="617" w:right="-20"/>
        <w:rPr>
          <w:rFonts w:ascii="Verdana" w:eastAsia="Verdana" w:hAnsi="Verdana" w:cs="Verdana"/>
          <w:sz w:val="20"/>
          <w:szCs w:val="20"/>
          <w:lang w:val="es-ES_tradnl"/>
        </w:rPr>
      </w:pPr>
      <w:r w:rsidRPr="008E0A21">
        <w:rPr>
          <w:rFonts w:ascii="Verdana" w:hAnsi="Verdana"/>
          <w:color w:val="231F20"/>
          <w:position w:val="-1"/>
          <w:sz w:val="20"/>
          <w:lang w:val="es-ES_tradnl"/>
        </w:rPr>
        <w:t>teflon.</w:t>
      </w:r>
    </w:p>
    <w:p w:rsidR="00B05971" w:rsidRPr="008E0A21" w:rsidRDefault="008E0A21">
      <w:pPr>
        <w:spacing w:before="57" w:after="0" w:line="240" w:lineRule="auto"/>
        <w:ind w:left="111" w:right="2109"/>
        <w:jc w:val="both"/>
        <w:rPr>
          <w:rFonts w:ascii="Verdana" w:eastAsia="Verdana" w:hAnsi="Verdana" w:cs="Verdana"/>
          <w:sz w:val="20"/>
          <w:szCs w:val="20"/>
          <w:lang w:val="es-ES_tradnl"/>
        </w:rPr>
      </w:pPr>
      <w:r w:rsidRPr="008E0A21">
        <w:rPr>
          <w:rFonts w:ascii="Verdana" w:hAnsi="Verdana"/>
          <w:b/>
          <w:color w:val="231F20"/>
          <w:sz w:val="20"/>
          <w:lang w:val="es-ES_tradnl"/>
        </w:rPr>
        <w:t xml:space="preserve">10)  </w:t>
      </w:r>
      <w:r w:rsidRPr="008E0A21">
        <w:rPr>
          <w:rFonts w:ascii="Verdana" w:hAnsi="Verdana"/>
          <w:color w:val="231F20"/>
          <w:sz w:val="20"/>
          <w:lang w:val="es-ES_tradnl"/>
        </w:rPr>
        <w:t>Guarnizione NEOPRENE.</w:t>
      </w:r>
    </w:p>
    <w:p w:rsidR="00B05971" w:rsidRPr="008E0A21" w:rsidRDefault="008E0A21" w:rsidP="00B00E99">
      <w:pPr>
        <w:spacing w:before="57" w:after="0" w:line="240" w:lineRule="auto"/>
        <w:ind w:left="111" w:right="-176"/>
        <w:jc w:val="both"/>
        <w:rPr>
          <w:rFonts w:ascii="Verdana" w:eastAsia="Verdana" w:hAnsi="Verdana" w:cs="Verdana"/>
          <w:sz w:val="20"/>
          <w:szCs w:val="20"/>
          <w:lang w:val="es-ES_tradnl"/>
        </w:rPr>
      </w:pPr>
      <w:r w:rsidRPr="008E0A21">
        <w:rPr>
          <w:rFonts w:ascii="Verdana" w:hAnsi="Verdana"/>
          <w:b/>
          <w:color w:val="231F20"/>
          <w:sz w:val="20"/>
          <w:lang w:val="es-ES_tradnl"/>
        </w:rPr>
        <w:t xml:space="preserve">11)  </w:t>
      </w:r>
      <w:r w:rsidRPr="008E0A21">
        <w:rPr>
          <w:rFonts w:ascii="Verdana" w:hAnsi="Verdana"/>
          <w:color w:val="231F20"/>
          <w:sz w:val="20"/>
          <w:lang w:val="es-ES_tradnl"/>
        </w:rPr>
        <w:t>Tacche di riferimento / Fermabuste.</w:t>
      </w:r>
    </w:p>
    <w:p w:rsidR="00B05971" w:rsidRPr="008E0A21" w:rsidRDefault="008E0A21">
      <w:pPr>
        <w:spacing w:before="66" w:after="0" w:line="240" w:lineRule="exact"/>
        <w:ind w:left="617" w:right="-56" w:hanging="506"/>
        <w:jc w:val="both"/>
        <w:rPr>
          <w:rFonts w:ascii="Verdana" w:eastAsia="Verdana" w:hAnsi="Verdana" w:cs="Verdana"/>
          <w:sz w:val="20"/>
          <w:szCs w:val="20"/>
          <w:lang w:val="es-ES_tradnl"/>
        </w:rPr>
      </w:pPr>
      <w:r w:rsidRPr="008E0A21">
        <w:rPr>
          <w:rFonts w:ascii="Verdana" w:hAnsi="Verdana"/>
          <w:b/>
          <w:color w:val="231F20"/>
          <w:sz w:val="20"/>
          <w:lang w:val="es-ES_tradnl"/>
        </w:rPr>
        <w:t xml:space="preserve">12)  </w:t>
      </w:r>
      <w:r w:rsidRPr="008E0A21">
        <w:rPr>
          <w:rFonts w:ascii="Verdana" w:hAnsi="Verdana"/>
          <w:color w:val="231F20"/>
          <w:sz w:val="20"/>
          <w:lang w:val="es-ES_tradnl"/>
        </w:rPr>
        <w:t xml:space="preserve">Magnete presente solo per macchine con barra saldante da 310mm,  con  avviamento  </w:t>
      </w:r>
      <w:r w:rsidRPr="008E0A21">
        <w:rPr>
          <w:rFonts w:ascii="Verdana" w:hAnsi="Verdana"/>
          <w:b/>
          <w:color w:val="231F20"/>
          <w:sz w:val="20"/>
          <w:lang w:val="es-ES_tradnl"/>
        </w:rPr>
        <w:t xml:space="preserve">auto- matico </w:t>
      </w:r>
      <w:r w:rsidRPr="008E0A21">
        <w:rPr>
          <w:rFonts w:ascii="Verdana" w:hAnsi="Verdana"/>
          <w:color w:val="231F20"/>
          <w:sz w:val="20"/>
          <w:lang w:val="es-ES_tradnl"/>
        </w:rPr>
        <w:t>mediante la chiusura dello sportello.</w:t>
      </w:r>
    </w:p>
    <w:p w:rsidR="00B05971" w:rsidRPr="008E0A21" w:rsidRDefault="008E0A21">
      <w:pPr>
        <w:spacing w:before="8" w:after="0" w:line="160" w:lineRule="exact"/>
        <w:rPr>
          <w:sz w:val="16"/>
          <w:szCs w:val="16"/>
          <w:lang w:val="es-ES_tradnl"/>
        </w:rPr>
      </w:pPr>
      <w:r w:rsidRPr="008E0A21">
        <w:rPr>
          <w:lang w:val="es-ES_tradnl"/>
        </w:rPr>
        <w:br w:type="column"/>
      </w:r>
    </w:p>
    <w:p w:rsidR="00B05971" w:rsidRDefault="008E0A21" w:rsidP="00B00E99">
      <w:pPr>
        <w:spacing w:after="0" w:line="264" w:lineRule="exact"/>
        <w:ind w:right="-282"/>
        <w:rPr>
          <w:rFonts w:ascii="Verdana" w:eastAsia="Verdana" w:hAnsi="Verdana" w:cs="Verdana"/>
        </w:rPr>
      </w:pPr>
      <w:r>
        <w:rPr>
          <w:rFonts w:ascii="Verdana" w:hAnsi="Verdana"/>
          <w:b/>
          <w:color w:val="231F20"/>
        </w:rPr>
        <w:t>ФУНКЦИИ КНОПОК И ГЛАВНЫХ УЗЛОВ</w:t>
      </w:r>
    </w:p>
    <w:p w:rsidR="00B05971" w:rsidRDefault="008E0A21">
      <w:pPr>
        <w:spacing w:before="55" w:after="0" w:line="240" w:lineRule="exact"/>
        <w:ind w:right="73"/>
        <w:rPr>
          <w:rFonts w:ascii="Verdana" w:eastAsia="Verdana" w:hAnsi="Verdana" w:cs="Verdana"/>
          <w:sz w:val="20"/>
          <w:szCs w:val="20"/>
        </w:rPr>
      </w:pPr>
      <w:r>
        <w:rPr>
          <w:rFonts w:ascii="Verdana" w:hAnsi="Verdana"/>
          <w:color w:val="231F20"/>
          <w:sz w:val="20"/>
        </w:rPr>
        <w:t xml:space="preserve">Ниже описаны </w:t>
      </w:r>
      <w:r w:rsidR="00B00E99">
        <w:rPr>
          <w:rFonts w:ascii="Verdana" w:hAnsi="Verdana"/>
          <w:color w:val="231F20"/>
          <w:sz w:val="20"/>
        </w:rPr>
        <w:t>функции</w:t>
      </w:r>
      <w:r>
        <w:rPr>
          <w:rFonts w:ascii="Verdana" w:hAnsi="Verdana"/>
          <w:color w:val="231F20"/>
          <w:sz w:val="20"/>
        </w:rPr>
        <w:t xml:space="preserve"> разных кнопок и основных узлов машины. </w:t>
      </w:r>
    </w:p>
    <w:p w:rsidR="00B05971" w:rsidRDefault="00B05971">
      <w:pPr>
        <w:spacing w:after="0" w:line="240" w:lineRule="exact"/>
        <w:rPr>
          <w:sz w:val="24"/>
          <w:szCs w:val="24"/>
        </w:rPr>
      </w:pPr>
    </w:p>
    <w:p w:rsidR="00B05971" w:rsidRDefault="008E0A21">
      <w:pPr>
        <w:spacing w:after="0" w:line="240" w:lineRule="exact"/>
        <w:ind w:right="73"/>
        <w:rPr>
          <w:rFonts w:ascii="Verdana" w:eastAsia="Verdana" w:hAnsi="Verdana" w:cs="Verdana"/>
          <w:sz w:val="20"/>
          <w:szCs w:val="20"/>
        </w:rPr>
      </w:pPr>
      <w:r>
        <w:rPr>
          <w:rFonts w:ascii="Verdana" w:hAnsi="Verdana"/>
          <w:color w:val="231F20"/>
          <w:sz w:val="20"/>
        </w:rPr>
        <w:t xml:space="preserve">Инструкции по эксплуатации вакуумного упаковщика даны ниже. </w:t>
      </w:r>
    </w:p>
    <w:p w:rsidR="00B05971" w:rsidRDefault="008E0A21">
      <w:pPr>
        <w:spacing w:before="91" w:after="0" w:line="240" w:lineRule="auto"/>
        <w:ind w:right="-20"/>
        <w:rPr>
          <w:rFonts w:ascii="Verdana" w:eastAsia="Verdana" w:hAnsi="Verdana" w:cs="Verdana"/>
          <w:sz w:val="20"/>
          <w:szCs w:val="20"/>
        </w:rPr>
      </w:pPr>
      <w:r>
        <w:rPr>
          <w:rFonts w:ascii="Verdana" w:hAnsi="Verdana"/>
          <w:b/>
          <w:color w:val="231F20"/>
          <w:sz w:val="20"/>
        </w:rPr>
        <w:t>Описание:</w:t>
      </w:r>
    </w:p>
    <w:p w:rsidR="00B05971" w:rsidRDefault="008E0A21">
      <w:pPr>
        <w:spacing w:before="57" w:after="0" w:line="240" w:lineRule="auto"/>
        <w:ind w:left="146" w:right="-20"/>
        <w:rPr>
          <w:rFonts w:ascii="Verdana" w:eastAsia="Verdana" w:hAnsi="Verdana" w:cs="Verdana"/>
          <w:sz w:val="20"/>
          <w:szCs w:val="20"/>
        </w:rPr>
      </w:pPr>
      <w:r>
        <w:t>1) Переключатель ВКЛ/ВЫКЛ</w:t>
      </w:r>
    </w:p>
    <w:p w:rsidR="00B05971" w:rsidRDefault="008E0A21">
      <w:pPr>
        <w:spacing w:before="66" w:after="0" w:line="240" w:lineRule="exact"/>
        <w:ind w:left="510" w:right="67" w:hanging="364"/>
        <w:rPr>
          <w:rFonts w:ascii="Verdana" w:eastAsia="Verdana" w:hAnsi="Verdana" w:cs="Verdana"/>
          <w:sz w:val="20"/>
          <w:szCs w:val="20"/>
        </w:rPr>
      </w:pPr>
      <w:r>
        <w:t xml:space="preserve">2) </w:t>
      </w:r>
      <w:r w:rsidR="00B31C9D">
        <w:t>Кнопка</w:t>
      </w:r>
      <w:r>
        <w:t xml:space="preserve"> </w:t>
      </w:r>
      <w:r>
        <w:rPr>
          <w:b/>
        </w:rPr>
        <w:t>автоматического</w:t>
      </w:r>
      <w:r>
        <w:t xml:space="preserve"> режима прибора</w:t>
      </w:r>
    </w:p>
    <w:p w:rsidR="00B05971" w:rsidRDefault="008E0A21" w:rsidP="00B00E99">
      <w:pPr>
        <w:spacing w:before="51" w:after="0" w:line="240" w:lineRule="auto"/>
        <w:ind w:left="146" w:right="-282"/>
        <w:rPr>
          <w:rFonts w:ascii="Verdana" w:eastAsia="Verdana" w:hAnsi="Verdana" w:cs="Verdana"/>
          <w:sz w:val="20"/>
          <w:szCs w:val="20"/>
        </w:rPr>
      </w:pPr>
      <w:r>
        <w:t xml:space="preserve">3) </w:t>
      </w:r>
      <w:r w:rsidR="00B31C9D">
        <w:t>Кнопка</w:t>
      </w:r>
      <w:r>
        <w:t xml:space="preserve"> </w:t>
      </w:r>
      <w:r>
        <w:rPr>
          <w:b/>
        </w:rPr>
        <w:t>ручного</w:t>
      </w:r>
      <w:r>
        <w:t xml:space="preserve"> режима</w:t>
      </w:r>
      <w:r w:rsidR="00B00E99">
        <w:t xml:space="preserve"> </w:t>
      </w:r>
      <w:r>
        <w:rPr>
          <w:rFonts w:ascii="Verdana" w:hAnsi="Verdana"/>
          <w:color w:val="231F20"/>
          <w:position w:val="-1"/>
          <w:sz w:val="20"/>
        </w:rPr>
        <w:t>прибора</w:t>
      </w:r>
    </w:p>
    <w:p w:rsidR="00B05971" w:rsidRDefault="008E0A21">
      <w:pPr>
        <w:spacing w:before="57" w:after="0" w:line="240" w:lineRule="auto"/>
        <w:ind w:left="146" w:right="-20"/>
        <w:rPr>
          <w:rFonts w:ascii="Verdana" w:eastAsia="Verdana" w:hAnsi="Verdana" w:cs="Verdana"/>
          <w:sz w:val="20"/>
          <w:szCs w:val="20"/>
        </w:rPr>
      </w:pPr>
      <w:r>
        <w:t>4) Запуск насоса</w:t>
      </w:r>
    </w:p>
    <w:p w:rsidR="00B05971" w:rsidRDefault="008E0A21">
      <w:pPr>
        <w:spacing w:before="57" w:after="0" w:line="240" w:lineRule="auto"/>
        <w:ind w:left="146" w:right="-20"/>
        <w:rPr>
          <w:rFonts w:ascii="Verdana" w:eastAsia="Verdana" w:hAnsi="Verdana" w:cs="Verdana"/>
          <w:sz w:val="20"/>
          <w:szCs w:val="20"/>
        </w:rPr>
      </w:pPr>
      <w:r>
        <w:t>5) Запайка</w:t>
      </w:r>
    </w:p>
    <w:p w:rsidR="00B05971" w:rsidRDefault="008E0A21">
      <w:pPr>
        <w:spacing w:before="57" w:after="0" w:line="240" w:lineRule="auto"/>
        <w:ind w:left="146" w:right="-20"/>
        <w:rPr>
          <w:rFonts w:ascii="Verdana" w:eastAsia="Verdana" w:hAnsi="Verdana" w:cs="Verdana"/>
          <w:sz w:val="20"/>
          <w:szCs w:val="20"/>
        </w:rPr>
      </w:pPr>
      <w:r>
        <w:t>6) Продолжительность запайки</w:t>
      </w:r>
    </w:p>
    <w:p w:rsidR="00B05971" w:rsidRDefault="008E0A21">
      <w:pPr>
        <w:spacing w:before="57" w:after="0" w:line="240" w:lineRule="auto"/>
        <w:ind w:left="146" w:right="-20"/>
        <w:rPr>
          <w:rFonts w:ascii="Verdana" w:eastAsia="Verdana" w:hAnsi="Verdana" w:cs="Verdana"/>
          <w:sz w:val="20"/>
          <w:szCs w:val="20"/>
        </w:rPr>
      </w:pPr>
      <w:r>
        <w:t>7) Регулировка силы запайки</w:t>
      </w:r>
    </w:p>
    <w:p w:rsidR="00B05971" w:rsidRDefault="008E0A21">
      <w:pPr>
        <w:spacing w:before="57" w:after="0" w:line="240" w:lineRule="auto"/>
        <w:ind w:left="146" w:right="-20"/>
        <w:rPr>
          <w:rFonts w:ascii="Verdana" w:eastAsia="Verdana" w:hAnsi="Verdana" w:cs="Verdana"/>
          <w:sz w:val="20"/>
          <w:szCs w:val="20"/>
        </w:rPr>
      </w:pPr>
      <w:r>
        <w:t>8) Крышка</w:t>
      </w:r>
    </w:p>
    <w:p w:rsidR="00B05971" w:rsidRDefault="008E0A21">
      <w:pPr>
        <w:spacing w:before="57" w:after="0" w:line="240" w:lineRule="auto"/>
        <w:ind w:left="146" w:right="-20"/>
        <w:rPr>
          <w:rFonts w:ascii="Verdana" w:eastAsia="Verdana" w:hAnsi="Verdana" w:cs="Verdana"/>
          <w:sz w:val="20"/>
          <w:szCs w:val="20"/>
        </w:rPr>
      </w:pPr>
      <w:r>
        <w:t>9) Запаечная планка с защитной тефлоновой полосой</w:t>
      </w:r>
    </w:p>
    <w:p w:rsidR="00B05971" w:rsidRDefault="008E0A21">
      <w:pPr>
        <w:spacing w:after="0" w:line="240" w:lineRule="auto"/>
        <w:ind w:left="4" w:right="-20"/>
        <w:rPr>
          <w:rFonts w:ascii="Verdana" w:eastAsia="Verdana" w:hAnsi="Verdana" w:cs="Verdana"/>
          <w:sz w:val="20"/>
          <w:szCs w:val="20"/>
        </w:rPr>
      </w:pPr>
      <w:r>
        <w:t>10) НЕОПРЕНОВЫЙ уплотнитель</w:t>
      </w:r>
    </w:p>
    <w:p w:rsidR="00B05971" w:rsidRDefault="008E0A21">
      <w:pPr>
        <w:spacing w:before="57" w:after="0" w:line="240" w:lineRule="auto"/>
        <w:ind w:left="4" w:right="-20"/>
        <w:rPr>
          <w:rFonts w:ascii="Verdana" w:eastAsia="Verdana" w:hAnsi="Verdana" w:cs="Verdana"/>
          <w:sz w:val="20"/>
          <w:szCs w:val="20"/>
        </w:rPr>
      </w:pPr>
      <w:r>
        <w:t>11) Контрольные точки</w:t>
      </w:r>
    </w:p>
    <w:p w:rsidR="00B05971" w:rsidRDefault="008E0A21">
      <w:pPr>
        <w:spacing w:before="66" w:after="0" w:line="240" w:lineRule="exact"/>
        <w:ind w:left="510" w:right="73" w:hanging="506"/>
        <w:rPr>
          <w:rFonts w:ascii="Verdana" w:eastAsia="Verdana" w:hAnsi="Verdana" w:cs="Verdana"/>
          <w:sz w:val="20"/>
          <w:szCs w:val="20"/>
        </w:rPr>
      </w:pPr>
      <w:r>
        <w:t xml:space="preserve">12) Магнит (только на приборах, запускающихся </w:t>
      </w:r>
      <w:r>
        <w:rPr>
          <w:b/>
        </w:rPr>
        <w:t>автоматически</w:t>
      </w:r>
      <w:r>
        <w:t xml:space="preserve"> при закрытии крышки). </w:t>
      </w:r>
    </w:p>
    <w:p w:rsidR="00B05971" w:rsidRDefault="00B05971">
      <w:pPr>
        <w:spacing w:after="0" w:line="240" w:lineRule="exact"/>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after="0" w:line="200" w:lineRule="exact"/>
        <w:rPr>
          <w:sz w:val="20"/>
          <w:szCs w:val="20"/>
        </w:rPr>
        <w:sectPr w:rsidR="00B05971">
          <w:type w:val="continuous"/>
          <w:pgSz w:w="11920" w:h="16840"/>
          <w:pgMar w:top="1560" w:right="720" w:bottom="280" w:left="460" w:header="720" w:footer="720" w:gutter="0"/>
          <w:cols w:space="720"/>
        </w:sectPr>
      </w:pPr>
    </w:p>
    <w:p w:rsidR="00B05971" w:rsidRPr="009C354D" w:rsidRDefault="008E0A21">
      <w:pPr>
        <w:tabs>
          <w:tab w:val="left" w:pos="3880"/>
          <w:tab w:val="left" w:pos="4580"/>
          <w:tab w:val="left" w:pos="5060"/>
        </w:tabs>
        <w:spacing w:before="8" w:after="0" w:line="340" w:lineRule="exact"/>
        <w:ind w:left="3118" w:right="-83"/>
        <w:rPr>
          <w:rFonts w:ascii="Verdana" w:eastAsia="Verdana" w:hAnsi="Verdana" w:cs="Verdana"/>
          <w:sz w:val="28"/>
          <w:szCs w:val="28"/>
          <w:lang w:val="en-US"/>
        </w:rPr>
      </w:pPr>
      <w:r w:rsidRPr="009C354D">
        <w:rPr>
          <w:rFonts w:ascii="Verdana" w:hAnsi="Verdana"/>
          <w:b/>
          <w:color w:val="231F20"/>
          <w:position w:val="-2"/>
          <w:sz w:val="28"/>
          <w:lang w:val="en-US"/>
        </w:rPr>
        <w:t>1</w:t>
      </w:r>
      <w:r w:rsidRPr="009C354D">
        <w:rPr>
          <w:lang w:val="en-US"/>
        </w:rPr>
        <w:tab/>
      </w:r>
      <w:r w:rsidRPr="009C354D">
        <w:rPr>
          <w:rFonts w:ascii="Verdana" w:hAnsi="Verdana"/>
          <w:b/>
          <w:color w:val="231F20"/>
          <w:position w:val="-2"/>
          <w:sz w:val="28"/>
          <w:lang w:val="en-US"/>
        </w:rPr>
        <w:t>4</w:t>
      </w:r>
      <w:r w:rsidRPr="009C354D">
        <w:rPr>
          <w:lang w:val="en-US"/>
        </w:rPr>
        <w:tab/>
      </w:r>
      <w:r w:rsidRPr="009C354D">
        <w:rPr>
          <w:rFonts w:ascii="Verdana" w:hAnsi="Verdana"/>
          <w:b/>
          <w:color w:val="231F20"/>
          <w:position w:val="-2"/>
          <w:sz w:val="28"/>
          <w:lang w:val="en-US"/>
        </w:rPr>
        <w:t>5</w:t>
      </w:r>
      <w:r w:rsidRPr="009C354D">
        <w:rPr>
          <w:lang w:val="en-US"/>
        </w:rPr>
        <w:tab/>
      </w:r>
      <w:r w:rsidRPr="009C354D">
        <w:rPr>
          <w:rFonts w:ascii="Verdana" w:hAnsi="Verdana"/>
          <w:b/>
          <w:color w:val="231F20"/>
          <w:position w:val="-1"/>
          <w:sz w:val="28"/>
          <w:lang w:val="en-US"/>
        </w:rPr>
        <w:t>6</w:t>
      </w:r>
    </w:p>
    <w:p w:rsidR="00B05971" w:rsidRPr="009C354D" w:rsidRDefault="008E0A21">
      <w:pPr>
        <w:tabs>
          <w:tab w:val="left" w:pos="620"/>
          <w:tab w:val="left" w:pos="1380"/>
        </w:tabs>
        <w:spacing w:before="18" w:after="0" w:line="330" w:lineRule="exact"/>
        <w:ind w:right="-20"/>
        <w:rPr>
          <w:rFonts w:ascii="Verdana" w:eastAsia="Verdana" w:hAnsi="Verdana" w:cs="Verdana"/>
          <w:sz w:val="28"/>
          <w:szCs w:val="28"/>
          <w:lang w:val="en-US"/>
        </w:rPr>
      </w:pPr>
      <w:r w:rsidRPr="009C354D">
        <w:rPr>
          <w:lang w:val="en-US"/>
        </w:rPr>
        <w:br w:type="column"/>
      </w:r>
      <w:r w:rsidRPr="009C354D">
        <w:rPr>
          <w:rFonts w:ascii="Verdana" w:hAnsi="Verdana"/>
          <w:b/>
          <w:color w:val="231F20"/>
          <w:position w:val="-2"/>
          <w:sz w:val="28"/>
          <w:lang w:val="en-US"/>
        </w:rPr>
        <w:t>7</w:t>
      </w:r>
      <w:r w:rsidRPr="009C354D">
        <w:rPr>
          <w:lang w:val="en-US"/>
        </w:rPr>
        <w:tab/>
      </w:r>
      <w:r w:rsidRPr="009C354D">
        <w:rPr>
          <w:rFonts w:ascii="Verdana" w:hAnsi="Verdana"/>
          <w:b/>
          <w:color w:val="231F20"/>
          <w:position w:val="-2"/>
          <w:sz w:val="28"/>
          <w:lang w:val="en-US"/>
        </w:rPr>
        <w:t>3</w:t>
      </w:r>
      <w:r w:rsidRPr="009C354D">
        <w:rPr>
          <w:lang w:val="en-US"/>
        </w:rPr>
        <w:tab/>
      </w:r>
      <w:r w:rsidRPr="009C354D">
        <w:rPr>
          <w:rFonts w:ascii="Verdana" w:hAnsi="Verdana"/>
          <w:b/>
          <w:color w:val="231F20"/>
          <w:position w:val="-2"/>
          <w:sz w:val="28"/>
          <w:lang w:val="en-US"/>
        </w:rPr>
        <w:t>2</w:t>
      </w:r>
    </w:p>
    <w:p w:rsidR="00B05971" w:rsidRPr="009C354D" w:rsidRDefault="00B05971">
      <w:pPr>
        <w:spacing w:after="0" w:line="330" w:lineRule="exact"/>
        <w:rPr>
          <w:rFonts w:ascii="Verdana" w:eastAsia="Verdana" w:hAnsi="Verdana" w:cs="Verdana"/>
          <w:sz w:val="28"/>
          <w:szCs w:val="28"/>
          <w:lang w:val="en-US"/>
        </w:rPr>
        <w:sectPr w:rsidR="00B05971" w:rsidRPr="009C354D">
          <w:type w:val="continuous"/>
          <w:pgSz w:w="11920" w:h="16840"/>
          <w:pgMar w:top="1560" w:right="720" w:bottom="280" w:left="460" w:header="720" w:footer="720" w:gutter="0"/>
          <w:cols w:num="2" w:space="720" w:equalWidth="0">
            <w:col w:w="5277" w:space="699"/>
            <w:col w:w="4764"/>
          </w:cols>
        </w:sectPr>
      </w:pPr>
    </w:p>
    <w:p w:rsidR="00B05971" w:rsidRPr="009C354D" w:rsidRDefault="00B05971">
      <w:pPr>
        <w:spacing w:before="9" w:after="0" w:line="120" w:lineRule="exact"/>
        <w:rPr>
          <w:sz w:val="12"/>
          <w:szCs w:val="12"/>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8E0A21">
      <w:pPr>
        <w:tabs>
          <w:tab w:val="left" w:pos="7360"/>
        </w:tabs>
        <w:spacing w:before="20" w:after="0" w:line="240" w:lineRule="auto"/>
        <w:ind w:left="3117" w:right="3142"/>
        <w:jc w:val="center"/>
        <w:rPr>
          <w:rFonts w:ascii="Verdana" w:eastAsia="Verdana" w:hAnsi="Verdana" w:cs="Verdana"/>
          <w:sz w:val="21"/>
          <w:szCs w:val="21"/>
          <w:lang w:val="en-US"/>
        </w:rPr>
      </w:pPr>
      <w:r w:rsidRPr="009C354D">
        <w:rPr>
          <w:rFonts w:ascii="Verdana" w:hAnsi="Verdana"/>
          <w:color w:val="231F20"/>
          <w:sz w:val="21"/>
          <w:lang w:val="en-US"/>
        </w:rPr>
        <w:t>•</w:t>
      </w:r>
      <w:r w:rsidRPr="009C354D">
        <w:rPr>
          <w:lang w:val="en-US"/>
        </w:rPr>
        <w:tab/>
      </w:r>
      <w:r w:rsidRPr="009C354D">
        <w:rPr>
          <w:rFonts w:ascii="Verdana" w:hAnsi="Verdana"/>
          <w:color w:val="231F20"/>
          <w:position w:val="1"/>
          <w:sz w:val="21"/>
          <w:lang w:val="en-US"/>
        </w:rPr>
        <w:t>•</w:t>
      </w:r>
    </w:p>
    <w:p w:rsidR="00B05971" w:rsidRPr="009C354D" w:rsidRDefault="008E0A21">
      <w:pPr>
        <w:tabs>
          <w:tab w:val="left" w:pos="5980"/>
          <w:tab w:val="left" w:pos="7000"/>
        </w:tabs>
        <w:spacing w:after="0" w:line="282" w:lineRule="exact"/>
        <w:ind w:left="3469" w:right="3502"/>
        <w:jc w:val="center"/>
        <w:rPr>
          <w:rFonts w:ascii="Verdana" w:eastAsia="Verdana" w:hAnsi="Verdana" w:cs="Verdana"/>
          <w:sz w:val="21"/>
          <w:szCs w:val="21"/>
          <w:lang w:val="en-US"/>
        </w:rPr>
      </w:pPr>
      <w:r w:rsidRPr="009C354D">
        <w:rPr>
          <w:rFonts w:ascii="Verdana" w:hAnsi="Verdana"/>
          <w:color w:val="231F20"/>
          <w:position w:val="-1"/>
          <w:sz w:val="21"/>
          <w:lang w:val="en-US"/>
        </w:rPr>
        <w:t>•</w:t>
      </w:r>
      <w:r w:rsidRPr="009C354D">
        <w:rPr>
          <w:lang w:val="en-US"/>
        </w:rPr>
        <w:tab/>
      </w:r>
      <w:r w:rsidRPr="009C354D">
        <w:rPr>
          <w:rFonts w:ascii="Verdana" w:hAnsi="Verdana"/>
          <w:color w:val="231F20"/>
          <w:position w:val="3"/>
          <w:sz w:val="21"/>
          <w:lang w:val="en-US"/>
        </w:rPr>
        <w:t>•</w:t>
      </w:r>
      <w:r w:rsidRPr="009C354D">
        <w:rPr>
          <w:lang w:val="en-US"/>
        </w:rPr>
        <w:tab/>
      </w:r>
      <w:r w:rsidRPr="009C354D">
        <w:rPr>
          <w:rFonts w:ascii="Verdana" w:hAnsi="Verdana"/>
          <w:color w:val="231F20"/>
          <w:position w:val="-1"/>
          <w:sz w:val="21"/>
          <w:lang w:val="en-US"/>
        </w:rPr>
        <w:t>•</w:t>
      </w:r>
    </w:p>
    <w:p w:rsidR="00B05971" w:rsidRPr="009C354D" w:rsidRDefault="009C354D">
      <w:pPr>
        <w:tabs>
          <w:tab w:val="left" w:pos="5460"/>
        </w:tabs>
        <w:spacing w:after="0" w:line="244" w:lineRule="exact"/>
        <w:ind w:left="5004" w:right="5053"/>
        <w:jc w:val="center"/>
        <w:rPr>
          <w:rFonts w:ascii="Verdana" w:eastAsia="Verdana" w:hAnsi="Verdana" w:cs="Verdana"/>
          <w:sz w:val="21"/>
          <w:szCs w:val="21"/>
          <w:lang w:val="en-US"/>
        </w:rPr>
      </w:pPr>
      <w:r>
        <w:pict>
          <v:group id="_x0000_s4057" style="position:absolute;left:0;text-align:left;margin-left:100.4pt;margin-top:49.2pt;width:389.9pt;height:197.85pt;z-index:-8241;mso-position-horizontal-relative:page" coordorigin="2008,984" coordsize="7798,3957">
            <v:shape id="_x0000_s4115" type="#_x0000_t75" style="position:absolute;left:5206;top:1372;width:4600;height:3436">
              <v:imagedata r:id="rId216" o:title=""/>
            </v:shape>
            <v:group id="_x0000_s4113" style="position:absolute;left:3624;top:2234;width:1926;height:1019" coordorigin="3624,2234" coordsize="1926,1019">
              <v:shape id="_x0000_s4114" style="position:absolute;left:3624;top:2234;width:1926;height:1019" coordorigin="3624,2234" coordsize="1926,1019" path="m3726,2234r-102,210l5549,3253,3726,2234e" fillcolor="#231f20" stroked="f">
                <v:path arrowok="t"/>
              </v:shape>
            </v:group>
            <v:group id="_x0000_s4111" style="position:absolute;left:3624;top:2234;width:1926;height:1019" coordorigin="3624,2234" coordsize="1926,1019">
              <v:shape id="_x0000_s4112" style="position:absolute;left:3624;top:2234;width:1926;height:1019" coordorigin="3624,2234" coordsize="1926,1019" path="m5549,3253l3624,2444r102,-210l5549,3253xe" filled="f" strokecolor="#231f20" strokeweight=".25pt">
                <v:path arrowok="t"/>
              </v:shape>
            </v:group>
            <v:group id="_x0000_s4109" style="position:absolute;left:2018;top:1506;width:1706;height:1977" coordorigin="2018,1506" coordsize="1706,1977">
              <v:shape id="_x0000_s4110" style="position:absolute;left:2018;top:1506;width:1706;height:1977" coordorigin="2018,1506" coordsize="1706,1977" path="m2018,3483r1706,l3724,1506r-1706,l2018,3483e" stroked="f">
                <v:path arrowok="t"/>
              </v:shape>
            </v:group>
            <v:group id="_x0000_s4106" style="position:absolute;left:2018;top:1506;width:1706;height:1977" coordorigin="2018,1506" coordsize="1706,1977">
              <v:shape id="_x0000_s4108" style="position:absolute;left:2018;top:1506;width:1706;height:1977" coordorigin="2018,1506" coordsize="1706,1977" path="m2018,3483r1706,l3724,1506r-1706,l2018,3483xe" filled="f" strokecolor="#231f20" strokeweight="1pt">
                <v:path arrowok="t"/>
              </v:shape>
              <v:shape id="_x0000_s4107" type="#_x0000_t75" style="position:absolute;left:2151;top:1530;width:1447;height:1929">
                <v:imagedata r:id="rId217" o:title=""/>
              </v:shape>
            </v:group>
            <v:group id="_x0000_s4104" style="position:absolute;left:2881;top:1912;width:1547;height:20" coordorigin="2881,1912" coordsize="1547,20">
              <v:shape id="_x0000_s4105" style="position:absolute;left:2881;top:1912;width:1547;height:20" coordorigin="2881,1912" coordsize="1547,20" path="m2881,1932r1547,l4428,1912r-1547,l2881,1932xe" stroked="f">
                <v:path arrowok="t"/>
              </v:shape>
            </v:group>
            <v:group id="_x0000_s4102" style="position:absolute;left:2879;top:1917;width:1547;height:10" coordorigin="2879,1917" coordsize="1547,10">
              <v:shape id="_x0000_s4103" style="position:absolute;left:2879;top:1917;width:1547;height:10" coordorigin="2879,1917" coordsize="1547,10" path="m2879,1927r1547,l4426,1917r-1547,l2879,1927xe" fillcolor="#231f20" stroked="f">
                <v:path arrowok="t"/>
              </v:shape>
            </v:group>
            <v:group id="_x0000_s4100" style="position:absolute;left:4217;top:1717;width:411;height:412" coordorigin="4217,1717" coordsize="411,412">
              <v:shape id="_x0000_s4101" style="position:absolute;left:4217;top:1717;width:411;height:412" coordorigin="4217,1717" coordsize="411,412" path="m4423,1717r-67,11l4298,1759r-45,47l4224,1865r-7,44l4218,1934r16,68l4269,2058r48,42l4376,2124r44,5l4422,2129r67,-11l4547,2087r45,-47l4620,1981r8,-45l4626,1912r-16,-68l4575,1788r-48,-42l4467,1722r-44,-5e" stroked="f">
                <v:path arrowok="t"/>
              </v:shape>
            </v:group>
            <v:group id="_x0000_s4098" style="position:absolute;left:4217;top:1717;width:411;height:412" coordorigin="4217,1717" coordsize="411,412">
              <v:shape id="_x0000_s4099" style="position:absolute;left:4217;top:1717;width:411;height:412" coordorigin="4217,1717" coordsize="411,412" path="m4422,2129r67,-11l4547,2087r45,-47l4620,1981r8,-45l4626,1912r-16,-68l4575,1788r-48,-42l4467,1722r-44,-5l4400,1719r-65,18l4281,1773r-40,51l4219,1887r-2,22l4218,1934r16,68l4269,2058r48,42l4376,2124r46,5xe" filled="f" strokecolor="#231f20" strokeweight=".5pt">
                <v:path arrowok="t"/>
              </v:shape>
            </v:group>
            <v:group id="_x0000_s4096" style="position:absolute;left:7274;top:1203;width:599;height:592" coordorigin="7274,1203" coordsize="599,592">
              <v:shape id="_x0000_s4097" style="position:absolute;left:7274;top:1203;width:599;height:592" coordorigin="7274,1203" coordsize="599,592" path="m7274,1795r599,-592e" filled="f" strokecolor="white" strokeweight="1pt">
                <v:path arrowok="t"/>
              </v:shape>
            </v:group>
            <v:group id="_x0000_s4094" style="position:absolute;left:7495;top:1739;width:1300;height:1314" coordorigin="7495,1739" coordsize="1300,1314">
              <v:shape id="_x0000_s4095" style="position:absolute;left:7495;top:1739;width:1300;height:1314" coordorigin="7495,1739" coordsize="1300,1314" path="m7495,3053l8795,1739e" filled="f" strokecolor="#231f20" strokeweight=".5pt">
                <v:path arrowok="t"/>
              </v:shape>
            </v:group>
            <v:group id="_x0000_s4092" style="position:absolute;left:7532;top:1489;width:810;height:815" coordorigin="7532,1489" coordsize="810,815">
              <v:shape id="_x0000_s4093" style="position:absolute;left:7532;top:1489;width:810;height:815" coordorigin="7532,1489" coordsize="810,815" path="m7532,2304r810,-815e" filled="f" strokecolor="#231f20" strokeweight=".5pt">
                <v:path arrowok="t"/>
              </v:shape>
            </v:group>
            <v:group id="_x0000_s4090" style="position:absolute;left:7281;top:1200;width:596;height:586" coordorigin="7281,1200" coordsize="596,586">
              <v:shape id="_x0000_s4091" style="position:absolute;left:7281;top:1200;width:596;height:586" coordorigin="7281,1200" coordsize="596,586" path="m7281,1786r596,-586e" filled="f" strokecolor="#231f20" strokeweight=".5pt">
                <v:path arrowok="t"/>
              </v:shape>
            </v:group>
            <v:group id="_x0000_s4088" style="position:absolute;left:8698;top:1374;width:411;height:412" coordorigin="8698,1374" coordsize="411,412">
              <v:shape id="_x0000_s4089" style="position:absolute;left:8698;top:1374;width:411;height:412" coordorigin="8698,1374" coordsize="411,412" path="m8904,1374r-67,11l8779,1416r-45,47l8706,1522r-8,44l8699,1591r16,68l8750,1715r48,42l8857,1781r44,5l8903,1786r67,-11l9028,1744r45,-47l9101,1638r8,-45l9108,1568r-17,-68l9056,1444r-48,-41l8948,1379r-44,-5e" stroked="f">
                <v:path arrowok="t"/>
              </v:shape>
            </v:group>
            <v:group id="_x0000_s4086" style="position:absolute;left:8698;top:1374;width:411;height:412" coordorigin="8698,1374" coordsize="411,412">
              <v:shape id="_x0000_s4087" style="position:absolute;left:8698;top:1374;width:411;height:412" coordorigin="8698,1374" coordsize="411,412" path="m8903,1786r67,-11l9028,1744r45,-47l9101,1638r8,-45l9108,1568r-17,-68l9056,1444r-48,-41l8948,1379r-44,-5l8881,1375r-65,18l8762,1430r-40,51l8700,1543r-2,23l8699,1591r16,68l8750,1715r48,42l8857,1781r46,5xe" filled="f" strokecolor="#231f20" strokeweight=".5pt">
                <v:path arrowok="t"/>
              </v:shape>
            </v:group>
            <v:group id="_x0000_s4084" style="position:absolute;left:8196;top:1162;width:411;height:412" coordorigin="8196,1162" coordsize="411,412">
              <v:shape id="_x0000_s4085" style="position:absolute;left:8196;top:1162;width:411;height:412" coordorigin="8196,1162" coordsize="411,412" path="m8402,1162r-67,11l8277,1204r-45,47l8204,1310r-8,44l8197,1379r16,68l8248,1503r48,42l8355,1569r44,5l8401,1574r67,-11l8526,1532r45,-47l8599,1426r8,-45l8606,1356r-17,-68l8554,1232r-48,-41l8446,1167r-44,-5e" stroked="f">
                <v:path arrowok="t"/>
              </v:shape>
            </v:group>
            <v:group id="_x0000_s4082" style="position:absolute;left:8196;top:1162;width:411;height:412" coordorigin="8196,1162" coordsize="411,412">
              <v:shape id="_x0000_s4083" style="position:absolute;left:8196;top:1162;width:411;height:412" coordorigin="8196,1162" coordsize="411,412" path="m8401,1574r67,-11l8526,1532r45,-47l8599,1426r8,-45l8606,1356r-17,-68l8554,1232r-48,-41l8446,1167r-44,-5l8379,1163r-65,18l8260,1218r-40,51l8198,1331r-2,23l8197,1379r16,68l8248,1503r48,42l8355,1569r46,5xe" filled="f" strokecolor="#231f20" strokeweight=".5pt">
                <v:path arrowok="t"/>
              </v:shape>
            </v:group>
            <v:group id="_x0000_s4080" style="position:absolute;left:7672;top:989;width:411;height:412" coordorigin="7672,989" coordsize="411,412">
              <v:shape id="_x0000_s4081" style="position:absolute;left:7672;top:989;width:411;height:412" coordorigin="7672,989" coordsize="411,412" path="m7878,989r-67,11l7753,1031r-45,47l7680,1137r-8,44l7673,1206r16,68l7724,1330r48,42l7831,1396r44,5l7877,1401r67,-11l8002,1359r45,-47l8075,1253r8,-45l8082,1183r-17,-68l8030,1059r-48,-41l7922,994r-44,-5e" stroked="f">
                <v:path arrowok="t"/>
              </v:shape>
            </v:group>
            <v:group id="_x0000_s4078" style="position:absolute;left:7672;top:989;width:411;height:412" coordorigin="7672,989" coordsize="411,412">
              <v:shape id="_x0000_s4079" style="position:absolute;left:7672;top:989;width:411;height:412" coordorigin="7672,989" coordsize="411,412" path="m7877,1401r67,-11l8002,1359r45,-47l8075,1253r8,-45l8082,1183r-17,-68l8030,1059r-48,-41l7922,994r-44,-5l7855,990r-65,18l7736,1045r-40,51l7674,1158r-2,23l7673,1206r16,68l7724,1330r48,42l7831,1396r46,5xe" filled="f" strokecolor="#231f20" strokeweight=".5pt">
                <v:path arrowok="t"/>
              </v:shape>
            </v:group>
            <v:group id="_x0000_s4076" style="position:absolute;left:6210;top:3515;width:752;height:1048" coordorigin="6210,3515" coordsize="752,1048">
              <v:shape id="_x0000_s4077" style="position:absolute;left:6210;top:3515;width:752;height:1048" coordorigin="6210,3515" coordsize="752,1048" path="m6210,4563l6962,3515e" filled="f" strokecolor="#231f20" strokeweight=".5pt">
                <v:path arrowok="t"/>
              </v:shape>
            </v:group>
            <v:group id="_x0000_s4074" style="position:absolute;left:6022;top:4349;width:411;height:412" coordorigin="6022,4349" coordsize="411,412">
              <v:shape id="_x0000_s4075" style="position:absolute;left:6022;top:4349;width:411;height:412" coordorigin="6022,4349" coordsize="411,412" path="m6228,4349r-67,11l6103,4391r-45,47l6030,4497r-8,44l6023,4566r16,68l6074,4690r48,42l6181,4756r44,5l6227,4761r67,-11l6352,4719r45,-47l6425,4613r8,-45l6432,4543r-17,-68l6380,4419r-48,-41l6272,4354r-44,-5e" stroked="f">
                <v:path arrowok="t"/>
              </v:shape>
            </v:group>
            <v:group id="_x0000_s4072" style="position:absolute;left:6022;top:4349;width:411;height:412" coordorigin="6022,4349" coordsize="411,412">
              <v:shape id="_x0000_s4073" style="position:absolute;left:6022;top:4349;width:411;height:412" coordorigin="6022,4349" coordsize="411,412" path="m6227,4761r67,-11l6352,4719r45,-47l6425,4613r8,-45l6432,4543r-17,-68l6380,4419r-48,-41l6272,4354r-44,-5l6205,4350r-65,18l6086,4405r-40,51l6024,4518r-2,23l6023,4566r16,68l6074,4690r48,42l6181,4756r46,5xe" filled="f" strokecolor="#231f20" strokeweight=".5pt">
                <v:path arrowok="t"/>
              </v:shape>
            </v:group>
            <v:group id="_x0000_s4070" style="position:absolute;left:7939;top:3987;width:754;height:624" coordorigin="7939,3987" coordsize="754,624">
              <v:shape id="_x0000_s4071" style="position:absolute;left:7939;top:3987;width:754;height:624" coordorigin="7939,3987" coordsize="754,624" path="m7939,3987r754,624e" filled="f" strokecolor="#231f20" strokeweight=".5pt">
                <v:path arrowok="t"/>
              </v:shape>
            </v:group>
            <v:group id="_x0000_s4068" style="position:absolute;left:8466;top:4392;width:411;height:412" coordorigin="8466,4392" coordsize="411,412">
              <v:shape id="_x0000_s4069" style="position:absolute;left:8466;top:4392;width:411;height:412" coordorigin="8466,4392" coordsize="411,412" path="m8672,4392r-67,11l8547,4434r-45,47l8474,4540r-8,44l8467,4609r16,68l8518,4733r48,42l8625,4799r44,5l8671,4804r67,-11l8796,4762r45,-47l8869,4656r8,-45l8876,4586r-17,-68l8824,4462r-48,-41l8716,4397r-44,-5e" stroked="f">
                <v:path arrowok="t"/>
              </v:shape>
            </v:group>
            <v:group id="_x0000_s4066" style="position:absolute;left:8466;top:4392;width:411;height:412" coordorigin="8466,4392" coordsize="411,412">
              <v:shape id="_x0000_s4067" style="position:absolute;left:8466;top:4392;width:411;height:412" coordorigin="8466,4392" coordsize="411,412" path="m8671,4804r67,-11l8796,4762r45,-47l8869,4656r8,-45l8876,4586r-17,-68l8824,4462r-48,-41l8716,4397r-44,-5l8649,4393r-65,18l8530,4448r-40,51l8468,4561r-2,23l8467,4609r16,68l8518,4733r48,42l8625,4799r46,5xe" filled="f" strokecolor="#231f20" strokeweight=".5pt">
                <v:path arrowok="t"/>
              </v:shape>
            </v:group>
            <v:group id="_x0000_s4064" style="position:absolute;left:6707;top:4137;width:624;height:597" coordorigin="6707,4137" coordsize="624,597">
              <v:shape id="_x0000_s4065" style="position:absolute;left:6707;top:4137;width:624;height:597" coordorigin="6707,4137" coordsize="624,597" path="m6707,4734r624,-597e" filled="f" strokecolor="white" strokeweight="1pt">
                <v:path arrowok="t"/>
              </v:shape>
            </v:group>
            <v:group id="_x0000_s4062" style="position:absolute;left:6704;top:4126;width:625;height:612" coordorigin="6704,4126" coordsize="625,612">
              <v:shape id="_x0000_s4063" style="position:absolute;left:6704;top:4126;width:625;height:612" coordorigin="6704,4126" coordsize="625,612" path="m6704,4738r625,-612e" filled="f" strokecolor="#231f20" strokeweight=".5pt">
                <v:path arrowok="t"/>
              </v:shape>
            </v:group>
            <v:group id="_x0000_s4060" style="position:absolute;left:6516;top:4524;width:411;height:412" coordorigin="6516,4524" coordsize="411,412">
              <v:shape id="_x0000_s4061" style="position:absolute;left:6516;top:4524;width:411;height:412" coordorigin="6516,4524" coordsize="411,412" path="m6722,4524r-67,11l6597,4566r-45,47l6524,4672r-8,44l6517,4741r16,68l6568,4865r48,42l6675,4931r44,5l6721,4936r67,-11l6846,4894r45,-47l6919,4788r8,-45l6926,4718r-17,-68l6874,4594r-48,-41l6766,4529r-44,-5e" stroked="f">
                <v:path arrowok="t"/>
              </v:shape>
            </v:group>
            <v:group id="_x0000_s4058" style="position:absolute;left:6516;top:4524;width:411;height:412" coordorigin="6516,4524" coordsize="411,412">
              <v:shape id="_x0000_s4059" style="position:absolute;left:6516;top:4524;width:411;height:412" coordorigin="6516,4524" coordsize="411,412" path="m6721,4936r67,-11l6846,4894r45,-47l6919,4788r8,-45l6926,4718r-17,-68l6874,4594r-48,-41l6766,4529r-44,-5l6699,4525r-65,18l6580,4580r-40,51l6518,4693r-2,23l6517,4741r16,68l6568,4865r48,42l6675,4931r46,5xe" filled="f" strokecolor="#231f20" strokeweight=".5pt">
                <v:path arrowok="t"/>
              </v:shape>
            </v:group>
            <w10:wrap anchorx="page"/>
          </v:group>
        </w:pict>
      </w:r>
      <w:r w:rsidR="008E0A21" w:rsidRPr="009C354D">
        <w:rPr>
          <w:rFonts w:ascii="Verdana" w:hAnsi="Verdana"/>
          <w:color w:val="231F20"/>
          <w:position w:val="-1"/>
          <w:sz w:val="21"/>
          <w:lang w:val="en-US"/>
        </w:rPr>
        <w:t>•</w:t>
      </w:r>
      <w:r w:rsidR="008E0A21" w:rsidRPr="009C354D">
        <w:rPr>
          <w:lang w:val="en-US"/>
        </w:rPr>
        <w:tab/>
      </w:r>
      <w:r w:rsidR="008E0A21" w:rsidRPr="009C354D">
        <w:rPr>
          <w:rFonts w:ascii="Verdana" w:hAnsi="Verdana"/>
          <w:color w:val="231F20"/>
          <w:position w:val="-1"/>
          <w:sz w:val="21"/>
          <w:lang w:val="en-US"/>
        </w:rPr>
        <w:t>•</w:t>
      </w:r>
    </w:p>
    <w:p w:rsidR="00B05971" w:rsidRPr="009C354D" w:rsidRDefault="00B05971">
      <w:pPr>
        <w:spacing w:before="6" w:after="0" w:line="150" w:lineRule="exact"/>
        <w:rPr>
          <w:sz w:val="15"/>
          <w:szCs w:val="15"/>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9C354D">
      <w:pPr>
        <w:tabs>
          <w:tab w:val="left" w:pos="440"/>
        </w:tabs>
        <w:spacing w:before="13" w:after="0" w:line="471" w:lineRule="exact"/>
        <w:ind w:right="2586"/>
        <w:jc w:val="right"/>
        <w:rPr>
          <w:rFonts w:ascii="Verdana" w:eastAsia="Verdana" w:hAnsi="Verdana" w:cs="Verdana"/>
          <w:sz w:val="28"/>
          <w:szCs w:val="28"/>
          <w:lang w:val="en-US"/>
        </w:rPr>
      </w:pPr>
      <w:r>
        <w:pict>
          <v:group id="_x0000_s4013" style="position:absolute;left:0;text-align:left;margin-left:44.65pt;margin-top:-153.1pt;width:490.45pt;height:148.05pt;z-index:-8240;mso-position-horizontal-relative:page" coordorigin="893,-3062" coordsize="9809,2961">
            <v:shape id="_x0000_s4056" type="#_x0000_t75" style="position:absolute;left:893;top:-2385;width:9809;height:2285">
              <v:imagedata r:id="rId218" o:title=""/>
            </v:shape>
            <v:group id="_x0000_s4054" style="position:absolute;left:3667;top:-2724;width:2;height:1326" coordorigin="3667,-2724" coordsize="2,1326">
              <v:shape id="_x0000_s4055" style="position:absolute;left:3667;top:-2724;width:2;height:1326" coordorigin="3667,-2724" coordsize="0,1326" path="m3667,-1398r,-1326e" filled="f" strokecolor="#231f20" strokeweight=".5pt">
                <v:path arrowok="t"/>
              </v:shape>
            </v:group>
            <v:group id="_x0000_s4052" style="position:absolute;left:3473;top:-3049;width:411;height:412" coordorigin="3473,-3049" coordsize="411,412">
              <v:shape id="_x0000_s4053" style="position:absolute;left:3473;top:-3049;width:411;height:412" coordorigin="3473,-3049" coordsize="411,412" path="m3679,-3049r-67,11l3554,-3007r-45,47l3480,-2901r-7,44l3474,-2832r16,68l3525,-2707r48,41l3632,-2642r44,5l3678,-2637r67,-11l3803,-2679r45,-47l3876,-2785r8,-44l3883,-2854r-17,-68l3831,-2978r-48,-42l3723,-3044r-44,-5e" stroked="f">
                <v:path arrowok="t"/>
              </v:shape>
            </v:group>
            <v:group id="_x0000_s4050" style="position:absolute;left:3473;top:-3049;width:411;height:412" coordorigin="3473,-3049" coordsize="411,412">
              <v:shape id="_x0000_s4051" style="position:absolute;left:3473;top:-3049;width:411;height:412" coordorigin="3473,-3049" coordsize="411,412" path="m3678,-2637r67,-11l3803,-2679r45,-47l3876,-2785r8,-44l3883,-2854r-17,-68l3831,-2978r-48,-42l3723,-3044r-44,-5l3656,-3047r-65,18l3537,-2993r-40,51l3475,-2879r-2,22l3474,-2832r16,68l3525,-2707r48,41l3632,-2642r46,5xe" filled="f" strokecolor="#231f20" strokeweight=".5pt">
                <v:path arrowok="t"/>
              </v:shape>
            </v:group>
            <v:group id="_x0000_s4048" style="position:absolute;left:5151;top:-2919;width:404;height:2065" coordorigin="5151,-2919" coordsize="404,2065">
              <v:shape id="_x0000_s4049" style="position:absolute;left:5151;top:-2919;width:404;height:2065" coordorigin="5151,-2919" coordsize="404,2065" path="m5555,-854l5151,-2919e" filled="f" strokecolor="#231f20" strokeweight=".5pt">
                <v:path arrowok="t"/>
              </v:shape>
            </v:group>
            <v:group id="_x0000_s4046" style="position:absolute;left:4941;top:-3049;width:411;height:412" coordorigin="4941,-3049" coordsize="411,412">
              <v:shape id="_x0000_s4047" style="position:absolute;left:4941;top:-3049;width:411;height:412" coordorigin="4941,-3049" coordsize="411,412" path="m5147,-3049r-67,11l5022,-3007r-45,47l4949,-2901r-8,44l4942,-2832r17,68l4993,-2707r48,41l5100,-2642r44,5l5146,-2637r67,-11l5271,-2679r45,-47l5344,-2785r8,-44l5351,-2854r-17,-68l5299,-2978r-48,-42l5191,-3044r-44,-5e" stroked="f">
                <v:path arrowok="t"/>
              </v:shape>
            </v:group>
            <v:group id="_x0000_s4044" style="position:absolute;left:4941;top:-3049;width:411;height:412" coordorigin="4941,-3049" coordsize="411,412">
              <v:shape id="_x0000_s4045" style="position:absolute;left:4941;top:-3049;width:411;height:412" coordorigin="4941,-3049" coordsize="411,412" path="m5146,-2637r67,-11l5271,-2679r45,-47l5344,-2785r8,-44l5351,-2854r-17,-68l5299,-2978r-48,-42l5191,-3044r-44,-5l5124,-3047r-65,18l5005,-2993r-39,51l4943,-2879r-2,22l4942,-2832r17,68l4993,-2707r48,41l5100,-2642r46,5xe" filled="f" strokecolor="#231f20" strokeweight=".5pt">
                <v:path arrowok="t"/>
              </v:shape>
            </v:group>
            <v:group id="_x0000_s4042" style="position:absolute;left:6550;top:-2745;width:2;height:1585" coordorigin="6550,-2745" coordsize="2,1585">
              <v:shape id="_x0000_s4043" style="position:absolute;left:6550;top:-2745;width:2;height:1585" coordorigin="6550,-2745" coordsize="0,1585" path="m6550,-1160r,-1585e" filled="f" strokecolor="#231f20" strokeweight=".5pt">
                <v:path arrowok="t"/>
              </v:shape>
            </v:group>
            <v:group id="_x0000_s4040" style="position:absolute;left:6331;top:-3049;width:411;height:412" coordorigin="6331,-3049" coordsize="411,412">
              <v:shape id="_x0000_s4041" style="position:absolute;left:6331;top:-3049;width:411;height:412" coordorigin="6331,-3049" coordsize="411,412" path="m6537,-3049r-67,11l6412,-3007r-45,47l6338,-2901r-7,44l6332,-2832r16,68l6383,-2707r48,41l6490,-2642r44,5l6536,-2637r67,-11l6661,-2679r45,-47l6734,-2785r8,-44l6741,-2854r-17,-68l6689,-2978r-48,-42l6581,-3044r-44,-5e" stroked="f">
                <v:path arrowok="t"/>
              </v:shape>
            </v:group>
            <v:group id="_x0000_s4038" style="position:absolute;left:6331;top:-3049;width:411;height:412" coordorigin="6331,-3049" coordsize="411,412">
              <v:shape id="_x0000_s4039" style="position:absolute;left:6331;top:-3049;width:411;height:412" coordorigin="6331,-3049" coordsize="411,412" path="m6536,-2637r67,-11l6661,-2679r45,-47l6734,-2785r8,-44l6741,-2854r-17,-68l6689,-2978r-48,-42l6581,-3044r-44,-5l6514,-3047r-65,18l6395,-2993r-40,51l6333,-2879r-2,22l6332,-2832r16,68l6383,-2707r48,41l6490,-2642r46,5xe" filled="f" strokecolor="#231f20" strokeweight=".5pt">
                <v:path arrowok="t"/>
              </v:shape>
            </v:group>
            <v:group id="_x0000_s4036" style="position:absolute;left:5630;top:-2919;width:389;height:2091" coordorigin="5630,-2919" coordsize="389,2091">
              <v:shape id="_x0000_s4037" style="position:absolute;left:5630;top:-2919;width:389;height:2091" coordorigin="5630,-2919" coordsize="389,2091" path="m5630,-2919r389,2092e" filled="f" strokecolor="#231f20" strokeweight=".5pt">
                <v:path arrowok="t"/>
              </v:shape>
            </v:group>
            <v:group id="_x0000_s4034" style="position:absolute;left:5432;top:-3057;width:411;height:412" coordorigin="5432,-3057" coordsize="411,412">
              <v:shape id="_x0000_s4035" style="position:absolute;left:5432;top:-3057;width:411;height:412" coordorigin="5432,-3057" coordsize="411,412" path="m5638,-3057r-67,11l5513,-3015r-45,47l5440,-2909r-8,44l5433,-2840r16,68l5484,-2715r48,41l5591,-2650r44,5l5637,-2645r67,-11l5762,-2687r45,-47l5835,-2793r8,-44l5842,-2862r-17,-68l5790,-2986r-48,-42l5682,-3052r-44,-5e" stroked="f">
                <v:path arrowok="t"/>
              </v:shape>
            </v:group>
            <v:group id="_x0000_s4032" style="position:absolute;left:5432;top:-3057;width:411;height:412" coordorigin="5432,-3057" coordsize="411,412">
              <v:shape id="_x0000_s4033" style="position:absolute;left:5432;top:-3057;width:411;height:412" coordorigin="5432,-3057" coordsize="411,412" path="m5637,-2645r67,-11l5762,-2687r45,-47l5835,-2793r8,-44l5842,-2862r-17,-68l5790,-2986r-48,-42l5682,-3052r-44,-5l5615,-3055r-65,18l5496,-3001r-39,51l5434,-2887r-2,22l5433,-2840r16,68l5484,-2715r48,41l5591,-2650r46,5xe" filled="f" strokecolor="#231f20" strokeweight=".5pt">
                <v:path arrowok="t"/>
              </v:shape>
            </v:group>
            <v:group id="_x0000_s4030" style="position:absolute;left:7169;top:-2918;width:399;height:1829" coordorigin="7169,-2918" coordsize="399,1829">
              <v:shape id="_x0000_s4031" style="position:absolute;left:7169;top:-2918;width:399;height:1829" coordorigin="7169,-2918" coordsize="399,1829" path="m7568,-1088l7169,-2918e" filled="f" strokecolor="#231f20" strokeweight=".5pt">
                <v:path arrowok="t"/>
              </v:shape>
            </v:group>
            <v:group id="_x0000_s4028" style="position:absolute;left:6968;top:-3049;width:411;height:412" coordorigin="6968,-3049" coordsize="411,412">
              <v:shape id="_x0000_s4029" style="position:absolute;left:6968;top:-3049;width:411;height:412" coordorigin="6968,-3049" coordsize="411,412" path="m7175,-3049r-68,11l7049,-3007r-45,47l6976,-2901r-8,44l6969,-2832r17,68l7020,-2707r48,41l7128,-2642r43,5l7174,-2637r66,-11l7298,-2679r45,-47l7371,-2785r8,-44l7378,-2854r-17,-68l7327,-2978r-49,-42l7219,-3044r-44,-5e" stroked="f">
                <v:path arrowok="t"/>
              </v:shape>
            </v:group>
            <v:group id="_x0000_s4026" style="position:absolute;left:6968;top:-3049;width:411;height:412" coordorigin="6968,-3049" coordsize="411,412">
              <v:shape id="_x0000_s4027" style="position:absolute;left:6968;top:-3049;width:411;height:412" coordorigin="6968,-3049" coordsize="411,412" path="m7173,-2637r67,-11l7298,-2679r45,-47l7371,-2785r8,-44l7378,-2854r-17,-68l7327,-2978r-49,-42l7219,-3044r-44,-5l7151,-3047r-64,18l7033,-2993r-40,51l6971,-2879r-3,22l6969,-2832r17,68l7020,-2707r48,41l7128,-2642r45,5xe" filled="f" strokecolor="#231f20" strokeweight=".5pt">
                <v:path arrowok="t"/>
              </v:shape>
            </v:group>
            <v:group id="_x0000_s4024" style="position:absolute;left:7930;top:-2745;width:2;height:1330" coordorigin="7930,-2745" coordsize="2,1330">
              <v:shape id="_x0000_s4025" style="position:absolute;left:7930;top:-2745;width:2;height:1330" coordorigin="7930,-2745" coordsize="0,1330" path="m7930,-1415r,-1330e" filled="f" strokecolor="#231f20" strokeweight=".5pt">
                <v:path arrowok="t"/>
              </v:shape>
            </v:group>
            <v:group id="_x0000_s4022" style="position:absolute;left:7717;top:-3049;width:411;height:412" coordorigin="7717,-3049" coordsize="411,412">
              <v:shape id="_x0000_s4023" style="position:absolute;left:7717;top:-3049;width:411;height:412" coordorigin="7717,-3049" coordsize="411,412" path="m7923,-3049r-67,11l7798,-3007r-45,47l7724,-2901r-7,44l7718,-2832r16,68l7769,-2707r48,41l7876,-2642r44,5l7922,-2637r67,-11l8047,-2679r45,-47l8120,-2785r8,-44l8127,-2854r-17,-68l8075,-2978r-48,-42l7967,-3044r-44,-5e" stroked="f">
                <v:path arrowok="t"/>
              </v:shape>
            </v:group>
            <v:group id="_x0000_s4020" style="position:absolute;left:7717;top:-3049;width:411;height:412" coordorigin="7717,-3049" coordsize="411,412">
              <v:shape id="_x0000_s4021" style="position:absolute;left:7717;top:-3049;width:411;height:412" coordorigin="7717,-3049" coordsize="411,412" path="m7922,-2637r67,-11l8047,-2679r45,-47l8120,-2785r8,-44l8127,-2854r-17,-68l8075,-2978r-48,-42l7967,-3044r-44,-5l7900,-3047r-65,18l7781,-2993r-40,51l7719,-2879r-2,22l7718,-2832r16,68l7769,-2707r48,41l7876,-2642r46,5xe" filled="f" strokecolor="#231f20" strokeweight=".5pt">
                <v:path arrowok="t"/>
              </v:shape>
            </v:group>
            <v:group id="_x0000_s4018" style="position:absolute;left:4025;top:-2744;width:407;height:1665" coordorigin="4025,-2744" coordsize="407,1665">
              <v:shape id="_x0000_s4019" style="position:absolute;left:4025;top:-2744;width:407;height:1665" coordorigin="4025,-2744" coordsize="407,1665" path="m4025,-1080r407,-1664e" filled="f" strokecolor="#231f20" strokeweight=".5pt">
                <v:path arrowok="t"/>
              </v:shape>
            </v:group>
            <v:group id="_x0000_s4016" style="position:absolute;left:4238;top:-3049;width:411;height:412" coordorigin="4238,-3049" coordsize="411,412">
              <v:shape id="_x0000_s4017" style="position:absolute;left:4238;top:-3049;width:411;height:412" coordorigin="4238,-3049" coordsize="411,412" path="m4445,-3049r-68,11l4319,-3007r-45,47l4246,-2901r-8,44l4239,-2832r17,68l4290,-2707r48,41l4398,-2642r43,5l4444,-2637r66,-11l4568,-2679r45,-47l4641,-2785r8,-44l4648,-2854r-17,-68l4597,-2978r-49,-42l4489,-3044r-44,-5e" stroked="f">
                <v:path arrowok="t"/>
              </v:shape>
            </v:group>
            <v:group id="_x0000_s4014" style="position:absolute;left:4238;top:-3049;width:411;height:412" coordorigin="4238,-3049" coordsize="411,412">
              <v:shape id="_x0000_s4015" style="position:absolute;left:4238;top:-3049;width:411;height:412" coordorigin="4238,-3049" coordsize="411,412" path="m4443,-2637r67,-11l4568,-2679r45,-47l4641,-2785r8,-44l4648,-2854r-17,-68l4597,-2978r-49,-42l4489,-3044r-44,-5l4421,-3047r-64,18l4303,-2993r-40,51l4241,-2879r-3,22l4239,-2832r17,68l4290,-2707r48,41l4398,-2642r45,5xe" filled="f" strokecolor="#231f20" strokeweight=".5pt">
                <v:path arrowok="t"/>
              </v:shape>
            </v:group>
            <w10:wrap anchorx="page"/>
          </v:group>
        </w:pict>
      </w:r>
      <w:r w:rsidR="008E0A21" w:rsidRPr="009C354D">
        <w:rPr>
          <w:rFonts w:ascii="Verdana" w:hAnsi="Verdana"/>
          <w:b/>
          <w:color w:val="231F20"/>
          <w:position w:val="10"/>
          <w:sz w:val="28"/>
          <w:lang w:val="en-US"/>
        </w:rPr>
        <w:t>8</w:t>
      </w:r>
      <w:r w:rsidR="008E0A21" w:rsidRPr="009C354D">
        <w:rPr>
          <w:lang w:val="en-US"/>
        </w:rPr>
        <w:tab/>
      </w:r>
      <w:r w:rsidR="008E0A21" w:rsidRPr="009C354D">
        <w:rPr>
          <w:rFonts w:ascii="Verdana" w:hAnsi="Verdana"/>
          <w:b/>
          <w:color w:val="231F20"/>
          <w:w w:val="90"/>
          <w:position w:val="-7"/>
          <w:sz w:val="28"/>
          <w:lang w:val="en-US"/>
        </w:rPr>
        <w:t>10</w:t>
      </w:r>
    </w:p>
    <w:p w:rsidR="00B05971" w:rsidRPr="009C354D" w:rsidRDefault="008E0A21">
      <w:pPr>
        <w:spacing w:after="0" w:line="219" w:lineRule="exact"/>
        <w:ind w:right="2084"/>
        <w:jc w:val="right"/>
        <w:rPr>
          <w:rFonts w:ascii="Verdana" w:eastAsia="Verdana" w:hAnsi="Verdana" w:cs="Verdana"/>
          <w:sz w:val="28"/>
          <w:szCs w:val="28"/>
          <w:lang w:val="en-US"/>
        </w:rPr>
      </w:pPr>
      <w:r w:rsidRPr="009C354D">
        <w:rPr>
          <w:rFonts w:ascii="Verdana" w:hAnsi="Verdana"/>
          <w:b/>
          <w:color w:val="231F20"/>
          <w:w w:val="90"/>
          <w:position w:val="-2"/>
          <w:sz w:val="28"/>
          <w:lang w:val="en-US"/>
        </w:rPr>
        <w:t>12.</w:t>
      </w:r>
    </w:p>
    <w:p w:rsidR="00B05971" w:rsidRPr="009C354D" w:rsidRDefault="008E0A21">
      <w:pPr>
        <w:tabs>
          <w:tab w:val="left" w:pos="3860"/>
          <w:tab w:val="left" w:pos="6760"/>
        </w:tabs>
        <w:spacing w:after="0" w:line="380" w:lineRule="exact"/>
        <w:ind w:left="2374" w:right="-20"/>
        <w:rPr>
          <w:rFonts w:ascii="Verdana" w:eastAsia="Verdana" w:hAnsi="Verdana" w:cs="Verdana"/>
          <w:sz w:val="21"/>
          <w:szCs w:val="21"/>
          <w:lang w:val="en-US"/>
        </w:rPr>
      </w:pPr>
      <w:r w:rsidRPr="009C354D">
        <w:rPr>
          <w:rFonts w:ascii="Verdana" w:hAnsi="Verdana"/>
          <w:color w:val="FFFFFF"/>
          <w:position w:val="3"/>
          <w:sz w:val="21"/>
          <w:lang w:val="en-US"/>
        </w:rPr>
        <w:t>•</w:t>
      </w:r>
      <w:r w:rsidRPr="009C354D">
        <w:rPr>
          <w:lang w:val="en-US"/>
        </w:rPr>
        <w:tab/>
      </w:r>
      <w:r w:rsidRPr="009C354D">
        <w:rPr>
          <w:rFonts w:ascii="Verdana" w:hAnsi="Verdana"/>
          <w:b/>
          <w:color w:val="231F20"/>
          <w:position w:val="-1"/>
          <w:sz w:val="28"/>
          <w:lang w:val="en-US"/>
        </w:rPr>
        <w:t>9</w:t>
      </w:r>
      <w:r w:rsidRPr="009C354D">
        <w:rPr>
          <w:lang w:val="en-US"/>
        </w:rPr>
        <w:tab/>
      </w:r>
      <w:r w:rsidRPr="009C354D">
        <w:rPr>
          <w:rFonts w:ascii="Verdana" w:hAnsi="Verdana"/>
          <w:color w:val="231F20"/>
          <w:position w:val="16"/>
          <w:sz w:val="21"/>
          <w:lang w:val="en-US"/>
        </w:rPr>
        <w:t>•</w:t>
      </w:r>
    </w:p>
    <w:p w:rsidR="00B05971" w:rsidRPr="009C354D" w:rsidRDefault="008E0A21">
      <w:pPr>
        <w:spacing w:before="62" w:after="0" w:line="240" w:lineRule="auto"/>
        <w:ind w:left="6985" w:right="3534"/>
        <w:jc w:val="center"/>
        <w:rPr>
          <w:rFonts w:ascii="Verdana" w:eastAsia="Verdana" w:hAnsi="Verdana" w:cs="Verdana"/>
          <w:sz w:val="21"/>
          <w:szCs w:val="21"/>
          <w:lang w:val="en-US"/>
        </w:rPr>
      </w:pPr>
      <w:r w:rsidRPr="009C354D">
        <w:rPr>
          <w:rFonts w:ascii="Verdana" w:hAnsi="Verdana"/>
          <w:color w:val="231F20"/>
          <w:sz w:val="21"/>
          <w:lang w:val="en-US"/>
        </w:rPr>
        <w:t>•</w:t>
      </w:r>
    </w:p>
    <w:p w:rsidR="00B05971" w:rsidRPr="009C354D" w:rsidRDefault="00B05971">
      <w:pPr>
        <w:spacing w:after="0" w:line="200" w:lineRule="exact"/>
        <w:rPr>
          <w:sz w:val="20"/>
          <w:szCs w:val="20"/>
          <w:lang w:val="en-US"/>
        </w:rPr>
      </w:pPr>
    </w:p>
    <w:p w:rsidR="00B05971" w:rsidRPr="009C354D" w:rsidRDefault="00B05971">
      <w:pPr>
        <w:spacing w:before="7" w:after="0" w:line="280" w:lineRule="exact"/>
        <w:rPr>
          <w:sz w:val="28"/>
          <w:szCs w:val="28"/>
          <w:lang w:val="en-US"/>
        </w:rPr>
      </w:pPr>
    </w:p>
    <w:p w:rsidR="00B05971" w:rsidRPr="009C354D" w:rsidRDefault="008E0A21">
      <w:pPr>
        <w:spacing w:after="0" w:line="247" w:lineRule="exact"/>
        <w:ind w:left="6955" w:right="3564"/>
        <w:jc w:val="center"/>
        <w:rPr>
          <w:rFonts w:ascii="Verdana" w:eastAsia="Verdana" w:hAnsi="Verdana" w:cs="Verdana"/>
          <w:sz w:val="21"/>
          <w:szCs w:val="21"/>
          <w:lang w:val="en-US"/>
        </w:rPr>
      </w:pPr>
      <w:r w:rsidRPr="009C354D">
        <w:rPr>
          <w:rFonts w:ascii="Verdana" w:hAnsi="Verdana"/>
          <w:color w:val="231F20"/>
          <w:position w:val="-1"/>
          <w:sz w:val="21"/>
          <w:lang w:val="en-US"/>
        </w:rPr>
        <w:t>•</w:t>
      </w: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before="6" w:after="0" w:line="220" w:lineRule="exact"/>
        <w:rPr>
          <w:lang w:val="en-US"/>
        </w:rPr>
      </w:pPr>
    </w:p>
    <w:p w:rsidR="00B05971" w:rsidRPr="009C354D" w:rsidRDefault="008E0A21">
      <w:pPr>
        <w:tabs>
          <w:tab w:val="left" w:pos="6160"/>
          <w:tab w:val="left" w:pos="8020"/>
        </w:tabs>
        <w:spacing w:before="10" w:after="0" w:line="240" w:lineRule="auto"/>
        <w:ind w:left="5587" w:right="-20"/>
        <w:rPr>
          <w:rFonts w:ascii="Verdana" w:eastAsia="Verdana" w:hAnsi="Verdana" w:cs="Verdana"/>
          <w:sz w:val="28"/>
          <w:szCs w:val="28"/>
          <w:lang w:val="en-US"/>
        </w:rPr>
      </w:pPr>
      <w:r w:rsidRPr="009C354D">
        <w:rPr>
          <w:rFonts w:ascii="Verdana" w:hAnsi="Verdana"/>
          <w:b/>
          <w:color w:val="231F20"/>
          <w:sz w:val="28"/>
          <w:lang w:val="en-US"/>
        </w:rPr>
        <w:t>11</w:t>
      </w:r>
      <w:r w:rsidRPr="009C354D">
        <w:rPr>
          <w:lang w:val="en-US"/>
        </w:rPr>
        <w:tab/>
      </w:r>
      <w:r w:rsidRPr="009C354D">
        <w:rPr>
          <w:rFonts w:ascii="Verdana" w:hAnsi="Verdana"/>
          <w:b/>
          <w:color w:val="231F20"/>
          <w:position w:val="-18"/>
          <w:sz w:val="28"/>
          <w:lang w:val="en-US"/>
        </w:rPr>
        <w:t>9</w:t>
      </w:r>
      <w:r w:rsidRPr="009C354D">
        <w:rPr>
          <w:lang w:val="en-US"/>
        </w:rPr>
        <w:tab/>
      </w:r>
      <w:r w:rsidRPr="009C354D">
        <w:rPr>
          <w:rFonts w:ascii="Verdana" w:hAnsi="Verdana"/>
          <w:b/>
          <w:color w:val="231F20"/>
          <w:position w:val="-4"/>
          <w:sz w:val="28"/>
          <w:lang w:val="en-US"/>
        </w:rPr>
        <w:t>10</w:t>
      </w:r>
    </w:p>
    <w:p w:rsidR="00B05971" w:rsidRPr="009C354D" w:rsidRDefault="00B05971">
      <w:pPr>
        <w:spacing w:after="0" w:line="240" w:lineRule="auto"/>
        <w:rPr>
          <w:rFonts w:ascii="Verdana" w:eastAsia="Verdana" w:hAnsi="Verdana" w:cs="Verdana"/>
          <w:sz w:val="28"/>
          <w:szCs w:val="28"/>
          <w:lang w:val="en-US"/>
        </w:rPr>
        <w:sectPr w:rsidR="00B05971" w:rsidRPr="009C354D">
          <w:type w:val="continuous"/>
          <w:pgSz w:w="11920" w:h="16840"/>
          <w:pgMar w:top="1560" w:right="720" w:bottom="280" w:left="460" w:header="720" w:footer="720" w:gutter="0"/>
          <w:cols w:space="720"/>
        </w:sectPr>
      </w:pPr>
    </w:p>
    <w:p w:rsidR="00B05971" w:rsidRPr="009C354D"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4006" style="position:absolute;left:0;text-align:left;margin-left:42.4pt;margin-top:4.6pt;width:165.65pt;height:17.75pt;z-index:-8239;mso-position-horizontal-relative:page" coordorigin="848,92" coordsize="3313,355">
            <v:group id="_x0000_s4011" style="position:absolute;left:860;top:102;width:461;height:301" coordorigin="860,102" coordsize="461,301">
              <v:shape id="_x0000_s4012"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4009" style="position:absolute;left:860;top:102;width:461;height:301" coordorigin="860,102" coordsize="461,301">
              <v:shape id="_x0000_s4010"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4007" style="position:absolute;left:850;top:445;width:3308;height:2" coordorigin="850,445" coordsize="3308,2">
              <v:shape id="_x0000_s4008" style="position:absolute;left:850;top:445;width:3308;height:2" coordorigin="850,445" coordsize="3308,0" path="m850,445r3308,e" filled="f" strokecolor="#231f20" strokeweight=".25pt">
                <v:path arrowok="t"/>
              </v:shape>
            </v:group>
            <w10:wrap anchorx="page"/>
          </v:group>
        </w:pict>
      </w:r>
      <w:r>
        <w:pict>
          <v:group id="_x0000_s3999" style="position:absolute;left:0;text-align:left;margin-left:221.95pt;margin-top:4.6pt;width:165.6pt;height:17.75pt;z-index:-8238;mso-position-horizontal-relative:page" coordorigin="4439,92" coordsize="3312,355">
            <v:group id="_x0000_s4004" style="position:absolute;left:4451;top:102;width:461;height:301" coordorigin="4451,102" coordsize="461,301">
              <v:shape id="_x0000_s4005"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4002" style="position:absolute;left:4451;top:102;width:461;height:301" coordorigin="4451,102" coordsize="461,301">
              <v:shape id="_x0000_s4003"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4000" style="position:absolute;left:4441;top:445;width:3307;height:2" coordorigin="4441,445" coordsize="3307,2">
              <v:shape id="_x0000_s4001" style="position:absolute;left:4441;top:445;width:3307;height:2" coordorigin="4441,445" coordsize="3307,0" path="m4441,445r3307,e" filled="f" strokecolor="#231f20" strokeweight=".25pt">
                <v:path arrowok="t"/>
              </v:shape>
            </v:group>
            <w10:wrap anchorx="page"/>
          </v:group>
        </w:pict>
      </w:r>
      <w:r>
        <w:pict>
          <v:group id="_x0000_s3992" style="position:absolute;left:0;text-align:left;margin-left:401.45pt;margin-top:4.6pt;width:165.65pt;height:17.75pt;z-index:-8237;mso-position-horizontal-relative:page" coordorigin="8029,92" coordsize="3313,355">
            <v:group id="_x0000_s3997" style="position:absolute;left:8041;top:102;width:461;height:301" coordorigin="8041,102" coordsize="461,301">
              <v:shape id="_x0000_s3998"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995" style="position:absolute;left:8041;top:102;width:461;height:301" coordorigin="8041,102" coordsize="461,301">
              <v:shape id="_x0000_s3996"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993" style="position:absolute;left:8031;top:445;width:3308;height:2" coordorigin="8031,445" coordsize="3308,2">
              <v:shape id="_x0000_s3994" style="position:absolute;left:8031;top:445;width:3308;height:2" coordorigin="8031,445" coordsize="3308,0" path="m8031,44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B05971">
      <w:pPr>
        <w:spacing w:after="0" w:line="283" w:lineRule="exact"/>
        <w:rPr>
          <w:rFonts w:ascii="Verdana" w:eastAsia="Verdana" w:hAnsi="Verdana" w:cs="Verdana"/>
          <w:sz w:val="24"/>
          <w:szCs w:val="24"/>
          <w:lang w:val="en-US"/>
        </w:rPr>
        <w:sectPr w:rsidR="00B05971" w:rsidRPr="009C354D">
          <w:footerReference w:type="even" r:id="rId219"/>
          <w:footerReference w:type="default" r:id="rId220"/>
          <w:pgSz w:w="11920" w:h="16840"/>
          <w:pgMar w:top="1160" w:right="440" w:bottom="400" w:left="740" w:header="600" w:footer="206" w:gutter="0"/>
          <w:pgNumType w:start="29"/>
          <w:cols w:space="720"/>
        </w:sectPr>
      </w:pPr>
    </w:p>
    <w:p w:rsidR="00B05971" w:rsidRPr="009C354D" w:rsidRDefault="00B05971">
      <w:pPr>
        <w:spacing w:before="8" w:after="0" w:line="150" w:lineRule="exact"/>
        <w:rPr>
          <w:sz w:val="15"/>
          <w:szCs w:val="15"/>
          <w:lang w:val="en-US"/>
        </w:rPr>
      </w:pPr>
    </w:p>
    <w:p w:rsidR="00B05971" w:rsidRPr="009C354D" w:rsidRDefault="008E0A21">
      <w:pPr>
        <w:spacing w:after="0" w:line="240" w:lineRule="auto"/>
        <w:ind w:left="110" w:right="1946"/>
        <w:jc w:val="both"/>
        <w:rPr>
          <w:rFonts w:ascii="Verdana" w:eastAsia="Verdana" w:hAnsi="Verdana" w:cs="Verdana"/>
          <w:sz w:val="20"/>
          <w:lang w:val="en-US"/>
        </w:rPr>
      </w:pPr>
      <w:r w:rsidRPr="009C354D">
        <w:rPr>
          <w:rFonts w:ascii="Verdana" w:hAnsi="Verdana"/>
          <w:b/>
          <w:color w:val="231F20"/>
          <w:sz w:val="20"/>
          <w:lang w:val="en-US"/>
        </w:rPr>
        <w:t>FONCTION</w:t>
      </w:r>
    </w:p>
    <w:p w:rsidR="00B05971" w:rsidRPr="009C354D" w:rsidRDefault="008E0A21">
      <w:pPr>
        <w:spacing w:before="6" w:after="0" w:line="264" w:lineRule="exact"/>
        <w:ind w:left="110" w:right="293"/>
        <w:rPr>
          <w:rFonts w:ascii="Verdana" w:eastAsia="Verdana" w:hAnsi="Verdana" w:cs="Verdana"/>
          <w:sz w:val="20"/>
          <w:lang w:val="en-US"/>
        </w:rPr>
      </w:pPr>
      <w:r w:rsidRPr="009C354D">
        <w:rPr>
          <w:rFonts w:ascii="Verdana" w:hAnsi="Verdana"/>
          <w:b/>
          <w:color w:val="231F20"/>
          <w:sz w:val="20"/>
          <w:lang w:val="en-US"/>
        </w:rPr>
        <w:t>DES BOUTONS ET DES ÉLÉMENTS PRINCIPAUX</w:t>
      </w:r>
    </w:p>
    <w:p w:rsidR="00B05971" w:rsidRPr="00B00E99" w:rsidRDefault="008E0A21">
      <w:pPr>
        <w:spacing w:before="55" w:after="0" w:line="240" w:lineRule="exact"/>
        <w:ind w:left="110" w:right="-56"/>
        <w:jc w:val="both"/>
        <w:rPr>
          <w:rFonts w:ascii="Verdana" w:eastAsia="Verdana" w:hAnsi="Verdana" w:cs="Verdana"/>
          <w:sz w:val="18"/>
          <w:szCs w:val="20"/>
          <w:lang w:val="es-ES_tradnl"/>
        </w:rPr>
      </w:pPr>
      <w:r w:rsidRPr="009C354D">
        <w:rPr>
          <w:rFonts w:ascii="Verdana" w:hAnsi="Verdana"/>
          <w:color w:val="231F20"/>
          <w:sz w:val="18"/>
          <w:lang w:val="en-US"/>
        </w:rPr>
        <w:t xml:space="preserve">Ci-après nous indiquons les fonc- tions  des différentes  touches présentes et nous  signalons  les principales pièces. </w:t>
      </w:r>
      <w:r w:rsidRPr="00B00E99">
        <w:rPr>
          <w:rFonts w:ascii="Verdana" w:hAnsi="Verdana"/>
          <w:color w:val="231F20"/>
          <w:sz w:val="18"/>
          <w:lang w:val="es-ES_tradnl"/>
        </w:rPr>
        <w:t>Voir le chapitre suivant pour les informations sur les modalités d’emploi de la condi- tionneuse.</w:t>
      </w:r>
    </w:p>
    <w:p w:rsidR="00B05971" w:rsidRPr="00B00E99" w:rsidRDefault="00B05971">
      <w:pPr>
        <w:spacing w:before="11" w:after="0" w:line="220" w:lineRule="exact"/>
        <w:rPr>
          <w:sz w:val="20"/>
          <w:lang w:val="es-ES_tradnl"/>
        </w:rPr>
      </w:pPr>
    </w:p>
    <w:p w:rsidR="00B05971" w:rsidRPr="00B00E99" w:rsidRDefault="008E0A21">
      <w:pPr>
        <w:spacing w:after="0" w:line="240" w:lineRule="auto"/>
        <w:ind w:left="110" w:right="2239"/>
        <w:jc w:val="both"/>
        <w:rPr>
          <w:rFonts w:ascii="Verdana" w:eastAsia="Verdana" w:hAnsi="Verdana" w:cs="Verdana"/>
          <w:sz w:val="18"/>
          <w:szCs w:val="20"/>
          <w:lang w:val="es-ES_tradnl"/>
        </w:rPr>
      </w:pPr>
      <w:r w:rsidRPr="00B00E99">
        <w:rPr>
          <w:rFonts w:ascii="Verdana" w:hAnsi="Verdana"/>
          <w:b/>
          <w:color w:val="231F20"/>
          <w:sz w:val="18"/>
          <w:lang w:val="es-ES_tradnl"/>
        </w:rPr>
        <w:t>Légende:</w:t>
      </w:r>
    </w:p>
    <w:p w:rsidR="00B05971" w:rsidRPr="00B00E99" w:rsidRDefault="008E0A21">
      <w:pPr>
        <w:spacing w:before="42" w:after="0" w:line="240" w:lineRule="auto"/>
        <w:ind w:left="257" w:right="-20"/>
        <w:rPr>
          <w:rFonts w:ascii="Verdana" w:eastAsia="Verdana" w:hAnsi="Verdana" w:cs="Verdana"/>
          <w:sz w:val="18"/>
          <w:szCs w:val="20"/>
          <w:lang w:val="es-ES_tradnl"/>
        </w:rPr>
      </w:pPr>
      <w:r w:rsidRPr="00B00E99">
        <w:rPr>
          <w:rFonts w:ascii="Verdana" w:hAnsi="Verdana"/>
          <w:b/>
          <w:color w:val="231F20"/>
          <w:sz w:val="18"/>
          <w:lang w:val="es-ES_tradnl"/>
        </w:rPr>
        <w:t xml:space="preserve">1) </w:t>
      </w:r>
      <w:r w:rsidRPr="00B00E99">
        <w:rPr>
          <w:rFonts w:ascii="Verdana" w:hAnsi="Verdana"/>
          <w:color w:val="231F20"/>
          <w:sz w:val="18"/>
          <w:lang w:val="es-ES_tradnl"/>
        </w:rPr>
        <w:t>Bouton d’allumage.</w:t>
      </w:r>
    </w:p>
    <w:p w:rsidR="00B05971" w:rsidRPr="00B00E99" w:rsidRDefault="00B05971">
      <w:pPr>
        <w:spacing w:before="11" w:after="0" w:line="280" w:lineRule="exact"/>
        <w:rPr>
          <w:sz w:val="24"/>
          <w:szCs w:val="28"/>
          <w:lang w:val="es-ES_tradnl"/>
        </w:rPr>
      </w:pPr>
    </w:p>
    <w:p w:rsidR="00B05971" w:rsidRPr="00B00E99" w:rsidRDefault="008E0A21">
      <w:pPr>
        <w:spacing w:after="0" w:line="240" w:lineRule="exact"/>
        <w:ind w:left="621" w:right="-46"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2)  </w:t>
      </w:r>
      <w:r w:rsidRPr="00B00E99">
        <w:rPr>
          <w:rFonts w:ascii="Verdana" w:hAnsi="Verdana"/>
          <w:color w:val="231F20"/>
          <w:sz w:val="18"/>
          <w:lang w:val="es-ES_tradnl"/>
        </w:rPr>
        <w:t xml:space="preserve">Bouton pour l’emploi </w:t>
      </w:r>
      <w:r w:rsidRPr="00B00E99">
        <w:rPr>
          <w:rFonts w:ascii="Verdana" w:hAnsi="Verdana"/>
          <w:b/>
          <w:color w:val="231F20"/>
          <w:sz w:val="18"/>
          <w:lang w:val="es-ES_tradnl"/>
        </w:rPr>
        <w:t xml:space="preserve">auto- matique </w:t>
      </w:r>
      <w:r w:rsidRPr="00B00E99">
        <w:rPr>
          <w:rFonts w:ascii="Verdana" w:hAnsi="Verdana"/>
          <w:color w:val="231F20"/>
          <w:sz w:val="18"/>
          <w:lang w:val="es-ES_tradnl"/>
        </w:rPr>
        <w:t>de la condition- neuse.</w:t>
      </w:r>
    </w:p>
    <w:p w:rsidR="00B05971" w:rsidRPr="00B00E99" w:rsidRDefault="008E0A21">
      <w:pPr>
        <w:spacing w:before="45" w:after="0" w:line="240" w:lineRule="exact"/>
        <w:ind w:left="621" w:right="-47"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3)  </w:t>
      </w:r>
      <w:r w:rsidRPr="00B00E99">
        <w:rPr>
          <w:rFonts w:ascii="Verdana" w:hAnsi="Verdana"/>
          <w:color w:val="231F20"/>
          <w:sz w:val="18"/>
          <w:lang w:val="es-ES_tradnl"/>
        </w:rPr>
        <w:t xml:space="preserve">Bouton pour l’emploi  </w:t>
      </w:r>
      <w:r w:rsidRPr="00B00E99">
        <w:rPr>
          <w:rFonts w:ascii="Verdana" w:hAnsi="Verdana"/>
          <w:b/>
          <w:color w:val="231F20"/>
          <w:sz w:val="18"/>
          <w:lang w:val="es-ES_tradnl"/>
        </w:rPr>
        <w:t xml:space="preserve">ma- nuel  </w:t>
      </w:r>
      <w:r w:rsidRPr="00B00E99">
        <w:rPr>
          <w:rFonts w:ascii="Verdana" w:hAnsi="Verdana"/>
          <w:color w:val="231F20"/>
          <w:sz w:val="18"/>
          <w:lang w:val="es-ES_tradnl"/>
        </w:rPr>
        <w:t>de la conditionneuse.</w:t>
      </w:r>
    </w:p>
    <w:p w:rsidR="00B05971" w:rsidRPr="00B00E99" w:rsidRDefault="00B05971">
      <w:pPr>
        <w:spacing w:before="16" w:after="0" w:line="260" w:lineRule="exact"/>
        <w:rPr>
          <w:sz w:val="24"/>
          <w:szCs w:val="26"/>
          <w:lang w:val="es-ES_tradnl"/>
        </w:rPr>
      </w:pPr>
    </w:p>
    <w:p w:rsidR="00B05971" w:rsidRPr="00B00E99" w:rsidRDefault="008E0A21">
      <w:pPr>
        <w:spacing w:after="0" w:line="240" w:lineRule="auto"/>
        <w:ind w:left="257" w:right="-55"/>
        <w:rPr>
          <w:rFonts w:ascii="Verdana" w:eastAsia="Verdana" w:hAnsi="Verdana" w:cs="Verdana"/>
          <w:sz w:val="18"/>
          <w:szCs w:val="20"/>
          <w:lang w:val="en-US"/>
        </w:rPr>
      </w:pPr>
      <w:r w:rsidRPr="00B00E99">
        <w:rPr>
          <w:rFonts w:ascii="Verdana" w:hAnsi="Verdana"/>
          <w:b/>
          <w:color w:val="231F20"/>
          <w:sz w:val="18"/>
          <w:lang w:val="en-US"/>
        </w:rPr>
        <w:t xml:space="preserve">4) </w:t>
      </w:r>
      <w:r w:rsidRPr="00B00E99">
        <w:rPr>
          <w:rFonts w:ascii="Verdana" w:hAnsi="Verdana"/>
          <w:color w:val="231F20"/>
          <w:sz w:val="18"/>
          <w:lang w:val="en-US"/>
        </w:rPr>
        <w:t>Bouton branchement pompe.</w:t>
      </w:r>
    </w:p>
    <w:p w:rsidR="00B05971" w:rsidRPr="00B00E99" w:rsidRDefault="008E0A21">
      <w:pPr>
        <w:spacing w:before="42" w:after="0" w:line="240" w:lineRule="auto"/>
        <w:ind w:left="257" w:right="-20"/>
        <w:rPr>
          <w:rFonts w:ascii="Verdana" w:eastAsia="Verdana" w:hAnsi="Verdana" w:cs="Verdana"/>
          <w:sz w:val="18"/>
          <w:szCs w:val="20"/>
          <w:lang w:val="en-US"/>
        </w:rPr>
      </w:pPr>
      <w:r w:rsidRPr="00B00E99">
        <w:rPr>
          <w:rFonts w:ascii="Verdana" w:hAnsi="Verdana"/>
          <w:b/>
          <w:color w:val="231F20"/>
          <w:sz w:val="18"/>
          <w:lang w:val="en-US"/>
        </w:rPr>
        <w:t xml:space="preserve">5) </w:t>
      </w:r>
      <w:r w:rsidRPr="00B00E99">
        <w:rPr>
          <w:rFonts w:ascii="Verdana" w:hAnsi="Verdana"/>
          <w:color w:val="231F20"/>
          <w:sz w:val="18"/>
          <w:lang w:val="en-US"/>
        </w:rPr>
        <w:t>Bouton de soudure.</w:t>
      </w:r>
    </w:p>
    <w:p w:rsidR="00B05971" w:rsidRPr="00B00E99" w:rsidRDefault="008E0A21">
      <w:pPr>
        <w:spacing w:before="42" w:after="0" w:line="240" w:lineRule="auto"/>
        <w:ind w:left="257" w:right="-66"/>
        <w:rPr>
          <w:rFonts w:ascii="Verdana" w:eastAsia="Verdana" w:hAnsi="Verdana" w:cs="Verdana"/>
          <w:sz w:val="18"/>
          <w:szCs w:val="20"/>
          <w:lang w:val="es-ES_tradnl"/>
        </w:rPr>
      </w:pPr>
      <w:r w:rsidRPr="00B00E99">
        <w:rPr>
          <w:rFonts w:ascii="Verdana" w:hAnsi="Verdana"/>
          <w:b/>
          <w:color w:val="231F20"/>
          <w:sz w:val="18"/>
          <w:lang w:val="es-ES_tradnl"/>
        </w:rPr>
        <w:t xml:space="preserve">6) </w:t>
      </w:r>
      <w:r w:rsidRPr="00B00E99">
        <w:rPr>
          <w:rFonts w:ascii="Verdana" w:hAnsi="Verdana"/>
          <w:color w:val="231F20"/>
          <w:sz w:val="18"/>
          <w:lang w:val="es-ES_tradnl"/>
        </w:rPr>
        <w:t>Bouton définition temps de</w:t>
      </w:r>
    </w:p>
    <w:p w:rsidR="00B05971" w:rsidRPr="00B00E99" w:rsidRDefault="008E0A21">
      <w:pPr>
        <w:spacing w:after="0" w:line="240" w:lineRule="exact"/>
        <w:ind w:left="621" w:right="-20"/>
        <w:rPr>
          <w:rFonts w:ascii="Verdana" w:eastAsia="Verdana" w:hAnsi="Verdana" w:cs="Verdana"/>
          <w:sz w:val="18"/>
          <w:szCs w:val="20"/>
          <w:lang w:val="es-ES_tradnl"/>
        </w:rPr>
      </w:pPr>
      <w:r w:rsidRPr="00B00E99">
        <w:rPr>
          <w:rFonts w:ascii="Verdana" w:hAnsi="Verdana"/>
          <w:color w:val="231F20"/>
          <w:position w:val="-1"/>
          <w:sz w:val="18"/>
          <w:lang w:val="es-ES_tradnl"/>
        </w:rPr>
        <w:t>soudure.</w:t>
      </w:r>
    </w:p>
    <w:p w:rsidR="00B05971" w:rsidRPr="00B00E99" w:rsidRDefault="008E0A21">
      <w:pPr>
        <w:spacing w:before="51" w:after="0" w:line="240" w:lineRule="exact"/>
        <w:ind w:left="621" w:right="-46"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7)  </w:t>
      </w:r>
      <w:r w:rsidRPr="00B00E99">
        <w:rPr>
          <w:rFonts w:ascii="Verdana" w:hAnsi="Verdana"/>
          <w:color w:val="231F20"/>
          <w:sz w:val="18"/>
          <w:lang w:val="es-ES_tradnl"/>
        </w:rPr>
        <w:t>Led de réglage de l’intensité de soudure.</w:t>
      </w:r>
    </w:p>
    <w:p w:rsidR="00B05971" w:rsidRPr="00B00E99" w:rsidRDefault="008E0A21">
      <w:pPr>
        <w:spacing w:before="36" w:after="0" w:line="240" w:lineRule="auto"/>
        <w:ind w:left="257" w:right="-20"/>
        <w:rPr>
          <w:rFonts w:ascii="Verdana" w:eastAsia="Verdana" w:hAnsi="Verdana" w:cs="Verdana"/>
          <w:sz w:val="18"/>
          <w:szCs w:val="20"/>
          <w:lang w:val="es-ES_tradnl"/>
        </w:rPr>
      </w:pPr>
      <w:r w:rsidRPr="00B00E99">
        <w:rPr>
          <w:rFonts w:ascii="Verdana" w:hAnsi="Verdana"/>
          <w:b/>
          <w:color w:val="231F20"/>
          <w:sz w:val="18"/>
          <w:lang w:val="es-ES_tradnl"/>
        </w:rPr>
        <w:t xml:space="preserve">8) </w:t>
      </w:r>
      <w:r w:rsidRPr="00B00E99">
        <w:rPr>
          <w:rFonts w:ascii="Verdana" w:hAnsi="Verdana"/>
          <w:color w:val="231F20"/>
          <w:sz w:val="18"/>
          <w:lang w:val="es-ES_tradnl"/>
        </w:rPr>
        <w:t>Volet mobile.</w:t>
      </w:r>
    </w:p>
    <w:p w:rsidR="00B05971" w:rsidRPr="00B00E99" w:rsidRDefault="008E0A21">
      <w:pPr>
        <w:spacing w:before="42" w:after="0" w:line="240" w:lineRule="auto"/>
        <w:ind w:left="257" w:right="-67"/>
        <w:rPr>
          <w:rFonts w:ascii="Verdana" w:eastAsia="Verdana" w:hAnsi="Verdana" w:cs="Verdana"/>
          <w:sz w:val="18"/>
          <w:szCs w:val="20"/>
          <w:lang w:val="es-ES_tradnl"/>
        </w:rPr>
      </w:pPr>
      <w:r w:rsidRPr="00B00E99">
        <w:rPr>
          <w:rFonts w:ascii="Verdana" w:hAnsi="Verdana"/>
          <w:b/>
          <w:color w:val="231F20"/>
          <w:sz w:val="18"/>
          <w:lang w:val="es-ES_tradnl"/>
        </w:rPr>
        <w:t xml:space="preserve">9) </w:t>
      </w:r>
      <w:r w:rsidRPr="00B00E99">
        <w:rPr>
          <w:rFonts w:ascii="Verdana" w:hAnsi="Verdana"/>
          <w:color w:val="231F20"/>
          <w:sz w:val="18"/>
          <w:lang w:val="es-ES_tradnl"/>
        </w:rPr>
        <w:t>Barre de soudure avec adhé-</w:t>
      </w:r>
    </w:p>
    <w:p w:rsidR="00B05971" w:rsidRPr="00B00E99" w:rsidRDefault="008E0A21">
      <w:pPr>
        <w:spacing w:after="0" w:line="240" w:lineRule="exact"/>
        <w:ind w:left="621" w:right="-20"/>
        <w:rPr>
          <w:rFonts w:ascii="Verdana" w:eastAsia="Verdana" w:hAnsi="Verdana" w:cs="Verdana"/>
          <w:sz w:val="18"/>
          <w:szCs w:val="20"/>
          <w:lang w:val="es-ES_tradnl"/>
        </w:rPr>
      </w:pPr>
      <w:r w:rsidRPr="00B00E99">
        <w:rPr>
          <w:rFonts w:ascii="Verdana" w:hAnsi="Verdana"/>
          <w:color w:val="231F20"/>
          <w:position w:val="-1"/>
          <w:sz w:val="18"/>
          <w:lang w:val="es-ES_tradnl"/>
        </w:rPr>
        <w:t>sif de protection en téflon.</w:t>
      </w:r>
    </w:p>
    <w:p w:rsidR="00B05971" w:rsidRPr="00B00E99" w:rsidRDefault="008E0A21">
      <w:pPr>
        <w:spacing w:before="42" w:after="0" w:line="240" w:lineRule="auto"/>
        <w:ind w:left="114" w:right="730"/>
        <w:jc w:val="both"/>
        <w:rPr>
          <w:rFonts w:ascii="Verdana" w:eastAsia="Verdana" w:hAnsi="Verdana" w:cs="Verdana"/>
          <w:sz w:val="18"/>
          <w:szCs w:val="20"/>
          <w:lang w:val="es-ES_tradnl"/>
        </w:rPr>
      </w:pPr>
      <w:r w:rsidRPr="00B00E99">
        <w:rPr>
          <w:rFonts w:ascii="Verdana" w:hAnsi="Verdana"/>
          <w:b/>
          <w:color w:val="231F20"/>
          <w:sz w:val="18"/>
          <w:lang w:val="es-ES_tradnl"/>
        </w:rPr>
        <w:t xml:space="preserve">10)  </w:t>
      </w:r>
      <w:r w:rsidRPr="00B00E99">
        <w:rPr>
          <w:rFonts w:ascii="Verdana" w:hAnsi="Verdana"/>
          <w:color w:val="231F20"/>
          <w:sz w:val="18"/>
          <w:lang w:val="es-ES_tradnl"/>
        </w:rPr>
        <w:t>Joint en NEOPRENE.</w:t>
      </w:r>
    </w:p>
    <w:p w:rsidR="00B05971" w:rsidRPr="00B00E99" w:rsidRDefault="008E0A21">
      <w:pPr>
        <w:spacing w:before="42" w:after="0" w:line="240" w:lineRule="auto"/>
        <w:ind w:left="114" w:right="780"/>
        <w:jc w:val="both"/>
        <w:rPr>
          <w:rFonts w:ascii="Verdana" w:eastAsia="Verdana" w:hAnsi="Verdana" w:cs="Verdana"/>
          <w:sz w:val="18"/>
          <w:szCs w:val="20"/>
          <w:lang w:val="es-ES_tradnl"/>
        </w:rPr>
      </w:pPr>
      <w:r w:rsidRPr="00B00E99">
        <w:rPr>
          <w:rFonts w:ascii="Verdana" w:hAnsi="Verdana"/>
          <w:b/>
          <w:color w:val="231F20"/>
          <w:sz w:val="18"/>
          <w:lang w:val="es-ES_tradnl"/>
        </w:rPr>
        <w:t xml:space="preserve">11)  </w:t>
      </w:r>
      <w:r w:rsidRPr="00B00E99">
        <w:rPr>
          <w:rFonts w:ascii="Verdana" w:hAnsi="Verdana"/>
          <w:color w:val="231F20"/>
          <w:sz w:val="18"/>
          <w:lang w:val="es-ES_tradnl"/>
        </w:rPr>
        <w:t>Crans de référence.</w:t>
      </w:r>
    </w:p>
    <w:p w:rsidR="00B05971" w:rsidRPr="00B00E99" w:rsidRDefault="009C354D">
      <w:pPr>
        <w:spacing w:before="51" w:after="0" w:line="240" w:lineRule="exact"/>
        <w:ind w:left="621" w:right="-54" w:hanging="506"/>
        <w:jc w:val="both"/>
        <w:rPr>
          <w:rFonts w:ascii="Verdana" w:eastAsia="Verdana" w:hAnsi="Verdana" w:cs="Verdana"/>
          <w:sz w:val="18"/>
          <w:szCs w:val="20"/>
          <w:lang w:val="es-ES_tradnl"/>
        </w:rPr>
      </w:pPr>
      <w:r>
        <w:rPr>
          <w:sz w:val="20"/>
        </w:rPr>
        <w:pict>
          <v:group id="_x0000_s3953" style="position:absolute;left:0;text-align:left;margin-left:42.25pt;margin-top:57.2pt;width:533.2pt;height:250.55pt;z-index:-8236;mso-position-horizontal-relative:page" coordorigin="845,1144" coordsize="10664,5011">
            <v:group id="_x0000_s3990" style="position:absolute;left:4865;top:3089;width:910;height:629" coordorigin="4865,3089" coordsize="910,629">
              <v:shape id="_x0000_s3991" style="position:absolute;left:4865;top:3089;width:910;height:629" coordorigin="4865,3089" coordsize="910,629" path="m5775,3089r-910,431l4989,3718r786,-629e" fillcolor="#231f20" stroked="f">
                <v:path arrowok="t"/>
              </v:shape>
            </v:group>
            <v:group id="_x0000_s3987" style="position:absolute;left:4865;top:3089;width:910;height:629" coordorigin="4865,3089" coordsize="910,629">
              <v:shape id="_x0000_s3989" style="position:absolute;left:4865;top:3089;width:910;height:629" coordorigin="4865,3089" coordsize="910,629" path="m5775,3089r-786,629l4865,3520r910,-431xe" filled="f" strokecolor="#231f20" strokeweight=".25pt">
                <v:path arrowok="t"/>
              </v:shape>
              <v:shape id="_x0000_s3988" type="#_x0000_t75" style="position:absolute;left:5432;top:1586;width:6077;height:4476">
                <v:imagedata r:id="rId221" o:title=""/>
              </v:shape>
            </v:group>
            <v:group id="_x0000_s3985" style="position:absolute;left:7722;top:3850;width:1062;height:2092" coordorigin="7722,3850" coordsize="1062,2092">
              <v:shape id="_x0000_s3986" style="position:absolute;left:7722;top:3850;width:1062;height:2092" coordorigin="7722,3850" coordsize="1062,2092" path="m7722,5943l8784,3850e" filled="f" strokecolor="#231f20" strokeweight=".5pt">
                <v:path arrowok="t"/>
              </v:shape>
            </v:group>
            <v:group id="_x0000_s3983" style="position:absolute;left:6758;top:4299;width:740;height:1025" coordorigin="6758,4299" coordsize="740,1025">
              <v:shape id="_x0000_s3984" style="position:absolute;left:6758;top:4299;width:740;height:1025" coordorigin="6758,4299" coordsize="740,1025" path="m6758,5324l7498,4299e" filled="f" strokecolor="#231f20" strokeweight=".5pt">
                <v:path arrowok="t"/>
              </v:shape>
            </v:group>
            <v:group id="_x0000_s3981" style="position:absolute;left:7528;top:5724;width:411;height:412" coordorigin="7528,5724" coordsize="411,412">
              <v:shape id="_x0000_s3982" style="position:absolute;left:7528;top:5724;width:411;height:412" coordorigin="7528,5724" coordsize="411,412" path="m7735,5724r-68,11l7609,5766r-45,46l7536,5871r-8,45l7529,5941r17,68l7580,6065r49,42l7688,6131r44,5l7734,6136r67,-11l7858,6094r45,-47l7931,5988r8,-45l7938,5918r-17,-68l7887,5794r-49,-41l7779,5729r-44,-5e" stroked="f">
                <v:path arrowok="t"/>
              </v:shape>
            </v:group>
            <v:group id="_x0000_s3979" style="position:absolute;left:7528;top:5724;width:411;height:412" coordorigin="7528,5724" coordsize="411,412">
              <v:shape id="_x0000_s3980" style="position:absolute;left:7528;top:5724;width:411;height:412" coordorigin="7528,5724" coordsize="411,412" path="m7734,6136r67,-11l7858,6094r45,-47l7931,5988r8,-45l7938,5918r-17,-68l7887,5794r-49,-41l7779,5729r-44,-5l7712,5725r-65,18l7593,5780r-40,51l7531,5893r-3,23l7529,5941r17,68l7580,6065r49,42l7688,6131r46,5xe" filled="f" strokecolor="#231f20" strokeweight=".5pt">
                <v:path arrowok="t"/>
              </v:shape>
            </v:group>
            <v:group id="_x0000_s3977" style="position:absolute;left:6552;top:5100;width:411;height:412" coordorigin="6552,5100" coordsize="411,412">
              <v:shape id="_x0000_s3978" style="position:absolute;left:6552;top:5100;width:411;height:412" coordorigin="6552,5100" coordsize="411,412" path="m6759,5100r-68,11l6633,5142r-45,46l6560,5247r-8,45l6553,5317r17,68l6604,5441r49,42l6712,5507r44,5l6758,5512r67,-11l6882,5470r45,-47l6955,5364r8,-45l6962,5294r-17,-68l6911,5170r-49,-41l6803,5105r-44,-5e" stroked="f">
                <v:path arrowok="t"/>
              </v:shape>
            </v:group>
            <v:group id="_x0000_s3975" style="position:absolute;left:6552;top:5100;width:411;height:412" coordorigin="6552,5100" coordsize="411,412">
              <v:shape id="_x0000_s3976" style="position:absolute;left:6552;top:5100;width:411;height:412" coordorigin="6552,5100" coordsize="411,412" path="m6758,5512r67,-11l6882,5470r45,-47l6955,5364r8,-45l6962,5294r-17,-68l6911,5170r-49,-41l6803,5105r-44,-5l6736,5101r-65,18l6617,5156r-40,51l6555,5269r-3,23l6553,5317r17,68l6604,5441r49,42l6712,5507r46,5xe" filled="f" strokecolor="#231f20" strokeweight=".5pt">
                <v:path arrowok="t"/>
              </v:shape>
            </v:group>
            <v:group id="_x0000_s3972" style="position:absolute;left:850;top:1149;width:4154;height:5001" coordorigin="850,1149" coordsize="4154,5001">
              <v:shape id="_x0000_s3974" style="position:absolute;left:850;top:1149;width:4154;height:5001" coordorigin="850,1149" coordsize="4154,5001" path="m850,6150r4154,l5004,1149r-4154,l850,6150e" stroked="f">
                <v:path arrowok="t"/>
              </v:shape>
              <v:shape id="_x0000_s3973" type="#_x0000_t75" style="position:absolute;left:850;top:1149;width:4154;height:5001">
                <v:imagedata r:id="rId222" o:title=""/>
              </v:shape>
            </v:group>
            <v:group id="_x0000_s3970" style="position:absolute;left:855;top:1154;width:4144;height:4991" coordorigin="855,1154" coordsize="4144,4991">
              <v:shape id="_x0000_s3971" style="position:absolute;left:855;top:1154;width:4144;height:4991" coordorigin="855,1154" coordsize="4144,4991" path="m855,6145r4144,l4999,1154r-4144,l855,6145xe" filled="f" strokecolor="#231f20" strokeweight="1pt">
                <v:path arrowok="t"/>
              </v:shape>
            </v:group>
            <v:group id="_x0000_s3968" style="position:absolute;left:2970;top:4452;width:998;height:828" coordorigin="2970,4452" coordsize="998,828">
              <v:shape id="_x0000_s3969" style="position:absolute;left:2970;top:4452;width:998;height:828" coordorigin="2970,4452" coordsize="998,828" path="m2970,5281r999,-829e" filled="f" strokecolor="white" strokeweight="2pt">
                <v:path arrowok="t"/>
              </v:shape>
            </v:group>
            <v:group id="_x0000_s3966" style="position:absolute;left:1296;top:2939;width:613;height:246" coordorigin="1296,2939" coordsize="613,246">
              <v:shape id="_x0000_s3967" style="position:absolute;left:1296;top:2939;width:613;height:246" coordorigin="1296,2939" coordsize="613,246" path="m1296,3184r614,-245e" filled="f" strokecolor="#231f20" strokeweight=".5pt">
                <v:path arrowok="t"/>
              </v:shape>
            </v:group>
            <v:group id="_x0000_s3964" style="position:absolute;left:2671;top:4316;width:281;height:978" coordorigin="2671,4316" coordsize="281,978">
              <v:shape id="_x0000_s3965" style="position:absolute;left:2671;top:4316;width:281;height:978" coordorigin="2671,4316" coordsize="281,978" path="m2671,4316r282,979e" filled="f" strokecolor="#231f20" strokeweight=".5pt">
                <v:path arrowok="t"/>
              </v:shape>
            </v:group>
            <v:group id="_x0000_s3962" style="position:absolute;left:2961;top:4441;width:1018;height:851" coordorigin="2961,4441" coordsize="1018,851">
              <v:shape id="_x0000_s3963" style="position:absolute;left:2961;top:4441;width:1018;height:851" coordorigin="2961,4441" coordsize="1018,851" path="m2961,5292l3978,4441e" filled="f" strokecolor="#231f20" strokeweight=".5pt">
                <v:path arrowok="t"/>
              </v:shape>
            </v:group>
            <v:group id="_x0000_s3960" style="position:absolute;left:1078;top:2979;width:411;height:412" coordorigin="1078,2979" coordsize="411,412">
              <v:shape id="_x0000_s3961" style="position:absolute;left:1078;top:2979;width:411;height:412" coordorigin="1078,2979" coordsize="411,412" path="m1285,2979r-68,11l1159,3021r-45,46l1086,3126r-8,45l1079,3196r17,68l1130,3320r48,42l1238,3386r43,5l1284,3391r66,-11l1408,3349r45,-47l1481,3243r8,-45l1488,3173r-17,-68l1437,3049r-49,-41l1329,2984r-44,-5e" stroked="f">
                <v:path arrowok="t"/>
              </v:shape>
            </v:group>
            <v:group id="_x0000_s3958" style="position:absolute;left:1078;top:2979;width:411;height:412" coordorigin="1078,2979" coordsize="411,412">
              <v:shape id="_x0000_s3959" style="position:absolute;left:1078;top:2979;width:411;height:412" coordorigin="1078,2979" coordsize="411,412" path="m1284,3391r66,-11l1408,3349r45,-47l1481,3243r8,-45l1488,3173r-17,-68l1437,3049r-49,-41l1329,2984r-44,-5l1261,2980r-64,18l1143,3035r-40,51l1081,3148r-3,23l1079,3196r17,68l1130,3320r48,42l1238,3386r46,5xe" filled="f" strokecolor="#231f20" strokeweight=".5pt">
                <v:path arrowok="t"/>
              </v:shape>
            </v:group>
            <v:group id="_x0000_s3956" style="position:absolute;left:2750;top:5077;width:411;height:412" coordorigin="2750,5077" coordsize="411,412">
              <v:shape id="_x0000_s3957" style="position:absolute;left:2750;top:5077;width:411;height:412" coordorigin="2750,5077" coordsize="411,412" path="m2957,5077r-68,11l2831,5119r-45,46l2758,5224r-8,45l2751,5294r17,68l2802,5418r48,42l2910,5484r43,5l2956,5489r66,-11l3080,5447r45,-47l3153,5341r8,-45l3160,5271r-17,-68l3109,5147r-49,-41l3001,5082r-44,-5e" stroked="f">
                <v:path arrowok="t"/>
              </v:shape>
            </v:group>
            <v:group id="_x0000_s3954" style="position:absolute;left:2750;top:5077;width:411;height:412" coordorigin="2750,5077" coordsize="411,412">
              <v:shape id="_x0000_s3955" style="position:absolute;left:2750;top:5077;width:411;height:412" coordorigin="2750,5077" coordsize="411,412" path="m2956,5489r66,-11l3080,5447r45,-47l3153,5341r8,-45l3160,5271r-17,-68l3109,5147r-49,-41l3001,5082r-44,-5l2933,5078r-64,18l2815,5133r-40,51l2753,5246r-3,23l2751,5294r17,68l2802,5418r48,42l2910,5484r46,5xe" filled="f" strokecolor="#231f20" strokeweight=".5pt">
                <v:path arrowok="t"/>
              </v:shape>
            </v:group>
            <w10:wrap anchorx="page"/>
          </v:group>
        </w:pict>
      </w:r>
      <w:r w:rsidR="008E0A21" w:rsidRPr="00B00E99">
        <w:rPr>
          <w:rFonts w:ascii="Verdana" w:hAnsi="Verdana"/>
          <w:b/>
          <w:color w:val="231F20"/>
          <w:sz w:val="18"/>
          <w:lang w:val="es-ES_tradnl"/>
        </w:rPr>
        <w:t xml:space="preserve">12)  </w:t>
      </w:r>
      <w:r w:rsidR="008E0A21" w:rsidRPr="00B00E99">
        <w:rPr>
          <w:rFonts w:ascii="Verdana" w:hAnsi="Verdana"/>
          <w:color w:val="231F20"/>
          <w:sz w:val="18"/>
          <w:lang w:val="es-ES_tradnl"/>
        </w:rPr>
        <w:t xml:space="preserve">Magnéto présent uniquement pour les machines avec mise en  marche  </w:t>
      </w:r>
      <w:r w:rsidR="008E0A21" w:rsidRPr="00B00E99">
        <w:rPr>
          <w:rFonts w:ascii="Verdana" w:hAnsi="Verdana"/>
          <w:b/>
          <w:color w:val="231F20"/>
          <w:sz w:val="18"/>
          <w:lang w:val="es-ES_tradnl"/>
        </w:rPr>
        <w:t xml:space="preserve">automatique </w:t>
      </w:r>
      <w:r w:rsidR="008E0A21" w:rsidRPr="00B00E99">
        <w:rPr>
          <w:rFonts w:ascii="Verdana" w:hAnsi="Verdana"/>
          <w:color w:val="231F20"/>
          <w:sz w:val="18"/>
          <w:lang w:val="es-ES_tradnl"/>
        </w:rPr>
        <w:t>par  la  fermeture du volet.</w:t>
      </w:r>
    </w:p>
    <w:p w:rsidR="00B05971" w:rsidRPr="00B00E99" w:rsidRDefault="008E0A21">
      <w:pPr>
        <w:spacing w:before="8" w:after="0" w:line="160" w:lineRule="exact"/>
        <w:rPr>
          <w:sz w:val="14"/>
          <w:szCs w:val="16"/>
          <w:lang w:val="es-ES_tradnl"/>
        </w:rPr>
      </w:pPr>
      <w:r w:rsidRPr="00B00E99">
        <w:rPr>
          <w:sz w:val="20"/>
          <w:lang w:val="es-ES_tradnl"/>
        </w:rPr>
        <w:br w:type="column"/>
      </w:r>
    </w:p>
    <w:p w:rsidR="00B05971" w:rsidRPr="00B00E99" w:rsidRDefault="008E0A21">
      <w:pPr>
        <w:spacing w:after="0" w:line="264" w:lineRule="exact"/>
        <w:ind w:right="536"/>
        <w:rPr>
          <w:rFonts w:ascii="Verdana" w:eastAsia="Verdana" w:hAnsi="Verdana" w:cs="Verdana"/>
          <w:sz w:val="20"/>
          <w:lang w:val="es-ES_tradnl"/>
        </w:rPr>
      </w:pPr>
      <w:r w:rsidRPr="00B00E99">
        <w:rPr>
          <w:rFonts w:ascii="Verdana" w:hAnsi="Verdana"/>
          <w:b/>
          <w:color w:val="231F20"/>
          <w:sz w:val="20"/>
          <w:lang w:val="es-ES_tradnl"/>
        </w:rPr>
        <w:t>FUNKTIONEN DER TASTEN UND HAUPTBESTANDTEILE</w:t>
      </w:r>
    </w:p>
    <w:p w:rsidR="00B05971" w:rsidRPr="00B00E99" w:rsidRDefault="008E0A21">
      <w:pPr>
        <w:spacing w:before="55" w:after="0" w:line="240" w:lineRule="exact"/>
        <w:ind w:right="-56"/>
        <w:rPr>
          <w:rFonts w:ascii="Verdana" w:eastAsia="Verdana" w:hAnsi="Verdana" w:cs="Verdana"/>
          <w:sz w:val="18"/>
          <w:szCs w:val="20"/>
          <w:lang w:val="es-ES_tradnl"/>
        </w:rPr>
      </w:pPr>
      <w:r w:rsidRPr="00B00E99">
        <w:rPr>
          <w:rFonts w:ascii="Verdana" w:hAnsi="Verdana"/>
          <w:color w:val="231F20"/>
          <w:sz w:val="18"/>
          <w:lang w:val="es-ES_tradnl"/>
        </w:rPr>
        <w:t xml:space="preserve">Nachstehend werden die  Funk- tionen  der  verschiedenen  vor- handenen Druckknöpfe und  die Hauptkomponenten  angezeigt. Bezüglich  Informationen zu den Einsatzmodalitäten der Verpa- ckungsmaschine verweisen  wir auf das nachfolgende Kapitel. </w:t>
      </w:r>
      <w:r w:rsidRPr="00B00E99">
        <w:rPr>
          <w:rFonts w:ascii="Verdana" w:hAnsi="Verdana"/>
          <w:b/>
          <w:color w:val="231F20"/>
          <w:sz w:val="18"/>
          <w:lang w:val="es-ES_tradnl"/>
        </w:rPr>
        <w:t>Erläuterung:</w:t>
      </w:r>
    </w:p>
    <w:p w:rsidR="00B05971" w:rsidRPr="00B00E99" w:rsidRDefault="008E0A21">
      <w:pPr>
        <w:spacing w:before="45" w:after="0" w:line="240" w:lineRule="exact"/>
        <w:ind w:left="510" w:right="-49"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1) </w:t>
      </w:r>
      <w:r w:rsidRPr="00B00E99">
        <w:rPr>
          <w:rFonts w:ascii="Verdana" w:hAnsi="Verdana"/>
          <w:color w:val="231F20"/>
          <w:sz w:val="18"/>
          <w:lang w:val="es-ES_tradnl"/>
        </w:rPr>
        <w:t>Druckknopf zur Einschal- tung.</w:t>
      </w:r>
    </w:p>
    <w:p w:rsidR="00B05971" w:rsidRPr="00B00E99" w:rsidRDefault="008E0A21">
      <w:pPr>
        <w:spacing w:before="45" w:after="0" w:line="240" w:lineRule="exact"/>
        <w:ind w:left="510" w:right="-49"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2) </w:t>
      </w:r>
      <w:r w:rsidRPr="00B00E99">
        <w:rPr>
          <w:rFonts w:ascii="Verdana" w:hAnsi="Verdana"/>
          <w:color w:val="231F20"/>
          <w:sz w:val="18"/>
          <w:lang w:val="es-ES_tradnl"/>
        </w:rPr>
        <w:t xml:space="preserve">Druckknopf zum </w:t>
      </w:r>
      <w:r w:rsidRPr="00B00E99">
        <w:rPr>
          <w:rFonts w:ascii="Verdana" w:hAnsi="Verdana"/>
          <w:b/>
          <w:color w:val="231F20"/>
          <w:sz w:val="18"/>
          <w:lang w:val="es-ES_tradnl"/>
        </w:rPr>
        <w:t xml:space="preserve">automa- tischen </w:t>
      </w:r>
      <w:r w:rsidRPr="00B00E99">
        <w:rPr>
          <w:rFonts w:ascii="Verdana" w:hAnsi="Verdana"/>
          <w:color w:val="231F20"/>
          <w:sz w:val="18"/>
          <w:lang w:val="es-ES_tradnl"/>
        </w:rPr>
        <w:t>Betrieb der Verpa- ckungsmaschine.</w:t>
      </w:r>
    </w:p>
    <w:p w:rsidR="00B05971" w:rsidRPr="00B00E99" w:rsidRDefault="008E0A21">
      <w:pPr>
        <w:spacing w:before="45" w:after="0" w:line="240" w:lineRule="exact"/>
        <w:ind w:left="510" w:right="-49" w:hanging="364"/>
        <w:jc w:val="both"/>
        <w:rPr>
          <w:rFonts w:ascii="Verdana" w:eastAsia="Verdana" w:hAnsi="Verdana" w:cs="Verdana"/>
          <w:sz w:val="18"/>
          <w:szCs w:val="20"/>
          <w:lang w:val="en-US"/>
        </w:rPr>
      </w:pPr>
      <w:r w:rsidRPr="00B00E99">
        <w:rPr>
          <w:rFonts w:ascii="Verdana" w:hAnsi="Verdana"/>
          <w:b/>
          <w:color w:val="231F20"/>
          <w:sz w:val="18"/>
          <w:lang w:val="en-US"/>
        </w:rPr>
        <w:t xml:space="preserve">3)  </w:t>
      </w:r>
      <w:r w:rsidRPr="00B00E99">
        <w:rPr>
          <w:rFonts w:ascii="Verdana" w:hAnsi="Verdana"/>
          <w:color w:val="231F20"/>
          <w:sz w:val="18"/>
          <w:lang w:val="en-US"/>
        </w:rPr>
        <w:t xml:space="preserve">Druckknopf zum </w:t>
      </w:r>
      <w:r w:rsidRPr="00B00E99">
        <w:rPr>
          <w:rFonts w:ascii="Verdana" w:hAnsi="Verdana"/>
          <w:b/>
          <w:color w:val="231F20"/>
          <w:sz w:val="18"/>
          <w:lang w:val="en-US"/>
        </w:rPr>
        <w:t xml:space="preserve">manuellen </w:t>
      </w:r>
      <w:r w:rsidRPr="00B00E99">
        <w:rPr>
          <w:rFonts w:ascii="Verdana" w:hAnsi="Verdana"/>
          <w:color w:val="231F20"/>
          <w:sz w:val="18"/>
          <w:lang w:val="en-US"/>
        </w:rPr>
        <w:t>Betrieb der Verpackungsma- schine.</w:t>
      </w:r>
    </w:p>
    <w:p w:rsidR="00B05971" w:rsidRPr="00B00E99" w:rsidRDefault="008E0A21">
      <w:pPr>
        <w:spacing w:before="36" w:after="0" w:line="240" w:lineRule="auto"/>
        <w:ind w:left="146" w:right="-68"/>
        <w:rPr>
          <w:rFonts w:ascii="Verdana" w:eastAsia="Verdana" w:hAnsi="Verdana" w:cs="Verdana"/>
          <w:sz w:val="18"/>
          <w:szCs w:val="20"/>
          <w:lang w:val="en-US"/>
        </w:rPr>
      </w:pPr>
      <w:r w:rsidRPr="00B00E99">
        <w:rPr>
          <w:rFonts w:ascii="Verdana" w:hAnsi="Verdana"/>
          <w:b/>
          <w:color w:val="231F20"/>
          <w:sz w:val="18"/>
          <w:lang w:val="en-US"/>
        </w:rPr>
        <w:t xml:space="preserve">4) </w:t>
      </w:r>
      <w:r w:rsidRPr="00B00E99">
        <w:rPr>
          <w:rFonts w:ascii="Verdana" w:hAnsi="Verdana"/>
          <w:color w:val="231F20"/>
          <w:sz w:val="18"/>
          <w:lang w:val="en-US"/>
        </w:rPr>
        <w:t>Druckknopf zur Einschaltung</w:t>
      </w:r>
    </w:p>
    <w:p w:rsidR="00B05971" w:rsidRPr="00B00E99" w:rsidRDefault="008E0A21">
      <w:pPr>
        <w:spacing w:after="0" w:line="240" w:lineRule="exact"/>
        <w:ind w:left="510" w:right="-20"/>
        <w:rPr>
          <w:rFonts w:ascii="Verdana" w:eastAsia="Verdana" w:hAnsi="Verdana" w:cs="Verdana"/>
          <w:sz w:val="18"/>
          <w:szCs w:val="20"/>
          <w:lang w:val="en-US"/>
        </w:rPr>
      </w:pPr>
      <w:r w:rsidRPr="00B00E99">
        <w:rPr>
          <w:rFonts w:ascii="Verdana" w:hAnsi="Verdana"/>
          <w:color w:val="231F20"/>
          <w:position w:val="-1"/>
          <w:sz w:val="18"/>
          <w:lang w:val="en-US"/>
        </w:rPr>
        <w:t>der Pumpe.</w:t>
      </w:r>
    </w:p>
    <w:p w:rsidR="00B05971" w:rsidRPr="00B00E99" w:rsidRDefault="008E0A21">
      <w:pPr>
        <w:spacing w:before="42" w:after="0" w:line="240" w:lineRule="auto"/>
        <w:ind w:left="146" w:right="-20"/>
        <w:rPr>
          <w:rFonts w:ascii="Verdana" w:eastAsia="Verdana" w:hAnsi="Verdana" w:cs="Verdana"/>
          <w:sz w:val="18"/>
          <w:szCs w:val="20"/>
          <w:lang w:val="en-US"/>
        </w:rPr>
      </w:pPr>
      <w:r w:rsidRPr="00B00E99">
        <w:rPr>
          <w:rFonts w:ascii="Verdana" w:hAnsi="Verdana"/>
          <w:b/>
          <w:color w:val="231F20"/>
          <w:sz w:val="18"/>
          <w:lang w:val="en-US"/>
        </w:rPr>
        <w:t xml:space="preserve">5) </w:t>
      </w:r>
      <w:r w:rsidRPr="00B00E99">
        <w:rPr>
          <w:rFonts w:ascii="Verdana" w:hAnsi="Verdana"/>
          <w:color w:val="231F20"/>
          <w:sz w:val="18"/>
          <w:lang w:val="en-US"/>
        </w:rPr>
        <w:t>Schweißdruckknopf.</w:t>
      </w:r>
    </w:p>
    <w:p w:rsidR="00B05971" w:rsidRPr="00B00E99" w:rsidRDefault="008E0A21">
      <w:pPr>
        <w:spacing w:before="51" w:after="0" w:line="240" w:lineRule="exact"/>
        <w:ind w:left="510" w:right="-48" w:hanging="364"/>
        <w:jc w:val="both"/>
        <w:rPr>
          <w:rFonts w:ascii="Verdana" w:eastAsia="Verdana" w:hAnsi="Verdana" w:cs="Verdana"/>
          <w:sz w:val="18"/>
          <w:szCs w:val="20"/>
          <w:lang w:val="en-US"/>
        </w:rPr>
      </w:pPr>
      <w:r w:rsidRPr="00B00E99">
        <w:rPr>
          <w:rFonts w:ascii="Verdana" w:hAnsi="Verdana"/>
          <w:b/>
          <w:color w:val="231F20"/>
          <w:sz w:val="18"/>
          <w:lang w:val="en-US"/>
        </w:rPr>
        <w:t xml:space="preserve">6)  </w:t>
      </w:r>
      <w:r w:rsidRPr="00B00E99">
        <w:rPr>
          <w:rFonts w:ascii="Verdana" w:hAnsi="Verdana"/>
          <w:color w:val="231F20"/>
          <w:sz w:val="18"/>
          <w:lang w:val="en-US"/>
        </w:rPr>
        <w:t>Druckknopf  zur  Einstellung der Schweißdauer.</w:t>
      </w:r>
    </w:p>
    <w:p w:rsidR="00B05971" w:rsidRPr="00B00E99" w:rsidRDefault="008E0A21">
      <w:pPr>
        <w:spacing w:before="36" w:after="0" w:line="240" w:lineRule="auto"/>
        <w:ind w:left="146" w:right="-69"/>
        <w:rPr>
          <w:rFonts w:ascii="Verdana" w:eastAsia="Verdana" w:hAnsi="Verdana" w:cs="Verdana"/>
          <w:sz w:val="18"/>
          <w:szCs w:val="20"/>
          <w:lang w:val="en-US"/>
        </w:rPr>
      </w:pPr>
      <w:r w:rsidRPr="00B00E99">
        <w:rPr>
          <w:rFonts w:ascii="Verdana" w:hAnsi="Verdana"/>
          <w:b/>
          <w:color w:val="231F20"/>
          <w:sz w:val="18"/>
          <w:lang w:val="en-US"/>
        </w:rPr>
        <w:t xml:space="preserve">7) </w:t>
      </w:r>
      <w:r w:rsidRPr="00B00E99">
        <w:rPr>
          <w:rFonts w:ascii="Verdana" w:hAnsi="Verdana"/>
          <w:color w:val="231F20"/>
          <w:sz w:val="18"/>
          <w:lang w:val="en-US"/>
        </w:rPr>
        <w:t>Led Einstellung  Schweißin-</w:t>
      </w:r>
    </w:p>
    <w:p w:rsidR="00B05971" w:rsidRPr="00B00E99" w:rsidRDefault="008E0A21">
      <w:pPr>
        <w:spacing w:after="0" w:line="240" w:lineRule="exact"/>
        <w:ind w:left="510" w:right="-20"/>
        <w:rPr>
          <w:rFonts w:ascii="Verdana" w:eastAsia="Verdana" w:hAnsi="Verdana" w:cs="Verdana"/>
          <w:sz w:val="18"/>
          <w:szCs w:val="20"/>
          <w:lang w:val="en-US"/>
        </w:rPr>
      </w:pPr>
      <w:r w:rsidRPr="00B00E99">
        <w:rPr>
          <w:rFonts w:ascii="Verdana" w:hAnsi="Verdana"/>
          <w:color w:val="231F20"/>
          <w:position w:val="-1"/>
          <w:sz w:val="18"/>
          <w:lang w:val="en-US"/>
        </w:rPr>
        <w:t>tensität.</w:t>
      </w:r>
    </w:p>
    <w:p w:rsidR="00B05971" w:rsidRPr="00B00E99" w:rsidRDefault="008E0A21">
      <w:pPr>
        <w:spacing w:before="42" w:after="0" w:line="240" w:lineRule="auto"/>
        <w:ind w:left="146" w:right="-20"/>
        <w:rPr>
          <w:rFonts w:ascii="Verdana" w:eastAsia="Verdana" w:hAnsi="Verdana" w:cs="Verdana"/>
          <w:sz w:val="18"/>
          <w:szCs w:val="20"/>
          <w:lang w:val="en-US"/>
        </w:rPr>
      </w:pPr>
      <w:r w:rsidRPr="00B00E99">
        <w:rPr>
          <w:rFonts w:ascii="Verdana" w:hAnsi="Verdana"/>
          <w:b/>
          <w:color w:val="231F20"/>
          <w:sz w:val="18"/>
          <w:lang w:val="en-US"/>
        </w:rPr>
        <w:t xml:space="preserve">8) </w:t>
      </w:r>
      <w:r w:rsidRPr="00B00E99">
        <w:rPr>
          <w:rFonts w:ascii="Verdana" w:hAnsi="Verdana"/>
          <w:color w:val="231F20"/>
          <w:sz w:val="18"/>
          <w:lang w:val="en-US"/>
        </w:rPr>
        <w:t>Bewegliche Klappe.</w:t>
      </w:r>
    </w:p>
    <w:p w:rsidR="00B05971" w:rsidRPr="00B00E99" w:rsidRDefault="008E0A21">
      <w:pPr>
        <w:spacing w:before="42" w:after="0" w:line="240" w:lineRule="auto"/>
        <w:ind w:left="146" w:right="-20"/>
        <w:rPr>
          <w:rFonts w:ascii="Verdana" w:eastAsia="Verdana" w:hAnsi="Verdana" w:cs="Verdana"/>
          <w:sz w:val="18"/>
          <w:szCs w:val="20"/>
          <w:lang w:val="en-US"/>
        </w:rPr>
      </w:pPr>
      <w:r w:rsidRPr="00B00E99">
        <w:rPr>
          <w:rFonts w:ascii="Verdana" w:hAnsi="Verdana"/>
          <w:b/>
          <w:color w:val="231F20"/>
          <w:sz w:val="18"/>
          <w:lang w:val="en-US"/>
        </w:rPr>
        <w:t xml:space="preserve">9) </w:t>
      </w:r>
      <w:r w:rsidRPr="00B00E99">
        <w:rPr>
          <w:rFonts w:ascii="Verdana" w:hAnsi="Verdana"/>
          <w:color w:val="231F20"/>
          <w:sz w:val="18"/>
          <w:lang w:val="en-US"/>
        </w:rPr>
        <w:t>Teflonband.</w:t>
      </w:r>
    </w:p>
    <w:p w:rsidR="00B05971" w:rsidRPr="00B00E99" w:rsidRDefault="008E0A21">
      <w:pPr>
        <w:spacing w:before="42" w:after="0" w:line="240" w:lineRule="auto"/>
        <w:ind w:left="4" w:right="-20"/>
        <w:rPr>
          <w:rFonts w:ascii="Verdana" w:eastAsia="Verdana" w:hAnsi="Verdana" w:cs="Verdana"/>
          <w:sz w:val="18"/>
          <w:szCs w:val="20"/>
          <w:lang w:val="en-US"/>
        </w:rPr>
      </w:pPr>
      <w:r w:rsidRPr="00B00E99">
        <w:rPr>
          <w:rFonts w:ascii="Verdana" w:hAnsi="Verdana"/>
          <w:b/>
          <w:color w:val="231F20"/>
          <w:sz w:val="18"/>
          <w:lang w:val="en-US"/>
        </w:rPr>
        <w:t xml:space="preserve">10)  </w:t>
      </w:r>
      <w:r w:rsidRPr="00B00E99">
        <w:rPr>
          <w:rFonts w:ascii="Verdana" w:hAnsi="Verdana"/>
          <w:color w:val="231F20"/>
          <w:sz w:val="18"/>
          <w:lang w:val="en-US"/>
        </w:rPr>
        <w:t>Neoprendichtung.</w:t>
      </w:r>
    </w:p>
    <w:p w:rsidR="00B05971" w:rsidRPr="00B00E99" w:rsidRDefault="008E0A21">
      <w:pPr>
        <w:spacing w:before="42" w:after="0" w:line="240" w:lineRule="auto"/>
        <w:ind w:left="4" w:right="-20"/>
        <w:rPr>
          <w:rFonts w:ascii="Verdana" w:eastAsia="Verdana" w:hAnsi="Verdana" w:cs="Verdana"/>
          <w:sz w:val="18"/>
          <w:szCs w:val="20"/>
          <w:lang w:val="en-US"/>
        </w:rPr>
      </w:pPr>
      <w:r w:rsidRPr="00B00E99">
        <w:rPr>
          <w:rFonts w:ascii="Verdana" w:hAnsi="Verdana"/>
          <w:b/>
          <w:color w:val="231F20"/>
          <w:sz w:val="18"/>
          <w:lang w:val="en-US"/>
        </w:rPr>
        <w:t xml:space="preserve">11)  </w:t>
      </w:r>
      <w:r w:rsidRPr="00B00E99">
        <w:rPr>
          <w:rFonts w:ascii="Verdana" w:hAnsi="Verdana"/>
          <w:color w:val="231F20"/>
          <w:sz w:val="18"/>
          <w:lang w:val="en-US"/>
        </w:rPr>
        <w:t>Kerben.</w:t>
      </w:r>
    </w:p>
    <w:p w:rsidR="00B05971" w:rsidRPr="00B00E99" w:rsidRDefault="008E0A21">
      <w:pPr>
        <w:spacing w:before="51" w:after="0" w:line="240" w:lineRule="exact"/>
        <w:ind w:left="510" w:right="-50" w:hanging="506"/>
        <w:jc w:val="both"/>
        <w:rPr>
          <w:rFonts w:ascii="Verdana" w:eastAsia="Verdana" w:hAnsi="Verdana" w:cs="Verdana"/>
          <w:sz w:val="18"/>
          <w:szCs w:val="20"/>
          <w:lang w:val="en-US"/>
        </w:rPr>
      </w:pPr>
      <w:r w:rsidRPr="00B00E99">
        <w:rPr>
          <w:rFonts w:ascii="Verdana" w:hAnsi="Verdana"/>
          <w:b/>
          <w:color w:val="231F20"/>
          <w:sz w:val="18"/>
          <w:lang w:val="en-US"/>
        </w:rPr>
        <w:t xml:space="preserve">12)  </w:t>
      </w:r>
      <w:r w:rsidRPr="00B00E99">
        <w:rPr>
          <w:rFonts w:ascii="Verdana" w:hAnsi="Verdana"/>
          <w:color w:val="231F20"/>
          <w:sz w:val="18"/>
          <w:lang w:val="en-US"/>
        </w:rPr>
        <w:t xml:space="preserve">Magnet, nur bei Maschinen mit  </w:t>
      </w:r>
      <w:r w:rsidRPr="00B00E99">
        <w:rPr>
          <w:rFonts w:ascii="Verdana" w:hAnsi="Verdana"/>
          <w:b/>
          <w:color w:val="231F20"/>
          <w:sz w:val="18"/>
          <w:lang w:val="en-US"/>
        </w:rPr>
        <w:t xml:space="preserve">automatischem  </w:t>
      </w:r>
      <w:r w:rsidRPr="00B00E99">
        <w:rPr>
          <w:rFonts w:ascii="Verdana" w:hAnsi="Verdana"/>
          <w:color w:val="231F20"/>
          <w:sz w:val="18"/>
          <w:lang w:val="en-US"/>
        </w:rPr>
        <w:t>Start durch Schließen der Klappe vorhanden.</w:t>
      </w:r>
    </w:p>
    <w:p w:rsidR="00B05971" w:rsidRPr="00B00E99" w:rsidRDefault="008E0A21">
      <w:pPr>
        <w:spacing w:before="8" w:after="0" w:line="160" w:lineRule="exact"/>
        <w:rPr>
          <w:sz w:val="14"/>
          <w:szCs w:val="16"/>
          <w:lang w:val="en-US"/>
        </w:rPr>
      </w:pPr>
      <w:r w:rsidRPr="00B00E99">
        <w:rPr>
          <w:sz w:val="20"/>
          <w:lang w:val="en-US"/>
        </w:rPr>
        <w:br w:type="column"/>
      </w:r>
    </w:p>
    <w:p w:rsidR="00B05971" w:rsidRPr="00B00E99" w:rsidRDefault="008E0A21">
      <w:pPr>
        <w:spacing w:after="0" w:line="264" w:lineRule="exact"/>
        <w:ind w:right="66"/>
        <w:jc w:val="both"/>
        <w:rPr>
          <w:rFonts w:ascii="Verdana" w:eastAsia="Verdana" w:hAnsi="Verdana" w:cs="Verdana"/>
          <w:sz w:val="20"/>
          <w:lang w:val="es-ES_tradnl"/>
        </w:rPr>
      </w:pPr>
      <w:r w:rsidRPr="00B00E99">
        <w:rPr>
          <w:rFonts w:ascii="Verdana" w:hAnsi="Verdana"/>
          <w:b/>
          <w:color w:val="231F20"/>
          <w:sz w:val="20"/>
          <w:lang w:val="es-ES_tradnl"/>
        </w:rPr>
        <w:t>FUNCIÓN DE LOS PULSA- DORES  Y  DE  LOS  COMPO- NENTES PRINCIPALES</w:t>
      </w:r>
    </w:p>
    <w:p w:rsidR="00B05971" w:rsidRPr="00B00E99" w:rsidRDefault="008E0A21">
      <w:pPr>
        <w:spacing w:before="55" w:after="0" w:line="240" w:lineRule="exact"/>
        <w:ind w:right="66"/>
        <w:jc w:val="both"/>
        <w:rPr>
          <w:rFonts w:ascii="Verdana" w:eastAsia="Verdana" w:hAnsi="Verdana" w:cs="Verdana"/>
          <w:sz w:val="18"/>
          <w:szCs w:val="20"/>
          <w:lang w:val="es-ES_tradnl"/>
        </w:rPr>
      </w:pPr>
      <w:r w:rsidRPr="00B00E99">
        <w:rPr>
          <w:rFonts w:ascii="Verdana" w:hAnsi="Verdana"/>
          <w:color w:val="231F20"/>
          <w:sz w:val="18"/>
          <w:lang w:val="es-ES_tradnl"/>
        </w:rPr>
        <w:t>Aquí se detallan las funciones de los  diferentes pulsadores  de  la máquina y se explican los com- ponentes principales de la misma. Por favor, pase al siguiente capí- tulo para la información acerca del manejo de la máquina de vacío.</w:t>
      </w:r>
    </w:p>
    <w:p w:rsidR="00B05971" w:rsidRPr="00B00E99" w:rsidRDefault="00B05971">
      <w:pPr>
        <w:spacing w:before="11" w:after="0" w:line="220" w:lineRule="exact"/>
        <w:rPr>
          <w:sz w:val="20"/>
          <w:lang w:val="es-ES_tradnl"/>
        </w:rPr>
      </w:pPr>
    </w:p>
    <w:p w:rsidR="00B05971" w:rsidRPr="00B00E99" w:rsidRDefault="008E0A21">
      <w:pPr>
        <w:spacing w:after="0" w:line="240" w:lineRule="auto"/>
        <w:ind w:right="2355"/>
        <w:jc w:val="both"/>
        <w:rPr>
          <w:rFonts w:ascii="Verdana" w:eastAsia="Verdana" w:hAnsi="Verdana" w:cs="Verdana"/>
          <w:sz w:val="18"/>
          <w:szCs w:val="20"/>
          <w:lang w:val="es-ES_tradnl"/>
        </w:rPr>
      </w:pPr>
      <w:r w:rsidRPr="00B00E99">
        <w:rPr>
          <w:rFonts w:ascii="Verdana" w:hAnsi="Verdana"/>
          <w:b/>
          <w:color w:val="231F20"/>
          <w:sz w:val="18"/>
          <w:lang w:val="es-ES_tradnl"/>
        </w:rPr>
        <w:t>Legenda:</w:t>
      </w:r>
    </w:p>
    <w:p w:rsidR="00B05971" w:rsidRPr="00B00E99" w:rsidRDefault="008E0A21">
      <w:pPr>
        <w:spacing w:before="51" w:after="0" w:line="240" w:lineRule="exact"/>
        <w:ind w:left="510" w:right="70"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1)  </w:t>
      </w:r>
      <w:r w:rsidRPr="00B00E99">
        <w:rPr>
          <w:rFonts w:ascii="Verdana" w:hAnsi="Verdana"/>
          <w:color w:val="231F20"/>
          <w:sz w:val="18"/>
          <w:lang w:val="es-ES_tradnl"/>
        </w:rPr>
        <w:t>Interruptor  general de  en- cendido/apagado.</w:t>
      </w:r>
    </w:p>
    <w:p w:rsidR="00B05971" w:rsidRPr="00B00E99" w:rsidRDefault="008E0A21">
      <w:pPr>
        <w:spacing w:before="45" w:after="0" w:line="240" w:lineRule="exact"/>
        <w:ind w:left="510" w:right="69"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2)  </w:t>
      </w:r>
      <w:r w:rsidRPr="00B00E99">
        <w:rPr>
          <w:rFonts w:ascii="Verdana" w:hAnsi="Verdana"/>
          <w:color w:val="231F20"/>
          <w:sz w:val="18"/>
          <w:lang w:val="es-ES_tradnl"/>
        </w:rPr>
        <w:t xml:space="preserve">Interruptor para el uso </w:t>
      </w:r>
      <w:r w:rsidRPr="00B00E99">
        <w:rPr>
          <w:rFonts w:ascii="Verdana" w:hAnsi="Verdana"/>
          <w:b/>
          <w:color w:val="231F20"/>
          <w:sz w:val="18"/>
          <w:lang w:val="es-ES_tradnl"/>
        </w:rPr>
        <w:t xml:space="preserve">au- tomático </w:t>
      </w:r>
      <w:r w:rsidRPr="00B00E99">
        <w:rPr>
          <w:rFonts w:ascii="Verdana" w:hAnsi="Verdana"/>
          <w:color w:val="231F20"/>
          <w:sz w:val="18"/>
          <w:lang w:val="es-ES_tradnl"/>
        </w:rPr>
        <w:t>de la máquina de vacío.</w:t>
      </w:r>
    </w:p>
    <w:p w:rsidR="00B05971" w:rsidRPr="00B00E99" w:rsidRDefault="008E0A21">
      <w:pPr>
        <w:spacing w:before="45" w:after="0" w:line="240" w:lineRule="exact"/>
        <w:ind w:left="510" w:right="69"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3)  </w:t>
      </w:r>
      <w:r w:rsidRPr="00B00E99">
        <w:rPr>
          <w:rFonts w:ascii="Verdana" w:hAnsi="Verdana"/>
          <w:color w:val="231F20"/>
          <w:sz w:val="18"/>
          <w:lang w:val="es-ES_tradnl"/>
        </w:rPr>
        <w:t xml:space="preserve">Interruptor para el uso </w:t>
      </w:r>
      <w:r w:rsidRPr="00B00E99">
        <w:rPr>
          <w:rFonts w:ascii="Verdana" w:hAnsi="Verdana"/>
          <w:b/>
          <w:color w:val="231F20"/>
          <w:sz w:val="18"/>
          <w:lang w:val="es-ES_tradnl"/>
        </w:rPr>
        <w:t xml:space="preserve">ma- nual </w:t>
      </w:r>
      <w:r w:rsidRPr="00B00E99">
        <w:rPr>
          <w:rFonts w:ascii="Verdana" w:hAnsi="Verdana"/>
          <w:color w:val="231F20"/>
          <w:sz w:val="18"/>
          <w:lang w:val="es-ES_tradnl"/>
        </w:rPr>
        <w:t>de la máquina de vacío.</w:t>
      </w:r>
    </w:p>
    <w:p w:rsidR="00B05971" w:rsidRPr="00B00E99" w:rsidRDefault="00B05971">
      <w:pPr>
        <w:spacing w:before="16" w:after="0" w:line="260" w:lineRule="exact"/>
        <w:rPr>
          <w:sz w:val="24"/>
          <w:szCs w:val="26"/>
          <w:lang w:val="es-ES_tradnl"/>
        </w:rPr>
      </w:pPr>
    </w:p>
    <w:p w:rsidR="00B05971" w:rsidRPr="00B00E99" w:rsidRDefault="008E0A21">
      <w:pPr>
        <w:spacing w:after="0" w:line="240" w:lineRule="auto"/>
        <w:ind w:left="146" w:right="-20"/>
        <w:rPr>
          <w:rFonts w:ascii="Verdana" w:eastAsia="Verdana" w:hAnsi="Verdana" w:cs="Verdana"/>
          <w:sz w:val="18"/>
          <w:szCs w:val="20"/>
          <w:lang w:val="es-ES_tradnl"/>
        </w:rPr>
      </w:pPr>
      <w:r w:rsidRPr="00B00E99">
        <w:rPr>
          <w:rFonts w:ascii="Verdana" w:hAnsi="Verdana"/>
          <w:b/>
          <w:color w:val="231F20"/>
          <w:sz w:val="18"/>
          <w:lang w:val="es-ES_tradnl"/>
        </w:rPr>
        <w:t xml:space="preserve">4) </w:t>
      </w:r>
      <w:r w:rsidRPr="00B00E99">
        <w:rPr>
          <w:rFonts w:ascii="Verdana" w:hAnsi="Verdana"/>
          <w:color w:val="231F20"/>
          <w:sz w:val="18"/>
          <w:lang w:val="es-ES_tradnl"/>
        </w:rPr>
        <w:t>Pulsador activación bomba.</w:t>
      </w:r>
    </w:p>
    <w:p w:rsidR="00B05971" w:rsidRPr="00B00E99" w:rsidRDefault="008E0A21">
      <w:pPr>
        <w:spacing w:before="42" w:after="0" w:line="240" w:lineRule="auto"/>
        <w:ind w:left="146" w:right="-20"/>
        <w:rPr>
          <w:rFonts w:ascii="Verdana" w:eastAsia="Verdana" w:hAnsi="Verdana" w:cs="Verdana"/>
          <w:sz w:val="18"/>
          <w:szCs w:val="20"/>
          <w:lang w:val="es-ES_tradnl"/>
        </w:rPr>
      </w:pPr>
      <w:r w:rsidRPr="00B00E99">
        <w:rPr>
          <w:rFonts w:ascii="Verdana" w:hAnsi="Verdana"/>
          <w:b/>
          <w:color w:val="231F20"/>
          <w:sz w:val="18"/>
          <w:lang w:val="es-ES_tradnl"/>
        </w:rPr>
        <w:t xml:space="preserve">5) </w:t>
      </w:r>
      <w:r w:rsidRPr="00B00E99">
        <w:rPr>
          <w:rFonts w:ascii="Verdana" w:hAnsi="Verdana"/>
          <w:color w:val="231F20"/>
          <w:sz w:val="18"/>
          <w:lang w:val="es-ES_tradnl"/>
        </w:rPr>
        <w:t>Interruptor de sellado.</w:t>
      </w:r>
    </w:p>
    <w:p w:rsidR="00B05971" w:rsidRPr="00B00E99" w:rsidRDefault="008E0A21">
      <w:pPr>
        <w:spacing w:before="51" w:after="0" w:line="240" w:lineRule="exact"/>
        <w:ind w:left="510" w:right="69"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6)  </w:t>
      </w:r>
      <w:r w:rsidRPr="00B00E99">
        <w:rPr>
          <w:rFonts w:ascii="Verdana" w:hAnsi="Verdana"/>
          <w:color w:val="231F20"/>
          <w:sz w:val="18"/>
          <w:lang w:val="es-ES_tradnl"/>
        </w:rPr>
        <w:t>Pulsador regulación tiempo de sellado.</w:t>
      </w:r>
    </w:p>
    <w:p w:rsidR="00B05971" w:rsidRPr="00B00E99" w:rsidRDefault="008E0A21">
      <w:pPr>
        <w:spacing w:before="45" w:after="0" w:line="240" w:lineRule="exact"/>
        <w:ind w:left="510" w:right="70"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7)  </w:t>
      </w:r>
      <w:r w:rsidRPr="00B00E99">
        <w:rPr>
          <w:rFonts w:ascii="Verdana" w:hAnsi="Verdana"/>
          <w:color w:val="231F20"/>
          <w:sz w:val="18"/>
          <w:lang w:val="es-ES_tradnl"/>
        </w:rPr>
        <w:t>Indicador  regulación  inten- sidad soldadura.</w:t>
      </w:r>
    </w:p>
    <w:p w:rsidR="00B05971" w:rsidRPr="00B00E99" w:rsidRDefault="008E0A21">
      <w:pPr>
        <w:spacing w:before="36" w:after="0" w:line="240" w:lineRule="auto"/>
        <w:ind w:left="146" w:right="-20"/>
        <w:rPr>
          <w:rFonts w:ascii="Verdana" w:eastAsia="Verdana" w:hAnsi="Verdana" w:cs="Verdana"/>
          <w:sz w:val="18"/>
          <w:szCs w:val="20"/>
          <w:lang w:val="es-ES_tradnl"/>
        </w:rPr>
      </w:pPr>
      <w:r w:rsidRPr="00B00E99">
        <w:rPr>
          <w:rFonts w:ascii="Verdana" w:hAnsi="Verdana"/>
          <w:b/>
          <w:color w:val="231F20"/>
          <w:sz w:val="18"/>
          <w:lang w:val="es-ES_tradnl"/>
        </w:rPr>
        <w:t xml:space="preserve">8) </w:t>
      </w:r>
      <w:r w:rsidRPr="00B00E99">
        <w:rPr>
          <w:rFonts w:ascii="Verdana" w:hAnsi="Verdana"/>
          <w:color w:val="231F20"/>
          <w:sz w:val="18"/>
          <w:lang w:val="es-ES_tradnl"/>
        </w:rPr>
        <w:t>Portillo movible.</w:t>
      </w:r>
    </w:p>
    <w:p w:rsidR="00B05971" w:rsidRPr="00B00E99" w:rsidRDefault="008E0A21">
      <w:pPr>
        <w:spacing w:before="51" w:after="0" w:line="240" w:lineRule="exact"/>
        <w:ind w:left="510" w:right="70" w:hanging="364"/>
        <w:jc w:val="both"/>
        <w:rPr>
          <w:rFonts w:ascii="Verdana" w:eastAsia="Verdana" w:hAnsi="Verdana" w:cs="Verdana"/>
          <w:sz w:val="18"/>
          <w:szCs w:val="20"/>
          <w:lang w:val="es-ES_tradnl"/>
        </w:rPr>
      </w:pPr>
      <w:r w:rsidRPr="00B00E99">
        <w:rPr>
          <w:rFonts w:ascii="Verdana" w:hAnsi="Verdana"/>
          <w:b/>
          <w:color w:val="231F20"/>
          <w:sz w:val="18"/>
          <w:lang w:val="es-ES_tradnl"/>
        </w:rPr>
        <w:t xml:space="preserve">9)  </w:t>
      </w:r>
      <w:r w:rsidRPr="00B00E99">
        <w:rPr>
          <w:rFonts w:ascii="Verdana" w:hAnsi="Verdana"/>
          <w:color w:val="231F20"/>
          <w:sz w:val="18"/>
          <w:lang w:val="es-ES_tradnl"/>
        </w:rPr>
        <w:t>Barra selladora con adhesivo protector de Teflón.</w:t>
      </w:r>
    </w:p>
    <w:p w:rsidR="00B05971" w:rsidRPr="00B00E99" w:rsidRDefault="008E0A21">
      <w:pPr>
        <w:spacing w:before="36" w:after="0" w:line="240" w:lineRule="auto"/>
        <w:ind w:left="4" w:right="531"/>
        <w:jc w:val="both"/>
        <w:rPr>
          <w:rFonts w:ascii="Verdana" w:eastAsia="Verdana" w:hAnsi="Verdana" w:cs="Verdana"/>
          <w:sz w:val="18"/>
          <w:szCs w:val="20"/>
          <w:lang w:val="es-ES_tradnl"/>
        </w:rPr>
      </w:pPr>
      <w:r w:rsidRPr="00B00E99">
        <w:rPr>
          <w:rFonts w:ascii="Verdana" w:hAnsi="Verdana"/>
          <w:b/>
          <w:color w:val="231F20"/>
          <w:sz w:val="18"/>
          <w:lang w:val="es-ES_tradnl"/>
        </w:rPr>
        <w:t xml:space="preserve">10)  </w:t>
      </w:r>
      <w:r w:rsidRPr="00B00E99">
        <w:rPr>
          <w:rFonts w:ascii="Verdana" w:hAnsi="Verdana"/>
          <w:color w:val="231F20"/>
          <w:sz w:val="18"/>
          <w:lang w:val="es-ES_tradnl"/>
        </w:rPr>
        <w:t>Guarnición NEOPRENO.</w:t>
      </w:r>
    </w:p>
    <w:p w:rsidR="00B05971" w:rsidRPr="00B00E99" w:rsidRDefault="008E0A21">
      <w:pPr>
        <w:spacing w:before="42" w:after="0" w:line="240" w:lineRule="auto"/>
        <w:ind w:left="4" w:right="565"/>
        <w:jc w:val="both"/>
        <w:rPr>
          <w:rFonts w:ascii="Verdana" w:eastAsia="Verdana" w:hAnsi="Verdana" w:cs="Verdana"/>
          <w:sz w:val="18"/>
          <w:szCs w:val="20"/>
          <w:lang w:val="es-ES_tradnl"/>
        </w:rPr>
      </w:pPr>
      <w:r w:rsidRPr="00B00E99">
        <w:rPr>
          <w:rFonts w:ascii="Verdana" w:hAnsi="Verdana"/>
          <w:b/>
          <w:color w:val="231F20"/>
          <w:sz w:val="18"/>
          <w:lang w:val="es-ES_tradnl"/>
        </w:rPr>
        <w:t xml:space="preserve">11)  </w:t>
      </w:r>
      <w:r w:rsidRPr="00B00E99">
        <w:rPr>
          <w:rFonts w:ascii="Verdana" w:hAnsi="Verdana"/>
          <w:color w:val="231F20"/>
          <w:sz w:val="18"/>
          <w:lang w:val="es-ES_tradnl"/>
        </w:rPr>
        <w:t>Muescas de referencia.</w:t>
      </w:r>
    </w:p>
    <w:p w:rsidR="00B05971" w:rsidRPr="00B00E99" w:rsidRDefault="008E0A21">
      <w:pPr>
        <w:spacing w:before="51" w:after="0" w:line="240" w:lineRule="exact"/>
        <w:ind w:left="510" w:right="69" w:hanging="506"/>
        <w:jc w:val="both"/>
        <w:rPr>
          <w:rFonts w:ascii="Verdana" w:eastAsia="Verdana" w:hAnsi="Verdana" w:cs="Verdana"/>
          <w:sz w:val="18"/>
          <w:szCs w:val="20"/>
          <w:lang w:val="es-ES_tradnl"/>
        </w:rPr>
      </w:pPr>
      <w:r w:rsidRPr="00B00E99">
        <w:rPr>
          <w:rFonts w:ascii="Verdana" w:hAnsi="Verdana"/>
          <w:b/>
          <w:color w:val="231F20"/>
          <w:sz w:val="18"/>
          <w:lang w:val="es-ES_tradnl"/>
        </w:rPr>
        <w:t xml:space="preserve">12)  </w:t>
      </w:r>
      <w:r w:rsidRPr="00B00E99">
        <w:rPr>
          <w:rFonts w:ascii="Verdana" w:hAnsi="Verdana"/>
          <w:color w:val="231F20"/>
          <w:sz w:val="18"/>
          <w:lang w:val="es-ES_tradnl"/>
        </w:rPr>
        <w:t xml:space="preserve">Magneto presente sólo para máquinas con puesta en marcha </w:t>
      </w:r>
      <w:r w:rsidRPr="00B00E99">
        <w:rPr>
          <w:rFonts w:ascii="Verdana" w:hAnsi="Verdana"/>
          <w:b/>
          <w:color w:val="231F20"/>
          <w:sz w:val="18"/>
          <w:lang w:val="es-ES_tradnl"/>
        </w:rPr>
        <w:t xml:space="preserve">automática </w:t>
      </w:r>
      <w:r w:rsidRPr="00B00E99">
        <w:rPr>
          <w:rFonts w:ascii="Verdana" w:hAnsi="Verdana"/>
          <w:color w:val="231F20"/>
          <w:sz w:val="18"/>
          <w:lang w:val="es-ES_tradnl"/>
        </w:rPr>
        <w:t>me- diante el cierre del portillo.</w:t>
      </w:r>
    </w:p>
    <w:p w:rsidR="00B05971" w:rsidRPr="00B00E99" w:rsidRDefault="00B05971">
      <w:pPr>
        <w:spacing w:after="0" w:line="240" w:lineRule="exact"/>
        <w:jc w:val="both"/>
        <w:rPr>
          <w:rFonts w:ascii="Verdana" w:eastAsia="Verdana" w:hAnsi="Verdana" w:cs="Verdana"/>
          <w:sz w:val="18"/>
          <w:szCs w:val="20"/>
          <w:lang w:val="es-ES_tradnl"/>
        </w:rPr>
        <w:sectPr w:rsidR="00B05971" w:rsidRPr="00B00E99">
          <w:type w:val="continuous"/>
          <w:pgSz w:w="11920" w:h="16840"/>
          <w:pgMar w:top="1560" w:right="440" w:bottom="280" w:left="740" w:header="720" w:footer="720" w:gutter="0"/>
          <w:cols w:num="3" w:space="720" w:equalWidth="0">
            <w:col w:w="3429" w:space="271"/>
            <w:col w:w="3316" w:space="275"/>
            <w:col w:w="3449"/>
          </w:cols>
        </w:sectPr>
      </w:pPr>
    </w:p>
    <w:p w:rsidR="00B05971" w:rsidRPr="008E0A21" w:rsidRDefault="00B05971">
      <w:pPr>
        <w:spacing w:before="10"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22" w:after="0" w:line="240" w:lineRule="auto"/>
        <w:ind w:left="1120" w:right="-20"/>
        <w:rPr>
          <w:rFonts w:ascii="Verdana" w:eastAsia="Verdana" w:hAnsi="Verdana" w:cs="Verdana"/>
          <w:sz w:val="21"/>
          <w:szCs w:val="21"/>
          <w:lang w:val="en-US"/>
        </w:rPr>
      </w:pPr>
      <w:r w:rsidRPr="008E0A21">
        <w:rPr>
          <w:rFonts w:ascii="Verdana" w:hAnsi="Verdana"/>
          <w:color w:val="FFFFFF"/>
          <w:sz w:val="21"/>
          <w:lang w:val="en-US"/>
        </w:rPr>
        <w:t>•</w:t>
      </w:r>
    </w:p>
    <w:p w:rsidR="00B05971" w:rsidRPr="008E0A21" w:rsidRDefault="008E0A21">
      <w:pPr>
        <w:spacing w:after="0" w:line="282" w:lineRule="exact"/>
        <w:ind w:left="364" w:right="-20"/>
        <w:rPr>
          <w:rFonts w:ascii="Verdana" w:eastAsia="Verdana" w:hAnsi="Verdana" w:cs="Verdana"/>
          <w:sz w:val="28"/>
          <w:szCs w:val="28"/>
          <w:lang w:val="en-US"/>
        </w:rPr>
      </w:pPr>
      <w:r w:rsidRPr="008E0A21">
        <w:rPr>
          <w:rFonts w:ascii="Verdana" w:hAnsi="Verdana"/>
          <w:b/>
          <w:color w:val="231F20"/>
          <w:position w:val="-1"/>
          <w:sz w:val="28"/>
          <w:lang w:val="en-US"/>
        </w:rPr>
        <w:t>10.</w:t>
      </w:r>
    </w:p>
    <w:p w:rsidR="00B05971" w:rsidRPr="008E0A21" w:rsidRDefault="00B05971">
      <w:pPr>
        <w:spacing w:before="2"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8E0A21">
      <w:pPr>
        <w:spacing w:before="22" w:after="0" w:line="240" w:lineRule="auto"/>
        <w:ind w:right="2588"/>
        <w:jc w:val="right"/>
        <w:rPr>
          <w:rFonts w:ascii="Verdana" w:eastAsia="Verdana" w:hAnsi="Verdana" w:cs="Verdana"/>
          <w:sz w:val="21"/>
          <w:szCs w:val="21"/>
          <w:lang w:val="en-US"/>
        </w:rPr>
      </w:pPr>
      <w:r w:rsidRPr="008E0A21">
        <w:rPr>
          <w:rFonts w:ascii="Verdana" w:hAnsi="Verdana"/>
          <w:color w:val="231F20"/>
          <w:sz w:val="21"/>
          <w:lang w:val="en-US"/>
        </w:rPr>
        <w:t>•</w:t>
      </w:r>
    </w:p>
    <w:p w:rsidR="00B05971" w:rsidRPr="008E0A21" w:rsidRDefault="00B05971">
      <w:pPr>
        <w:spacing w:before="8" w:after="0" w:line="190" w:lineRule="exact"/>
        <w:rPr>
          <w:sz w:val="19"/>
          <w:szCs w:val="19"/>
          <w:lang w:val="en-US"/>
        </w:rPr>
      </w:pPr>
    </w:p>
    <w:p w:rsidR="00B05971" w:rsidRPr="008E0A21" w:rsidRDefault="008E0A21">
      <w:pPr>
        <w:tabs>
          <w:tab w:val="left" w:pos="3180"/>
          <w:tab w:val="left" w:pos="6700"/>
        </w:tabs>
        <w:spacing w:after="0" w:line="394" w:lineRule="exact"/>
        <w:ind w:left="1883" w:right="-20"/>
        <w:rPr>
          <w:rFonts w:ascii="Verdana" w:eastAsia="Verdana" w:hAnsi="Verdana" w:cs="Verdana"/>
          <w:sz w:val="21"/>
          <w:szCs w:val="21"/>
          <w:lang w:val="en-US"/>
        </w:rPr>
      </w:pPr>
      <w:r w:rsidRPr="008E0A21">
        <w:rPr>
          <w:rFonts w:ascii="Verdana" w:hAnsi="Verdana"/>
          <w:color w:val="FFFFFF"/>
          <w:position w:val="8"/>
          <w:sz w:val="21"/>
          <w:lang w:val="en-US"/>
        </w:rPr>
        <w:t>•</w:t>
      </w:r>
      <w:r w:rsidRPr="008E0A21">
        <w:rPr>
          <w:lang w:val="en-US"/>
        </w:rPr>
        <w:tab/>
      </w:r>
      <w:r w:rsidRPr="008E0A21">
        <w:rPr>
          <w:rFonts w:ascii="Verdana" w:hAnsi="Verdana"/>
          <w:color w:val="FFFFFF"/>
          <w:position w:val="-4"/>
          <w:sz w:val="21"/>
          <w:lang w:val="en-US"/>
        </w:rPr>
        <w:t>•</w:t>
      </w:r>
      <w:r w:rsidRPr="008E0A21">
        <w:rPr>
          <w:lang w:val="en-US"/>
        </w:rPr>
        <w:tab/>
      </w:r>
      <w:r w:rsidRPr="008E0A21">
        <w:rPr>
          <w:rFonts w:ascii="Verdana" w:hAnsi="Verdana"/>
          <w:color w:val="FFFFFF"/>
          <w:position w:val="10"/>
          <w:sz w:val="21"/>
          <w:lang w:val="en-US"/>
        </w:rPr>
        <w:t>•</w:t>
      </w:r>
    </w:p>
    <w:p w:rsidR="00B05971" w:rsidRPr="008E0A21" w:rsidRDefault="00B05971">
      <w:pPr>
        <w:spacing w:before="6"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tabs>
          <w:tab w:val="left" w:pos="5940"/>
        </w:tabs>
        <w:spacing w:before="10" w:after="0" w:line="353" w:lineRule="exact"/>
        <w:ind w:left="2036" w:right="-20"/>
        <w:rPr>
          <w:rFonts w:ascii="Verdana" w:eastAsia="Verdana" w:hAnsi="Verdana" w:cs="Verdana"/>
          <w:sz w:val="28"/>
          <w:szCs w:val="28"/>
          <w:lang w:val="en-US"/>
        </w:rPr>
      </w:pPr>
      <w:r w:rsidRPr="008E0A21">
        <w:rPr>
          <w:rFonts w:ascii="Verdana" w:hAnsi="Verdana"/>
          <w:b/>
          <w:color w:val="231F20"/>
          <w:sz w:val="28"/>
          <w:lang w:val="en-US"/>
        </w:rPr>
        <w:t>11</w:t>
      </w:r>
      <w:r w:rsidRPr="008E0A21">
        <w:rPr>
          <w:lang w:val="en-US"/>
        </w:rPr>
        <w:tab/>
      </w:r>
      <w:r w:rsidRPr="008E0A21">
        <w:rPr>
          <w:rFonts w:ascii="Verdana" w:hAnsi="Verdana"/>
          <w:b/>
          <w:color w:val="231F20"/>
          <w:position w:val="-2"/>
          <w:sz w:val="28"/>
          <w:lang w:val="en-US"/>
        </w:rPr>
        <w:t>9</w:t>
      </w:r>
    </w:p>
    <w:p w:rsidR="00B05971" w:rsidRPr="008E0A21" w:rsidRDefault="00B05971">
      <w:pPr>
        <w:spacing w:before="1" w:after="0" w:line="280" w:lineRule="exact"/>
        <w:rPr>
          <w:sz w:val="28"/>
          <w:szCs w:val="28"/>
          <w:lang w:val="en-US"/>
        </w:rPr>
      </w:pPr>
    </w:p>
    <w:p w:rsidR="00B05971" w:rsidRPr="008E0A21" w:rsidRDefault="008E0A21">
      <w:pPr>
        <w:spacing w:before="10" w:after="0" w:line="240" w:lineRule="auto"/>
        <w:ind w:left="6863" w:right="3562"/>
        <w:jc w:val="center"/>
        <w:rPr>
          <w:rFonts w:ascii="Verdana" w:eastAsia="Verdana" w:hAnsi="Verdana" w:cs="Verdana"/>
          <w:sz w:val="28"/>
          <w:szCs w:val="28"/>
          <w:lang w:val="en-US"/>
        </w:rPr>
      </w:pPr>
      <w:r w:rsidRPr="008E0A21">
        <w:rPr>
          <w:rFonts w:ascii="Verdana" w:hAnsi="Verdana"/>
          <w:b/>
          <w:color w:val="231F20"/>
          <w:sz w:val="28"/>
          <w:lang w:val="en-US"/>
        </w:rPr>
        <w:t>8.</w:t>
      </w:r>
    </w:p>
    <w:p w:rsidR="00B05971" w:rsidRPr="008E0A21" w:rsidRDefault="00B05971">
      <w:pPr>
        <w:spacing w:after="0" w:line="240" w:lineRule="auto"/>
        <w:jc w:val="center"/>
        <w:rPr>
          <w:rFonts w:ascii="Verdana" w:eastAsia="Verdana" w:hAnsi="Verdana" w:cs="Verdana"/>
          <w:sz w:val="28"/>
          <w:szCs w:val="28"/>
          <w:lang w:val="en-US"/>
        </w:rPr>
        <w:sectPr w:rsidR="00B05971" w:rsidRPr="008E0A21">
          <w:type w:val="continuous"/>
          <w:pgSz w:w="11920" w:h="16840"/>
          <w:pgMar w:top="1560" w:right="440" w:bottom="280" w:left="740" w:header="720" w:footer="720" w:gutter="0"/>
          <w:cols w:space="720"/>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n-US"/>
        </w:rPr>
      </w:pPr>
      <w:r>
        <w:lastRenderedPageBreak/>
        <w:pict>
          <v:group id="_x0000_s3944" style="position:absolute;left:0;text-align:left;margin-left:28.2pt;margin-top:4.6pt;width:255.4pt;height:40.25pt;z-index:-8235;mso-position-horizontal-relative:page" coordorigin="565,92" coordsize="5108,805">
            <v:group id="_x0000_s3951" style="position:absolute;left:577;top:102;width:461;height:301" coordorigin="577,102" coordsize="461,301">
              <v:shape id="_x0000_s3952"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949" style="position:absolute;left:577;top:102;width:461;height:301" coordorigin="577,102" coordsize="461,301">
              <v:shape id="_x0000_s3950"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947" style="position:absolute;left:567;top:445;width:5103;height:2" coordorigin="567,445" coordsize="5103,2">
              <v:shape id="_x0000_s3948" style="position:absolute;left:567;top:445;width:5103;height:2" coordorigin="567,445" coordsize="5103,0" path="m567,445r5103,e" filled="f" strokecolor="#231f20" strokeweight=".25pt">
                <v:path arrowok="t"/>
              </v:shape>
            </v:group>
            <v:group id="_x0000_s3945" style="position:absolute;left:3144;top:480;width:411;height:412" coordorigin="3144,480" coordsize="411,412">
              <v:shape id="_x0000_s3946" style="position:absolute;left:3144;top:480;width:411;height:412" coordorigin="3144,480" coordsize="411,412" path="m3350,892r67,-11l3475,850r45,-47l3548,744r8,-45l3554,674r-16,-68l3503,550r-48,-41l3395,485r-44,-5l3328,481r-65,18l3209,536r-40,51l3147,649r-3,23l3146,697r16,68l3197,821r48,41l3304,887r46,5xe" filled="f" strokecolor="#231f20" strokeweight=".5pt">
                <v:path arrowok="t"/>
              </v:shape>
            </v:group>
            <w10:wrap anchorx="page"/>
          </v:group>
        </w:pict>
      </w:r>
      <w:r>
        <w:pict>
          <v:group id="_x0000_s3935" style="position:absolute;left:0;text-align:left;margin-left:297.5pt;margin-top:4.6pt;width:255.4pt;height:40.25pt;z-index:-8234;mso-position-horizontal-relative:page" coordorigin="5950,92" coordsize="5108,805">
            <v:group id="_x0000_s3942" style="position:absolute;left:5963;top:102;width:461;height:301" coordorigin="5963,102" coordsize="461,301">
              <v:shape id="_x0000_s3943"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940" style="position:absolute;left:5963;top:102;width:461;height:301" coordorigin="5963,102" coordsize="461,301">
              <v:shape id="_x0000_s3941"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938" style="position:absolute;left:5953;top:445;width:5103;height:2" coordorigin="5953,445" coordsize="5103,2">
              <v:shape id="_x0000_s3939" style="position:absolute;left:5953;top:445;width:5103;height:2" coordorigin="5953,445" coordsize="5103,0" path="m5953,445r5103,e" filled="f" strokecolor="#231f20" strokeweight=".25pt">
                <v:path arrowok="t"/>
              </v:shape>
            </v:group>
            <v:group id="_x0000_s3936" style="position:absolute;left:8542;top:480;width:411;height:412" coordorigin="8542,480" coordsize="411,412">
              <v:shape id="_x0000_s3937" style="position:absolute;left:8542;top:480;width:411;height:412" coordorigin="8542,480" coordsize="411,412" path="m8748,892r67,-11l8873,850r45,-47l8946,744r8,-45l8952,674r-16,-68l8901,550r-48,-41l8793,485r-44,-5l8726,481r-65,18l8607,536r-40,51l8545,649r-3,23l8544,697r16,68l8595,821r48,41l8702,887r46,5xe" filled="f" strokecolor="#231f20" strokeweight=".5pt">
                <v:path arrowok="t"/>
              </v:shape>
            </v:group>
            <w10:wrap anchorx="page"/>
          </v:group>
        </w:pict>
      </w:r>
      <w:r w:rsidR="008E0A21" w:rsidRPr="008E0A21">
        <w:rPr>
          <w:rFonts w:ascii="Verdana" w:hAnsi="Verdana"/>
          <w:b/>
          <w:color w:val="FFFFFF"/>
          <w:position w:val="-2"/>
          <w:sz w:val="24"/>
          <w:lang w:val="en-US"/>
        </w:rPr>
        <w:t>IT</w:t>
      </w:r>
      <w:r w:rsidR="008E0A21" w:rsidRPr="008E0A21">
        <w:rPr>
          <w:lang w:val="en-US"/>
        </w:rPr>
        <w:tab/>
      </w:r>
      <w:r w:rsidR="008E0A21" w:rsidRPr="008E0A21">
        <w:rPr>
          <w:rFonts w:ascii="Verdana" w:hAnsi="Verdana"/>
          <w:b/>
          <w:color w:val="FFFFFF"/>
          <w:position w:val="-2"/>
          <w:sz w:val="24"/>
          <w:lang w:val="en-US"/>
        </w:rPr>
        <w:t>EN</w:t>
      </w:r>
    </w:p>
    <w:p w:rsidR="00B05971" w:rsidRPr="008E0A21" w:rsidRDefault="00B05971">
      <w:pPr>
        <w:spacing w:after="0" w:line="283" w:lineRule="exact"/>
        <w:rPr>
          <w:rFonts w:ascii="Verdana" w:eastAsia="Verdana" w:hAnsi="Verdana" w:cs="Verdana"/>
          <w:sz w:val="24"/>
          <w:szCs w:val="24"/>
          <w:lang w:val="en-US"/>
        </w:rPr>
        <w:sectPr w:rsidR="00B05971" w:rsidRPr="008E0A21">
          <w:pgSz w:w="11920" w:h="16840"/>
          <w:pgMar w:top="1160" w:right="720" w:bottom="580" w:left="460" w:header="600" w:footer="399" w:gutter="0"/>
          <w:cols w:space="720"/>
        </w:sectPr>
      </w:pPr>
    </w:p>
    <w:p w:rsidR="00B05971" w:rsidRPr="008E0A21" w:rsidRDefault="00B05971">
      <w:pPr>
        <w:spacing w:before="4" w:after="0" w:line="120" w:lineRule="exact"/>
        <w:rPr>
          <w:sz w:val="12"/>
          <w:szCs w:val="12"/>
          <w:lang w:val="en-US"/>
        </w:rPr>
      </w:pPr>
    </w:p>
    <w:p w:rsidR="00B05971" w:rsidRPr="008E0A21" w:rsidRDefault="008E0A21">
      <w:pPr>
        <w:spacing w:after="0" w:line="328" w:lineRule="exact"/>
        <w:ind w:left="1994" w:right="-82"/>
        <w:rPr>
          <w:rFonts w:ascii="Verdana" w:eastAsia="Verdana" w:hAnsi="Verdana" w:cs="Verdana"/>
          <w:sz w:val="28"/>
          <w:szCs w:val="28"/>
          <w:lang w:val="en-US"/>
        </w:rPr>
      </w:pPr>
      <w:r w:rsidRPr="008E0A21">
        <w:rPr>
          <w:rFonts w:ascii="Verdana" w:hAnsi="Verdana"/>
          <w:b/>
          <w:color w:val="231F20"/>
          <w:position w:val="-2"/>
          <w:lang w:val="en-US"/>
        </w:rPr>
        <w:t xml:space="preserve">Mod.  </w:t>
      </w:r>
      <w:r w:rsidRPr="008E0A21">
        <w:rPr>
          <w:rFonts w:ascii="Verdana" w:hAnsi="Verdana"/>
          <w:b/>
          <w:color w:val="231F20"/>
          <w:position w:val="-2"/>
          <w:sz w:val="28"/>
          <w:lang w:val="en-US"/>
        </w:rPr>
        <w:t>A</w:t>
      </w:r>
    </w:p>
    <w:p w:rsidR="00B05971" w:rsidRPr="008E0A21" w:rsidRDefault="008E0A21">
      <w:pPr>
        <w:spacing w:before="4" w:after="0" w:line="120" w:lineRule="exact"/>
        <w:rPr>
          <w:sz w:val="12"/>
          <w:szCs w:val="12"/>
          <w:lang w:val="en-US"/>
        </w:rPr>
      </w:pPr>
      <w:r w:rsidRPr="008E0A21">
        <w:rPr>
          <w:lang w:val="en-US"/>
        </w:rPr>
        <w:br w:type="column"/>
      </w:r>
    </w:p>
    <w:p w:rsidR="00B05971" w:rsidRPr="008E0A21" w:rsidRDefault="008E0A21">
      <w:pPr>
        <w:spacing w:after="0" w:line="328" w:lineRule="exact"/>
        <w:ind w:right="-20"/>
        <w:rPr>
          <w:rFonts w:ascii="Verdana" w:eastAsia="Verdana" w:hAnsi="Verdana" w:cs="Verdana"/>
          <w:sz w:val="28"/>
          <w:szCs w:val="28"/>
          <w:lang w:val="en-US"/>
        </w:rPr>
      </w:pPr>
      <w:r w:rsidRPr="008E0A21">
        <w:rPr>
          <w:rFonts w:ascii="Verdana" w:hAnsi="Verdana"/>
          <w:b/>
          <w:color w:val="231F20"/>
          <w:position w:val="-2"/>
          <w:lang w:val="en-US"/>
        </w:rPr>
        <w:t xml:space="preserve">Mod.  </w:t>
      </w:r>
      <w:r w:rsidRPr="008E0A21">
        <w:rPr>
          <w:rFonts w:ascii="Verdana" w:hAnsi="Verdana"/>
          <w:b/>
          <w:color w:val="231F20"/>
          <w:position w:val="-2"/>
          <w:sz w:val="28"/>
          <w:lang w:val="en-US"/>
        </w:rPr>
        <w:t>A</w:t>
      </w:r>
    </w:p>
    <w:p w:rsidR="00B05971" w:rsidRPr="008E0A21" w:rsidRDefault="00B05971">
      <w:pPr>
        <w:spacing w:after="0" w:line="328" w:lineRule="exact"/>
        <w:rPr>
          <w:rFonts w:ascii="Verdana" w:eastAsia="Verdana" w:hAnsi="Verdana" w:cs="Verdana"/>
          <w:sz w:val="28"/>
          <w:szCs w:val="28"/>
          <w:lang w:val="en-US"/>
        </w:rPr>
        <w:sectPr w:rsidR="00B05971" w:rsidRPr="008E0A21">
          <w:type w:val="continuous"/>
          <w:pgSz w:w="11920" w:h="16840"/>
          <w:pgMar w:top="1560" w:right="720" w:bottom="280" w:left="460" w:header="720" w:footer="720" w:gutter="0"/>
          <w:cols w:num="2" w:space="720" w:equalWidth="0">
            <w:col w:w="2999" w:space="4393"/>
            <w:col w:w="3348"/>
          </w:cols>
        </w:sectPr>
      </w:pPr>
    </w:p>
    <w:p w:rsidR="00B05971" w:rsidRPr="008E0A21" w:rsidRDefault="00B05971">
      <w:pPr>
        <w:spacing w:before="2" w:after="0" w:line="140" w:lineRule="exact"/>
        <w:rPr>
          <w:sz w:val="14"/>
          <w:szCs w:val="14"/>
          <w:lang w:val="en-US"/>
        </w:rPr>
      </w:pPr>
    </w:p>
    <w:p w:rsidR="00B05971" w:rsidRPr="008E0A21" w:rsidRDefault="00B05971">
      <w:pPr>
        <w:spacing w:after="0" w:line="140" w:lineRule="exact"/>
        <w:rPr>
          <w:sz w:val="14"/>
          <w:szCs w:val="14"/>
          <w:lang w:val="en-US"/>
        </w:rPr>
        <w:sectPr w:rsidR="00B05971" w:rsidRPr="008E0A21">
          <w:type w:val="continuous"/>
          <w:pgSz w:w="11920" w:h="16840"/>
          <w:pgMar w:top="1560" w:right="720" w:bottom="280" w:left="460" w:header="720" w:footer="720" w:gutter="0"/>
          <w:cols w:space="720"/>
        </w:sectPr>
      </w:pPr>
    </w:p>
    <w:p w:rsidR="00B05971" w:rsidRPr="008E0A21" w:rsidRDefault="009C354D">
      <w:pPr>
        <w:spacing w:before="32" w:after="0" w:line="264" w:lineRule="exact"/>
        <w:ind w:left="220" w:right="224"/>
        <w:rPr>
          <w:rFonts w:ascii="Verdana" w:eastAsia="Verdana" w:hAnsi="Verdana" w:cs="Verdana"/>
          <w:lang w:val="en-US"/>
        </w:rPr>
      </w:pPr>
      <w:r>
        <w:pict>
          <v:group id="_x0000_s3930" style="position:absolute;left:0;text-align:left;margin-left:28.35pt;margin-top:.6pt;width:255.15pt;height:27.1pt;z-index:-8231;mso-position-horizontal-relative:page" coordorigin="567,12" coordsize="5103,542">
            <v:group id="_x0000_s3933" style="position:absolute;left:570;top:15;width:5098;height:537" coordorigin="570,15" coordsize="5098,537">
              <v:shape id="_x0000_s3934" style="position:absolute;left:570;top:15;width:5098;height:537" coordorigin="570,15" coordsize="5098,537" path="m570,552r5098,l5668,15,570,15r,537e" fillcolor="#d1d3d4" stroked="f">
                <v:path arrowok="t"/>
              </v:shape>
            </v:group>
            <v:group id="_x0000_s3931" style="position:absolute;left:570;top:15;width:5098;height:537" coordorigin="570,15" coordsize="5098,537">
              <v:shape id="_x0000_s3932" style="position:absolute;left:570;top:15;width:5098;height:537" coordorigin="570,15" coordsize="5098,537" path="m570,552r5098,l5668,15,570,15r,537xe" filled="f" strokecolor="#231f20" strokeweight=".25pt">
                <v:path arrowok="t"/>
              </v:shape>
            </v:group>
            <w10:wrap anchorx="page"/>
          </v:group>
        </w:pict>
      </w:r>
      <w:r w:rsidR="008E0A21" w:rsidRPr="008E0A21">
        <w:rPr>
          <w:rFonts w:ascii="Verdana" w:hAnsi="Verdana"/>
          <w:b/>
          <w:color w:val="231F20"/>
          <w:lang w:val="en-US"/>
        </w:rPr>
        <w:t>STATO DI RISPARMIO ENERGIA STAND-BY - SEGNALATORE ACUSTICO</w:t>
      </w:r>
    </w:p>
    <w:p w:rsidR="00B05971" w:rsidRPr="008E0A21" w:rsidRDefault="00B05971">
      <w:pPr>
        <w:spacing w:before="6" w:after="0" w:line="150" w:lineRule="exact"/>
        <w:rPr>
          <w:sz w:val="15"/>
          <w:szCs w:val="15"/>
          <w:lang w:val="en-US"/>
        </w:rPr>
      </w:pPr>
    </w:p>
    <w:p w:rsidR="00B05971" w:rsidRPr="008E0A21" w:rsidRDefault="008E0A21">
      <w:pPr>
        <w:spacing w:after="0" w:line="240" w:lineRule="exact"/>
        <w:ind w:left="390" w:right="-56" w:hanging="283"/>
        <w:jc w:val="both"/>
        <w:rPr>
          <w:rFonts w:ascii="Verdana" w:eastAsia="Verdana" w:hAnsi="Verdana" w:cs="Verdana"/>
          <w:sz w:val="20"/>
          <w:szCs w:val="20"/>
          <w:lang w:val="es-ES_tradnl"/>
        </w:rPr>
      </w:pPr>
      <w:r w:rsidRPr="008E0A21">
        <w:rPr>
          <w:rFonts w:ascii="Verdana" w:hAnsi="Verdana"/>
          <w:b/>
          <w:color w:val="231F20"/>
          <w:sz w:val="24"/>
          <w:lang w:val="es-ES_tradnl"/>
        </w:rPr>
        <w:t xml:space="preserve">1 </w:t>
      </w:r>
      <w:r w:rsidRPr="008E0A21">
        <w:rPr>
          <w:rFonts w:ascii="Verdana" w:hAnsi="Verdana"/>
          <w:color w:val="231F20"/>
          <w:sz w:val="20"/>
          <w:lang w:val="es-ES_tradnl"/>
        </w:rPr>
        <w:t>Inserire la spina alla presa di corrente. Il led ON/ OFF lampeggia, segnalando lo “stato di risparmio energia” dell’apparecchio.</w:t>
      </w:r>
    </w:p>
    <w:p w:rsidR="00B05971" w:rsidRPr="008E0A21" w:rsidRDefault="00B05971">
      <w:pPr>
        <w:spacing w:before="1" w:after="0" w:line="160" w:lineRule="exact"/>
        <w:rPr>
          <w:sz w:val="16"/>
          <w:szCs w:val="16"/>
          <w:lang w:val="es-ES_tradnl"/>
        </w:rPr>
      </w:pPr>
    </w:p>
    <w:p w:rsidR="00B05971" w:rsidRPr="008E0A21" w:rsidRDefault="008E0A21">
      <w:pPr>
        <w:spacing w:after="0" w:line="240" w:lineRule="exact"/>
        <w:ind w:left="390" w:right="-56" w:hanging="283"/>
        <w:jc w:val="both"/>
        <w:rPr>
          <w:rFonts w:ascii="Verdana" w:eastAsia="Verdana" w:hAnsi="Verdana" w:cs="Verdana"/>
          <w:sz w:val="20"/>
          <w:szCs w:val="20"/>
          <w:lang w:val="es-ES_tradnl"/>
        </w:rPr>
      </w:pPr>
      <w:r w:rsidRPr="008E0A21">
        <w:rPr>
          <w:rFonts w:ascii="Verdana" w:hAnsi="Verdana"/>
          <w:b/>
          <w:color w:val="231F20"/>
          <w:sz w:val="24"/>
          <w:lang w:val="es-ES_tradnl"/>
        </w:rPr>
        <w:t xml:space="preserve">2 </w:t>
      </w:r>
      <w:r w:rsidRPr="008E0A21">
        <w:rPr>
          <w:rFonts w:ascii="Verdana" w:hAnsi="Verdana"/>
          <w:b/>
          <w:color w:val="231F20"/>
          <w:sz w:val="20"/>
          <w:lang w:val="es-ES_tradnl"/>
        </w:rPr>
        <w:t>STATO DI RISPARMIO ENERGIA</w:t>
      </w:r>
      <w:r w:rsidRPr="008E0A21">
        <w:rPr>
          <w:rFonts w:ascii="Verdana" w:hAnsi="Verdana"/>
          <w:color w:val="231F20"/>
          <w:sz w:val="20"/>
          <w:lang w:val="es-ES_tradnl"/>
        </w:rPr>
        <w:t>: Trascorsi 3 minuti senza che sia stato attivata una funzione, l’apparecchio entra in “stato di risparmio energia”, segnalato dal led ON/OFF  lampeggiante.</w:t>
      </w:r>
    </w:p>
    <w:p w:rsidR="00B05971" w:rsidRPr="008E0A21" w:rsidRDefault="00B05971">
      <w:pPr>
        <w:spacing w:before="1" w:after="0" w:line="160" w:lineRule="exact"/>
        <w:rPr>
          <w:sz w:val="16"/>
          <w:szCs w:val="16"/>
          <w:lang w:val="es-ES_tradnl"/>
        </w:rPr>
      </w:pPr>
    </w:p>
    <w:p w:rsidR="00B05971" w:rsidRPr="008E0A21" w:rsidRDefault="008E0A21">
      <w:pPr>
        <w:spacing w:after="0" w:line="240" w:lineRule="exact"/>
        <w:ind w:left="391" w:right="-56" w:hanging="284"/>
        <w:jc w:val="both"/>
        <w:rPr>
          <w:rFonts w:ascii="Verdana" w:eastAsia="Verdana" w:hAnsi="Verdana" w:cs="Verdana"/>
          <w:sz w:val="20"/>
          <w:szCs w:val="20"/>
          <w:lang w:val="en-US"/>
        </w:rPr>
      </w:pPr>
      <w:r w:rsidRPr="008E0A21">
        <w:rPr>
          <w:rFonts w:ascii="Verdana" w:hAnsi="Verdana"/>
          <w:b/>
          <w:color w:val="231F20"/>
          <w:sz w:val="24"/>
          <w:lang w:val="en-US"/>
        </w:rPr>
        <w:t xml:space="preserve">3 </w:t>
      </w:r>
      <w:r w:rsidRPr="008E0A21">
        <w:rPr>
          <w:rFonts w:ascii="Verdana" w:hAnsi="Verdana"/>
          <w:b/>
          <w:color w:val="231F20"/>
          <w:sz w:val="20"/>
          <w:lang w:val="en-US"/>
        </w:rPr>
        <w:t>STAND  BY</w:t>
      </w:r>
      <w:r w:rsidRPr="008E0A21">
        <w:rPr>
          <w:rFonts w:ascii="Verdana" w:hAnsi="Verdana"/>
          <w:color w:val="231F20"/>
          <w:sz w:val="20"/>
          <w:lang w:val="en-US"/>
        </w:rPr>
        <w:t>:  Dallo stato  di  risparmio  energia, premendo il tasto ON/OFF   l’apparecchio entra in stato di attesa.</w:t>
      </w:r>
    </w:p>
    <w:p w:rsidR="00B05971" w:rsidRPr="008E0A21" w:rsidRDefault="00B05971">
      <w:pPr>
        <w:spacing w:after="0" w:line="200" w:lineRule="exact"/>
        <w:rPr>
          <w:sz w:val="20"/>
          <w:szCs w:val="20"/>
          <w:lang w:val="en-US"/>
        </w:rPr>
      </w:pPr>
    </w:p>
    <w:p w:rsidR="00B05971" w:rsidRPr="008E0A21" w:rsidRDefault="00B05971">
      <w:pPr>
        <w:spacing w:before="17" w:after="0" w:line="200" w:lineRule="exact"/>
        <w:rPr>
          <w:sz w:val="20"/>
          <w:szCs w:val="20"/>
          <w:lang w:val="en-US"/>
        </w:rPr>
      </w:pPr>
    </w:p>
    <w:p w:rsidR="00B05971" w:rsidRPr="008E0A21" w:rsidRDefault="009C354D">
      <w:pPr>
        <w:spacing w:after="0" w:line="240" w:lineRule="exact"/>
        <w:ind w:left="390" w:right="-56" w:hanging="283"/>
        <w:jc w:val="both"/>
        <w:rPr>
          <w:rFonts w:ascii="Verdana" w:eastAsia="Verdana" w:hAnsi="Verdana" w:cs="Verdana"/>
          <w:sz w:val="20"/>
          <w:szCs w:val="20"/>
          <w:lang w:val="es-ES_tradnl"/>
        </w:rPr>
      </w:pPr>
      <w:r>
        <w:pict>
          <v:group id="_x0000_s3923" style="position:absolute;left:0;text-align:left;margin-left:28pt;margin-top:142.35pt;width:255.9pt;height:49.35pt;z-index:-8233;mso-position-horizontal-relative:page" coordorigin="560,2847" coordsize="5118,987">
            <v:group id="_x0000_s3928" style="position:absolute;left:570;top:3287;width:5098;height:537" coordorigin="570,3287" coordsize="5098,537">
              <v:shape id="_x0000_s3929" style="position:absolute;left:570;top:3287;width:5098;height:537" coordorigin="570,3287" coordsize="5098,537" path="m570,3824r5098,l5668,3287r-5098,l570,3824e" fillcolor="#d1d3d4" stroked="f">
                <v:path arrowok="t"/>
              </v:shape>
            </v:group>
            <v:group id="_x0000_s3926" style="position:absolute;left:570;top:3287;width:5098;height:537" coordorigin="570,3287" coordsize="5098,537">
              <v:shape id="_x0000_s3927" style="position:absolute;left:570;top:3287;width:5098;height:537" coordorigin="570,3287" coordsize="5098,537" path="m570,3824r5098,l5668,3287r-5098,l570,3824xe" filled="f" strokecolor="#231f20" strokeweight=".25pt">
                <v:path arrowok="t"/>
              </v:shape>
            </v:group>
            <v:group id="_x0000_s3924" style="position:absolute;left:3144;top:2852;width:411;height:412" coordorigin="3144,2852" coordsize="411,412">
              <v:shape id="_x0000_s3925" style="position:absolute;left:3144;top:2852;width:411;height:412" coordorigin="3144,2852" coordsize="411,412" path="m3350,3264r67,-11l3475,3222r45,-47l3548,3116r8,-45l3554,3046r-16,-68l3503,2922r-48,-41l3395,2857r-44,-5l3328,2853r-65,18l3209,2908r-40,51l3147,3021r-3,23l3146,3069r16,68l3197,3193r48,42l3304,3259r46,5xe" filled="f" strokecolor="#231f20" strokeweight=".5pt">
                <v:path arrowok="t"/>
              </v:shape>
            </v:group>
            <w10:wrap anchorx="page"/>
          </v:group>
        </w:pict>
      </w:r>
      <w:r>
        <w:pict>
          <v:group id="_x0000_s3916" style="position:absolute;left:0;text-align:left;margin-left:297.65pt;margin-top:142.35pt;width:255.15pt;height:49pt;z-index:-8232;mso-position-horizontal-relative:page" coordorigin="5953,2847" coordsize="5103,980">
            <v:group id="_x0000_s3921" style="position:absolute;left:5955;top:3287;width:5098;height:537" coordorigin="5955,3287" coordsize="5098,537">
              <v:shape id="_x0000_s3922" style="position:absolute;left:5955;top:3287;width:5098;height:537" coordorigin="5955,3287" coordsize="5098,537" path="m5955,3824r5099,l11054,3287r-5099,l5955,3824e" fillcolor="#d1d3d4" stroked="f">
                <v:path arrowok="t"/>
              </v:shape>
            </v:group>
            <v:group id="_x0000_s3919" style="position:absolute;left:5955;top:3287;width:5098;height:537" coordorigin="5955,3287" coordsize="5098,537">
              <v:shape id="_x0000_s3920" style="position:absolute;left:5955;top:3287;width:5098;height:537" coordorigin="5955,3287" coordsize="5098,537" path="m5955,3824r5099,l11054,3287r-5099,l5955,3824xe" filled="f" strokecolor="#231f20" strokeweight=".25pt">
                <v:path arrowok="t"/>
              </v:shape>
            </v:group>
            <v:group id="_x0000_s3917" style="position:absolute;left:8542;top:2852;width:411;height:412" coordorigin="8542,2852" coordsize="411,412">
              <v:shape id="_x0000_s3918" style="position:absolute;left:8542;top:2852;width:411;height:412" coordorigin="8542,2852" coordsize="411,412" path="m8748,3264r67,-11l8873,3222r45,-47l8946,3116r8,-45l8952,3046r-16,-68l8901,2922r-48,-41l8793,2857r-44,-5l8726,2853r-65,18l8607,2908r-40,51l8545,3021r-3,23l8544,3069r16,68l8595,3193r48,42l8702,3259r46,5xe" filled="f" strokecolor="#231f20" strokeweight=".5pt">
                <v:path arrowok="t"/>
              </v:shape>
            </v:group>
            <w10:wrap anchorx="page"/>
          </v:group>
        </w:pict>
      </w:r>
      <w:r w:rsidR="008E0A21" w:rsidRPr="008E0A21">
        <w:rPr>
          <w:rFonts w:ascii="Verdana" w:hAnsi="Verdana"/>
          <w:b/>
          <w:color w:val="231F20"/>
          <w:sz w:val="24"/>
          <w:lang w:val="en-US"/>
        </w:rPr>
        <w:t xml:space="preserve">4 </w:t>
      </w:r>
      <w:r w:rsidR="008E0A21" w:rsidRPr="008E0A21">
        <w:rPr>
          <w:rFonts w:ascii="Verdana" w:hAnsi="Verdana"/>
          <w:b/>
          <w:color w:val="231F20"/>
          <w:sz w:val="20"/>
          <w:lang w:val="en-US"/>
        </w:rPr>
        <w:t>SEGNALATORE ACUSTICO</w:t>
      </w:r>
      <w:r w:rsidR="008E0A21" w:rsidRPr="008E0A21">
        <w:rPr>
          <w:rFonts w:ascii="Verdana" w:hAnsi="Verdana"/>
          <w:color w:val="231F20"/>
          <w:sz w:val="20"/>
          <w:lang w:val="en-US"/>
        </w:rPr>
        <w:t xml:space="preserve">: Per attivare o disat- tivare il segnalatore acustico; premere in modo continuo il tasto PUMP quando l’apparecchio si trova in “stato di risparmio energia”. </w:t>
      </w:r>
      <w:r w:rsidR="008E0A21" w:rsidRPr="008E0A21">
        <w:rPr>
          <w:rFonts w:ascii="Verdana" w:hAnsi="Verdana"/>
          <w:color w:val="231F20"/>
          <w:sz w:val="20"/>
          <w:lang w:val="es-ES_tradnl"/>
        </w:rPr>
        <w:t>Un beep lun- go segnala l’attivazione del segnalatore acustico, mentre un beep corto segnala la disattivazione dello stesso.</w:t>
      </w:r>
    </w:p>
    <w:p w:rsidR="00B05971" w:rsidRDefault="008E0A21">
      <w:pPr>
        <w:spacing w:before="30" w:after="0" w:line="264" w:lineRule="exact"/>
        <w:ind w:left="113" w:right="400"/>
        <w:rPr>
          <w:rFonts w:ascii="Verdana" w:eastAsia="Verdana" w:hAnsi="Verdana" w:cs="Verdana"/>
        </w:rPr>
      </w:pPr>
      <w:r w:rsidRPr="009C354D">
        <w:br w:type="column"/>
      </w:r>
      <w:r w:rsidR="00B00E99">
        <w:rPr>
          <w:rFonts w:ascii="Verdana" w:hAnsi="Verdana"/>
          <w:b/>
          <w:color w:val="231F20"/>
        </w:rPr>
        <w:t xml:space="preserve">ЭНЕРГОСБЕРЕЖЕНИЕ, </w:t>
      </w:r>
      <w:r>
        <w:rPr>
          <w:rFonts w:ascii="Verdana" w:hAnsi="Verdana"/>
          <w:b/>
          <w:color w:val="231F20"/>
        </w:rPr>
        <w:t>РЕЖИМ ОЖДАНИЯ</w:t>
      </w:r>
      <w:r w:rsidR="00B00E99">
        <w:rPr>
          <w:rFonts w:ascii="Verdana" w:hAnsi="Verdana"/>
          <w:b/>
          <w:color w:val="231F20"/>
        </w:rPr>
        <w:t>,</w:t>
      </w:r>
      <w:r>
        <w:rPr>
          <w:rFonts w:ascii="Verdana" w:hAnsi="Verdana"/>
          <w:b/>
          <w:color w:val="231F20"/>
        </w:rPr>
        <w:t xml:space="preserve"> ЗВУКОВОЙ СИГНАЛ</w:t>
      </w:r>
    </w:p>
    <w:p w:rsidR="00B05971" w:rsidRDefault="00B05971">
      <w:pPr>
        <w:spacing w:before="6" w:after="0" w:line="150" w:lineRule="exact"/>
        <w:rPr>
          <w:sz w:val="15"/>
          <w:szCs w:val="15"/>
        </w:rPr>
      </w:pPr>
    </w:p>
    <w:p w:rsidR="00B05971" w:rsidRDefault="009C354D">
      <w:pPr>
        <w:spacing w:after="0" w:line="240" w:lineRule="exact"/>
        <w:ind w:left="283" w:right="73" w:hanging="283"/>
        <w:jc w:val="both"/>
        <w:rPr>
          <w:rFonts w:ascii="Verdana" w:eastAsia="Verdana" w:hAnsi="Verdana" w:cs="Verdana"/>
          <w:sz w:val="20"/>
          <w:szCs w:val="20"/>
        </w:rPr>
      </w:pPr>
      <w:r>
        <w:pict>
          <v:group id="_x0000_s3911" style="position:absolute;left:0;text-align:left;margin-left:297.65pt;margin-top:-35.1pt;width:255.15pt;height:27.1pt;z-index:-8230;mso-position-horizontal-relative:page" coordorigin="5953,-702" coordsize="5103,542">
            <v:group id="_x0000_s3914" style="position:absolute;left:5955;top:-700;width:5098;height:537" coordorigin="5955,-700" coordsize="5098,537">
              <v:shape id="_x0000_s3915" style="position:absolute;left:5955;top:-700;width:5098;height:537" coordorigin="5955,-700" coordsize="5098,537" path="m5955,-163r5098,l11053,-700r-5098,l5955,-163e" fillcolor="#d1d3d4" stroked="f">
                <v:path arrowok="t"/>
              </v:shape>
            </v:group>
            <v:group id="_x0000_s3912" style="position:absolute;left:5955;top:-700;width:5098;height:537" coordorigin="5955,-700" coordsize="5098,537">
              <v:shape id="_x0000_s3913" style="position:absolute;left:5955;top:-700;width:5098;height:537" coordorigin="5955,-700" coordsize="5098,537" path="m5955,-163r5098,l11053,-700r-5098,l5955,-163xe" filled="f" strokecolor="#231f20" strokeweight=".25pt">
                <v:path arrowok="t"/>
              </v:shape>
            </v:group>
            <w10:wrap anchorx="page"/>
          </v:group>
        </w:pict>
      </w:r>
      <w:r w:rsidR="00B00E99">
        <w:rPr>
          <w:rFonts w:ascii="Verdana" w:hAnsi="Verdana"/>
          <w:b/>
          <w:color w:val="231F20"/>
          <w:sz w:val="24"/>
        </w:rPr>
        <w:t xml:space="preserve">1 </w:t>
      </w:r>
      <w:r w:rsidR="008E0A21" w:rsidRPr="00B00E99">
        <w:rPr>
          <w:rFonts w:ascii="Verdana" w:hAnsi="Verdana"/>
          <w:color w:val="231F20"/>
          <w:sz w:val="20"/>
        </w:rPr>
        <w:t>Подключите прибор к сети</w:t>
      </w:r>
      <w:r w:rsidR="00B31C9D">
        <w:rPr>
          <w:rFonts w:ascii="Verdana" w:hAnsi="Verdana"/>
          <w:color w:val="231F20"/>
          <w:sz w:val="20"/>
        </w:rPr>
        <w:t>.</w:t>
      </w:r>
      <w:r w:rsidR="008E0A21">
        <w:rPr>
          <w:rFonts w:ascii="Verdana" w:hAnsi="Verdana"/>
          <w:color w:val="231F20"/>
          <w:sz w:val="20"/>
        </w:rPr>
        <w:t xml:space="preserve"> Замигает индикатор ВКЛ/ВЫКЛ, показывая, что прибор находится в энергосберегающем режиме. </w:t>
      </w:r>
    </w:p>
    <w:p w:rsidR="00B05971" w:rsidRDefault="00B05971">
      <w:pPr>
        <w:spacing w:before="1" w:after="0" w:line="160" w:lineRule="exact"/>
        <w:rPr>
          <w:sz w:val="16"/>
          <w:szCs w:val="16"/>
        </w:rPr>
      </w:pPr>
    </w:p>
    <w:p w:rsidR="00B05971" w:rsidRDefault="008E0A21">
      <w:pPr>
        <w:spacing w:after="0" w:line="240" w:lineRule="exact"/>
        <w:ind w:left="283" w:right="73" w:hanging="283"/>
        <w:jc w:val="both"/>
        <w:rPr>
          <w:rFonts w:ascii="Verdana" w:eastAsia="Verdana" w:hAnsi="Verdana" w:cs="Verdana"/>
          <w:sz w:val="20"/>
          <w:szCs w:val="20"/>
        </w:rPr>
      </w:pPr>
      <w:r>
        <w:rPr>
          <w:rFonts w:ascii="Verdana" w:hAnsi="Verdana"/>
          <w:b/>
          <w:color w:val="231F20"/>
          <w:sz w:val="24"/>
        </w:rPr>
        <w:t xml:space="preserve">2 </w:t>
      </w:r>
      <w:r>
        <w:rPr>
          <w:rFonts w:ascii="Verdana" w:hAnsi="Verdana"/>
          <w:b/>
          <w:color w:val="231F20"/>
          <w:sz w:val="20"/>
        </w:rPr>
        <w:t>ЭНЕРГОСБЕРЕГАЮЩИЙ РЕЖИМ</w:t>
      </w:r>
      <w:r w:rsidR="00B00E99">
        <w:rPr>
          <w:rFonts w:ascii="Verdana" w:hAnsi="Verdana"/>
          <w:b/>
          <w:color w:val="231F20"/>
          <w:sz w:val="20"/>
        </w:rPr>
        <w:t>.</w:t>
      </w:r>
      <w:r>
        <w:rPr>
          <w:rFonts w:ascii="Verdana" w:hAnsi="Verdana"/>
          <w:b/>
          <w:color w:val="231F20"/>
          <w:sz w:val="20"/>
        </w:rPr>
        <w:t xml:space="preserve"> </w:t>
      </w:r>
      <w:r>
        <w:rPr>
          <w:rFonts w:ascii="Verdana" w:hAnsi="Verdana"/>
          <w:color w:val="231F20"/>
          <w:sz w:val="20"/>
        </w:rPr>
        <w:t xml:space="preserve"> Если ни одна функция не была активирована в течение 3 минут, прибор автоматически переходит в энергосберегающий режим, обозначаемый миганием индикатора (ВКЛ/ВЫКЛ).</w:t>
      </w:r>
    </w:p>
    <w:p w:rsidR="00B05971" w:rsidRDefault="00B05971">
      <w:pPr>
        <w:spacing w:after="0" w:line="200" w:lineRule="exact"/>
        <w:rPr>
          <w:sz w:val="20"/>
          <w:szCs w:val="20"/>
        </w:rPr>
      </w:pPr>
    </w:p>
    <w:p w:rsidR="00B05971" w:rsidRDefault="00B05971">
      <w:pPr>
        <w:spacing w:before="17" w:after="0" w:line="200" w:lineRule="exact"/>
        <w:rPr>
          <w:sz w:val="20"/>
          <w:szCs w:val="20"/>
        </w:rPr>
      </w:pPr>
    </w:p>
    <w:p w:rsidR="00B05971" w:rsidRDefault="008E0A21">
      <w:pPr>
        <w:spacing w:after="0" w:line="240" w:lineRule="exact"/>
        <w:ind w:left="284" w:right="73" w:hanging="284"/>
        <w:jc w:val="both"/>
        <w:rPr>
          <w:rFonts w:ascii="Verdana" w:eastAsia="Verdana" w:hAnsi="Verdana" w:cs="Verdana"/>
          <w:sz w:val="20"/>
          <w:szCs w:val="20"/>
        </w:rPr>
      </w:pPr>
      <w:r>
        <w:rPr>
          <w:rFonts w:ascii="Verdana" w:hAnsi="Verdana"/>
          <w:b/>
          <w:color w:val="231F20"/>
          <w:sz w:val="24"/>
        </w:rPr>
        <w:t xml:space="preserve">3 </w:t>
      </w:r>
      <w:r>
        <w:rPr>
          <w:rFonts w:ascii="Verdana" w:hAnsi="Verdana"/>
          <w:b/>
          <w:color w:val="231F20"/>
          <w:sz w:val="20"/>
        </w:rPr>
        <w:t>РЕЖИМ ОЖИДАНИЯ</w:t>
      </w:r>
      <w:r w:rsidR="00B00E99">
        <w:rPr>
          <w:rFonts w:ascii="Verdana" w:hAnsi="Verdana"/>
          <w:b/>
          <w:color w:val="231F20"/>
          <w:sz w:val="20"/>
        </w:rPr>
        <w:t>.</w:t>
      </w:r>
      <w:r>
        <w:rPr>
          <w:rFonts w:ascii="Verdana" w:hAnsi="Verdana"/>
          <w:color w:val="231F20"/>
          <w:sz w:val="20"/>
        </w:rPr>
        <w:t xml:space="preserve"> Чтобы прибор перешел в режим ожидания, нажмите кнопку ВКЛ/ВЫКЛ, когда он находится в режиме энергосбережения. </w:t>
      </w:r>
    </w:p>
    <w:p w:rsidR="00B05971" w:rsidRDefault="00B05971">
      <w:pPr>
        <w:spacing w:before="1" w:after="0" w:line="160" w:lineRule="exact"/>
        <w:rPr>
          <w:sz w:val="16"/>
          <w:szCs w:val="16"/>
        </w:rPr>
      </w:pPr>
    </w:p>
    <w:p w:rsidR="00B05971" w:rsidRDefault="00B00E99">
      <w:pPr>
        <w:spacing w:after="0" w:line="240" w:lineRule="exact"/>
        <w:ind w:left="283" w:right="71" w:hanging="283"/>
        <w:jc w:val="both"/>
        <w:rPr>
          <w:rFonts w:ascii="Verdana" w:eastAsia="Verdana" w:hAnsi="Verdana" w:cs="Verdana"/>
          <w:sz w:val="20"/>
          <w:szCs w:val="20"/>
        </w:rPr>
      </w:pPr>
      <w:r>
        <w:rPr>
          <w:rFonts w:ascii="Verdana" w:hAnsi="Verdana"/>
          <w:b/>
          <w:color w:val="231F20"/>
          <w:sz w:val="24"/>
        </w:rPr>
        <w:t xml:space="preserve">4 </w:t>
      </w:r>
      <w:r w:rsidR="008E0A21">
        <w:rPr>
          <w:rFonts w:ascii="Verdana" w:hAnsi="Verdana"/>
          <w:b/>
          <w:color w:val="231F20"/>
          <w:sz w:val="20"/>
        </w:rPr>
        <w:t>ЗВУКОВОЙ СИГНАЛ</w:t>
      </w:r>
      <w:r>
        <w:rPr>
          <w:rFonts w:ascii="Verdana" w:hAnsi="Verdana"/>
          <w:b/>
          <w:color w:val="231F20"/>
          <w:sz w:val="20"/>
        </w:rPr>
        <w:t xml:space="preserve">. </w:t>
      </w:r>
      <w:r w:rsidR="008E0A21">
        <w:rPr>
          <w:rFonts w:ascii="Verdana" w:hAnsi="Verdana"/>
          <w:color w:val="231F20"/>
          <w:sz w:val="20"/>
        </w:rPr>
        <w:t xml:space="preserve">Чтобы включить/отключить звуковой сигнал, удерживайте кнопку насоса, когда прибор находится в режиме энергосбережения.  Продолжительный сигнал свидетельствует об активации функции, краткий - о деактивации.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before="3" w:after="0" w:line="180" w:lineRule="exact"/>
        <w:rPr>
          <w:sz w:val="18"/>
          <w:szCs w:val="18"/>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0E99" w:rsidRDefault="00B00E99">
      <w:pPr>
        <w:spacing w:after="0" w:line="200" w:lineRule="exact"/>
        <w:rPr>
          <w:sz w:val="20"/>
          <w:szCs w:val="20"/>
        </w:rPr>
      </w:pPr>
    </w:p>
    <w:p w:rsidR="00B05971" w:rsidRDefault="00B05971">
      <w:pPr>
        <w:spacing w:after="0" w:line="200" w:lineRule="exact"/>
        <w:rPr>
          <w:sz w:val="20"/>
          <w:szCs w:val="20"/>
        </w:rPr>
        <w:sectPr w:rsidR="00B05971">
          <w:type w:val="continuous"/>
          <w:pgSz w:w="11920" w:h="16840"/>
          <w:pgMar w:top="1560" w:right="720" w:bottom="280" w:left="460" w:header="720" w:footer="720" w:gutter="0"/>
          <w:cols w:space="720"/>
        </w:sectPr>
      </w:pPr>
    </w:p>
    <w:p w:rsidR="00B05971" w:rsidRPr="00DC27AB" w:rsidRDefault="008E0A21">
      <w:pPr>
        <w:spacing w:before="12" w:after="0" w:line="328" w:lineRule="exact"/>
        <w:ind w:left="1994" w:right="-82"/>
        <w:rPr>
          <w:rFonts w:ascii="Verdana" w:eastAsia="Verdana" w:hAnsi="Verdana" w:cs="Verdana"/>
          <w:sz w:val="28"/>
          <w:szCs w:val="28"/>
          <w:lang w:val="en-US"/>
        </w:rPr>
      </w:pPr>
      <w:r>
        <w:rPr>
          <w:rFonts w:ascii="Verdana" w:hAnsi="Verdana"/>
          <w:b/>
          <w:color w:val="231F20"/>
          <w:position w:val="-2"/>
        </w:rPr>
        <w:t xml:space="preserve">Мод.  </w:t>
      </w:r>
      <w:r w:rsidRPr="008E0A21">
        <w:rPr>
          <w:rFonts w:ascii="Verdana" w:hAnsi="Verdana"/>
          <w:b/>
          <w:color w:val="231F20"/>
          <w:position w:val="-2"/>
          <w:sz w:val="28"/>
          <w:lang w:val="en-US"/>
        </w:rPr>
        <w:t>B</w:t>
      </w:r>
    </w:p>
    <w:p w:rsidR="00B05971" w:rsidRPr="00DC27AB" w:rsidRDefault="008E0A21">
      <w:pPr>
        <w:spacing w:before="12" w:after="0" w:line="328" w:lineRule="exact"/>
        <w:ind w:right="-20"/>
        <w:rPr>
          <w:rFonts w:ascii="Verdana" w:eastAsia="Verdana" w:hAnsi="Verdana" w:cs="Verdana"/>
          <w:sz w:val="28"/>
          <w:szCs w:val="28"/>
          <w:lang w:val="en-US"/>
        </w:rPr>
      </w:pPr>
      <w:r w:rsidRPr="00DC27AB">
        <w:rPr>
          <w:lang w:val="en-US"/>
        </w:rPr>
        <w:br w:type="column"/>
      </w:r>
      <w:r>
        <w:rPr>
          <w:rFonts w:ascii="Verdana" w:hAnsi="Verdana"/>
          <w:b/>
          <w:color w:val="231F20"/>
          <w:position w:val="-2"/>
        </w:rPr>
        <w:t>Мод</w:t>
      </w:r>
      <w:r w:rsidRPr="00DC27AB">
        <w:rPr>
          <w:rFonts w:ascii="Verdana" w:hAnsi="Verdana"/>
          <w:b/>
          <w:color w:val="231F20"/>
          <w:position w:val="-2"/>
          <w:lang w:val="en-US"/>
        </w:rPr>
        <w:t xml:space="preserve">.  </w:t>
      </w:r>
      <w:r w:rsidRPr="008E0A21">
        <w:rPr>
          <w:rFonts w:ascii="Verdana" w:hAnsi="Verdana"/>
          <w:b/>
          <w:color w:val="231F20"/>
          <w:position w:val="-2"/>
          <w:sz w:val="28"/>
          <w:lang w:val="en-US"/>
        </w:rPr>
        <w:t>B</w:t>
      </w:r>
    </w:p>
    <w:p w:rsidR="00B05971" w:rsidRPr="00DC27AB" w:rsidRDefault="00B05971">
      <w:pPr>
        <w:spacing w:after="0" w:line="328" w:lineRule="exact"/>
        <w:rPr>
          <w:rFonts w:ascii="Verdana" w:eastAsia="Verdana" w:hAnsi="Verdana" w:cs="Verdana"/>
          <w:sz w:val="28"/>
          <w:szCs w:val="28"/>
          <w:lang w:val="en-US"/>
        </w:rPr>
        <w:sectPr w:rsidR="00B05971" w:rsidRPr="00DC27AB">
          <w:type w:val="continuous"/>
          <w:pgSz w:w="11920" w:h="16840"/>
          <w:pgMar w:top="1560" w:right="720" w:bottom="280" w:left="460" w:header="720" w:footer="720" w:gutter="0"/>
          <w:cols w:num="2" w:space="720" w:equalWidth="0">
            <w:col w:w="2997" w:space="4395"/>
            <w:col w:w="3348"/>
          </w:cols>
        </w:sectPr>
      </w:pPr>
    </w:p>
    <w:p w:rsidR="00B05971" w:rsidRPr="008E0A21" w:rsidRDefault="008E0A21">
      <w:pPr>
        <w:spacing w:before="82" w:after="0" w:line="264" w:lineRule="exact"/>
        <w:ind w:left="220" w:right="224"/>
        <w:rPr>
          <w:rFonts w:ascii="Verdana" w:eastAsia="Verdana" w:hAnsi="Verdana" w:cs="Verdana"/>
          <w:lang w:val="en-US"/>
        </w:rPr>
      </w:pPr>
      <w:r w:rsidRPr="008E0A21">
        <w:rPr>
          <w:rFonts w:ascii="Verdana" w:hAnsi="Verdana"/>
          <w:b/>
          <w:color w:val="231F20"/>
          <w:lang w:val="en-US"/>
        </w:rPr>
        <w:t>STATO</w:t>
      </w:r>
      <w:r w:rsidRPr="00DC27AB">
        <w:rPr>
          <w:rFonts w:ascii="Verdana" w:hAnsi="Verdana"/>
          <w:b/>
          <w:color w:val="231F20"/>
          <w:lang w:val="en-US"/>
        </w:rPr>
        <w:t xml:space="preserve"> </w:t>
      </w:r>
      <w:r w:rsidRPr="008E0A21">
        <w:rPr>
          <w:rFonts w:ascii="Verdana" w:hAnsi="Verdana"/>
          <w:b/>
          <w:color w:val="231F20"/>
          <w:lang w:val="en-US"/>
        </w:rPr>
        <w:t>DI</w:t>
      </w:r>
      <w:r w:rsidRPr="00DC27AB">
        <w:rPr>
          <w:rFonts w:ascii="Verdana" w:hAnsi="Verdana"/>
          <w:b/>
          <w:color w:val="231F20"/>
          <w:lang w:val="en-US"/>
        </w:rPr>
        <w:t xml:space="preserve"> </w:t>
      </w:r>
      <w:r w:rsidRPr="008E0A21">
        <w:rPr>
          <w:rFonts w:ascii="Verdana" w:hAnsi="Verdana"/>
          <w:b/>
          <w:color w:val="231F20"/>
          <w:lang w:val="en-US"/>
        </w:rPr>
        <w:t>RISPARMIO ENERGIA STAND-BY - SEGNALATORE ACUSTICO</w:t>
      </w:r>
    </w:p>
    <w:p w:rsidR="00B05971" w:rsidRPr="008E0A21" w:rsidRDefault="00B05971">
      <w:pPr>
        <w:spacing w:before="6" w:after="0" w:line="150" w:lineRule="exact"/>
        <w:rPr>
          <w:sz w:val="15"/>
          <w:szCs w:val="15"/>
          <w:lang w:val="en-US"/>
        </w:rPr>
      </w:pPr>
    </w:p>
    <w:p w:rsidR="00B05971" w:rsidRPr="008E0A21" w:rsidRDefault="008E0A21">
      <w:pPr>
        <w:spacing w:after="0" w:line="240" w:lineRule="exact"/>
        <w:ind w:left="390" w:right="-55" w:hanging="283"/>
        <w:jc w:val="both"/>
        <w:rPr>
          <w:rFonts w:ascii="Verdana" w:eastAsia="Verdana" w:hAnsi="Verdana" w:cs="Verdana"/>
          <w:sz w:val="20"/>
          <w:szCs w:val="20"/>
          <w:lang w:val="en-US"/>
        </w:rPr>
      </w:pPr>
      <w:r w:rsidRPr="008E0A21">
        <w:rPr>
          <w:rFonts w:ascii="Verdana" w:hAnsi="Verdana"/>
          <w:b/>
          <w:color w:val="231F20"/>
          <w:sz w:val="24"/>
          <w:lang w:val="en-US"/>
        </w:rPr>
        <w:t xml:space="preserve">1 </w:t>
      </w:r>
      <w:r w:rsidRPr="008E0A21">
        <w:rPr>
          <w:rFonts w:ascii="Verdana" w:hAnsi="Verdana"/>
          <w:color w:val="231F20"/>
          <w:sz w:val="20"/>
          <w:lang w:val="en-US"/>
        </w:rPr>
        <w:t>Inserire la spina alla presa di corrente elettrica, il led ON/OFF lampeggia. L’ apparecchio è in “Stato di risparmio energia”.</w:t>
      </w:r>
    </w:p>
    <w:p w:rsidR="00B05971" w:rsidRPr="008E0A21" w:rsidRDefault="00B05971">
      <w:pPr>
        <w:spacing w:before="1" w:after="0" w:line="160" w:lineRule="exact"/>
        <w:rPr>
          <w:sz w:val="16"/>
          <w:szCs w:val="16"/>
          <w:lang w:val="en-US"/>
        </w:rPr>
      </w:pPr>
    </w:p>
    <w:p w:rsidR="00B05971" w:rsidRPr="008E0A21" w:rsidRDefault="008E0A21">
      <w:pPr>
        <w:spacing w:after="0" w:line="240" w:lineRule="exact"/>
        <w:ind w:left="390" w:right="-56" w:hanging="283"/>
        <w:jc w:val="both"/>
        <w:rPr>
          <w:rFonts w:ascii="Verdana" w:eastAsia="Verdana" w:hAnsi="Verdana" w:cs="Verdana"/>
          <w:sz w:val="20"/>
          <w:szCs w:val="20"/>
          <w:lang w:val="en-US"/>
        </w:rPr>
      </w:pPr>
      <w:r w:rsidRPr="008E0A21">
        <w:rPr>
          <w:rFonts w:ascii="Verdana" w:hAnsi="Verdana"/>
          <w:b/>
          <w:color w:val="231F20"/>
          <w:sz w:val="24"/>
          <w:lang w:val="en-US"/>
        </w:rPr>
        <w:t xml:space="preserve">2 </w:t>
      </w:r>
      <w:r w:rsidRPr="008E0A21">
        <w:rPr>
          <w:rFonts w:ascii="Verdana" w:hAnsi="Verdana"/>
          <w:b/>
          <w:color w:val="231F20"/>
          <w:sz w:val="20"/>
          <w:lang w:val="en-US"/>
        </w:rPr>
        <w:t>STATO DI RISPARMIO ENERGIA</w:t>
      </w:r>
      <w:r w:rsidRPr="008E0A21">
        <w:rPr>
          <w:rFonts w:ascii="Verdana" w:hAnsi="Verdana"/>
          <w:color w:val="231F20"/>
          <w:sz w:val="20"/>
          <w:lang w:val="en-US"/>
        </w:rPr>
        <w:t>: Trascorsi 3 minuti senza che sia stato attivata una funzione, l’apparecchio entra in “stato di risparmio energia”, segnalato dal led ON/OFF  lampeggiante.</w:t>
      </w:r>
    </w:p>
    <w:p w:rsidR="00B05971" w:rsidRPr="008E0A21" w:rsidRDefault="00B05971">
      <w:pPr>
        <w:spacing w:before="2" w:after="0" w:line="110" w:lineRule="exact"/>
        <w:rPr>
          <w:sz w:val="11"/>
          <w:szCs w:val="11"/>
          <w:lang w:val="en-US"/>
        </w:rPr>
      </w:pPr>
    </w:p>
    <w:p w:rsidR="00B05971" w:rsidRPr="008E0A21" w:rsidRDefault="008E0A21">
      <w:pPr>
        <w:spacing w:after="0" w:line="240" w:lineRule="auto"/>
        <w:ind w:left="107" w:right="-75"/>
        <w:rPr>
          <w:rFonts w:ascii="Verdana" w:eastAsia="Verdana" w:hAnsi="Verdana" w:cs="Verdana"/>
          <w:sz w:val="20"/>
          <w:szCs w:val="20"/>
          <w:lang w:val="en-US"/>
        </w:rPr>
      </w:pPr>
      <w:r w:rsidRPr="008E0A21">
        <w:rPr>
          <w:rFonts w:ascii="Verdana" w:hAnsi="Verdana"/>
          <w:b/>
          <w:color w:val="231F20"/>
          <w:sz w:val="24"/>
          <w:lang w:val="en-US"/>
        </w:rPr>
        <w:t xml:space="preserve">3 </w:t>
      </w:r>
      <w:r w:rsidRPr="008E0A21">
        <w:rPr>
          <w:rFonts w:ascii="Verdana" w:hAnsi="Verdana"/>
          <w:b/>
          <w:color w:val="231F20"/>
          <w:sz w:val="20"/>
          <w:lang w:val="en-US"/>
        </w:rPr>
        <w:t>STAND BY</w:t>
      </w:r>
      <w:r w:rsidRPr="008E0A21">
        <w:rPr>
          <w:rFonts w:ascii="Verdana" w:hAnsi="Verdana"/>
          <w:color w:val="231F20"/>
          <w:sz w:val="20"/>
          <w:lang w:val="en-US"/>
        </w:rPr>
        <w:t>: Si ottiene premendo il tasto ON/OFF</w:t>
      </w:r>
    </w:p>
    <w:p w:rsidR="00B05971" w:rsidRPr="008E0A21" w:rsidRDefault="008E0A21">
      <w:pPr>
        <w:spacing w:after="0" w:line="232" w:lineRule="exact"/>
        <w:ind w:left="390" w:right="-70"/>
        <w:rPr>
          <w:rFonts w:ascii="Verdana" w:eastAsia="Verdana" w:hAnsi="Verdana" w:cs="Verdana"/>
          <w:sz w:val="20"/>
          <w:szCs w:val="20"/>
          <w:lang w:val="es-ES_tradnl"/>
        </w:rPr>
      </w:pPr>
      <w:r w:rsidRPr="008E0A21">
        <w:rPr>
          <w:rFonts w:ascii="Verdana" w:hAnsi="Verdana"/>
          <w:color w:val="231F20"/>
          <w:sz w:val="20"/>
          <w:lang w:val="es-ES_tradnl"/>
        </w:rPr>
        <w:t>con la apparecchio in “Stato di risparmio energia”.</w:t>
      </w:r>
    </w:p>
    <w:p w:rsidR="00B05971" w:rsidRPr="008E0A21" w:rsidRDefault="00B05971">
      <w:pPr>
        <w:spacing w:before="4" w:after="0" w:line="190" w:lineRule="exact"/>
        <w:rPr>
          <w:sz w:val="19"/>
          <w:szCs w:val="19"/>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390" w:right="-56" w:hanging="283"/>
        <w:jc w:val="both"/>
        <w:rPr>
          <w:rFonts w:ascii="Verdana" w:eastAsia="Verdana" w:hAnsi="Verdana" w:cs="Verdana"/>
          <w:sz w:val="20"/>
          <w:szCs w:val="20"/>
          <w:lang w:val="es-ES_tradnl"/>
        </w:rPr>
      </w:pPr>
      <w:r w:rsidRPr="008E0A21">
        <w:rPr>
          <w:rFonts w:ascii="Verdana" w:hAnsi="Verdana"/>
          <w:b/>
          <w:color w:val="231F20"/>
          <w:sz w:val="24"/>
          <w:lang w:val="es-ES_tradnl"/>
        </w:rPr>
        <w:t xml:space="preserve">4 </w:t>
      </w:r>
      <w:r w:rsidRPr="008E0A21">
        <w:rPr>
          <w:rFonts w:ascii="Verdana" w:hAnsi="Verdana"/>
          <w:b/>
          <w:color w:val="231F20"/>
          <w:sz w:val="20"/>
          <w:lang w:val="es-ES_tradnl"/>
        </w:rPr>
        <w:t>SEGNALATORE ACUSTICO</w:t>
      </w:r>
      <w:r w:rsidRPr="008E0A21">
        <w:rPr>
          <w:rFonts w:ascii="Verdana" w:hAnsi="Verdana"/>
          <w:color w:val="231F20"/>
          <w:sz w:val="20"/>
          <w:lang w:val="es-ES_tradnl"/>
        </w:rPr>
        <w:t>: Per attivare o disat- tivare il segnalatore acustico, premere in modo continuo il tasto PUMP quando l’apparecchio si trova in “stato di risparmio energia”. Un beep lun- go segnala l’attivazione del segnalatore acustico, mentre un beep corto segnala la disattivazione dello stesso.</w:t>
      </w:r>
    </w:p>
    <w:p w:rsidR="00B05971" w:rsidRDefault="008E0A21">
      <w:pPr>
        <w:spacing w:before="82" w:after="0" w:line="264" w:lineRule="exact"/>
        <w:ind w:left="113" w:right="400"/>
        <w:rPr>
          <w:rFonts w:ascii="Verdana" w:eastAsia="Verdana" w:hAnsi="Verdana" w:cs="Verdana"/>
        </w:rPr>
      </w:pPr>
      <w:r w:rsidRPr="009C354D">
        <w:br w:type="column"/>
      </w:r>
      <w:r>
        <w:rPr>
          <w:rFonts w:ascii="Verdana" w:hAnsi="Verdana"/>
          <w:b/>
          <w:color w:val="231F20"/>
        </w:rPr>
        <w:t>ЭНЕРГОСБЕРЕЖЕНИЕ - РЕЖИМ ОЖДАНИЯ ЗВУКОВОЙ СИГНАЛ</w:t>
      </w:r>
    </w:p>
    <w:p w:rsidR="00B05971" w:rsidRDefault="00B05971">
      <w:pPr>
        <w:spacing w:before="7" w:after="0" w:line="100" w:lineRule="exact"/>
        <w:rPr>
          <w:sz w:val="10"/>
          <w:szCs w:val="10"/>
        </w:rPr>
      </w:pPr>
    </w:p>
    <w:p w:rsidR="00B05971" w:rsidRDefault="008E0A21" w:rsidP="00B31C9D">
      <w:pPr>
        <w:spacing w:after="0" w:line="240" w:lineRule="auto"/>
        <w:ind w:right="-282"/>
        <w:rPr>
          <w:rFonts w:ascii="Verdana" w:eastAsia="Verdana" w:hAnsi="Verdana" w:cs="Verdana"/>
          <w:sz w:val="20"/>
          <w:szCs w:val="20"/>
        </w:rPr>
      </w:pPr>
      <w:r>
        <w:rPr>
          <w:rFonts w:ascii="Verdana" w:hAnsi="Verdana"/>
          <w:b/>
          <w:color w:val="231F20"/>
          <w:sz w:val="24"/>
        </w:rPr>
        <w:t>1)</w:t>
      </w:r>
      <w:r>
        <w:t xml:space="preserve"> </w:t>
      </w:r>
      <w:r w:rsidRPr="00B00E99">
        <w:rPr>
          <w:rFonts w:ascii="Verdana" w:hAnsi="Verdana"/>
          <w:color w:val="231F20"/>
          <w:sz w:val="20"/>
        </w:rPr>
        <w:t xml:space="preserve">Подключите прибор к сети, индикатор ВКЛ/ВЫКЛ замигает. </w:t>
      </w:r>
      <w:r>
        <w:rPr>
          <w:rFonts w:ascii="Verdana" w:hAnsi="Verdana"/>
          <w:color w:val="231F20"/>
          <w:sz w:val="20"/>
        </w:rPr>
        <w:t xml:space="preserve">Прибор находится в энергосберегающем режиме. </w:t>
      </w:r>
    </w:p>
    <w:p w:rsidR="00B05971" w:rsidRDefault="00B05971">
      <w:pPr>
        <w:spacing w:before="4" w:after="0" w:line="190" w:lineRule="exact"/>
        <w:rPr>
          <w:sz w:val="19"/>
          <w:szCs w:val="19"/>
        </w:rPr>
      </w:pPr>
    </w:p>
    <w:p w:rsidR="00B05971" w:rsidRDefault="00B05971">
      <w:pPr>
        <w:spacing w:after="0" w:line="200" w:lineRule="exact"/>
        <w:rPr>
          <w:sz w:val="20"/>
          <w:szCs w:val="20"/>
        </w:rPr>
      </w:pPr>
    </w:p>
    <w:p w:rsidR="00B05971" w:rsidRDefault="008E0A21">
      <w:pPr>
        <w:spacing w:after="0" w:line="240" w:lineRule="exact"/>
        <w:ind w:left="283" w:right="73" w:hanging="283"/>
        <w:jc w:val="both"/>
        <w:rPr>
          <w:rFonts w:ascii="Verdana" w:eastAsia="Verdana" w:hAnsi="Verdana" w:cs="Verdana"/>
          <w:sz w:val="20"/>
          <w:szCs w:val="20"/>
        </w:rPr>
      </w:pPr>
      <w:r>
        <w:rPr>
          <w:rFonts w:ascii="Verdana" w:hAnsi="Verdana"/>
          <w:b/>
          <w:color w:val="231F20"/>
          <w:sz w:val="24"/>
        </w:rPr>
        <w:t xml:space="preserve">2 </w:t>
      </w:r>
      <w:r>
        <w:rPr>
          <w:rFonts w:ascii="Verdana" w:hAnsi="Verdana"/>
          <w:b/>
          <w:color w:val="231F20"/>
          <w:sz w:val="20"/>
        </w:rPr>
        <w:t>ЭНЕРГОСБЕРЕГАЮЩИЙ РЕЖИМ</w:t>
      </w:r>
      <w:r w:rsidR="00B00E99">
        <w:rPr>
          <w:rFonts w:ascii="Verdana" w:hAnsi="Verdana"/>
          <w:b/>
          <w:color w:val="231F20"/>
          <w:sz w:val="20"/>
        </w:rPr>
        <w:t>.</w:t>
      </w:r>
      <w:r>
        <w:rPr>
          <w:rFonts w:ascii="Verdana" w:hAnsi="Verdana"/>
          <w:b/>
          <w:color w:val="231F20"/>
          <w:sz w:val="20"/>
        </w:rPr>
        <w:t xml:space="preserve"> </w:t>
      </w:r>
      <w:r>
        <w:rPr>
          <w:rFonts w:ascii="Verdana" w:hAnsi="Verdana"/>
          <w:color w:val="231F20"/>
          <w:sz w:val="20"/>
        </w:rPr>
        <w:t xml:space="preserve"> Если ни одна функция не была активирована в течение 3 минут, прибор автоматически переходит в энергосберегающий режим, обозначаемый миганием индикатора (ВКЛ/ВЫКЛ).</w:t>
      </w:r>
    </w:p>
    <w:p w:rsidR="00B05971" w:rsidRDefault="00B05971">
      <w:pPr>
        <w:spacing w:before="1" w:after="0" w:line="160" w:lineRule="exact"/>
        <w:rPr>
          <w:sz w:val="16"/>
          <w:szCs w:val="16"/>
        </w:rPr>
      </w:pPr>
    </w:p>
    <w:p w:rsidR="00B05971" w:rsidRDefault="008E0A21">
      <w:pPr>
        <w:spacing w:after="0" w:line="240" w:lineRule="exact"/>
        <w:ind w:left="284" w:right="73" w:hanging="284"/>
        <w:jc w:val="both"/>
        <w:rPr>
          <w:rFonts w:ascii="Verdana" w:eastAsia="Verdana" w:hAnsi="Verdana" w:cs="Verdana"/>
          <w:sz w:val="20"/>
          <w:szCs w:val="20"/>
        </w:rPr>
      </w:pPr>
      <w:r>
        <w:rPr>
          <w:rFonts w:ascii="Verdana" w:hAnsi="Verdana"/>
          <w:b/>
          <w:color w:val="231F20"/>
          <w:sz w:val="24"/>
        </w:rPr>
        <w:t xml:space="preserve">3 </w:t>
      </w:r>
      <w:r>
        <w:rPr>
          <w:rFonts w:ascii="Verdana" w:hAnsi="Verdana"/>
          <w:b/>
          <w:color w:val="231F20"/>
          <w:sz w:val="20"/>
        </w:rPr>
        <w:t>РЕЖИМ ОЖИДАНИЯ</w:t>
      </w:r>
      <w:r w:rsidR="00B00E99">
        <w:rPr>
          <w:rFonts w:ascii="Verdana" w:hAnsi="Verdana"/>
          <w:b/>
          <w:color w:val="231F20"/>
          <w:sz w:val="20"/>
        </w:rPr>
        <w:t>.</w:t>
      </w:r>
      <w:r>
        <w:rPr>
          <w:rFonts w:ascii="Verdana" w:hAnsi="Verdana"/>
          <w:color w:val="231F20"/>
          <w:sz w:val="20"/>
        </w:rPr>
        <w:t xml:space="preserve"> Чтобы прибор перешел в режим ожидания, нажмите кнопку ВКЛ/ВЫКЛ, когда он находится в режиме энергосбережения.</w:t>
      </w:r>
    </w:p>
    <w:p w:rsidR="00B05971" w:rsidRDefault="00B05971">
      <w:pPr>
        <w:spacing w:before="1" w:after="0" w:line="160" w:lineRule="exact"/>
        <w:rPr>
          <w:sz w:val="16"/>
          <w:szCs w:val="16"/>
        </w:rPr>
      </w:pPr>
    </w:p>
    <w:p w:rsidR="00B05971" w:rsidRDefault="008E0A21">
      <w:pPr>
        <w:spacing w:after="0" w:line="240" w:lineRule="exact"/>
        <w:ind w:left="283" w:right="71" w:hanging="283"/>
        <w:jc w:val="both"/>
        <w:rPr>
          <w:rFonts w:ascii="Verdana" w:eastAsia="Verdana" w:hAnsi="Verdana" w:cs="Verdana"/>
          <w:sz w:val="20"/>
          <w:szCs w:val="20"/>
        </w:rPr>
      </w:pPr>
      <w:r>
        <w:rPr>
          <w:rFonts w:ascii="Verdana" w:hAnsi="Verdana"/>
          <w:b/>
          <w:color w:val="231F20"/>
          <w:sz w:val="24"/>
        </w:rPr>
        <w:t xml:space="preserve">4 </w:t>
      </w:r>
      <w:r>
        <w:rPr>
          <w:rFonts w:ascii="Verdana" w:hAnsi="Verdana"/>
          <w:b/>
          <w:color w:val="231F20"/>
          <w:sz w:val="20"/>
        </w:rPr>
        <w:t>ЗВУКОВОЙ СИГНАЛ</w:t>
      </w:r>
      <w:r w:rsidR="00B00E99">
        <w:rPr>
          <w:rFonts w:ascii="Verdana" w:hAnsi="Verdana"/>
          <w:b/>
          <w:color w:val="231F20"/>
          <w:sz w:val="20"/>
        </w:rPr>
        <w:t>.</w:t>
      </w:r>
      <w:r>
        <w:rPr>
          <w:rFonts w:ascii="Verdana" w:hAnsi="Verdana"/>
          <w:color w:val="231F20"/>
          <w:sz w:val="20"/>
        </w:rPr>
        <w:t xml:space="preserve"> Чтобы включить/отключить звуковой сигнал, удерживайте кнопку насоса, когда прибор находится в режиме энергосбережения. Продолжительный сигнал свидетельствует об активации функции, краткий - о деактивации.</w:t>
      </w:r>
    </w:p>
    <w:p w:rsidR="00B05971" w:rsidRDefault="00B05971">
      <w:pPr>
        <w:spacing w:after="0" w:line="240" w:lineRule="exact"/>
        <w:jc w:val="both"/>
        <w:rPr>
          <w:rFonts w:ascii="Verdana" w:eastAsia="Verdana" w:hAnsi="Verdana" w:cs="Verdana"/>
          <w:sz w:val="20"/>
          <w:szCs w:val="20"/>
        </w:rPr>
        <w:sectPr w:rsidR="00B05971" w:rsidSect="00B31C9D">
          <w:type w:val="continuous"/>
          <w:pgSz w:w="11920" w:h="16840"/>
          <w:pgMar w:top="1560" w:right="580" w:bottom="280" w:left="460" w:header="720" w:footer="720" w:gutter="0"/>
          <w:cols w:num="2" w:space="720" w:equalWidth="0">
            <w:col w:w="5211" w:space="282"/>
            <w:col w:w="5387"/>
          </w:cols>
        </w:sectPr>
      </w:pPr>
    </w:p>
    <w:p w:rsidR="00B05971" w:rsidRDefault="009C354D">
      <w:pPr>
        <w:tabs>
          <w:tab w:val="left" w:pos="3740"/>
          <w:tab w:val="left" w:pos="7360"/>
        </w:tabs>
        <w:spacing w:before="97" w:after="0" w:line="283" w:lineRule="exact"/>
        <w:ind w:left="177" w:right="-20"/>
        <w:rPr>
          <w:rFonts w:ascii="Verdana" w:eastAsia="Verdana" w:hAnsi="Verdana" w:cs="Verdana"/>
          <w:sz w:val="24"/>
          <w:szCs w:val="24"/>
        </w:rPr>
      </w:pPr>
      <w:r>
        <w:lastRenderedPageBreak/>
        <w:pict>
          <v:group id="_x0000_s3898" style="position:absolute;left:0;text-align:left;margin-left:42.1pt;margin-top:4.6pt;width:165.95pt;height:79.65pt;z-index:-8229;mso-position-horizontal-relative:page" coordorigin="842,92" coordsize="3319,1593">
            <v:group id="_x0000_s3909" style="position:absolute;left:860;top:102;width:461;height:301" coordorigin="860,102" coordsize="461,301">
              <v:shape id="_x0000_s391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907" style="position:absolute;left:860;top:102;width:461;height:301" coordorigin="860,102" coordsize="461,301">
              <v:shape id="_x0000_s390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905" style="position:absolute;left:850;top:445;width:3308;height:2" coordorigin="850,445" coordsize="3308,2">
              <v:shape id="_x0000_s3906" style="position:absolute;left:850;top:445;width:3308;height:2" coordorigin="850,445" coordsize="3308,0" path="m850,445r3308,e" filled="f" strokecolor="#231f20" strokeweight=".25pt">
                <v:path arrowok="t"/>
              </v:shape>
            </v:group>
            <v:group id="_x0000_s3903" style="position:absolute;left:844;top:932;width:3311;height:750" coordorigin="844,932" coordsize="3311,750">
              <v:shape id="_x0000_s3904" style="position:absolute;left:844;top:932;width:3311;height:750" coordorigin="844,932" coordsize="3311,750" path="m844,1682r3312,l4156,932r-3312,l844,1682e" fillcolor="#d1d3d4" stroked="f">
                <v:path arrowok="t"/>
              </v:shape>
            </v:group>
            <v:group id="_x0000_s3901" style="position:absolute;left:844;top:932;width:3311;height:750" coordorigin="844,932" coordsize="3311,750">
              <v:shape id="_x0000_s3902" style="position:absolute;left:844;top:932;width:3311;height:750" coordorigin="844,932" coordsize="3311,750" path="m844,1682r3312,l4156,932r-3312,l844,1682xe" filled="f" strokecolor="#231f20" strokeweight=".25pt">
                <v:path arrowok="t"/>
              </v:shape>
            </v:group>
            <v:group id="_x0000_s3899" style="position:absolute;left:2548;top:480;width:411;height:412" coordorigin="2548,480" coordsize="411,412">
              <v:shape id="_x0000_s3900" style="position:absolute;left:2548;top:480;width:411;height:412" coordorigin="2548,480" coordsize="411,412" path="m2753,892r67,-11l2878,850r45,-47l2951,744r8,-45l2958,674r-17,-68l2907,550r-49,-41l2799,485r-44,-5l2731,481r-64,18l2613,536r-40,51l2551,649r-3,23l2549,697r17,68l2600,821r48,41l2708,887r45,5xe" filled="f" strokecolor="#231f20" strokeweight=".5pt">
                <v:path arrowok="t"/>
              </v:shape>
            </v:group>
            <w10:wrap anchorx="page"/>
          </v:group>
        </w:pict>
      </w:r>
      <w:r>
        <w:pict>
          <v:group id="_x0000_s3885" style="position:absolute;left:0;text-align:left;margin-left:221.85pt;margin-top:4.6pt;width:165.7pt;height:79.65pt;z-index:-8228;mso-position-horizontal-relative:page" coordorigin="4437,92" coordsize="3314,1593">
            <v:group id="_x0000_s3896" style="position:absolute;left:4451;top:102;width:461;height:301" coordorigin="4451,102" coordsize="461,301">
              <v:shape id="_x0000_s3897"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894" style="position:absolute;left:4451;top:102;width:461;height:301" coordorigin="4451,102" coordsize="461,301">
              <v:shape id="_x0000_s3895"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892" style="position:absolute;left:4441;top:445;width:3307;height:2" coordorigin="4441,445" coordsize="3307,2">
              <v:shape id="_x0000_s3893" style="position:absolute;left:4441;top:445;width:3307;height:2" coordorigin="4441,445" coordsize="3307,0" path="m4441,445r3307,e" filled="f" strokecolor="#231f20" strokeweight=".25pt">
                <v:path arrowok="t"/>
              </v:shape>
            </v:group>
            <v:group id="_x0000_s3890" style="position:absolute;left:4439;top:932;width:3306;height:750" coordorigin="4439,932" coordsize="3306,750">
              <v:shape id="_x0000_s3891" style="position:absolute;left:4439;top:932;width:3306;height:750" coordorigin="4439,932" coordsize="3306,750" path="m4439,1682r3307,l7746,932r-3307,l4439,1682e" fillcolor="#d1d3d4" stroked="f">
                <v:path arrowok="t"/>
              </v:shape>
            </v:group>
            <v:group id="_x0000_s3888" style="position:absolute;left:4439;top:932;width:3306;height:750" coordorigin="4439,932" coordsize="3306,750">
              <v:shape id="_x0000_s3889" style="position:absolute;left:4439;top:932;width:3306;height:750" coordorigin="4439,932" coordsize="3306,750" path="m4439,1682r3307,l7746,932r-3307,l4439,1682xe" filled="f" strokecolor="#231f20" strokeweight=".25pt">
                <v:path arrowok="t"/>
              </v:shape>
            </v:group>
            <v:group id="_x0000_s3886" style="position:absolute;left:6142;top:480;width:411;height:412" coordorigin="6142,480" coordsize="411,412">
              <v:shape id="_x0000_s3887" style="position:absolute;left:6142;top:480;width:411;height:412" coordorigin="6142,480" coordsize="411,412" path="m6347,892r67,-11l6472,850r45,-47l6545,744r8,-45l6552,674r-17,-68l6501,550r-49,-41l6393,485r-44,-5l6325,481r-64,18l6207,536r-40,51l6145,649r-3,23l6143,697r17,68l6194,821r48,41l6302,887r45,5xe" filled="f" strokecolor="#231f20" strokeweight=".5pt">
                <v:path arrowok="t"/>
              </v:shape>
            </v:group>
            <w10:wrap anchorx="page"/>
          </v:group>
        </w:pict>
      </w:r>
      <w:r>
        <w:pict>
          <v:group id="_x0000_s3872" style="position:absolute;left:0;text-align:left;margin-left:401.15pt;margin-top:4.6pt;width:166.3pt;height:80pt;z-index:-8227;mso-position-horizontal-relative:page" coordorigin="8023,92" coordsize="3326,1600">
            <v:group id="_x0000_s3883" style="position:absolute;left:8041;top:102;width:461;height:301" coordorigin="8041,102" coordsize="461,301">
              <v:shape id="_x0000_s3884"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881" style="position:absolute;left:8041;top:102;width:461;height:301" coordorigin="8041,102" coordsize="461,301">
              <v:shape id="_x0000_s3882"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879" style="position:absolute;left:8031;top:445;width:3308;height:2" coordorigin="8031,445" coordsize="3308,2">
              <v:shape id="_x0000_s3880" style="position:absolute;left:8031;top:445;width:3308;height:2" coordorigin="8031,445" coordsize="3308,0" path="m8031,445r3308,e" filled="f" strokecolor="#231f20" strokeweight=".25pt">
                <v:path arrowok="t"/>
              </v:shape>
            </v:group>
            <v:group id="_x0000_s3877" style="position:absolute;left:8033;top:932;width:3306;height:750" coordorigin="8033,932" coordsize="3306,750">
              <v:shape id="_x0000_s3878" style="position:absolute;left:8033;top:932;width:3306;height:750" coordorigin="8033,932" coordsize="3306,750" path="m8033,1682r3306,l11339,932r-3306,l8033,1682e" fillcolor="#d1d3d4" stroked="f">
                <v:path arrowok="t"/>
              </v:shape>
            </v:group>
            <v:group id="_x0000_s3875" style="position:absolute;left:8033;top:932;width:3306;height:750" coordorigin="8033,932" coordsize="3306,750">
              <v:shape id="_x0000_s3876" style="position:absolute;left:8033;top:932;width:3306;height:750" coordorigin="8033,932" coordsize="3306,750" path="m8033,1682r3306,l11339,932r-3306,l8033,1682xe" filled="f" strokecolor="#231f20" strokeweight=".25pt">
                <v:path arrowok="t"/>
              </v:shape>
            </v:group>
            <v:group id="_x0000_s3873" style="position:absolute;left:9742;top:480;width:411;height:412" coordorigin="9742,480" coordsize="411,412">
              <v:shape id="_x0000_s3874" style="position:absolute;left:9742;top:480;width:411;height:412" coordorigin="9742,480" coordsize="411,412" path="m9947,892r67,-11l10072,850r45,-47l10145,744r8,-45l10152,674r-17,-68l10101,550r-49,-41l9993,485r-44,-5l9925,481r-64,18l9807,536r-40,51l9745,649r-3,23l9743,697r17,68l9794,821r48,41l9902,887r45,5xe" filled="f" strokecolor="#231f20" strokeweight=".5pt">
                <v:path arrowok="t"/>
              </v:shape>
            </v:group>
            <w10:wrap anchorx="page"/>
          </v:group>
        </w:pict>
      </w:r>
      <w:r w:rsidR="008E0A21">
        <w:rPr>
          <w:rFonts w:ascii="Verdana" w:hAnsi="Verdana"/>
          <w:b/>
          <w:color w:val="FFFFFF"/>
          <w:position w:val="-2"/>
          <w:sz w:val="24"/>
        </w:rPr>
        <w:t>FR</w:t>
      </w:r>
      <w:r w:rsidR="008E0A21">
        <w:tab/>
      </w:r>
      <w:r w:rsidR="008E0A21">
        <w:rPr>
          <w:rFonts w:ascii="Verdana" w:hAnsi="Verdana"/>
          <w:b/>
          <w:color w:val="FFFFFF"/>
          <w:position w:val="-2"/>
          <w:sz w:val="24"/>
        </w:rPr>
        <w:t>DE</w:t>
      </w:r>
      <w:r w:rsidR="008E0A21">
        <w:tab/>
      </w:r>
      <w:r w:rsidR="008E0A21">
        <w:rPr>
          <w:rFonts w:ascii="Verdana" w:hAnsi="Verdana"/>
          <w:b/>
          <w:color w:val="FFFFFF"/>
          <w:position w:val="-2"/>
          <w:sz w:val="24"/>
        </w:rPr>
        <w:t>ES</w:t>
      </w:r>
    </w:p>
    <w:p w:rsidR="00B05971" w:rsidRDefault="00B05971">
      <w:pPr>
        <w:spacing w:after="0" w:line="283" w:lineRule="exact"/>
        <w:rPr>
          <w:rFonts w:ascii="Verdana" w:eastAsia="Verdana" w:hAnsi="Verdana" w:cs="Verdana"/>
          <w:sz w:val="24"/>
          <w:szCs w:val="24"/>
        </w:rPr>
        <w:sectPr w:rsidR="00B05971">
          <w:pgSz w:w="11920" w:h="16840"/>
          <w:pgMar w:top="1160" w:right="440" w:bottom="400" w:left="740" w:header="600" w:footer="206" w:gutter="0"/>
          <w:cols w:space="720"/>
        </w:sectPr>
      </w:pPr>
    </w:p>
    <w:p w:rsidR="00B05971" w:rsidRDefault="00B05971">
      <w:pPr>
        <w:spacing w:before="4" w:after="0" w:line="120" w:lineRule="exact"/>
        <w:rPr>
          <w:sz w:val="12"/>
          <w:szCs w:val="12"/>
        </w:rPr>
      </w:pPr>
    </w:p>
    <w:p w:rsidR="00B05971" w:rsidRPr="00DC27AB" w:rsidRDefault="008E0A21">
      <w:pPr>
        <w:spacing w:after="0" w:line="328" w:lineRule="exact"/>
        <w:ind w:left="1117" w:right="-82"/>
        <w:rPr>
          <w:rFonts w:ascii="Verdana" w:eastAsia="Verdana" w:hAnsi="Verdana" w:cs="Verdana"/>
          <w:sz w:val="28"/>
          <w:szCs w:val="28"/>
          <w:lang w:val="en-US"/>
        </w:rPr>
      </w:pPr>
      <w:r w:rsidRPr="008E0A21">
        <w:rPr>
          <w:rFonts w:ascii="Verdana" w:hAnsi="Verdana"/>
          <w:b/>
          <w:color w:val="231F20"/>
          <w:position w:val="-2"/>
          <w:lang w:val="en-US"/>
        </w:rPr>
        <w:t>Mod</w:t>
      </w:r>
      <w:r w:rsidRPr="00DC27AB">
        <w:rPr>
          <w:rFonts w:ascii="Verdana" w:hAnsi="Verdana"/>
          <w:b/>
          <w:color w:val="231F20"/>
          <w:position w:val="-2"/>
          <w:lang w:val="en-US"/>
        </w:rPr>
        <w:t xml:space="preserve">.  </w:t>
      </w:r>
      <w:r w:rsidRPr="008E0A21">
        <w:rPr>
          <w:rFonts w:ascii="Verdana" w:hAnsi="Verdana"/>
          <w:b/>
          <w:color w:val="231F20"/>
          <w:position w:val="-2"/>
          <w:sz w:val="28"/>
          <w:lang w:val="en-US"/>
        </w:rPr>
        <w:t>A</w:t>
      </w:r>
    </w:p>
    <w:p w:rsidR="00B05971" w:rsidRPr="00DC27AB" w:rsidRDefault="008E0A21">
      <w:pPr>
        <w:spacing w:before="4" w:after="0" w:line="120" w:lineRule="exact"/>
        <w:rPr>
          <w:sz w:val="12"/>
          <w:szCs w:val="12"/>
          <w:lang w:val="en-US"/>
        </w:rPr>
      </w:pPr>
      <w:r w:rsidRPr="00DC27AB">
        <w:rPr>
          <w:lang w:val="en-US"/>
        </w:rPr>
        <w:br w:type="column"/>
      </w:r>
    </w:p>
    <w:p w:rsidR="00B05971" w:rsidRPr="00DC27AB" w:rsidRDefault="008E0A21">
      <w:pPr>
        <w:spacing w:after="0" w:line="328" w:lineRule="exact"/>
        <w:ind w:right="-82"/>
        <w:rPr>
          <w:rFonts w:ascii="Verdana" w:eastAsia="Verdana" w:hAnsi="Verdana" w:cs="Verdana"/>
          <w:sz w:val="28"/>
          <w:szCs w:val="28"/>
          <w:lang w:val="en-US"/>
        </w:rPr>
      </w:pPr>
      <w:r w:rsidRPr="008E0A21">
        <w:rPr>
          <w:rFonts w:ascii="Verdana" w:hAnsi="Verdana"/>
          <w:b/>
          <w:color w:val="231F20"/>
          <w:position w:val="-2"/>
          <w:lang w:val="en-US"/>
        </w:rPr>
        <w:t>Mod</w:t>
      </w:r>
      <w:r w:rsidRPr="00DC27AB">
        <w:rPr>
          <w:rFonts w:ascii="Verdana" w:hAnsi="Verdana"/>
          <w:b/>
          <w:color w:val="231F20"/>
          <w:position w:val="-2"/>
          <w:lang w:val="en-US"/>
        </w:rPr>
        <w:t xml:space="preserve">.  </w:t>
      </w:r>
      <w:r w:rsidRPr="008E0A21">
        <w:rPr>
          <w:rFonts w:ascii="Verdana" w:hAnsi="Verdana"/>
          <w:b/>
          <w:color w:val="231F20"/>
          <w:position w:val="-2"/>
          <w:sz w:val="28"/>
          <w:lang w:val="en-US"/>
        </w:rPr>
        <w:t>A</w:t>
      </w:r>
    </w:p>
    <w:p w:rsidR="00B05971" w:rsidRPr="00DC27AB" w:rsidRDefault="008E0A21">
      <w:pPr>
        <w:spacing w:before="4" w:after="0" w:line="120" w:lineRule="exact"/>
        <w:rPr>
          <w:sz w:val="12"/>
          <w:szCs w:val="12"/>
          <w:lang w:val="en-US"/>
        </w:rPr>
      </w:pPr>
      <w:r w:rsidRPr="00DC27AB">
        <w:rPr>
          <w:lang w:val="en-US"/>
        </w:rPr>
        <w:br w:type="column"/>
      </w:r>
    </w:p>
    <w:p w:rsidR="00B05971" w:rsidRPr="008E0A21" w:rsidRDefault="008E0A21">
      <w:pPr>
        <w:spacing w:after="0" w:line="328" w:lineRule="exact"/>
        <w:ind w:right="-20"/>
        <w:rPr>
          <w:rFonts w:ascii="Verdana" w:eastAsia="Verdana" w:hAnsi="Verdana" w:cs="Verdana"/>
          <w:sz w:val="28"/>
          <w:szCs w:val="28"/>
          <w:lang w:val="en-US"/>
        </w:rPr>
      </w:pPr>
      <w:r w:rsidRPr="008E0A21">
        <w:rPr>
          <w:rFonts w:ascii="Verdana" w:hAnsi="Verdana"/>
          <w:b/>
          <w:color w:val="231F20"/>
          <w:position w:val="-2"/>
          <w:lang w:val="en-US"/>
        </w:rPr>
        <w:t>Mod</w:t>
      </w:r>
      <w:r w:rsidRPr="00DC27AB">
        <w:rPr>
          <w:rFonts w:ascii="Verdana" w:hAnsi="Verdana"/>
          <w:b/>
          <w:color w:val="231F20"/>
          <w:position w:val="-2"/>
          <w:lang w:val="en-US"/>
        </w:rPr>
        <w:t xml:space="preserve">.  </w:t>
      </w:r>
      <w:r w:rsidRPr="008E0A21">
        <w:rPr>
          <w:rFonts w:ascii="Verdana" w:hAnsi="Verdana"/>
          <w:b/>
          <w:color w:val="231F20"/>
          <w:position w:val="-2"/>
          <w:sz w:val="28"/>
          <w:lang w:val="en-US"/>
        </w:rPr>
        <w:t>A</w:t>
      </w:r>
    </w:p>
    <w:p w:rsidR="00B05971" w:rsidRPr="008E0A21" w:rsidRDefault="00B05971">
      <w:pPr>
        <w:spacing w:after="0" w:line="328" w:lineRule="exact"/>
        <w:rPr>
          <w:rFonts w:ascii="Verdana" w:eastAsia="Verdana" w:hAnsi="Verdana" w:cs="Verdana"/>
          <w:sz w:val="28"/>
          <w:szCs w:val="28"/>
          <w:lang w:val="en-US"/>
        </w:rPr>
        <w:sectPr w:rsidR="00B05971" w:rsidRPr="008E0A21">
          <w:type w:val="continuous"/>
          <w:pgSz w:w="11920" w:h="16840"/>
          <w:pgMar w:top="1560" w:right="440" w:bottom="280" w:left="740" w:header="720" w:footer="720" w:gutter="0"/>
          <w:cols w:num="3" w:space="720" w:equalWidth="0">
            <w:col w:w="2122" w:space="2589"/>
            <w:col w:w="1005" w:space="2595"/>
            <w:col w:w="2429"/>
          </w:cols>
        </w:sectPr>
      </w:pPr>
    </w:p>
    <w:p w:rsidR="00B05971" w:rsidRPr="008E0A21" w:rsidRDefault="00B05971">
      <w:pPr>
        <w:spacing w:before="2" w:after="0" w:line="110" w:lineRule="exact"/>
        <w:rPr>
          <w:sz w:val="11"/>
          <w:szCs w:val="11"/>
          <w:lang w:val="en-US"/>
        </w:rPr>
      </w:pPr>
    </w:p>
    <w:p w:rsidR="00B05971" w:rsidRPr="00B00E99" w:rsidRDefault="008E0A21">
      <w:pPr>
        <w:spacing w:after="0" w:line="240" w:lineRule="exact"/>
        <w:ind w:left="224" w:right="69"/>
        <w:rPr>
          <w:rFonts w:ascii="Verdana" w:eastAsia="Verdana" w:hAnsi="Verdana" w:cs="Verdana"/>
          <w:sz w:val="18"/>
          <w:szCs w:val="20"/>
          <w:lang w:val="en-US"/>
        </w:rPr>
      </w:pPr>
      <w:r w:rsidRPr="00B00E99">
        <w:rPr>
          <w:rFonts w:ascii="Verdana" w:hAnsi="Verdana"/>
          <w:b/>
          <w:color w:val="231F20"/>
          <w:sz w:val="18"/>
          <w:lang w:val="en-US"/>
        </w:rPr>
        <w:t>ETAT D’ECONOMIE D’ENER- GIE - STAND-BY AVERTISSEUR SONORE</w:t>
      </w:r>
    </w:p>
    <w:p w:rsidR="00B05971" w:rsidRPr="00B00E99" w:rsidRDefault="008E0A21">
      <w:pPr>
        <w:spacing w:before="48" w:after="0" w:line="240" w:lineRule="exact"/>
        <w:ind w:left="394" w:right="-44" w:hanging="283"/>
        <w:jc w:val="both"/>
        <w:rPr>
          <w:rFonts w:ascii="Verdana" w:eastAsia="Verdana" w:hAnsi="Verdana" w:cs="Verdana"/>
          <w:sz w:val="18"/>
          <w:szCs w:val="20"/>
          <w:lang w:val="es-ES_tradnl"/>
        </w:rPr>
      </w:pPr>
      <w:r w:rsidRPr="00B00E99">
        <w:rPr>
          <w:rFonts w:ascii="Verdana" w:hAnsi="Verdana"/>
          <w:b/>
          <w:color w:val="231F20"/>
          <w:lang w:val="es-ES_tradnl"/>
        </w:rPr>
        <w:t xml:space="preserve">1 </w:t>
      </w:r>
      <w:r w:rsidRPr="00B00E99">
        <w:rPr>
          <w:rFonts w:ascii="Verdana" w:hAnsi="Verdana"/>
          <w:color w:val="231F20"/>
          <w:sz w:val="18"/>
          <w:lang w:val="es-ES_tradnl"/>
        </w:rPr>
        <w:t>Insérer la fiche dans la prise de courant. La led ON/OFF clignote, indiquant ainsi l’ “état d’écono- mie d’énergie” de l’appareil.</w:t>
      </w:r>
    </w:p>
    <w:p w:rsidR="00B05971" w:rsidRPr="00B00E99" w:rsidRDefault="008E0A21">
      <w:pPr>
        <w:spacing w:before="48" w:after="0" w:line="240" w:lineRule="exact"/>
        <w:ind w:left="394" w:right="-46" w:hanging="283"/>
        <w:jc w:val="both"/>
        <w:rPr>
          <w:rFonts w:ascii="Verdana" w:eastAsia="Verdana" w:hAnsi="Verdana" w:cs="Verdana"/>
          <w:sz w:val="18"/>
          <w:szCs w:val="20"/>
          <w:lang w:val="es-ES_tradnl"/>
        </w:rPr>
      </w:pPr>
      <w:r w:rsidRPr="00B00E99">
        <w:rPr>
          <w:rFonts w:ascii="Verdana" w:hAnsi="Verdana"/>
          <w:b/>
          <w:color w:val="231F20"/>
          <w:lang w:val="es-ES_tradnl"/>
        </w:rPr>
        <w:t xml:space="preserve">2 </w:t>
      </w:r>
      <w:r w:rsidRPr="00B00E99">
        <w:rPr>
          <w:rFonts w:ascii="Verdana" w:hAnsi="Verdana"/>
          <w:b/>
          <w:color w:val="231F20"/>
          <w:sz w:val="18"/>
          <w:lang w:val="es-ES_tradnl"/>
        </w:rPr>
        <w:t xml:space="preserve">ETAT D’ECONOMIE D’ENER- GIE  </w:t>
      </w:r>
      <w:r w:rsidRPr="00B00E99">
        <w:rPr>
          <w:rFonts w:ascii="Verdana" w:hAnsi="Verdana"/>
          <w:color w:val="231F20"/>
          <w:sz w:val="18"/>
          <w:lang w:val="es-ES_tradnl"/>
        </w:rPr>
        <w:t>:  Après 3 minutes  sans qu’aucune fonction n’ait été ac- tivée, l’appareil entre en “état d’économie d’énergie”, indiqué par la led ON/OFF clignotante.</w:t>
      </w:r>
    </w:p>
    <w:p w:rsidR="00B05971" w:rsidRPr="00B00E99" w:rsidRDefault="00B05971">
      <w:pPr>
        <w:spacing w:before="8" w:after="0" w:line="280" w:lineRule="exact"/>
        <w:rPr>
          <w:sz w:val="24"/>
          <w:szCs w:val="28"/>
          <w:lang w:val="es-ES_tradnl"/>
        </w:rPr>
      </w:pPr>
    </w:p>
    <w:p w:rsidR="00B05971" w:rsidRPr="00B00E99" w:rsidRDefault="008E0A21">
      <w:pPr>
        <w:spacing w:after="0" w:line="240" w:lineRule="exact"/>
        <w:ind w:left="394" w:right="-50" w:hanging="283"/>
        <w:jc w:val="both"/>
        <w:rPr>
          <w:rFonts w:ascii="Verdana" w:eastAsia="Verdana" w:hAnsi="Verdana" w:cs="Verdana"/>
          <w:sz w:val="18"/>
          <w:szCs w:val="20"/>
          <w:lang w:val="en-US"/>
        </w:rPr>
      </w:pPr>
      <w:r w:rsidRPr="00B00E99">
        <w:rPr>
          <w:rFonts w:ascii="Verdana" w:hAnsi="Verdana"/>
          <w:b/>
          <w:color w:val="231F20"/>
          <w:lang w:val="en-US"/>
        </w:rPr>
        <w:t xml:space="preserve">3 </w:t>
      </w:r>
      <w:r w:rsidRPr="00B00E99">
        <w:rPr>
          <w:rFonts w:ascii="Verdana" w:hAnsi="Verdana"/>
          <w:b/>
          <w:color w:val="231F20"/>
          <w:sz w:val="18"/>
          <w:lang w:val="en-US"/>
        </w:rPr>
        <w:t xml:space="preserve">STAND BY </w:t>
      </w:r>
      <w:r w:rsidRPr="00B00E99">
        <w:rPr>
          <w:rFonts w:ascii="Verdana" w:hAnsi="Verdana"/>
          <w:color w:val="231F20"/>
          <w:sz w:val="18"/>
          <w:lang w:val="en-US"/>
        </w:rPr>
        <w:t>: En appuyant sur la touche ON/OFF l’appareil passe de l’état d’économie d’énergie à l’état d’attente.</w:t>
      </w:r>
    </w:p>
    <w:p w:rsidR="00B05971" w:rsidRPr="00B00E99" w:rsidRDefault="009C354D">
      <w:pPr>
        <w:spacing w:before="48" w:after="0" w:line="240" w:lineRule="exact"/>
        <w:ind w:left="394" w:right="-56" w:hanging="283"/>
        <w:jc w:val="both"/>
        <w:rPr>
          <w:rFonts w:ascii="Verdana" w:eastAsia="Verdana" w:hAnsi="Verdana" w:cs="Verdana"/>
          <w:sz w:val="18"/>
          <w:szCs w:val="20"/>
          <w:lang w:val="en-US"/>
        </w:rPr>
      </w:pPr>
      <w:r>
        <w:rPr>
          <w:sz w:val="20"/>
        </w:rPr>
        <w:pict>
          <v:group id="_x0000_s3865" style="position:absolute;left:0;text-align:left;margin-left:42.1pt;margin-top:114.15pt;width:165.8pt;height:59.95pt;z-index:-8224;mso-position-horizontal-relative:page" coordorigin="842,2283" coordsize="3316,1199">
            <v:group id="_x0000_s3870" style="position:absolute;left:844;top:2752;width:3311;height:728" coordorigin="844,2752" coordsize="3311,728">
              <v:shape id="_x0000_s3871" style="position:absolute;left:844;top:2752;width:3311;height:728" coordorigin="844,2752" coordsize="3311,728" path="m844,3480r3312,l4156,2752r-3312,l844,3480e" fillcolor="#d1d3d4" stroked="f">
                <v:path arrowok="t"/>
              </v:shape>
            </v:group>
            <v:group id="_x0000_s3868" style="position:absolute;left:844;top:2752;width:3311;height:728" coordorigin="844,2752" coordsize="3311,728">
              <v:shape id="_x0000_s3869" style="position:absolute;left:844;top:2752;width:3311;height:728" coordorigin="844,2752" coordsize="3311,728" path="m844,3480r3312,l4156,2752r-3312,l844,3480xe" filled="f" strokecolor="#231f20" strokeweight=".25pt">
                <v:path arrowok="t"/>
              </v:shape>
            </v:group>
            <v:group id="_x0000_s3866" style="position:absolute;left:2548;top:2288;width:411;height:412" coordorigin="2548,2288" coordsize="411,412">
              <v:shape id="_x0000_s3867" style="position:absolute;left:2548;top:2288;width:411;height:412" coordorigin="2548,2288" coordsize="411,412" path="m2753,2700r67,-11l2878,2658r45,-47l2951,2552r8,-44l2958,2483r-17,-68l2907,2359r-49,-42l2799,2293r-44,-5l2731,2290r-64,18l2613,2344r-40,51l2551,2458r-3,22l2549,2505r17,68l2600,2630r48,41l2708,2695r45,5xe" filled="f" strokecolor="#231f20" strokeweight=".5pt">
                <v:path arrowok="t"/>
              </v:shape>
            </v:group>
            <w10:wrap anchorx="page"/>
          </v:group>
        </w:pict>
      </w:r>
      <w:r w:rsidR="008E0A21" w:rsidRPr="00B00E99">
        <w:rPr>
          <w:rFonts w:ascii="Verdana" w:hAnsi="Verdana"/>
          <w:b/>
          <w:color w:val="231F20"/>
          <w:lang w:val="en-US"/>
        </w:rPr>
        <w:t xml:space="preserve">4 </w:t>
      </w:r>
      <w:r w:rsidR="008E0A21" w:rsidRPr="00B00E99">
        <w:rPr>
          <w:rFonts w:ascii="Verdana" w:hAnsi="Verdana"/>
          <w:b/>
          <w:color w:val="231F20"/>
          <w:sz w:val="18"/>
          <w:lang w:val="en-US"/>
        </w:rPr>
        <w:t xml:space="preserve">AVERTISSEUR  SONORE </w:t>
      </w:r>
      <w:r w:rsidR="008E0A21" w:rsidRPr="00B00E99">
        <w:rPr>
          <w:rFonts w:ascii="Verdana" w:hAnsi="Verdana"/>
          <w:color w:val="231F20"/>
          <w:sz w:val="18"/>
          <w:lang w:val="en-US"/>
        </w:rPr>
        <w:t>: Pour activer ou désactiver l’avertisseur sonore,  appuyer de façon continue sur la touche PUMP lorsque l’appareil est en “état  d’économie d’énergie”. Un bip long indique l’activation de l’avertisseur sonore, un bip court indique sa désactivation.</w:t>
      </w:r>
    </w:p>
    <w:p w:rsidR="00B05971" w:rsidRPr="00B00E99" w:rsidRDefault="008E0A21">
      <w:pPr>
        <w:spacing w:before="2" w:after="0" w:line="110" w:lineRule="exact"/>
        <w:rPr>
          <w:sz w:val="9"/>
          <w:szCs w:val="11"/>
          <w:lang w:val="en-US"/>
        </w:rPr>
      </w:pPr>
      <w:r w:rsidRPr="00B00E99">
        <w:rPr>
          <w:sz w:val="20"/>
          <w:lang w:val="en-US"/>
        </w:rPr>
        <w:br w:type="column"/>
      </w:r>
    </w:p>
    <w:p w:rsidR="00B05971" w:rsidRPr="00B00E99" w:rsidRDefault="008E0A21">
      <w:pPr>
        <w:spacing w:after="0" w:line="240" w:lineRule="exact"/>
        <w:ind w:left="113" w:right="706"/>
        <w:rPr>
          <w:rFonts w:ascii="Verdana" w:eastAsia="Verdana" w:hAnsi="Verdana" w:cs="Verdana"/>
          <w:sz w:val="18"/>
          <w:szCs w:val="20"/>
          <w:lang w:val="en-US"/>
        </w:rPr>
      </w:pPr>
      <w:r w:rsidRPr="00B00E99">
        <w:rPr>
          <w:rFonts w:ascii="Verdana" w:hAnsi="Verdana"/>
          <w:b/>
          <w:color w:val="231F20"/>
          <w:sz w:val="18"/>
          <w:lang w:val="en-US"/>
        </w:rPr>
        <w:t>ENERGIESPARMODUS STAND-BY AKUSTIKMELDER</w:t>
      </w:r>
    </w:p>
    <w:p w:rsidR="00B05971" w:rsidRPr="00B00E99" w:rsidRDefault="008E0A21">
      <w:pPr>
        <w:spacing w:before="48" w:after="0" w:line="240" w:lineRule="exact"/>
        <w:ind w:left="283" w:right="-51" w:hanging="283"/>
        <w:jc w:val="both"/>
        <w:rPr>
          <w:rFonts w:ascii="Verdana" w:eastAsia="Verdana" w:hAnsi="Verdana" w:cs="Verdana"/>
          <w:sz w:val="18"/>
          <w:szCs w:val="20"/>
          <w:lang w:val="en-US"/>
        </w:rPr>
      </w:pPr>
      <w:r w:rsidRPr="00B00E99">
        <w:rPr>
          <w:rFonts w:ascii="Verdana" w:hAnsi="Verdana"/>
          <w:b/>
          <w:color w:val="231F20"/>
          <w:lang w:val="en-US"/>
        </w:rPr>
        <w:t xml:space="preserve">1 </w:t>
      </w:r>
      <w:r w:rsidRPr="00B00E99">
        <w:rPr>
          <w:rFonts w:ascii="Verdana" w:hAnsi="Verdana"/>
          <w:color w:val="231F20"/>
          <w:sz w:val="18"/>
          <w:lang w:val="en-US"/>
        </w:rPr>
        <w:t>Den  Stecker in die  Steckdo- se stecken. Das LED ON/OFF blinkt und zeigt den “Energie- sparmodus” des Gerätes an.</w:t>
      </w:r>
    </w:p>
    <w:p w:rsidR="00B05971" w:rsidRPr="00B00E99" w:rsidRDefault="008E0A21">
      <w:pPr>
        <w:spacing w:before="48" w:after="0" w:line="240" w:lineRule="exact"/>
        <w:ind w:left="283" w:right="-52" w:hanging="283"/>
        <w:jc w:val="both"/>
        <w:rPr>
          <w:rFonts w:ascii="Verdana" w:eastAsia="Verdana" w:hAnsi="Verdana" w:cs="Verdana"/>
          <w:sz w:val="18"/>
          <w:szCs w:val="20"/>
          <w:lang w:val="en-US"/>
        </w:rPr>
      </w:pPr>
      <w:r w:rsidRPr="00B00E99">
        <w:rPr>
          <w:rFonts w:ascii="Verdana" w:hAnsi="Verdana"/>
          <w:b/>
          <w:color w:val="231F20"/>
          <w:lang w:val="en-US"/>
        </w:rPr>
        <w:t xml:space="preserve">2 </w:t>
      </w:r>
      <w:r w:rsidRPr="00B00E99">
        <w:rPr>
          <w:rFonts w:ascii="Verdana" w:hAnsi="Verdana"/>
          <w:b/>
          <w:color w:val="231F20"/>
          <w:sz w:val="18"/>
          <w:lang w:val="en-US"/>
        </w:rPr>
        <w:t>ENERGIESPARMODUS</w:t>
      </w:r>
      <w:r w:rsidRPr="00B00E99">
        <w:rPr>
          <w:rFonts w:ascii="Verdana" w:hAnsi="Verdana"/>
          <w:color w:val="231F20"/>
          <w:sz w:val="18"/>
          <w:lang w:val="en-US"/>
        </w:rPr>
        <w:t>: Nach Ablauf von 3 Minuten ohne Aus- führen einer Funktion schaltet das Gerät in den “Energiespar- modus”  um,  angezeigt durch Blinken  des  LEDs  ON/OFF.</w:t>
      </w:r>
    </w:p>
    <w:p w:rsidR="00B05971" w:rsidRPr="00B00E99" w:rsidRDefault="00B05971">
      <w:pPr>
        <w:spacing w:before="8" w:after="0" w:line="280" w:lineRule="exact"/>
        <w:rPr>
          <w:sz w:val="24"/>
          <w:szCs w:val="28"/>
          <w:lang w:val="en-US"/>
        </w:rPr>
      </w:pPr>
    </w:p>
    <w:p w:rsidR="00B05971" w:rsidRPr="00B00E99" w:rsidRDefault="008E0A21">
      <w:pPr>
        <w:spacing w:after="0" w:line="240" w:lineRule="exact"/>
        <w:ind w:left="283" w:right="-56" w:hanging="283"/>
        <w:jc w:val="both"/>
        <w:rPr>
          <w:rFonts w:ascii="Verdana" w:eastAsia="Verdana" w:hAnsi="Verdana" w:cs="Verdana"/>
          <w:sz w:val="18"/>
          <w:szCs w:val="20"/>
          <w:lang w:val="en-US"/>
        </w:rPr>
      </w:pPr>
      <w:r w:rsidRPr="00B00E99">
        <w:rPr>
          <w:rFonts w:ascii="Verdana" w:hAnsi="Verdana"/>
          <w:b/>
          <w:color w:val="231F20"/>
          <w:lang w:val="en-US"/>
        </w:rPr>
        <w:t xml:space="preserve">3 </w:t>
      </w:r>
      <w:r w:rsidRPr="00B00E99">
        <w:rPr>
          <w:rFonts w:ascii="Verdana" w:hAnsi="Verdana"/>
          <w:b/>
          <w:color w:val="231F20"/>
          <w:sz w:val="18"/>
          <w:lang w:val="en-US"/>
        </w:rPr>
        <w:t>STAND  BY</w:t>
      </w:r>
      <w:r w:rsidRPr="00B00E99">
        <w:rPr>
          <w:rFonts w:ascii="Verdana" w:hAnsi="Verdana"/>
          <w:color w:val="231F20"/>
          <w:sz w:val="18"/>
          <w:lang w:val="en-US"/>
        </w:rPr>
        <w:t>: Drückt man  im Energiesparmodus die Taste ON/OFF, schaltet das Gerät in den Wartemodus um.</w:t>
      </w:r>
    </w:p>
    <w:p w:rsidR="00B05971" w:rsidRPr="00B00E99" w:rsidRDefault="009C354D">
      <w:pPr>
        <w:spacing w:before="48" w:after="0" w:line="240" w:lineRule="exact"/>
        <w:ind w:left="283" w:right="-52" w:hanging="283"/>
        <w:jc w:val="both"/>
        <w:rPr>
          <w:rFonts w:ascii="Verdana" w:eastAsia="Verdana" w:hAnsi="Verdana" w:cs="Verdana"/>
          <w:sz w:val="18"/>
          <w:szCs w:val="20"/>
          <w:lang w:val="en-US"/>
        </w:rPr>
      </w:pPr>
      <w:r>
        <w:rPr>
          <w:sz w:val="20"/>
        </w:rPr>
        <w:pict>
          <v:group id="_x0000_s3858" style="position:absolute;left:0;text-align:left;margin-left:221.85pt;margin-top:114.15pt;width:165.55pt;height:59.95pt;z-index:-8225;mso-position-horizontal-relative:page" coordorigin="4437,2283" coordsize="3311,1199">
            <v:group id="_x0000_s3863" style="position:absolute;left:4439;top:2752;width:3306;height:728" coordorigin="4439,2752" coordsize="3306,728">
              <v:shape id="_x0000_s3864" style="position:absolute;left:4439;top:2752;width:3306;height:728" coordorigin="4439,2752" coordsize="3306,728" path="m4439,3480r3307,l7746,2752r-3307,l4439,3480e" fillcolor="#d1d3d4" stroked="f">
                <v:path arrowok="t"/>
              </v:shape>
            </v:group>
            <v:group id="_x0000_s3861" style="position:absolute;left:4439;top:2752;width:3306;height:728" coordorigin="4439,2752" coordsize="3306,728">
              <v:shape id="_x0000_s3862" style="position:absolute;left:4439;top:2752;width:3306;height:728" coordorigin="4439,2752" coordsize="3306,728" path="m4439,3480r3307,l7746,2752r-3307,l4439,3480xe" filled="f" strokecolor="#231f20" strokeweight=".25pt">
                <v:path arrowok="t"/>
              </v:shape>
            </v:group>
            <v:group id="_x0000_s3859" style="position:absolute;left:6142;top:2288;width:411;height:412" coordorigin="6142,2288" coordsize="411,412">
              <v:shape id="_x0000_s3860" style="position:absolute;left:6142;top:2288;width:411;height:412" coordorigin="6142,2288" coordsize="411,412" path="m6347,2700r67,-11l6472,2658r45,-47l6545,2552r8,-44l6552,2483r-17,-68l6501,2359r-49,-42l6393,2293r-44,-5l6325,2290r-64,18l6207,2344r-40,51l6145,2458r-3,22l6143,2505r17,68l6194,2630r48,41l6302,2695r45,5xe" filled="f" strokecolor="#231f20" strokeweight=".5pt">
                <v:path arrowok="t"/>
              </v:shape>
            </v:group>
            <w10:wrap anchorx="page"/>
          </v:group>
        </w:pict>
      </w:r>
      <w:r w:rsidR="008E0A21" w:rsidRPr="00B00E99">
        <w:rPr>
          <w:rFonts w:ascii="Verdana" w:hAnsi="Verdana"/>
          <w:b/>
          <w:color w:val="231F20"/>
          <w:lang w:val="en-US"/>
        </w:rPr>
        <w:t xml:space="preserve">4 </w:t>
      </w:r>
      <w:r w:rsidR="008E0A21" w:rsidRPr="00B00E99">
        <w:rPr>
          <w:rFonts w:ascii="Verdana" w:hAnsi="Verdana"/>
          <w:b/>
          <w:color w:val="231F20"/>
          <w:sz w:val="18"/>
          <w:lang w:val="en-US"/>
        </w:rPr>
        <w:t>AKUSTIKMELDER</w:t>
      </w:r>
      <w:r w:rsidR="008E0A21" w:rsidRPr="00B00E99">
        <w:rPr>
          <w:rFonts w:ascii="Verdana" w:hAnsi="Verdana"/>
          <w:color w:val="231F20"/>
          <w:sz w:val="18"/>
          <w:lang w:val="en-US"/>
        </w:rPr>
        <w:t>: Zum  Ak- tivieren oder Deaktivieren des Akustik-melders dauerhaft die Taste PUMP drücken, wenn sich das Gerät im “Energiesparmo- dus” befindet. Ein langer Piepton zeigt die Aktivierung des Akus- tikmelders an, ein kurzer Piepton hingegen dessen Deaktivierung.</w:t>
      </w:r>
    </w:p>
    <w:p w:rsidR="00B05971" w:rsidRPr="00B00E99" w:rsidRDefault="008E0A21">
      <w:pPr>
        <w:spacing w:before="2" w:after="0" w:line="110" w:lineRule="exact"/>
        <w:rPr>
          <w:sz w:val="7"/>
          <w:szCs w:val="11"/>
          <w:lang w:val="en-US"/>
        </w:rPr>
      </w:pPr>
      <w:r w:rsidRPr="00B00E99">
        <w:rPr>
          <w:sz w:val="20"/>
          <w:lang w:val="en-US"/>
        </w:rPr>
        <w:br w:type="column"/>
      </w:r>
    </w:p>
    <w:p w:rsidR="00B05971" w:rsidRPr="00B00E99" w:rsidRDefault="008E0A21">
      <w:pPr>
        <w:spacing w:after="0" w:line="240" w:lineRule="exact"/>
        <w:ind w:left="113" w:right="579"/>
        <w:rPr>
          <w:rFonts w:ascii="Verdana" w:eastAsia="Verdana" w:hAnsi="Verdana" w:cs="Verdana"/>
          <w:sz w:val="18"/>
          <w:szCs w:val="20"/>
          <w:lang w:val="es-ES_tradnl"/>
        </w:rPr>
      </w:pPr>
      <w:r w:rsidRPr="00B00E99">
        <w:rPr>
          <w:rFonts w:ascii="Verdana" w:hAnsi="Verdana"/>
          <w:b/>
          <w:color w:val="231F20"/>
          <w:sz w:val="18"/>
          <w:lang w:val="es-ES_tradnl"/>
        </w:rPr>
        <w:t>ESTADO DE AHORRO DE ENERGÍA - STAND-BY AVISADOR ACÚSTICO</w:t>
      </w:r>
    </w:p>
    <w:p w:rsidR="00B05971" w:rsidRPr="00B00E99" w:rsidRDefault="008E0A21">
      <w:pPr>
        <w:spacing w:before="48" w:after="0" w:line="240" w:lineRule="exact"/>
        <w:ind w:left="283" w:right="76" w:hanging="283"/>
        <w:jc w:val="both"/>
        <w:rPr>
          <w:rFonts w:ascii="Verdana" w:eastAsia="Verdana" w:hAnsi="Verdana" w:cs="Verdana"/>
          <w:sz w:val="18"/>
          <w:szCs w:val="20"/>
          <w:lang w:val="es-ES_tradnl"/>
        </w:rPr>
      </w:pPr>
      <w:r w:rsidRPr="00B00E99">
        <w:rPr>
          <w:rFonts w:ascii="Verdana" w:hAnsi="Verdana"/>
          <w:b/>
          <w:color w:val="231F20"/>
          <w:lang w:val="es-ES_tradnl"/>
        </w:rPr>
        <w:t xml:space="preserve">1 </w:t>
      </w:r>
      <w:r w:rsidRPr="00B00E99">
        <w:rPr>
          <w:rFonts w:ascii="Verdana" w:hAnsi="Verdana"/>
          <w:color w:val="231F20"/>
          <w:sz w:val="18"/>
          <w:lang w:val="es-ES_tradnl"/>
        </w:rPr>
        <w:t>Introduzca el enchufe en la toma de corriente. El led ON/OFF par- padea señalando el “estado de ahorro de energía” del aparato.</w:t>
      </w:r>
    </w:p>
    <w:p w:rsidR="00B05971" w:rsidRPr="00B00E99" w:rsidRDefault="008E0A21">
      <w:pPr>
        <w:spacing w:before="48" w:after="0" w:line="240" w:lineRule="exact"/>
        <w:ind w:left="283" w:right="65" w:hanging="283"/>
        <w:jc w:val="both"/>
        <w:rPr>
          <w:rFonts w:ascii="Verdana" w:eastAsia="Verdana" w:hAnsi="Verdana" w:cs="Verdana"/>
          <w:sz w:val="18"/>
          <w:szCs w:val="20"/>
          <w:lang w:val="es-ES_tradnl"/>
        </w:rPr>
      </w:pPr>
      <w:r w:rsidRPr="00B00E99">
        <w:rPr>
          <w:rFonts w:ascii="Verdana" w:hAnsi="Verdana"/>
          <w:b/>
          <w:color w:val="231F20"/>
          <w:lang w:val="es-ES_tradnl"/>
        </w:rPr>
        <w:t xml:space="preserve">2 </w:t>
      </w:r>
      <w:r w:rsidRPr="00B00E99">
        <w:rPr>
          <w:rFonts w:ascii="Verdana" w:hAnsi="Verdana"/>
          <w:b/>
          <w:color w:val="231F20"/>
          <w:sz w:val="18"/>
          <w:lang w:val="es-ES_tradnl"/>
        </w:rPr>
        <w:t>ESTADO  DE  AHORRO  DE ENERGÍA</w:t>
      </w:r>
      <w:r w:rsidRPr="00B00E99">
        <w:rPr>
          <w:rFonts w:ascii="Verdana" w:hAnsi="Verdana"/>
          <w:color w:val="231F20"/>
          <w:sz w:val="18"/>
          <w:lang w:val="es-ES_tradnl"/>
        </w:rPr>
        <w:t>: Trancurridos 3 minu- tos sin que haya sido activada una función, el aparato entra en “estado de ahorro de energía”, una situación señalada por la intermitencia del led ON/OFF.</w:t>
      </w:r>
    </w:p>
    <w:p w:rsidR="00B05971" w:rsidRPr="00B00E99" w:rsidRDefault="008E0A21">
      <w:pPr>
        <w:spacing w:before="48" w:after="0" w:line="240" w:lineRule="exact"/>
        <w:ind w:left="283" w:right="76" w:hanging="283"/>
        <w:jc w:val="both"/>
        <w:rPr>
          <w:rFonts w:ascii="Verdana" w:eastAsia="Verdana" w:hAnsi="Verdana" w:cs="Verdana"/>
          <w:sz w:val="18"/>
          <w:szCs w:val="20"/>
          <w:lang w:val="es-ES_tradnl"/>
        </w:rPr>
      </w:pPr>
      <w:r w:rsidRPr="00B00E99">
        <w:rPr>
          <w:rFonts w:ascii="Verdana" w:hAnsi="Verdana"/>
          <w:b/>
          <w:color w:val="231F20"/>
          <w:lang w:val="es-ES_tradnl"/>
        </w:rPr>
        <w:t xml:space="preserve">3 </w:t>
      </w:r>
      <w:r w:rsidRPr="00B00E99">
        <w:rPr>
          <w:rFonts w:ascii="Verdana" w:hAnsi="Verdana"/>
          <w:b/>
          <w:color w:val="231F20"/>
          <w:sz w:val="18"/>
          <w:lang w:val="es-ES_tradnl"/>
        </w:rPr>
        <w:t>STAND BY</w:t>
      </w:r>
      <w:r w:rsidRPr="00B00E99">
        <w:rPr>
          <w:rFonts w:ascii="Verdana" w:hAnsi="Verdana"/>
          <w:color w:val="231F20"/>
          <w:sz w:val="18"/>
          <w:lang w:val="es-ES_tradnl"/>
        </w:rPr>
        <w:t>: Desde el estado de ahorro energético, presio- nando la tecla ON/OFF, el apa- rato entra en estado de espera.</w:t>
      </w:r>
    </w:p>
    <w:p w:rsidR="00B05971" w:rsidRPr="00B00E99" w:rsidRDefault="009C354D">
      <w:pPr>
        <w:spacing w:before="48" w:after="0" w:line="240" w:lineRule="exact"/>
        <w:ind w:left="283" w:right="77" w:hanging="283"/>
        <w:jc w:val="both"/>
        <w:rPr>
          <w:rFonts w:ascii="Verdana" w:eastAsia="Verdana" w:hAnsi="Verdana" w:cs="Verdana"/>
          <w:sz w:val="18"/>
          <w:szCs w:val="20"/>
          <w:lang w:val="es-ES_tradnl"/>
        </w:rPr>
      </w:pPr>
      <w:r>
        <w:rPr>
          <w:sz w:val="20"/>
        </w:rPr>
        <w:pict>
          <v:group id="_x0000_s3851" style="position:absolute;left:0;text-align:left;margin-left:401.55pt;margin-top:114.15pt;width:165.1pt;height:59.95pt;z-index:-8226;mso-position-horizontal-relative:page" coordorigin="8031,2283" coordsize="3302,1199">
            <v:group id="_x0000_s3856" style="position:absolute;left:8033;top:2752;width:3297;height:728" coordorigin="8033,2752" coordsize="3297,728">
              <v:shape id="_x0000_s3857" style="position:absolute;left:8033;top:2752;width:3297;height:728" coordorigin="8033,2752" coordsize="3297,728" path="m8033,3480r3297,l11330,2752r-3297,l8033,3480e" fillcolor="#d1d3d4" stroked="f">
                <v:path arrowok="t"/>
              </v:shape>
            </v:group>
            <v:group id="_x0000_s3854" style="position:absolute;left:8033;top:2752;width:3297;height:728" coordorigin="8033,2752" coordsize="3297,728">
              <v:shape id="_x0000_s3855" style="position:absolute;left:8033;top:2752;width:3297;height:728" coordorigin="8033,2752" coordsize="3297,728" path="m8033,3480r3297,l11330,2752r-3297,l8033,3480xe" filled="f" strokecolor="#231f20" strokeweight=".25pt">
                <v:path arrowok="t"/>
              </v:shape>
            </v:group>
            <v:group id="_x0000_s3852" style="position:absolute;left:9742;top:2288;width:411;height:412" coordorigin="9742,2288" coordsize="411,412">
              <v:shape id="_x0000_s3853" style="position:absolute;left:9742;top:2288;width:411;height:412" coordorigin="9742,2288" coordsize="411,412" path="m9947,2700r67,-11l10072,2658r45,-47l10145,2552r8,-44l10152,2483r-17,-68l10101,2359r-49,-42l9993,2293r-44,-5l9925,2290r-64,18l9807,2344r-40,51l9745,2458r-3,22l9743,2505r17,68l9794,2630r48,41l9902,2695r45,5xe" filled="f" strokecolor="#231f20" strokeweight=".5pt">
                <v:path arrowok="t"/>
              </v:shape>
            </v:group>
            <w10:wrap anchorx="page"/>
          </v:group>
        </w:pict>
      </w:r>
      <w:r w:rsidR="008E0A21" w:rsidRPr="00B00E99">
        <w:rPr>
          <w:rFonts w:ascii="Verdana" w:hAnsi="Verdana"/>
          <w:b/>
          <w:color w:val="231F20"/>
          <w:lang w:val="es-ES_tradnl"/>
        </w:rPr>
        <w:t xml:space="preserve">4 </w:t>
      </w:r>
      <w:r w:rsidR="008E0A21" w:rsidRPr="00B00E99">
        <w:rPr>
          <w:rFonts w:ascii="Verdana" w:hAnsi="Verdana"/>
          <w:b/>
          <w:color w:val="231F20"/>
          <w:w w:val="99"/>
          <w:sz w:val="18"/>
          <w:lang w:val="es-ES_tradnl"/>
        </w:rPr>
        <w:t>AVISADORACÚSTICO</w:t>
      </w:r>
      <w:r w:rsidR="008E0A21" w:rsidRPr="00B00E99">
        <w:rPr>
          <w:rFonts w:ascii="Verdana" w:hAnsi="Verdana"/>
          <w:color w:val="231F20"/>
          <w:w w:val="99"/>
          <w:sz w:val="18"/>
          <w:lang w:val="es-ES_tradnl"/>
        </w:rPr>
        <w:t>:Paraac- tivarodesactivarelavisadoracús- tico,presionecontinuadamentela tecla PUMP cuando el aparato se encuentra en “estado de ahorro deenergía”.Unpitidolargoseñala laactivacióndelavisadoracústico, mientras un pitido corto señala la desactivación del mismo.</w:t>
      </w:r>
    </w:p>
    <w:p w:rsidR="00B05971" w:rsidRPr="00B00E99" w:rsidRDefault="00B05971">
      <w:pPr>
        <w:spacing w:after="0" w:line="240" w:lineRule="exact"/>
        <w:jc w:val="both"/>
        <w:rPr>
          <w:rFonts w:ascii="Verdana" w:eastAsia="Verdana" w:hAnsi="Verdana" w:cs="Verdana"/>
          <w:sz w:val="18"/>
          <w:szCs w:val="20"/>
          <w:lang w:val="es-ES_tradnl"/>
        </w:rPr>
        <w:sectPr w:rsidR="00B05971" w:rsidRPr="00B00E99">
          <w:type w:val="continuous"/>
          <w:pgSz w:w="11920" w:h="16840"/>
          <w:pgMar w:top="1560" w:right="440" w:bottom="280" w:left="740" w:header="720" w:footer="720" w:gutter="0"/>
          <w:cols w:num="3" w:space="720" w:equalWidth="0">
            <w:col w:w="3431" w:space="270"/>
            <w:col w:w="3314" w:space="269"/>
            <w:col w:w="3456"/>
          </w:cols>
        </w:sectPr>
      </w:pPr>
    </w:p>
    <w:p w:rsidR="00B05971" w:rsidRPr="00B00E99" w:rsidRDefault="00B05971">
      <w:pPr>
        <w:spacing w:before="4" w:after="0" w:line="100" w:lineRule="exact"/>
        <w:rPr>
          <w:sz w:val="8"/>
          <w:szCs w:val="10"/>
          <w:lang w:val="es-ES_tradnl"/>
        </w:rPr>
      </w:pPr>
    </w:p>
    <w:p w:rsidR="00B05971" w:rsidRPr="00B00E99" w:rsidRDefault="008E0A21">
      <w:pPr>
        <w:spacing w:after="0" w:line="328" w:lineRule="exact"/>
        <w:ind w:left="1117" w:right="-82"/>
        <w:rPr>
          <w:rFonts w:ascii="Verdana" w:eastAsia="Verdana" w:hAnsi="Verdana" w:cs="Verdana"/>
          <w:sz w:val="24"/>
          <w:szCs w:val="28"/>
          <w:lang w:val="en-US"/>
        </w:rPr>
      </w:pPr>
      <w:r w:rsidRPr="00B00E99">
        <w:rPr>
          <w:rFonts w:ascii="Verdana" w:hAnsi="Verdana"/>
          <w:b/>
          <w:color w:val="231F20"/>
          <w:position w:val="-2"/>
          <w:sz w:val="20"/>
          <w:lang w:val="en-US"/>
        </w:rPr>
        <w:t xml:space="preserve">Mod.  </w:t>
      </w:r>
      <w:r w:rsidRPr="00B00E99">
        <w:rPr>
          <w:rFonts w:ascii="Verdana" w:hAnsi="Verdana"/>
          <w:b/>
          <w:color w:val="231F20"/>
          <w:position w:val="-2"/>
          <w:sz w:val="24"/>
          <w:lang w:val="en-US"/>
        </w:rPr>
        <w:t>B</w:t>
      </w:r>
    </w:p>
    <w:p w:rsidR="00B05971" w:rsidRPr="00B00E99" w:rsidRDefault="008E0A21">
      <w:pPr>
        <w:spacing w:before="4" w:after="0" w:line="100" w:lineRule="exact"/>
        <w:rPr>
          <w:sz w:val="8"/>
          <w:szCs w:val="10"/>
          <w:lang w:val="en-US"/>
        </w:rPr>
      </w:pPr>
      <w:r w:rsidRPr="00B00E99">
        <w:rPr>
          <w:sz w:val="20"/>
          <w:lang w:val="en-US"/>
        </w:rPr>
        <w:br w:type="column"/>
      </w:r>
    </w:p>
    <w:p w:rsidR="00B05971" w:rsidRPr="00B00E99" w:rsidRDefault="008E0A21">
      <w:pPr>
        <w:spacing w:after="0" w:line="328" w:lineRule="exact"/>
        <w:ind w:right="-82"/>
        <w:rPr>
          <w:rFonts w:ascii="Verdana" w:eastAsia="Verdana" w:hAnsi="Verdana" w:cs="Verdana"/>
          <w:sz w:val="24"/>
          <w:szCs w:val="28"/>
          <w:lang w:val="en-US"/>
        </w:rPr>
      </w:pPr>
      <w:r w:rsidRPr="00B00E99">
        <w:rPr>
          <w:rFonts w:ascii="Verdana" w:hAnsi="Verdana"/>
          <w:b/>
          <w:color w:val="231F20"/>
          <w:position w:val="-2"/>
          <w:sz w:val="20"/>
          <w:lang w:val="en-US"/>
        </w:rPr>
        <w:t xml:space="preserve">Mod.  </w:t>
      </w:r>
      <w:r w:rsidRPr="00B00E99">
        <w:rPr>
          <w:rFonts w:ascii="Verdana" w:hAnsi="Verdana"/>
          <w:b/>
          <w:color w:val="231F20"/>
          <w:position w:val="-2"/>
          <w:sz w:val="24"/>
          <w:lang w:val="en-US"/>
        </w:rPr>
        <w:t>B</w:t>
      </w:r>
    </w:p>
    <w:p w:rsidR="00B05971" w:rsidRPr="00B00E99" w:rsidRDefault="008E0A21">
      <w:pPr>
        <w:spacing w:before="4" w:after="0" w:line="100" w:lineRule="exact"/>
        <w:rPr>
          <w:sz w:val="8"/>
          <w:szCs w:val="10"/>
          <w:lang w:val="en-US"/>
        </w:rPr>
      </w:pPr>
      <w:r w:rsidRPr="00B00E99">
        <w:rPr>
          <w:sz w:val="20"/>
          <w:lang w:val="en-US"/>
        </w:rPr>
        <w:br w:type="column"/>
      </w:r>
    </w:p>
    <w:p w:rsidR="00B05971" w:rsidRPr="00B00E99" w:rsidRDefault="008E0A21">
      <w:pPr>
        <w:spacing w:after="0" w:line="328" w:lineRule="exact"/>
        <w:ind w:right="-20"/>
        <w:rPr>
          <w:rFonts w:ascii="Verdana" w:eastAsia="Verdana" w:hAnsi="Verdana" w:cs="Verdana"/>
          <w:sz w:val="24"/>
          <w:szCs w:val="28"/>
          <w:lang w:val="en-US"/>
        </w:rPr>
      </w:pPr>
      <w:r w:rsidRPr="00B00E99">
        <w:rPr>
          <w:rFonts w:ascii="Verdana" w:hAnsi="Verdana"/>
          <w:b/>
          <w:color w:val="231F20"/>
          <w:position w:val="-2"/>
          <w:sz w:val="20"/>
          <w:lang w:val="en-US"/>
        </w:rPr>
        <w:t xml:space="preserve">Mod.  </w:t>
      </w:r>
      <w:r w:rsidRPr="00B00E99">
        <w:rPr>
          <w:rFonts w:ascii="Verdana" w:hAnsi="Verdana"/>
          <w:b/>
          <w:color w:val="231F20"/>
          <w:position w:val="-2"/>
          <w:sz w:val="24"/>
          <w:lang w:val="en-US"/>
        </w:rPr>
        <w:t>B</w:t>
      </w:r>
    </w:p>
    <w:p w:rsidR="00B05971" w:rsidRPr="00B00E99" w:rsidRDefault="00B05971">
      <w:pPr>
        <w:spacing w:after="0" w:line="328" w:lineRule="exact"/>
        <w:rPr>
          <w:rFonts w:ascii="Verdana" w:eastAsia="Verdana" w:hAnsi="Verdana" w:cs="Verdana"/>
          <w:szCs w:val="28"/>
          <w:lang w:val="en-US"/>
        </w:rPr>
        <w:sectPr w:rsidR="00B05971" w:rsidRPr="00B00E99">
          <w:type w:val="continuous"/>
          <w:pgSz w:w="11920" w:h="16840"/>
          <w:pgMar w:top="1560" w:right="440" w:bottom="280" w:left="740" w:header="720" w:footer="720" w:gutter="0"/>
          <w:cols w:num="3" w:space="720" w:equalWidth="0">
            <w:col w:w="2120" w:space="2591"/>
            <w:col w:w="1003" w:space="2597"/>
            <w:col w:w="2429"/>
          </w:cols>
        </w:sectPr>
      </w:pPr>
    </w:p>
    <w:p w:rsidR="00B05971" w:rsidRPr="00B00E99" w:rsidRDefault="00B05971">
      <w:pPr>
        <w:spacing w:before="8" w:after="0" w:line="110" w:lineRule="exact"/>
        <w:rPr>
          <w:sz w:val="7"/>
          <w:szCs w:val="11"/>
          <w:lang w:val="en-US"/>
        </w:rPr>
      </w:pPr>
    </w:p>
    <w:p w:rsidR="00B05971" w:rsidRPr="00B00E99" w:rsidRDefault="008E0A21">
      <w:pPr>
        <w:spacing w:after="0" w:line="240" w:lineRule="exact"/>
        <w:ind w:left="224" w:right="69"/>
        <w:rPr>
          <w:rFonts w:ascii="Verdana" w:eastAsia="Verdana" w:hAnsi="Verdana" w:cs="Verdana"/>
          <w:sz w:val="16"/>
          <w:szCs w:val="20"/>
          <w:lang w:val="en-US"/>
        </w:rPr>
      </w:pPr>
      <w:r w:rsidRPr="00B00E99">
        <w:rPr>
          <w:rFonts w:ascii="Verdana" w:hAnsi="Verdana"/>
          <w:b/>
          <w:color w:val="231F20"/>
          <w:sz w:val="16"/>
          <w:lang w:val="en-US"/>
        </w:rPr>
        <w:t>ETAT D’ECONOMIE D’ENER- GIE - STAND-BY AVERTISSEUR SONORE</w:t>
      </w:r>
    </w:p>
    <w:p w:rsidR="00B05971" w:rsidRPr="00B00E99" w:rsidRDefault="008E0A21">
      <w:pPr>
        <w:spacing w:before="48" w:after="0" w:line="240" w:lineRule="exact"/>
        <w:ind w:left="394" w:right="-44" w:hanging="283"/>
        <w:jc w:val="both"/>
        <w:rPr>
          <w:rFonts w:ascii="Verdana" w:eastAsia="Verdana" w:hAnsi="Verdana" w:cs="Verdana"/>
          <w:sz w:val="16"/>
          <w:szCs w:val="20"/>
          <w:lang w:val="en-US"/>
        </w:rPr>
      </w:pPr>
      <w:r w:rsidRPr="00B00E99">
        <w:rPr>
          <w:rFonts w:ascii="Verdana" w:hAnsi="Verdana"/>
          <w:b/>
          <w:color w:val="231F20"/>
          <w:sz w:val="20"/>
          <w:lang w:val="en-US"/>
        </w:rPr>
        <w:t xml:space="preserve">1 </w:t>
      </w:r>
      <w:r w:rsidRPr="00B00E99">
        <w:rPr>
          <w:rFonts w:ascii="Verdana" w:hAnsi="Verdana"/>
          <w:color w:val="231F20"/>
          <w:sz w:val="16"/>
          <w:lang w:val="en-US"/>
        </w:rPr>
        <w:t>Insérer la fiche dans la prise de courant électrique, la led ON/ OFF clignote. L’appareil est en “Etat d’économie d’énergie”.</w:t>
      </w:r>
    </w:p>
    <w:p w:rsidR="00B05971" w:rsidRPr="00B00E99" w:rsidRDefault="008E0A21">
      <w:pPr>
        <w:spacing w:before="48" w:after="0" w:line="240" w:lineRule="exact"/>
        <w:ind w:left="394" w:right="-53" w:hanging="283"/>
        <w:jc w:val="both"/>
        <w:rPr>
          <w:rFonts w:ascii="Verdana" w:eastAsia="Verdana" w:hAnsi="Verdana" w:cs="Verdana"/>
          <w:sz w:val="16"/>
          <w:szCs w:val="20"/>
          <w:lang w:val="en-US"/>
        </w:rPr>
      </w:pPr>
      <w:r w:rsidRPr="00B00E99">
        <w:rPr>
          <w:rFonts w:ascii="Verdana" w:hAnsi="Verdana"/>
          <w:b/>
          <w:color w:val="231F20"/>
          <w:sz w:val="20"/>
          <w:lang w:val="en-US"/>
        </w:rPr>
        <w:t xml:space="preserve">2 </w:t>
      </w:r>
      <w:r w:rsidRPr="00B00E99">
        <w:rPr>
          <w:rFonts w:ascii="Verdana" w:hAnsi="Verdana"/>
          <w:b/>
          <w:color w:val="231F20"/>
          <w:sz w:val="16"/>
          <w:lang w:val="en-US"/>
        </w:rPr>
        <w:t xml:space="preserve">ETAT D’ECONOMIE D’ENER- GIE  </w:t>
      </w:r>
      <w:r w:rsidRPr="00B00E99">
        <w:rPr>
          <w:rFonts w:ascii="Verdana" w:hAnsi="Verdana"/>
          <w:color w:val="231F20"/>
          <w:sz w:val="16"/>
          <w:lang w:val="en-US"/>
        </w:rPr>
        <w:t>:  Après 3 minutes  sans qu’aucune fonction  n’ait  été activée, l’appareil  entre  en “état d’économie  d’énergie”, indiqué par la led ON/OFF cli- gnotante.</w:t>
      </w:r>
    </w:p>
    <w:p w:rsidR="00B05971" w:rsidRPr="00B00E99" w:rsidRDefault="008E0A21">
      <w:pPr>
        <w:spacing w:before="48" w:after="0" w:line="240" w:lineRule="exact"/>
        <w:ind w:left="394" w:right="-44" w:hanging="283"/>
        <w:jc w:val="both"/>
        <w:rPr>
          <w:rFonts w:ascii="Verdana" w:eastAsia="Verdana" w:hAnsi="Verdana" w:cs="Verdana"/>
          <w:sz w:val="16"/>
          <w:szCs w:val="20"/>
          <w:lang w:val="en-US"/>
        </w:rPr>
      </w:pPr>
      <w:r w:rsidRPr="00B00E99">
        <w:rPr>
          <w:rFonts w:ascii="Verdana" w:hAnsi="Verdana"/>
          <w:b/>
          <w:color w:val="231F20"/>
          <w:sz w:val="20"/>
          <w:lang w:val="en-US"/>
        </w:rPr>
        <w:t xml:space="preserve">3 </w:t>
      </w:r>
      <w:r w:rsidRPr="00B00E99">
        <w:rPr>
          <w:rFonts w:ascii="Verdana" w:hAnsi="Verdana"/>
          <w:b/>
          <w:color w:val="231F20"/>
          <w:sz w:val="16"/>
          <w:lang w:val="en-US"/>
        </w:rPr>
        <w:t xml:space="preserve">STAND BY  </w:t>
      </w:r>
      <w:r w:rsidRPr="00B00E99">
        <w:rPr>
          <w:rFonts w:ascii="Verdana" w:hAnsi="Verdana"/>
          <w:color w:val="231F20"/>
          <w:sz w:val="16"/>
          <w:lang w:val="en-US"/>
        </w:rPr>
        <w:t>: On l’obtient en appuyant sur la touche ON/OFF lorsque l’appareil est en “Etat d’économie d’énergie”.</w:t>
      </w:r>
    </w:p>
    <w:p w:rsidR="00B05971" w:rsidRPr="00B00E99" w:rsidRDefault="008E0A21">
      <w:pPr>
        <w:spacing w:before="48" w:after="0" w:line="240" w:lineRule="exact"/>
        <w:ind w:left="394" w:right="-56" w:hanging="283"/>
        <w:jc w:val="both"/>
        <w:rPr>
          <w:rFonts w:ascii="Verdana" w:eastAsia="Verdana" w:hAnsi="Verdana" w:cs="Verdana"/>
          <w:sz w:val="18"/>
          <w:szCs w:val="20"/>
          <w:lang w:val="en-US"/>
        </w:rPr>
      </w:pPr>
      <w:r w:rsidRPr="00B00E99">
        <w:rPr>
          <w:rFonts w:ascii="Verdana" w:hAnsi="Verdana"/>
          <w:b/>
          <w:color w:val="231F20"/>
          <w:sz w:val="20"/>
          <w:lang w:val="en-US"/>
        </w:rPr>
        <w:t xml:space="preserve">4 </w:t>
      </w:r>
      <w:r w:rsidRPr="00B00E99">
        <w:rPr>
          <w:rFonts w:ascii="Verdana" w:hAnsi="Verdana"/>
          <w:b/>
          <w:color w:val="231F20"/>
          <w:sz w:val="16"/>
          <w:lang w:val="en-US"/>
        </w:rPr>
        <w:t>AVERTISSEUR  SONORE</w:t>
      </w:r>
      <w:r w:rsidRPr="00B00E99">
        <w:rPr>
          <w:rFonts w:ascii="Verdana" w:hAnsi="Verdana"/>
          <w:color w:val="231F20"/>
          <w:sz w:val="16"/>
          <w:lang w:val="en-US"/>
        </w:rPr>
        <w:t xml:space="preserve">: Pour activer ou désactiver l’avertisseur sonore,  appuyer de façon continue sur la touche PUMP lorsque l’appareil est en “état  d’économie d’énergie”. Un bip long indique l’activation de l’avertisseur sonore, un bip court </w:t>
      </w:r>
      <w:r w:rsidRPr="00B00E99">
        <w:rPr>
          <w:rFonts w:ascii="Verdana" w:hAnsi="Verdana"/>
          <w:color w:val="231F20"/>
          <w:sz w:val="18"/>
          <w:lang w:val="en-US"/>
        </w:rPr>
        <w:t>indique sa désactivation.</w:t>
      </w:r>
    </w:p>
    <w:p w:rsidR="00B05971" w:rsidRPr="00B00E99" w:rsidRDefault="008E0A21">
      <w:pPr>
        <w:spacing w:before="8" w:after="0" w:line="110" w:lineRule="exact"/>
        <w:rPr>
          <w:sz w:val="9"/>
          <w:szCs w:val="11"/>
          <w:lang w:val="en-US"/>
        </w:rPr>
      </w:pPr>
      <w:r w:rsidRPr="00B00E99">
        <w:rPr>
          <w:sz w:val="20"/>
          <w:lang w:val="en-US"/>
        </w:rPr>
        <w:br w:type="column"/>
      </w:r>
    </w:p>
    <w:p w:rsidR="00B05971" w:rsidRPr="00B00E99" w:rsidRDefault="008E0A21">
      <w:pPr>
        <w:spacing w:after="0" w:line="240" w:lineRule="exact"/>
        <w:ind w:left="113" w:right="537"/>
        <w:rPr>
          <w:rFonts w:ascii="Verdana" w:eastAsia="Verdana" w:hAnsi="Verdana" w:cs="Verdana"/>
          <w:sz w:val="18"/>
          <w:szCs w:val="20"/>
          <w:lang w:val="en-US"/>
        </w:rPr>
      </w:pPr>
      <w:r w:rsidRPr="00B00E99">
        <w:rPr>
          <w:rFonts w:ascii="Verdana" w:hAnsi="Verdana"/>
          <w:b/>
          <w:color w:val="231F20"/>
          <w:sz w:val="18"/>
          <w:lang w:val="en-US"/>
        </w:rPr>
        <w:t>ENERGIESPARMODUS - STAND-BY AKUSTIKMELDER</w:t>
      </w:r>
    </w:p>
    <w:p w:rsidR="00B05971" w:rsidRPr="00B00E99" w:rsidRDefault="008E0A21">
      <w:pPr>
        <w:spacing w:before="48" w:after="0" w:line="240" w:lineRule="exact"/>
        <w:ind w:left="283" w:right="-56" w:hanging="283"/>
        <w:jc w:val="both"/>
        <w:rPr>
          <w:rFonts w:ascii="Verdana" w:eastAsia="Verdana" w:hAnsi="Verdana" w:cs="Verdana"/>
          <w:sz w:val="16"/>
          <w:szCs w:val="20"/>
          <w:lang w:val="en-US"/>
        </w:rPr>
      </w:pPr>
      <w:r w:rsidRPr="00B00E99">
        <w:rPr>
          <w:rFonts w:ascii="Verdana" w:hAnsi="Verdana"/>
          <w:b/>
          <w:color w:val="231F20"/>
          <w:lang w:val="en-US"/>
        </w:rPr>
        <w:t xml:space="preserve">1 </w:t>
      </w:r>
      <w:r w:rsidRPr="00B00E99">
        <w:rPr>
          <w:rFonts w:ascii="Verdana" w:hAnsi="Verdana"/>
          <w:color w:val="231F20"/>
          <w:sz w:val="18"/>
          <w:lang w:val="en-US"/>
        </w:rPr>
        <w:t xml:space="preserve">Den  Stecker in die  Steckdo- se </w:t>
      </w:r>
      <w:r w:rsidRPr="00B00E99">
        <w:rPr>
          <w:rFonts w:ascii="Verdana" w:hAnsi="Verdana"/>
          <w:color w:val="231F20"/>
          <w:sz w:val="16"/>
          <w:lang w:val="en-US"/>
        </w:rPr>
        <w:t>stecken. Das LED ON/OFF blinkt. Das Gerät befindet sich im “Energiesparmodus”.</w:t>
      </w:r>
    </w:p>
    <w:p w:rsidR="00B05971" w:rsidRPr="00B00E99" w:rsidRDefault="008E0A21">
      <w:pPr>
        <w:spacing w:before="48" w:after="0" w:line="240" w:lineRule="exact"/>
        <w:ind w:left="283" w:right="-56" w:hanging="283"/>
        <w:jc w:val="both"/>
        <w:rPr>
          <w:rFonts w:ascii="Verdana" w:eastAsia="Verdana" w:hAnsi="Verdana" w:cs="Verdana"/>
          <w:sz w:val="16"/>
          <w:szCs w:val="20"/>
          <w:lang w:val="en-US"/>
        </w:rPr>
      </w:pPr>
      <w:r w:rsidRPr="00B00E99">
        <w:rPr>
          <w:rFonts w:ascii="Verdana" w:hAnsi="Verdana"/>
          <w:b/>
          <w:color w:val="231F20"/>
          <w:sz w:val="20"/>
          <w:lang w:val="en-US"/>
        </w:rPr>
        <w:t xml:space="preserve">2 </w:t>
      </w:r>
      <w:r w:rsidRPr="00B00E99">
        <w:rPr>
          <w:rFonts w:ascii="Verdana" w:hAnsi="Verdana"/>
          <w:b/>
          <w:color w:val="231F20"/>
          <w:sz w:val="16"/>
          <w:lang w:val="en-US"/>
        </w:rPr>
        <w:t>ENERGIESPARMODUS</w:t>
      </w:r>
      <w:r w:rsidRPr="00B00E99">
        <w:rPr>
          <w:rFonts w:ascii="Verdana" w:hAnsi="Verdana"/>
          <w:color w:val="231F20"/>
          <w:sz w:val="16"/>
          <w:lang w:val="en-US"/>
        </w:rPr>
        <w:t>: Nach Ablauf von 3 Minuten ohne Aus- führen einer Funktion schaltet das Gerät in den “Energiespar- modus”  um,  angezeigt durch Blinken  des  LEDs  ON/OFF.</w:t>
      </w:r>
    </w:p>
    <w:p w:rsidR="00B05971" w:rsidRPr="00B00E99" w:rsidRDefault="00B05971">
      <w:pPr>
        <w:spacing w:before="8" w:after="0" w:line="280" w:lineRule="exact"/>
        <w:rPr>
          <w:szCs w:val="28"/>
          <w:lang w:val="en-US"/>
        </w:rPr>
      </w:pPr>
    </w:p>
    <w:p w:rsidR="00B05971" w:rsidRPr="00B00E99" w:rsidRDefault="008E0A21">
      <w:pPr>
        <w:spacing w:after="0" w:line="240" w:lineRule="exact"/>
        <w:ind w:left="283" w:right="-56" w:hanging="283"/>
        <w:jc w:val="both"/>
        <w:rPr>
          <w:rFonts w:ascii="Verdana" w:eastAsia="Verdana" w:hAnsi="Verdana" w:cs="Verdana"/>
          <w:sz w:val="16"/>
          <w:szCs w:val="20"/>
          <w:lang w:val="en-US"/>
        </w:rPr>
      </w:pPr>
      <w:r w:rsidRPr="00B00E99">
        <w:rPr>
          <w:rFonts w:ascii="Verdana" w:hAnsi="Verdana"/>
          <w:b/>
          <w:color w:val="231F20"/>
          <w:sz w:val="20"/>
          <w:lang w:val="en-US"/>
        </w:rPr>
        <w:t xml:space="preserve">3 </w:t>
      </w:r>
      <w:r w:rsidRPr="00B00E99">
        <w:rPr>
          <w:rFonts w:ascii="Verdana" w:hAnsi="Verdana"/>
          <w:b/>
          <w:color w:val="231F20"/>
          <w:sz w:val="16"/>
          <w:lang w:val="en-US"/>
        </w:rPr>
        <w:t>STAND BY</w:t>
      </w:r>
      <w:r w:rsidRPr="00B00E99">
        <w:rPr>
          <w:rFonts w:ascii="Verdana" w:hAnsi="Verdana"/>
          <w:color w:val="231F20"/>
          <w:sz w:val="16"/>
          <w:lang w:val="en-US"/>
        </w:rPr>
        <w:t>: Dieser Modus tritt ein bei Drücken der Taste ON/ OFF, wenn sich das Gerät im “Energiesparmodus” befindet.</w:t>
      </w:r>
    </w:p>
    <w:p w:rsidR="00B05971" w:rsidRPr="008E0A21" w:rsidRDefault="008E0A21">
      <w:pPr>
        <w:spacing w:before="48" w:after="0" w:line="240" w:lineRule="exact"/>
        <w:ind w:left="283" w:right="-56" w:hanging="283"/>
        <w:jc w:val="both"/>
        <w:rPr>
          <w:rFonts w:ascii="Verdana" w:eastAsia="Verdana" w:hAnsi="Verdana" w:cs="Verdana"/>
          <w:sz w:val="20"/>
          <w:szCs w:val="20"/>
          <w:lang w:val="en-US"/>
        </w:rPr>
      </w:pPr>
      <w:r w:rsidRPr="00B00E99">
        <w:rPr>
          <w:rFonts w:ascii="Verdana" w:hAnsi="Verdana"/>
          <w:b/>
          <w:color w:val="231F20"/>
          <w:lang w:val="en-US"/>
        </w:rPr>
        <w:t xml:space="preserve">4 </w:t>
      </w:r>
      <w:r w:rsidRPr="00B00E99">
        <w:rPr>
          <w:rFonts w:ascii="Verdana" w:hAnsi="Verdana"/>
          <w:b/>
          <w:color w:val="231F20"/>
          <w:sz w:val="18"/>
          <w:lang w:val="en-US"/>
        </w:rPr>
        <w:t>AKUSTIKMELDER</w:t>
      </w:r>
      <w:r w:rsidRPr="00B00E99">
        <w:rPr>
          <w:rFonts w:ascii="Verdana" w:hAnsi="Verdana"/>
          <w:color w:val="231F20"/>
          <w:sz w:val="18"/>
          <w:lang w:val="en-US"/>
        </w:rPr>
        <w:t xml:space="preserve">: Zum  Ak- tivieren oder Deaktivieren des Akustikmelders  dauerhaft  die Taste PUMP drücken, wenn sich das Gerät im “Energiesparmo- dus” befindet. Ein langer Piep- ton  zeigt die Aktivierung des Akustikmelders an, ein kurzer Piepton hingegen dessen De- </w:t>
      </w:r>
      <w:r w:rsidRPr="008E0A21">
        <w:rPr>
          <w:rFonts w:ascii="Verdana" w:hAnsi="Verdana"/>
          <w:color w:val="231F20"/>
          <w:sz w:val="20"/>
          <w:lang w:val="en-US"/>
        </w:rPr>
        <w:t>aktivierung.</w:t>
      </w:r>
    </w:p>
    <w:p w:rsidR="00B05971" w:rsidRPr="008E0A21" w:rsidRDefault="008E0A21">
      <w:pPr>
        <w:spacing w:before="8" w:after="0" w:line="110" w:lineRule="exact"/>
        <w:rPr>
          <w:sz w:val="11"/>
          <w:szCs w:val="11"/>
          <w:lang w:val="en-US"/>
        </w:rPr>
      </w:pPr>
      <w:r w:rsidRPr="008E0A21">
        <w:rPr>
          <w:lang w:val="en-US"/>
        </w:rPr>
        <w:br w:type="column"/>
      </w:r>
    </w:p>
    <w:p w:rsidR="00B05971" w:rsidRPr="00B00E99" w:rsidRDefault="008E0A21">
      <w:pPr>
        <w:spacing w:after="0" w:line="240" w:lineRule="exact"/>
        <w:ind w:left="113" w:right="572"/>
        <w:rPr>
          <w:rFonts w:ascii="Verdana" w:eastAsia="Verdana" w:hAnsi="Verdana" w:cs="Verdana"/>
          <w:sz w:val="18"/>
          <w:szCs w:val="20"/>
          <w:lang w:val="es-ES_tradnl"/>
        </w:rPr>
      </w:pPr>
      <w:r w:rsidRPr="00B00E99">
        <w:rPr>
          <w:rFonts w:ascii="Verdana" w:hAnsi="Verdana"/>
          <w:b/>
          <w:color w:val="231F20"/>
          <w:sz w:val="18"/>
          <w:lang w:val="es-ES_tradnl"/>
        </w:rPr>
        <w:t>ESTADO DE AHORRO DE ENERGÍA - STAND-BY AVISADOR ACÚSTICO</w:t>
      </w:r>
    </w:p>
    <w:p w:rsidR="00B05971" w:rsidRPr="00B00E99" w:rsidRDefault="008E0A21">
      <w:pPr>
        <w:spacing w:before="48" w:after="0" w:line="240" w:lineRule="exact"/>
        <w:ind w:left="283" w:right="65" w:hanging="283"/>
        <w:jc w:val="both"/>
        <w:rPr>
          <w:rFonts w:ascii="Verdana" w:eastAsia="Verdana" w:hAnsi="Verdana" w:cs="Verdana"/>
          <w:sz w:val="18"/>
          <w:szCs w:val="20"/>
          <w:lang w:val="es-ES_tradnl"/>
        </w:rPr>
      </w:pPr>
      <w:r w:rsidRPr="00B00E99">
        <w:rPr>
          <w:rFonts w:ascii="Verdana" w:hAnsi="Verdana"/>
          <w:b/>
          <w:color w:val="231F20"/>
          <w:lang w:val="es-ES_tradnl"/>
        </w:rPr>
        <w:t xml:space="preserve">1 </w:t>
      </w:r>
      <w:r w:rsidRPr="00B00E99">
        <w:rPr>
          <w:rFonts w:ascii="Verdana" w:hAnsi="Verdana"/>
          <w:color w:val="231F20"/>
          <w:sz w:val="18"/>
          <w:lang w:val="es-ES_tradnl"/>
        </w:rPr>
        <w:t>Introduzca el enchufe en la toma de  corriente; el led  ON/OFF parpadea. El aparato está en “Estado de ahorro de energía”.</w:t>
      </w:r>
    </w:p>
    <w:p w:rsidR="00B05971" w:rsidRPr="00B00E99" w:rsidRDefault="008E0A21">
      <w:pPr>
        <w:spacing w:before="48" w:after="0" w:line="240" w:lineRule="exact"/>
        <w:ind w:left="283" w:right="57" w:hanging="283"/>
        <w:jc w:val="both"/>
        <w:rPr>
          <w:rFonts w:ascii="Verdana" w:eastAsia="Verdana" w:hAnsi="Verdana" w:cs="Verdana"/>
          <w:sz w:val="18"/>
          <w:szCs w:val="20"/>
          <w:lang w:val="es-ES_tradnl"/>
        </w:rPr>
      </w:pPr>
      <w:r w:rsidRPr="00B00E99">
        <w:rPr>
          <w:rFonts w:ascii="Verdana" w:hAnsi="Verdana"/>
          <w:b/>
          <w:color w:val="231F20"/>
          <w:lang w:val="es-ES_tradnl"/>
        </w:rPr>
        <w:t xml:space="preserve">2 </w:t>
      </w:r>
      <w:r w:rsidRPr="00B00E99">
        <w:rPr>
          <w:rFonts w:ascii="Verdana" w:hAnsi="Verdana"/>
          <w:b/>
          <w:color w:val="231F20"/>
          <w:sz w:val="18"/>
          <w:lang w:val="es-ES_tradnl"/>
        </w:rPr>
        <w:t>ESTADO  DE  AHORRO  DE ENERGÍA</w:t>
      </w:r>
      <w:r w:rsidRPr="00B00E99">
        <w:rPr>
          <w:rFonts w:ascii="Verdana" w:hAnsi="Verdana"/>
          <w:color w:val="231F20"/>
          <w:sz w:val="18"/>
          <w:lang w:val="es-ES_tradnl"/>
        </w:rPr>
        <w:t>: Transcurridos 3 mi- nutos sin que haya sido activada una función, el aparato entra en “estado de ahorro de energía”, una situación señalada por la intermitencia del led ON/OFF.</w:t>
      </w:r>
    </w:p>
    <w:p w:rsidR="00B05971" w:rsidRPr="00B00E99" w:rsidRDefault="008E0A21">
      <w:pPr>
        <w:spacing w:before="48" w:after="0" w:line="240" w:lineRule="exact"/>
        <w:ind w:left="283" w:right="62" w:hanging="283"/>
        <w:jc w:val="both"/>
        <w:rPr>
          <w:rFonts w:ascii="Verdana" w:eastAsia="Verdana" w:hAnsi="Verdana" w:cs="Verdana"/>
          <w:sz w:val="18"/>
          <w:szCs w:val="20"/>
          <w:lang w:val="es-ES_tradnl"/>
        </w:rPr>
      </w:pPr>
      <w:r w:rsidRPr="00B00E99">
        <w:rPr>
          <w:rFonts w:ascii="Verdana" w:hAnsi="Verdana"/>
          <w:b/>
          <w:color w:val="231F20"/>
          <w:lang w:val="es-ES_tradnl"/>
        </w:rPr>
        <w:t xml:space="preserve">3 </w:t>
      </w:r>
      <w:r w:rsidRPr="00B00E99">
        <w:rPr>
          <w:rFonts w:ascii="Verdana" w:hAnsi="Verdana"/>
          <w:b/>
          <w:color w:val="231F20"/>
          <w:sz w:val="18"/>
          <w:lang w:val="es-ES_tradnl"/>
        </w:rPr>
        <w:t>STAND BY</w:t>
      </w:r>
      <w:r w:rsidRPr="00B00E99">
        <w:rPr>
          <w:rFonts w:ascii="Verdana" w:hAnsi="Verdana"/>
          <w:color w:val="231F20"/>
          <w:sz w:val="18"/>
          <w:lang w:val="es-ES_tradnl"/>
        </w:rPr>
        <w:t>: Se obtiene presio- nando la tecla ON/OFF cuando el aparato se  encuentra  en “Estado de ahorro de energía”.</w:t>
      </w:r>
    </w:p>
    <w:p w:rsidR="00B05971" w:rsidRPr="00B00E99" w:rsidRDefault="008E0A21">
      <w:pPr>
        <w:spacing w:before="48" w:after="0" w:line="240" w:lineRule="exact"/>
        <w:ind w:left="283" w:right="69" w:hanging="283"/>
        <w:jc w:val="both"/>
        <w:rPr>
          <w:rFonts w:ascii="Verdana" w:eastAsia="Verdana" w:hAnsi="Verdana" w:cs="Verdana"/>
          <w:sz w:val="18"/>
          <w:szCs w:val="20"/>
          <w:lang w:val="es-ES_tradnl"/>
        </w:rPr>
      </w:pPr>
      <w:r w:rsidRPr="00B00E99">
        <w:rPr>
          <w:rFonts w:ascii="Verdana" w:hAnsi="Verdana"/>
          <w:b/>
          <w:color w:val="231F20"/>
          <w:lang w:val="es-ES_tradnl"/>
        </w:rPr>
        <w:t xml:space="preserve">4 </w:t>
      </w:r>
      <w:r w:rsidRPr="00B00E99">
        <w:rPr>
          <w:rFonts w:ascii="Verdana" w:hAnsi="Verdana"/>
          <w:b/>
          <w:color w:val="231F20"/>
          <w:sz w:val="18"/>
          <w:lang w:val="es-ES_tradnl"/>
        </w:rPr>
        <w:t>AVISADOR ACÚSTICO</w:t>
      </w:r>
      <w:r w:rsidRPr="00B00E99">
        <w:rPr>
          <w:rFonts w:ascii="Verdana" w:hAnsi="Verdana"/>
          <w:color w:val="231F20"/>
          <w:sz w:val="18"/>
          <w:lang w:val="es-ES_tradnl"/>
        </w:rPr>
        <w:t>: Para activar o desactivar el avisador acústico, presione continuada- mente la tecla PUMP cuando el aparato se encuentra en “esta- do de ahorro de energía”. Un pitido largo señala la activación del avisador acústico, mientras un pitido corto señala la des- activación del mismo.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1" w:space="270"/>
            <w:col w:w="3309" w:space="281"/>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844" style="position:absolute;left:0;text-align:left;margin-left:28.2pt;margin-top:4.6pt;width:255.4pt;height:17.75pt;z-index:-8223;mso-position-horizontal-relative:page" coordorigin="565,92" coordsize="5108,355">
            <v:group id="_x0000_s3849" style="position:absolute;left:577;top:102;width:461;height:301" coordorigin="577,102" coordsize="461,301">
              <v:shape id="_x0000_s3850"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847" style="position:absolute;left:577;top:102;width:461;height:301" coordorigin="577,102" coordsize="461,301">
              <v:shape id="_x0000_s3848"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845" style="position:absolute;left:567;top:445;width:5103;height:2" coordorigin="567,445" coordsize="5103,2">
              <v:shape id="_x0000_s3846" style="position:absolute;left:567;top:445;width:5103;height:2" coordorigin="567,445" coordsize="5103,0" path="m567,445r5103,e" filled="f" strokecolor="#231f20" strokeweight=".25pt">
                <v:path arrowok="t"/>
              </v:shape>
            </v:group>
            <w10:wrap anchorx="page"/>
          </v:group>
        </w:pict>
      </w:r>
      <w:r>
        <w:pict>
          <v:group id="_x0000_s3837" style="position:absolute;left:0;text-align:left;margin-left:297.5pt;margin-top:4.6pt;width:255.4pt;height:17.75pt;z-index:-8222;mso-position-horizontal-relative:page" coordorigin="5950,92" coordsize="5108,355">
            <v:group id="_x0000_s3842" style="position:absolute;left:5963;top:102;width:461;height:301" coordorigin="5963,102" coordsize="461,301">
              <v:shape id="_x0000_s3843"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840" style="position:absolute;left:5963;top:102;width:461;height:301" coordorigin="5963,102" coordsize="461,301">
              <v:shape id="_x0000_s3841"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838" style="position:absolute;left:5953;top:445;width:5103;height:2" coordorigin="5953,445" coordsize="5103,2">
              <v:shape id="_x0000_s3839"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399" w:gutter="0"/>
          <w:cols w:space="720"/>
        </w:sectPr>
      </w:pPr>
    </w:p>
    <w:p w:rsidR="00B05971" w:rsidRPr="008E0A21" w:rsidRDefault="00B05971">
      <w:pPr>
        <w:spacing w:before="9" w:after="0" w:line="130" w:lineRule="exact"/>
        <w:rPr>
          <w:sz w:val="13"/>
          <w:szCs w:val="13"/>
          <w:lang w:val="es-ES_tradnl"/>
        </w:rPr>
      </w:pPr>
    </w:p>
    <w:p w:rsidR="00B05971" w:rsidRPr="008E0A21" w:rsidRDefault="008E0A21">
      <w:pPr>
        <w:spacing w:after="0" w:line="240" w:lineRule="auto"/>
        <w:ind w:left="107" w:right="1067"/>
        <w:jc w:val="both"/>
        <w:rPr>
          <w:rFonts w:ascii="Verdana" w:eastAsia="Verdana" w:hAnsi="Verdana" w:cs="Verdana"/>
          <w:sz w:val="30"/>
          <w:szCs w:val="30"/>
          <w:lang w:val="es-ES_tradnl"/>
        </w:rPr>
      </w:pPr>
      <w:r w:rsidRPr="008E0A21">
        <w:rPr>
          <w:rFonts w:ascii="Verdana" w:hAnsi="Verdana"/>
          <w:b/>
          <w:i/>
          <w:color w:val="231F20"/>
          <w:sz w:val="30"/>
          <w:lang w:val="es-ES_tradnl"/>
        </w:rPr>
        <w:t>ISTRUZIONI PER L’USO</w:t>
      </w:r>
    </w:p>
    <w:p w:rsidR="00B05971" w:rsidRPr="008E0A21" w:rsidRDefault="00B05971">
      <w:pPr>
        <w:spacing w:before="9" w:after="0" w:line="140" w:lineRule="exact"/>
        <w:rPr>
          <w:sz w:val="14"/>
          <w:szCs w:val="14"/>
          <w:lang w:val="es-ES_tradnl"/>
        </w:rPr>
      </w:pPr>
    </w:p>
    <w:p w:rsidR="00B05971" w:rsidRPr="008E0A21" w:rsidRDefault="008E0A21">
      <w:pPr>
        <w:spacing w:after="0" w:line="240" w:lineRule="auto"/>
        <w:ind w:left="107" w:right="2378"/>
        <w:jc w:val="both"/>
        <w:rPr>
          <w:rFonts w:ascii="Verdana" w:eastAsia="Verdana" w:hAnsi="Verdana" w:cs="Verdana"/>
          <w:sz w:val="20"/>
          <w:szCs w:val="20"/>
          <w:lang w:val="es-ES_tradnl"/>
        </w:rPr>
      </w:pPr>
      <w:r w:rsidRPr="008E0A21">
        <w:rPr>
          <w:rFonts w:ascii="Verdana" w:hAnsi="Verdana"/>
          <w:b/>
          <w:color w:val="231F20"/>
          <w:sz w:val="20"/>
          <w:lang w:val="es-ES_tradnl"/>
        </w:rPr>
        <w:t>CREAZIONE DEL VUOTO</w:t>
      </w:r>
    </w:p>
    <w:p w:rsidR="00B05971" w:rsidRPr="008E0A21" w:rsidRDefault="009C354D">
      <w:pPr>
        <w:spacing w:before="66" w:after="0" w:line="240" w:lineRule="exact"/>
        <w:ind w:left="107" w:right="-56"/>
        <w:jc w:val="both"/>
        <w:rPr>
          <w:rFonts w:ascii="Verdana" w:eastAsia="Verdana" w:hAnsi="Verdana" w:cs="Verdana"/>
          <w:sz w:val="20"/>
          <w:szCs w:val="20"/>
          <w:lang w:val="es-ES_tradnl"/>
        </w:rPr>
      </w:pPr>
      <w:r>
        <w:pict>
          <v:group id="_x0000_s3823" style="position:absolute;left:0;text-align:left;margin-left:28.35pt;margin-top:46.7pt;width:255.15pt;height:14.5pt;z-index:-8219;mso-position-horizontal-relative:page" coordorigin="567,934" coordsize="5103,290">
            <v:shape id="_x0000_s3824" style="position:absolute;left:567;top:934;width:5103;height:290" coordorigin="567,934" coordsize="5103,290" path="m567,1224r5103,l5670,934r-5103,l567,1224e" fillcolor="#231f20" stroked="f">
              <v:path arrowok="t"/>
            </v:shape>
            <w10:wrap anchorx="page"/>
          </v:group>
        </w:pict>
      </w:r>
      <w:r w:rsidR="008E0A21" w:rsidRPr="008E0A21">
        <w:rPr>
          <w:rFonts w:ascii="Verdana" w:hAnsi="Verdana"/>
          <w:color w:val="231F20"/>
          <w:sz w:val="20"/>
          <w:lang w:val="es-ES_tradnl"/>
        </w:rPr>
        <w:t xml:space="preserve">Il vuoto può essere creato nelle buste sia in modo </w:t>
      </w:r>
      <w:r w:rsidR="008E0A21" w:rsidRPr="008E0A21">
        <w:rPr>
          <w:rFonts w:ascii="Verdana" w:hAnsi="Verdana"/>
          <w:b/>
          <w:color w:val="231F20"/>
          <w:sz w:val="20"/>
          <w:lang w:val="es-ES_tradnl"/>
        </w:rPr>
        <w:t xml:space="preserve">AUTOMATICO </w:t>
      </w:r>
      <w:r w:rsidR="008E0A21" w:rsidRPr="008E0A21">
        <w:rPr>
          <w:rFonts w:ascii="Verdana" w:hAnsi="Verdana"/>
          <w:color w:val="231F20"/>
          <w:sz w:val="20"/>
          <w:lang w:val="es-ES_tradnl"/>
        </w:rPr>
        <w:t xml:space="preserve">che </w:t>
      </w:r>
      <w:r w:rsidR="008E0A21" w:rsidRPr="008E0A21">
        <w:rPr>
          <w:rFonts w:ascii="Verdana" w:hAnsi="Verdana"/>
          <w:b/>
          <w:color w:val="231F20"/>
          <w:sz w:val="20"/>
          <w:lang w:val="es-ES_tradnl"/>
        </w:rPr>
        <w:t xml:space="preserve">MANUALE </w:t>
      </w:r>
      <w:r w:rsidR="008E0A21" w:rsidRPr="008E0A21">
        <w:rPr>
          <w:rFonts w:ascii="Verdana" w:hAnsi="Verdana"/>
          <w:color w:val="231F20"/>
          <w:sz w:val="20"/>
          <w:lang w:val="es-ES_tradnl"/>
        </w:rPr>
        <w:t>seguendo le indica- zioni seguenti.</w:t>
      </w:r>
    </w:p>
    <w:p w:rsidR="00B05971" w:rsidRPr="008E0A21" w:rsidRDefault="00B05971">
      <w:pPr>
        <w:spacing w:before="5" w:after="0" w:line="150" w:lineRule="exact"/>
        <w:rPr>
          <w:sz w:val="15"/>
          <w:szCs w:val="15"/>
          <w:lang w:val="es-ES_tradnl"/>
        </w:rPr>
      </w:pPr>
    </w:p>
    <w:p w:rsidR="00B05971" w:rsidRPr="008E0A21" w:rsidRDefault="008E0A21">
      <w:pPr>
        <w:spacing w:after="0" w:line="240" w:lineRule="auto"/>
        <w:ind w:left="220" w:right="-20"/>
        <w:rPr>
          <w:rFonts w:ascii="Verdana" w:eastAsia="Verdana" w:hAnsi="Verdana" w:cs="Verdana"/>
          <w:lang w:val="es-ES_tradnl"/>
        </w:rPr>
      </w:pPr>
      <w:r w:rsidRPr="008E0A21">
        <w:rPr>
          <w:rFonts w:ascii="Verdana" w:hAnsi="Verdana"/>
          <w:b/>
          <w:color w:val="FFFFFF"/>
          <w:lang w:val="es-ES_tradnl"/>
        </w:rPr>
        <w:t>MODALITA’ AUTOMATICA</w:t>
      </w:r>
    </w:p>
    <w:p w:rsidR="00B05971" w:rsidRPr="008E0A21" w:rsidRDefault="008E0A21">
      <w:pPr>
        <w:spacing w:before="52" w:after="0" w:line="240" w:lineRule="auto"/>
        <w:ind w:left="107" w:right="2747"/>
        <w:jc w:val="both"/>
        <w:rPr>
          <w:rFonts w:ascii="Verdana" w:eastAsia="Verdana" w:hAnsi="Verdana" w:cs="Verdana"/>
          <w:sz w:val="20"/>
          <w:szCs w:val="20"/>
          <w:lang w:val="es-ES_tradnl"/>
        </w:rPr>
      </w:pPr>
      <w:r w:rsidRPr="008E0A21">
        <w:rPr>
          <w:rFonts w:ascii="Verdana" w:hAnsi="Verdana"/>
          <w:b/>
          <w:color w:val="231F20"/>
          <w:sz w:val="20"/>
          <w:lang w:val="es-ES_tradnl"/>
        </w:rPr>
        <w:t>ESECUZIONE VUOTO</w:t>
      </w:r>
    </w:p>
    <w:p w:rsidR="00B05971" w:rsidRPr="008E0A21" w:rsidRDefault="008E0A21">
      <w:pPr>
        <w:spacing w:after="0" w:line="240" w:lineRule="exact"/>
        <w:ind w:left="107" w:right="609"/>
        <w:jc w:val="both"/>
        <w:rPr>
          <w:rFonts w:ascii="Verdana" w:eastAsia="Verdana" w:hAnsi="Verdana" w:cs="Verdana"/>
          <w:sz w:val="20"/>
          <w:szCs w:val="20"/>
          <w:lang w:val="es-ES_tradnl"/>
        </w:rPr>
      </w:pPr>
      <w:r w:rsidRPr="008E0A21">
        <w:rPr>
          <w:rFonts w:ascii="Verdana" w:hAnsi="Verdana"/>
          <w:b/>
          <w:color w:val="231F20"/>
          <w:position w:val="-1"/>
          <w:sz w:val="20"/>
          <w:lang w:val="es-ES_tradnl"/>
        </w:rPr>
        <w:t>IN BUSTE GOFFRATE PER SOTTOVUOTO</w:t>
      </w:r>
    </w:p>
    <w:p w:rsidR="00B05971" w:rsidRPr="008E0A21" w:rsidRDefault="008E0A21">
      <w:pPr>
        <w:spacing w:after="0" w:line="374" w:lineRule="exact"/>
        <w:ind w:left="107" w:right="88"/>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Collegare l'apparecchio alla presa di corrente.</w:t>
      </w:r>
    </w:p>
    <w:p w:rsidR="00B05971" w:rsidRPr="008E0A21" w:rsidRDefault="00B05971">
      <w:pPr>
        <w:spacing w:before="3" w:after="0" w:line="120" w:lineRule="exact"/>
        <w:rPr>
          <w:sz w:val="12"/>
          <w:szCs w:val="12"/>
          <w:lang w:val="es-ES_tradnl"/>
        </w:rPr>
      </w:pPr>
    </w:p>
    <w:p w:rsidR="00B05971" w:rsidRPr="008E0A21" w:rsidRDefault="008E0A21">
      <w:pPr>
        <w:spacing w:after="0" w:line="240" w:lineRule="auto"/>
        <w:ind w:left="277" w:right="-120"/>
        <w:rPr>
          <w:rFonts w:ascii="Verdana" w:eastAsia="Verdana" w:hAnsi="Verdana" w:cs="Verdana"/>
          <w:sz w:val="20"/>
          <w:szCs w:val="20"/>
          <w:lang w:val="es-ES_tradnl"/>
        </w:rPr>
      </w:pPr>
      <w:r w:rsidRPr="008E0A21">
        <w:rPr>
          <w:rFonts w:ascii="Verdana" w:hAnsi="Verdana"/>
          <w:color w:val="231F20"/>
          <w:sz w:val="20"/>
          <w:lang w:val="es-ES_tradnl"/>
        </w:rPr>
        <w:t>• Dare tensione alla confezionatrice premendo il</w:t>
      </w:r>
    </w:p>
    <w:p w:rsidR="00B05971" w:rsidRPr="008E0A21" w:rsidRDefault="008E0A21">
      <w:pPr>
        <w:spacing w:before="29" w:after="0" w:line="240" w:lineRule="auto"/>
        <w:ind w:left="447" w:right="3120"/>
        <w:jc w:val="both"/>
        <w:rPr>
          <w:rFonts w:ascii="Verdana" w:eastAsia="Verdana" w:hAnsi="Verdana" w:cs="Verdana"/>
          <w:sz w:val="20"/>
          <w:szCs w:val="20"/>
          <w:lang w:val="es-ES_tradnl"/>
        </w:rPr>
      </w:pPr>
      <w:r w:rsidRPr="008E0A21">
        <w:rPr>
          <w:rFonts w:ascii="Verdana" w:hAnsi="Verdana"/>
          <w:color w:val="231F20"/>
          <w:sz w:val="20"/>
          <w:lang w:val="es-ES_tradnl"/>
        </w:rPr>
        <w:t xml:space="preserve">pulsante </w:t>
      </w:r>
      <w:r w:rsidR="009C354D">
        <w:rPr>
          <w:rFonts w:ascii="Verdana" w:eastAsia="Verdana" w:hAnsi="Verdana" w:cs="Verdana"/>
          <w:color w:val="231F20"/>
          <w:sz w:val="20"/>
          <w:szCs w:val="20"/>
        </w:rPr>
        <w:pict>
          <v:shape id="_x0000_i1034" type="#_x0000_t75" style="width:27.75pt;height:27pt;mso-position-horizontal-relative:char;mso-position-vertical-relative:line">
            <v:imagedata r:id="rId223" o:title=""/>
          </v:shape>
        </w:pict>
      </w:r>
      <w:r w:rsidRPr="008E0A21">
        <w:rPr>
          <w:rFonts w:ascii="Verdana" w:hAnsi="Verdana"/>
          <w:color w:val="231F20"/>
          <w:sz w:val="20"/>
          <w:lang w:val="es-ES_tradnl"/>
        </w:rPr>
        <w:t>.</w:t>
      </w:r>
    </w:p>
    <w:p w:rsidR="00B05971" w:rsidRPr="008E0A21" w:rsidRDefault="008E0A21">
      <w:pPr>
        <w:spacing w:after="0" w:line="228" w:lineRule="exact"/>
        <w:ind w:left="277" w:right="-69"/>
        <w:rPr>
          <w:rFonts w:ascii="Verdana" w:eastAsia="Verdana" w:hAnsi="Verdana" w:cs="Verdana"/>
          <w:sz w:val="20"/>
          <w:szCs w:val="20"/>
          <w:lang w:val="es-ES_tradnl"/>
        </w:rPr>
      </w:pPr>
      <w:r w:rsidRPr="008E0A21">
        <w:rPr>
          <w:rFonts w:ascii="Verdana" w:hAnsi="Verdana"/>
          <w:color w:val="231F20"/>
          <w:sz w:val="20"/>
          <w:lang w:val="es-ES_tradnl"/>
        </w:rPr>
        <w:t>• Verificare l’intensità di saldatura controllando che</w:t>
      </w:r>
    </w:p>
    <w:p w:rsidR="00B05971" w:rsidRPr="008E0A21" w:rsidRDefault="00B05971">
      <w:pPr>
        <w:spacing w:before="1" w:after="0" w:line="110" w:lineRule="exact"/>
        <w:rPr>
          <w:sz w:val="11"/>
          <w:szCs w:val="11"/>
          <w:lang w:val="es-ES_tradnl"/>
        </w:rPr>
      </w:pPr>
    </w:p>
    <w:p w:rsidR="00B05971" w:rsidRPr="008E0A21" w:rsidRDefault="008E0A21">
      <w:pPr>
        <w:spacing w:after="0" w:line="151" w:lineRule="auto"/>
        <w:ind w:left="447" w:right="-102"/>
        <w:jc w:val="both"/>
        <w:rPr>
          <w:rFonts w:ascii="Verdana" w:eastAsia="Verdana" w:hAnsi="Verdana" w:cs="Verdana"/>
          <w:sz w:val="20"/>
          <w:szCs w:val="20"/>
          <w:lang w:val="es-ES_tradnl"/>
        </w:rPr>
      </w:pPr>
      <w:r w:rsidRPr="008E0A21">
        <w:rPr>
          <w:rFonts w:ascii="Verdana" w:hAnsi="Verdana"/>
          <w:color w:val="231F20"/>
          <w:sz w:val="20"/>
          <w:lang w:val="es-ES_tradnl"/>
        </w:rPr>
        <w:t xml:space="preserve">sia accesa la terza spia di segnalazione del </w:t>
      </w:r>
      <w:r w:rsidR="009C354D">
        <w:rPr>
          <w:rFonts w:ascii="Verdana" w:eastAsia="Verdana" w:hAnsi="Verdana" w:cs="Verdana"/>
          <w:color w:val="231F20"/>
          <w:spacing w:val="20"/>
          <w:sz w:val="20"/>
          <w:szCs w:val="20"/>
        </w:rPr>
        <w:pict>
          <v:shape id="_x0000_i1035" type="#_x0000_t75" style="width:26.25pt;height:27.75pt;mso-position-horizontal-relative:char;mso-position-vertical-relative:line">
            <v:imagedata r:id="rId22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e la spia </w:t>
      </w:r>
      <w:r w:rsidR="009C354D">
        <w:rPr>
          <w:rFonts w:ascii="Verdana" w:eastAsia="Verdana" w:hAnsi="Verdana" w:cs="Verdana"/>
          <w:color w:val="231F20"/>
          <w:spacing w:val="20"/>
          <w:sz w:val="20"/>
          <w:szCs w:val="20"/>
        </w:rPr>
        <w:pict>
          <v:shape id="_x0000_i1036" type="#_x0000_t75" style="width:27pt;height:27.75pt;mso-position-horizontal-relative:char;mso-position-vertical-relative:line">
            <v:imagedata r:id="rId225"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w:t>
      </w:r>
    </w:p>
    <w:p w:rsidR="00B05971" w:rsidRPr="008E0A21" w:rsidRDefault="00B05971">
      <w:pPr>
        <w:spacing w:before="4" w:after="0" w:line="120" w:lineRule="exact"/>
        <w:rPr>
          <w:sz w:val="12"/>
          <w:szCs w:val="12"/>
          <w:lang w:val="es-ES_tradnl"/>
        </w:rPr>
      </w:pPr>
    </w:p>
    <w:p w:rsidR="00B05971" w:rsidRPr="008E0A21" w:rsidRDefault="008E0A21">
      <w:pPr>
        <w:spacing w:after="0" w:line="237" w:lineRule="auto"/>
        <w:ind w:left="447" w:right="-102"/>
        <w:jc w:val="both"/>
        <w:rPr>
          <w:rFonts w:ascii="Verdana" w:eastAsia="Verdana" w:hAnsi="Verdana" w:cs="Verdana"/>
          <w:sz w:val="20"/>
          <w:szCs w:val="20"/>
          <w:lang w:val="es-ES_tradnl"/>
        </w:rPr>
      </w:pPr>
      <w:r w:rsidRPr="008E0A21">
        <w:rPr>
          <w:rFonts w:ascii="Verdana" w:hAnsi="Verdana"/>
          <w:color w:val="231F20"/>
          <w:sz w:val="20"/>
          <w:lang w:val="es-ES_tradnl"/>
        </w:rPr>
        <w:t xml:space="preserve">Regolare l’intensità di saldatura in funzione dello spessore della busta che si utilizza agendo sul pulsante </w:t>
      </w:r>
      <w:r w:rsidR="009C354D">
        <w:rPr>
          <w:rFonts w:ascii="Verdana" w:eastAsia="Verdana" w:hAnsi="Verdana" w:cs="Verdana"/>
          <w:color w:val="231F20"/>
          <w:sz w:val="20"/>
          <w:szCs w:val="20"/>
        </w:rPr>
        <w:pict>
          <v:shape id="_x0000_i1037" type="#_x0000_t75" style="width:26.25pt;height:27.75pt;mso-position-horizontal-relative:char;mso-position-vertical-relative:line">
            <v:imagedata r:id="rId224" o:title=""/>
          </v:shape>
        </w:pict>
      </w:r>
      <w:r w:rsidRPr="008E0A21">
        <w:rPr>
          <w:rFonts w:ascii="Verdana" w:hAnsi="Verdana"/>
          <w:color w:val="231F20"/>
          <w:sz w:val="20"/>
          <w:lang w:val="es-ES_tradnl"/>
        </w:rPr>
        <w:t>.</w:t>
      </w:r>
    </w:p>
    <w:p w:rsidR="00B05971" w:rsidRPr="008E0A21" w:rsidRDefault="009C354D">
      <w:pPr>
        <w:spacing w:before="10" w:after="0" w:line="130" w:lineRule="exact"/>
        <w:rPr>
          <w:sz w:val="13"/>
          <w:szCs w:val="13"/>
          <w:lang w:val="es-ES_tradnl"/>
        </w:rPr>
      </w:pPr>
      <w:r>
        <w:pict>
          <v:group id="_x0000_s3809" style="position:absolute;margin-left:101.4pt;margin-top:3.65pt;width:401.85pt;height:182.25pt;z-index:-8221;mso-position-horizontal-relative:page" coordorigin="2028,1361" coordsize="8037,3645">
            <v:group id="_x0000_s3818" style="position:absolute;left:6931;top:2141;width:1431;height:904" coordorigin="6931,2141" coordsize="1431,904">
              <v:shape id="_x0000_s3819" style="position:absolute;left:6931;top:2141;width:1431;height:904" coordorigin="6931,2141" coordsize="1431,904" path="m8206,2141l6931,3045,8363,2417,8206,2141e" fillcolor="#231f20" stroked="f">
                <v:path arrowok="t"/>
              </v:shape>
            </v:group>
            <v:group id="_x0000_s3815" style="position:absolute;left:6931;top:2141;width:1431;height:904" coordorigin="6931,2141" coordsize="1431,904">
              <v:shape id="_x0000_s3817" style="position:absolute;left:6931;top:2141;width:1431;height:904" coordorigin="6931,2141" coordsize="1431,904" path="m6931,3045l8363,2417,8206,2141,6931,3045xe" filled="f" strokecolor="#231f20" strokeweight=".5pt">
                <v:path arrowok="t"/>
              </v:shape>
              <v:shape id="_x0000_s3816" type="#_x0000_t75" style="position:absolute;left:2028;top:1361;width:4958;height:3645">
                <v:imagedata r:id="rId226" o:title=""/>
              </v:shape>
            </v:group>
            <v:group id="_x0000_s3813" style="position:absolute;left:7960;top:1518;width:2095;height:1505" coordorigin="7960,1518" coordsize="2095,1505">
              <v:shape id="_x0000_s3814" style="position:absolute;left:7960;top:1518;width:2095;height:1505" coordorigin="7960,1518" coordsize="2095,1505" path="m7960,3023r2095,l10055,1518r-2095,l7960,3023e" stroked="f">
                <v:path arrowok="t"/>
              </v:shape>
            </v:group>
            <v:group id="_x0000_s3810" style="position:absolute;left:7960;top:1518;width:2095;height:1505" coordorigin="7960,1518" coordsize="2095,1505">
              <v:shape id="_x0000_s3812" style="position:absolute;left:7960;top:1518;width:2095;height:1505" coordorigin="7960,1518" coordsize="2095,1505" path="m7960,3023r2095,l10055,1518r-2095,l7960,3023xe" filled="f" strokecolor="#231f20" strokeweight="1pt">
                <v:path arrowok="t"/>
              </v:shape>
              <v:shape id="_x0000_s3811" type="#_x0000_t75" style="position:absolute;left:8090;top:1640;width:1794;height:1274">
                <v:imagedata r:id="rId184" o:title=""/>
              </v:shape>
            </v:group>
            <w10:wrap anchorx="page"/>
          </v:group>
        </w:pict>
      </w:r>
    </w:p>
    <w:p w:rsidR="00B05971" w:rsidRPr="008E0A21" w:rsidRDefault="00B05971">
      <w:pPr>
        <w:spacing w:after="0" w:line="200" w:lineRule="exact"/>
        <w:rPr>
          <w:sz w:val="20"/>
          <w:szCs w:val="20"/>
          <w:lang w:val="es-ES_tradnl"/>
        </w:rPr>
      </w:pPr>
    </w:p>
    <w:p w:rsidR="00B05971" w:rsidRDefault="008E0A21">
      <w:pPr>
        <w:spacing w:after="0" w:line="240" w:lineRule="auto"/>
        <w:ind w:left="1560" w:right="3006"/>
        <w:jc w:val="center"/>
        <w:rPr>
          <w:rFonts w:ascii="Wingdings" w:eastAsia="Wingdings" w:hAnsi="Wingdings" w:cs="Wingdings"/>
          <w:sz w:val="56"/>
          <w:szCs w:val="56"/>
        </w:rPr>
      </w:pPr>
      <w:r>
        <w:rPr>
          <w:rFonts w:ascii="Wingdings" w:eastAsia="Wingdings" w:hAnsi="Wingdings" w:cs="Wingdings"/>
          <w:color w:val="231F20"/>
          <w:sz w:val="56"/>
          <w:szCs w:val="56"/>
        </w:rPr>
        <w:t></w:t>
      </w: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Default="00A031A7">
      <w:pPr>
        <w:spacing w:before="9" w:after="0" w:line="130" w:lineRule="exact"/>
      </w:pPr>
    </w:p>
    <w:p w:rsidR="00A031A7" w:rsidRPr="00A031A7" w:rsidRDefault="00A031A7" w:rsidP="00A031A7">
      <w:pPr>
        <w:spacing w:after="0" w:line="240" w:lineRule="auto"/>
      </w:pPr>
    </w:p>
    <w:p w:rsidR="00A031A7" w:rsidRPr="00A031A7" w:rsidRDefault="00A031A7" w:rsidP="00A031A7">
      <w:pPr>
        <w:spacing w:after="0" w:line="240" w:lineRule="auto"/>
      </w:pPr>
    </w:p>
    <w:p w:rsidR="00A031A7" w:rsidRPr="00A031A7" w:rsidRDefault="00A031A7">
      <w:pPr>
        <w:spacing w:before="9" w:after="0" w:line="130" w:lineRule="exact"/>
      </w:pPr>
    </w:p>
    <w:p w:rsidR="00A031A7" w:rsidRPr="00A031A7" w:rsidRDefault="00A031A7">
      <w:pPr>
        <w:spacing w:before="9" w:after="0" w:line="130" w:lineRule="exact"/>
      </w:pPr>
    </w:p>
    <w:p w:rsidR="00A031A7" w:rsidRPr="00A031A7" w:rsidRDefault="00A031A7">
      <w:pPr>
        <w:spacing w:before="9" w:after="0" w:line="130" w:lineRule="exact"/>
      </w:pPr>
    </w:p>
    <w:p w:rsidR="00A031A7" w:rsidRPr="00A031A7" w:rsidRDefault="00A031A7">
      <w:pPr>
        <w:spacing w:before="9" w:after="0" w:line="130" w:lineRule="exact"/>
      </w:pPr>
    </w:p>
    <w:p w:rsidR="00A031A7" w:rsidRPr="00A031A7" w:rsidRDefault="00A031A7">
      <w:pPr>
        <w:spacing w:before="9" w:after="0" w:line="130" w:lineRule="exact"/>
      </w:pPr>
    </w:p>
    <w:p w:rsidR="00A031A7" w:rsidRPr="00A031A7" w:rsidRDefault="00A031A7">
      <w:pPr>
        <w:spacing w:before="9" w:after="0" w:line="130" w:lineRule="exact"/>
      </w:pPr>
    </w:p>
    <w:p w:rsidR="00B05971" w:rsidRPr="00A031A7" w:rsidRDefault="009C354D">
      <w:pPr>
        <w:spacing w:before="9" w:after="0" w:line="130" w:lineRule="exact"/>
        <w:rPr>
          <w:sz w:val="13"/>
          <w:szCs w:val="13"/>
        </w:rPr>
      </w:pPr>
      <w:r>
        <w:pict>
          <v:group id="_x0000_s3825" style="position:absolute;margin-left:51.85pt;margin-top:557.4pt;width:490.45pt;height:136.65pt;z-index:-8217;mso-position-horizontal-relative:page;mso-position-vertical-relative:page" coordorigin="914,12337" coordsize="9809,2733">
            <v:shape id="_x0000_s3836" type="#_x0000_t75" style="position:absolute;left:914;top:12785;width:9809;height:2285">
              <v:imagedata r:id="rId218" o:title=""/>
            </v:shape>
            <v:shape id="_x0000_s3835" type="#_x0000_t75" style="position:absolute;left:2594;top:12337;width:703;height:914">
              <v:imagedata r:id="rId227" o:title=""/>
            </v:shape>
            <v:shape id="_x0000_s3834" type="#_x0000_t75" style="position:absolute;left:6301;top:12689;width:703;height:914">
              <v:imagedata r:id="rId228" o:title=""/>
            </v:shape>
            <v:group id="_x0000_s3832" style="position:absolute;left:8262;top:12741;width:682;height:572" coordorigin="8262,12741" coordsize="682,572">
              <v:shape id="_x0000_s3833" style="position:absolute;left:8262;top:12741;width:682;height:572" coordorigin="8262,12741" coordsize="682,572" path="m8262,12741r135,572l8945,13098r-683,-357e" fillcolor="#231f20" stroked="f">
                <v:path arrowok="t"/>
              </v:shape>
            </v:group>
            <v:group id="_x0000_s3830" style="position:absolute;left:8262;top:12741;width:682;height:572" coordorigin="8262,12741" coordsize="682,572">
              <v:shape id="_x0000_s3831" style="position:absolute;left:8262;top:12741;width:682;height:572" coordorigin="8262,12741" coordsize="682,572" path="m8397,13313r-135,-572l8945,13098r-548,215xe" filled="f" strokecolor="#231f20" strokeweight=".5pt">
                <v:path arrowok="t"/>
              </v:shape>
            </v:group>
            <v:group id="_x0000_s3828" style="position:absolute;left:8400;top:12439;width:604;height:622" coordorigin="8400,12439" coordsize="604,622">
              <v:shape id="_x0000_s3829" style="position:absolute;left:8400;top:12439;width:604;height:622" coordorigin="8400,12439" coordsize="604,622" path="m8620,12439r-220,421l8783,13061r221,-421l8620,12439e" fillcolor="#231f20" stroked="f">
                <v:path arrowok="t"/>
              </v:shape>
            </v:group>
            <v:group id="_x0000_s3826" style="position:absolute;left:8400;top:12439;width:604;height:622" coordorigin="8400,12439" coordsize="604,622">
              <v:shape id="_x0000_s3827" style="position:absolute;left:8400;top:12439;width:604;height:622" coordorigin="8400,12439" coordsize="604,622" path="m8400,12860r220,-421l9004,12640r-221,421l8400,12860xe" filled="f" strokecolor="#231f20" strokeweight=".5pt">
                <v:path arrowok="t"/>
              </v:shape>
            </v:group>
            <w10:wrap type="topAndBottom" anchorx="page" anchory="page"/>
          </v:group>
        </w:pict>
      </w:r>
      <w:r w:rsidR="008E0A21" w:rsidRPr="00A031A7">
        <w:br w:type="column"/>
      </w:r>
    </w:p>
    <w:p w:rsidR="00B05971" w:rsidRPr="00324743" w:rsidRDefault="008E0A21" w:rsidP="00324743">
      <w:pPr>
        <w:spacing w:after="0" w:line="240" w:lineRule="auto"/>
        <w:ind w:right="-282"/>
        <w:jc w:val="both"/>
        <w:rPr>
          <w:rFonts w:ascii="Verdana" w:eastAsia="Verdana" w:hAnsi="Verdana" w:cs="Verdana"/>
          <w:sz w:val="24"/>
          <w:szCs w:val="30"/>
        </w:rPr>
      </w:pPr>
      <w:r w:rsidRPr="00324743">
        <w:rPr>
          <w:rFonts w:ascii="Verdana" w:hAnsi="Verdana"/>
          <w:b/>
          <w:i/>
          <w:color w:val="231F20"/>
          <w:sz w:val="24"/>
        </w:rPr>
        <w:t xml:space="preserve">ИНСТРУКЦИИ ПО </w:t>
      </w:r>
      <w:r w:rsidR="00B31C9D">
        <w:rPr>
          <w:rFonts w:ascii="Verdana" w:hAnsi="Verdana"/>
          <w:b/>
          <w:i/>
          <w:color w:val="231F20"/>
          <w:sz w:val="24"/>
        </w:rPr>
        <w:t>ЭКСПЛУАТАЦИИ</w:t>
      </w:r>
    </w:p>
    <w:p w:rsidR="00B05971" w:rsidRDefault="00B05971">
      <w:pPr>
        <w:spacing w:before="9" w:after="0" w:line="140" w:lineRule="exact"/>
        <w:rPr>
          <w:sz w:val="14"/>
          <w:szCs w:val="14"/>
        </w:rPr>
      </w:pPr>
    </w:p>
    <w:p w:rsidR="00B05971" w:rsidRDefault="008E0A21">
      <w:pPr>
        <w:spacing w:after="0" w:line="240" w:lineRule="auto"/>
        <w:ind w:right="2969"/>
        <w:jc w:val="both"/>
        <w:rPr>
          <w:rFonts w:ascii="Verdana" w:eastAsia="Verdana" w:hAnsi="Verdana" w:cs="Verdana"/>
          <w:sz w:val="20"/>
          <w:szCs w:val="20"/>
        </w:rPr>
      </w:pPr>
      <w:r>
        <w:rPr>
          <w:rFonts w:ascii="Verdana" w:hAnsi="Verdana"/>
          <w:b/>
          <w:color w:val="231F20"/>
          <w:sz w:val="20"/>
        </w:rPr>
        <w:t>ВАКУУМИРОВАНИЕ</w:t>
      </w:r>
    </w:p>
    <w:p w:rsidR="00B05971" w:rsidRDefault="008E0A21">
      <w:pPr>
        <w:spacing w:before="66" w:after="0" w:line="240" w:lineRule="exact"/>
        <w:ind w:right="73"/>
        <w:jc w:val="both"/>
        <w:rPr>
          <w:rFonts w:ascii="Verdana" w:eastAsia="Verdana" w:hAnsi="Verdana" w:cs="Verdana"/>
          <w:sz w:val="20"/>
          <w:szCs w:val="20"/>
        </w:rPr>
      </w:pPr>
      <w:r>
        <w:t xml:space="preserve">Вакуумирование проводится </w:t>
      </w:r>
      <w:r>
        <w:rPr>
          <w:b/>
        </w:rPr>
        <w:t>АВТОМАТИЧЕСКИ</w:t>
      </w:r>
      <w:r>
        <w:t xml:space="preserve"> или </w:t>
      </w:r>
      <w:r>
        <w:rPr>
          <w:b/>
        </w:rPr>
        <w:t>ВРУЧНУЮ</w:t>
      </w:r>
      <w:r>
        <w:t xml:space="preserve"> по инструкциям ниже.</w:t>
      </w:r>
    </w:p>
    <w:p w:rsidR="00324743" w:rsidRDefault="009C354D">
      <w:pPr>
        <w:spacing w:after="0" w:line="240" w:lineRule="auto"/>
        <w:ind w:left="113" w:right="-20"/>
        <w:rPr>
          <w:rFonts w:ascii="Verdana" w:hAnsi="Verdana"/>
          <w:b/>
          <w:i/>
          <w:color w:val="FFFFFF"/>
        </w:rPr>
      </w:pPr>
      <w:r>
        <w:pict>
          <v:group id="_x0000_s3806" style="position:absolute;left:0;text-align:left;margin-left:292.5pt;margin-top:10.5pt;width:255.15pt;height:14.5pt;z-index:-8220;mso-position-horizontal-relative:page" coordorigin="5953,934" coordsize="5103,290">
            <v:shape id="_x0000_s3807" style="position:absolute;left:5953;top:934;width:5103;height:290" coordorigin="5953,934" coordsize="5103,290" path="m5953,1224r5103,l11056,934r-5103,l5953,1224e" fillcolor="#231f20" stroked="f">
              <v:path arrowok="t"/>
            </v:shape>
            <w10:wrap anchorx="page"/>
          </v:group>
        </w:pict>
      </w:r>
    </w:p>
    <w:p w:rsidR="00B05971" w:rsidRDefault="008E0A21">
      <w:pPr>
        <w:spacing w:after="0" w:line="240" w:lineRule="auto"/>
        <w:ind w:left="113" w:right="-20"/>
        <w:rPr>
          <w:rFonts w:ascii="Verdana" w:eastAsia="Verdana" w:hAnsi="Verdana" w:cs="Verdana"/>
        </w:rPr>
      </w:pPr>
      <w:r>
        <w:rPr>
          <w:rFonts w:ascii="Verdana" w:hAnsi="Verdana"/>
          <w:b/>
          <w:i/>
          <w:color w:val="FFFFFF"/>
        </w:rPr>
        <w:t>АВТОМАТИЧЕСКИЙ РЕЖИМ</w:t>
      </w:r>
    </w:p>
    <w:p w:rsidR="00B05971" w:rsidRDefault="008E0A21" w:rsidP="00A031A7">
      <w:pPr>
        <w:spacing w:before="52" w:after="0" w:line="240" w:lineRule="auto"/>
        <w:ind w:right="-34"/>
        <w:jc w:val="both"/>
        <w:rPr>
          <w:rFonts w:ascii="Verdana" w:eastAsia="Verdana" w:hAnsi="Verdana" w:cs="Verdana"/>
          <w:sz w:val="20"/>
          <w:szCs w:val="20"/>
        </w:rPr>
      </w:pPr>
      <w:r>
        <w:rPr>
          <w:rFonts w:ascii="Verdana" w:hAnsi="Verdana"/>
          <w:b/>
          <w:color w:val="231F20"/>
          <w:sz w:val="20"/>
        </w:rPr>
        <w:t>ВАКУУМИРОВАНИЕ</w:t>
      </w:r>
      <w:r w:rsidR="00A031A7">
        <w:rPr>
          <w:rFonts w:ascii="Verdana" w:hAnsi="Verdana"/>
          <w:b/>
          <w:color w:val="231F20"/>
          <w:sz w:val="20"/>
        </w:rPr>
        <w:t xml:space="preserve"> </w:t>
      </w:r>
      <w:r>
        <w:rPr>
          <w:rFonts w:ascii="Verdana" w:hAnsi="Verdana"/>
          <w:b/>
          <w:color w:val="231F20"/>
          <w:position w:val="-1"/>
          <w:sz w:val="20"/>
        </w:rPr>
        <w:t>ГОФРИРОВАННЫХ ПАКЕТОВ</w:t>
      </w:r>
      <w:bookmarkStart w:id="0" w:name="_GoBack"/>
      <w:bookmarkEnd w:id="0"/>
    </w:p>
    <w:p w:rsidR="00B05971" w:rsidRDefault="008E0A21">
      <w:pPr>
        <w:spacing w:after="0" w:line="374" w:lineRule="exact"/>
        <w:ind w:right="762"/>
        <w:jc w:val="both"/>
        <w:rPr>
          <w:rFonts w:ascii="Verdana" w:eastAsia="Verdana" w:hAnsi="Verdana" w:cs="Verdana"/>
          <w:sz w:val="20"/>
          <w:szCs w:val="20"/>
        </w:rPr>
      </w:pPr>
      <w:r>
        <w:rPr>
          <w:rFonts w:ascii="Wingdings" w:eastAsia="Wingdings" w:hAnsi="Wingdings" w:cs="Wingdings"/>
          <w:color w:val="231F20"/>
          <w:sz w:val="36"/>
          <w:szCs w:val="36"/>
        </w:rPr>
        <w:t></w:t>
      </w:r>
      <w:r w:rsidRPr="00A031A7">
        <w:rPr>
          <w:rFonts w:ascii="Verdana" w:hAnsi="Verdana"/>
          <w:color w:val="231F20"/>
          <w:sz w:val="20"/>
        </w:rPr>
        <w:t>Подключите прибор к сети</w:t>
      </w:r>
      <w:r>
        <w:t xml:space="preserve">. </w:t>
      </w:r>
    </w:p>
    <w:p w:rsidR="00B05971" w:rsidRDefault="00B05971">
      <w:pPr>
        <w:spacing w:before="3" w:after="0" w:line="120" w:lineRule="exact"/>
        <w:rPr>
          <w:sz w:val="12"/>
          <w:szCs w:val="12"/>
        </w:rPr>
      </w:pPr>
    </w:p>
    <w:p w:rsidR="00B05971" w:rsidRDefault="008E0A21">
      <w:pPr>
        <w:spacing w:after="0" w:line="240" w:lineRule="auto"/>
        <w:ind w:left="170" w:right="-20"/>
        <w:rPr>
          <w:rFonts w:ascii="Verdana" w:eastAsia="Verdana" w:hAnsi="Verdana" w:cs="Verdana"/>
          <w:sz w:val="20"/>
          <w:szCs w:val="20"/>
        </w:rPr>
      </w:pPr>
      <w:r>
        <w:rPr>
          <w:rFonts w:ascii="Verdana" w:hAnsi="Verdana"/>
          <w:color w:val="231F20"/>
          <w:sz w:val="20"/>
        </w:rPr>
        <w:t xml:space="preserve">* Включите прибор, нажав кнопку. </w:t>
      </w:r>
    </w:p>
    <w:p w:rsidR="00B05971" w:rsidRDefault="009C354D">
      <w:pPr>
        <w:spacing w:before="44" w:after="0" w:line="240" w:lineRule="auto"/>
        <w:ind w:left="340" w:right="-20"/>
        <w:rPr>
          <w:rFonts w:ascii="Verdana" w:eastAsia="Verdana" w:hAnsi="Verdana" w:cs="Verdana"/>
          <w:sz w:val="20"/>
          <w:szCs w:val="20"/>
        </w:rPr>
      </w:pPr>
      <w:r>
        <w:pict>
          <v:shape id="_x0000_i1038" type="#_x0000_t75" style="width:27.75pt;height:27pt;mso-position-horizontal-relative:char;mso-position-vertical-relative:line">
            <v:imagedata r:id="rId229" o:title=""/>
          </v:shape>
        </w:pict>
      </w:r>
      <w:r w:rsidR="008E0A21">
        <w:rPr>
          <w:rFonts w:ascii="Verdana" w:hAnsi="Verdana"/>
          <w:color w:val="231F20"/>
          <w:sz w:val="20"/>
        </w:rPr>
        <w:t>.</w:t>
      </w:r>
    </w:p>
    <w:p w:rsidR="00B05971" w:rsidRDefault="008E0A21">
      <w:pPr>
        <w:spacing w:after="0" w:line="215" w:lineRule="exact"/>
        <w:ind w:left="170" w:right="-20"/>
        <w:rPr>
          <w:rFonts w:ascii="Verdana" w:eastAsia="Verdana" w:hAnsi="Verdana" w:cs="Verdana"/>
          <w:sz w:val="20"/>
          <w:szCs w:val="20"/>
        </w:rPr>
      </w:pPr>
      <w:r>
        <w:rPr>
          <w:rFonts w:ascii="Verdana" w:hAnsi="Verdana"/>
          <w:color w:val="231F20"/>
          <w:sz w:val="20"/>
        </w:rPr>
        <w:t>* Проверьте силу запайки, убедившись, что горят</w:t>
      </w:r>
    </w:p>
    <w:p w:rsidR="00B05971" w:rsidRDefault="009C354D">
      <w:pPr>
        <w:spacing w:before="53" w:after="0" w:line="243" w:lineRule="auto"/>
        <w:ind w:left="340" w:right="20"/>
        <w:rPr>
          <w:rFonts w:ascii="Verdana" w:eastAsia="Verdana" w:hAnsi="Verdana" w:cs="Verdana"/>
          <w:sz w:val="20"/>
          <w:szCs w:val="20"/>
        </w:rPr>
      </w:pPr>
      <w:r>
        <w:pict>
          <v:shape id="_x0000_s3804" type="#_x0000_t75" style="position:absolute;left:0;text-align:left;margin-left:143.7pt;margin-top:55.25pt;width:26.4pt;height:27.3pt;z-index:-8218;mso-position-horizontal-relative:page">
            <v:imagedata r:id="rId224" o:title=""/>
            <w10:wrap anchorx="page"/>
          </v:shape>
        </w:pict>
      </w:r>
      <w:r w:rsidR="008E0A21">
        <w:rPr>
          <w:rFonts w:ascii="Verdana" w:hAnsi="Verdana"/>
          <w:color w:val="231F20"/>
          <w:sz w:val="20"/>
        </w:rPr>
        <w:t xml:space="preserve">третий индикатор </w:t>
      </w:r>
      <w:r>
        <w:rPr>
          <w:rFonts w:ascii="Verdana" w:eastAsia="Verdana" w:hAnsi="Verdana" w:cs="Verdana"/>
          <w:color w:val="231F20"/>
          <w:spacing w:val="20"/>
          <w:sz w:val="20"/>
          <w:szCs w:val="20"/>
        </w:rPr>
        <w:pict>
          <v:shape id="_x0000_i1039" type="#_x0000_t75" style="width:26.25pt;height:27.75pt;mso-position-horizontal-relative:char;mso-position-vertical-relative:line">
            <v:imagedata r:id="rId224" o:title=""/>
          </v:shape>
        </w:pict>
      </w:r>
      <w:r w:rsidR="008E0A21">
        <w:rPr>
          <w:rFonts w:ascii="Times New Roman" w:hAnsi="Times New Roman"/>
          <w:color w:val="231F20"/>
          <w:sz w:val="20"/>
        </w:rPr>
        <w:t xml:space="preserve"> </w:t>
      </w:r>
      <w:r w:rsidR="008E0A21">
        <w:rPr>
          <w:rFonts w:ascii="Verdana" w:hAnsi="Verdana"/>
          <w:color w:val="231F20"/>
          <w:sz w:val="20"/>
        </w:rPr>
        <w:t xml:space="preserve">и лампочка </w:t>
      </w:r>
      <w:r>
        <w:rPr>
          <w:rFonts w:ascii="Verdana" w:eastAsia="Verdana" w:hAnsi="Verdana" w:cs="Verdana"/>
          <w:color w:val="231F20"/>
          <w:spacing w:val="20"/>
          <w:sz w:val="20"/>
          <w:szCs w:val="20"/>
        </w:rPr>
        <w:pict>
          <v:shape id="_x0000_i1040" type="#_x0000_t75" style="width:27pt;height:27.75pt;mso-position-horizontal-relative:char;mso-position-vertical-relative:line">
            <v:imagedata r:id="rId230" o:title=""/>
          </v:shape>
        </w:pict>
      </w:r>
      <w:r w:rsidR="008E0A21">
        <w:rPr>
          <w:rFonts w:ascii="Verdana" w:hAnsi="Verdana"/>
          <w:color w:val="231F20"/>
          <w:sz w:val="20"/>
        </w:rPr>
        <w:t xml:space="preserve">. Регулируйте силу запайки, проверяя толщину запаиваемого пакета и выбирая нужную </w:t>
      </w:r>
    </w:p>
    <w:p w:rsidR="00B05971" w:rsidRDefault="00B05971">
      <w:pPr>
        <w:spacing w:before="2" w:after="0" w:line="110" w:lineRule="exact"/>
        <w:rPr>
          <w:sz w:val="11"/>
          <w:szCs w:val="11"/>
        </w:rPr>
      </w:pPr>
    </w:p>
    <w:p w:rsidR="00B05971" w:rsidRPr="008E0A21" w:rsidRDefault="008E0A21">
      <w:pPr>
        <w:tabs>
          <w:tab w:val="left" w:pos="2860"/>
        </w:tabs>
        <w:spacing w:after="0" w:line="240" w:lineRule="auto"/>
        <w:ind w:left="340" w:right="-20"/>
        <w:rPr>
          <w:rFonts w:ascii="Verdana" w:eastAsia="Verdana" w:hAnsi="Verdana" w:cs="Verdana"/>
          <w:sz w:val="20"/>
          <w:szCs w:val="20"/>
          <w:lang w:val="es-ES_tradnl"/>
        </w:rPr>
      </w:pPr>
      <w:r w:rsidRPr="00A031A7">
        <w:rPr>
          <w:rFonts w:ascii="Verdana" w:hAnsi="Verdana"/>
          <w:color w:val="231F20"/>
          <w:sz w:val="20"/>
        </w:rPr>
        <w:t>величину</w:t>
      </w:r>
      <w:r w:rsidRPr="00DC27AB">
        <w:rPr>
          <w:rFonts w:ascii="Verdana" w:hAnsi="Verdana"/>
          <w:color w:val="231F20"/>
          <w:sz w:val="20"/>
          <w:lang w:val="es-ES_tradnl"/>
        </w:rPr>
        <w:t xml:space="preserve">, </w:t>
      </w:r>
      <w:r w:rsidRPr="00A031A7">
        <w:rPr>
          <w:rFonts w:ascii="Verdana" w:hAnsi="Verdana"/>
          <w:color w:val="231F20"/>
          <w:sz w:val="20"/>
        </w:rPr>
        <w:t>нажимая</w:t>
      </w:r>
      <w:r w:rsidRPr="008E0A21">
        <w:rPr>
          <w:lang w:val="es-ES_tradnl"/>
        </w:rPr>
        <w:t xml:space="preserve"> </w:t>
      </w:r>
      <w:r w:rsidR="00B31C9D">
        <w:rPr>
          <w:rFonts w:ascii="Verdana" w:eastAsia="Verdana" w:hAnsi="Verdana" w:cs="Verdana"/>
          <w:noProof/>
          <w:color w:val="231F20"/>
          <w:sz w:val="20"/>
          <w:szCs w:val="20"/>
          <w:lang w:bidi="ar-SA"/>
        </w:rPr>
        <w:drawing>
          <wp:inline distT="0" distB="0" distL="0" distR="0" wp14:anchorId="2C635313" wp14:editId="7976CE33">
            <wp:extent cx="334010" cy="3498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34010" cy="349885"/>
                    </a:xfrm>
                    <a:prstGeom prst="rect">
                      <a:avLst/>
                    </a:prstGeom>
                    <a:noFill/>
                    <a:ln>
                      <a:noFill/>
                    </a:ln>
                  </pic:spPr>
                </pic:pic>
              </a:graphicData>
            </a:graphic>
          </wp:inline>
        </w:drawing>
      </w:r>
      <w:r w:rsidRPr="008E0A21">
        <w:rPr>
          <w:lang w:val="es-ES_tradnl"/>
        </w:rPr>
        <w:tab/>
        <w:t>.</w:t>
      </w:r>
    </w:p>
    <w:p w:rsidR="00B05971" w:rsidRPr="008E0A21" w:rsidRDefault="00B05971">
      <w:pPr>
        <w:spacing w:after="0" w:line="240" w:lineRule="auto"/>
        <w:rPr>
          <w:rFonts w:ascii="Verdana" w:eastAsia="Verdana" w:hAnsi="Verdana" w:cs="Verdana"/>
          <w:sz w:val="20"/>
          <w:szCs w:val="20"/>
          <w:lang w:val="es-ES_tradnl"/>
        </w:rPr>
        <w:sectPr w:rsidR="00B05971" w:rsidRPr="008E0A21">
          <w:type w:val="continuous"/>
          <w:pgSz w:w="11920" w:h="16840"/>
          <w:pgMar w:top="1560" w:right="720" w:bottom="280" w:left="460" w:header="720" w:footer="720" w:gutter="0"/>
          <w:cols w:num="2" w:space="720" w:equalWidth="0">
            <w:col w:w="5211" w:space="282"/>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795" style="position:absolute;left:0;text-align:left;margin-left:42.4pt;margin-top:4.6pt;width:165.65pt;height:17.75pt;z-index:-8216;mso-position-horizontal-relative:page" coordorigin="848,92" coordsize="3313,355">
            <v:group id="_x0000_s3800" style="position:absolute;left:860;top:102;width:461;height:301" coordorigin="860,102" coordsize="461,301">
              <v:shape id="_x0000_s3801"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798" style="position:absolute;left:860;top:102;width:461;height:301" coordorigin="860,102" coordsize="461,301">
              <v:shape id="_x0000_s3799"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796" style="position:absolute;left:850;top:445;width:3308;height:2" coordorigin="850,445" coordsize="3308,2">
              <v:shape id="_x0000_s3797" style="position:absolute;left:850;top:445;width:3308;height:2" coordorigin="850,445" coordsize="3308,0" path="m850,445r3308,e" filled="f" strokecolor="#231f20" strokeweight=".25pt">
                <v:path arrowok="t"/>
              </v:shape>
            </v:group>
            <w10:wrap anchorx="page"/>
          </v:group>
        </w:pict>
      </w:r>
      <w:r>
        <w:pict>
          <v:group id="_x0000_s3788" style="position:absolute;left:0;text-align:left;margin-left:221.95pt;margin-top:4.6pt;width:165.6pt;height:17.75pt;z-index:-8215;mso-position-horizontal-relative:page" coordorigin="4439,92" coordsize="3312,355">
            <v:group id="_x0000_s3793" style="position:absolute;left:4451;top:102;width:461;height:301" coordorigin="4451,102" coordsize="461,301">
              <v:shape id="_x0000_s3794"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791" style="position:absolute;left:4451;top:102;width:461;height:301" coordorigin="4451,102" coordsize="461,301">
              <v:shape id="_x0000_s3792"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789" style="position:absolute;left:4441;top:445;width:3307;height:2" coordorigin="4441,445" coordsize="3307,2">
              <v:shape id="_x0000_s3790" style="position:absolute;left:4441;top:445;width:3307;height:2" coordorigin="4441,445" coordsize="3307,0" path="m4441,445r3307,e" filled="f" strokecolor="#231f20" strokeweight=".25pt">
                <v:path arrowok="t"/>
              </v:shape>
            </v:group>
            <w10:wrap anchorx="page"/>
          </v:group>
        </w:pict>
      </w:r>
      <w:r>
        <w:pict>
          <v:group id="_x0000_s3781" style="position:absolute;left:0;text-align:left;margin-left:401.45pt;margin-top:4.6pt;width:165.65pt;height:17.75pt;z-index:-8214;mso-position-horizontal-relative:page" coordorigin="8029,92" coordsize="3313,355">
            <v:group id="_x0000_s3786" style="position:absolute;left:8041;top:102;width:461;height:301" coordorigin="8041,102" coordsize="461,301">
              <v:shape id="_x0000_s3787"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784" style="position:absolute;left:8041;top:102;width:461;height:301" coordorigin="8041,102" coordsize="461,301">
              <v:shape id="_x0000_s3785"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782" style="position:absolute;left:8031;top:445;width:3308;height:2" coordorigin="8031,445" coordsize="3308,2">
              <v:shape id="_x0000_s3783"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400" w:left="740" w:header="600" w:footer="206" w:gutter="0"/>
          <w:cols w:space="720"/>
        </w:sectPr>
      </w:pPr>
    </w:p>
    <w:p w:rsidR="00B05971" w:rsidRPr="008E0A21" w:rsidRDefault="00B05971">
      <w:pPr>
        <w:spacing w:before="9" w:after="0" w:line="130" w:lineRule="exact"/>
        <w:rPr>
          <w:sz w:val="13"/>
          <w:szCs w:val="13"/>
          <w:lang w:val="es-ES_tradnl"/>
        </w:rPr>
      </w:pPr>
    </w:p>
    <w:p w:rsidR="00B05971" w:rsidRPr="008E0A21" w:rsidRDefault="008E0A21">
      <w:pPr>
        <w:spacing w:after="0" w:line="240" w:lineRule="auto"/>
        <w:ind w:left="110" w:right="962"/>
        <w:jc w:val="both"/>
        <w:rPr>
          <w:rFonts w:ascii="Verdana" w:eastAsia="Verdana" w:hAnsi="Verdana" w:cs="Verdana"/>
          <w:sz w:val="30"/>
          <w:szCs w:val="30"/>
          <w:lang w:val="es-ES_tradnl"/>
        </w:rPr>
      </w:pPr>
      <w:r w:rsidRPr="008E0A21">
        <w:rPr>
          <w:rFonts w:ascii="Verdana" w:hAnsi="Verdana"/>
          <w:b/>
          <w:i/>
          <w:color w:val="231F20"/>
          <w:sz w:val="30"/>
          <w:lang w:val="es-ES_tradnl"/>
        </w:rPr>
        <w:t>UTILISATION</w:t>
      </w:r>
    </w:p>
    <w:p w:rsidR="00B05971" w:rsidRPr="008E0A21" w:rsidRDefault="008E0A21">
      <w:pPr>
        <w:spacing w:after="0" w:line="360" w:lineRule="exact"/>
        <w:ind w:left="110" w:right="561"/>
        <w:jc w:val="both"/>
        <w:rPr>
          <w:rFonts w:ascii="Verdana" w:eastAsia="Verdana" w:hAnsi="Verdana" w:cs="Verdana"/>
          <w:sz w:val="30"/>
          <w:szCs w:val="30"/>
          <w:lang w:val="es-ES_tradnl"/>
        </w:rPr>
      </w:pPr>
      <w:r w:rsidRPr="008E0A21">
        <w:rPr>
          <w:rFonts w:ascii="Verdana" w:hAnsi="Verdana"/>
          <w:b/>
          <w:i/>
          <w:color w:val="231F20"/>
          <w:position w:val="-1"/>
          <w:sz w:val="30"/>
          <w:lang w:val="es-ES_tradnl"/>
        </w:rPr>
        <w:t>DE LA MACHINE</w:t>
      </w:r>
    </w:p>
    <w:p w:rsidR="00B05971" w:rsidRPr="008E0A21" w:rsidRDefault="00B05971">
      <w:pPr>
        <w:spacing w:before="9" w:after="0" w:line="240" w:lineRule="exact"/>
        <w:rPr>
          <w:sz w:val="24"/>
          <w:szCs w:val="24"/>
          <w:lang w:val="es-ES_tradnl"/>
        </w:rPr>
      </w:pPr>
    </w:p>
    <w:p w:rsidR="00B05971" w:rsidRPr="008E0A21" w:rsidRDefault="008E0A21">
      <w:pPr>
        <w:spacing w:after="0" w:line="240" w:lineRule="auto"/>
        <w:ind w:left="110" w:right="1060"/>
        <w:jc w:val="both"/>
        <w:rPr>
          <w:rFonts w:ascii="Verdana" w:eastAsia="Verdana" w:hAnsi="Verdana" w:cs="Verdana"/>
          <w:sz w:val="20"/>
          <w:szCs w:val="20"/>
          <w:lang w:val="es-ES_tradnl"/>
        </w:rPr>
      </w:pPr>
      <w:r w:rsidRPr="008E0A21">
        <w:rPr>
          <w:rFonts w:ascii="Verdana" w:hAnsi="Verdana"/>
          <w:b/>
          <w:color w:val="231F20"/>
          <w:sz w:val="20"/>
          <w:lang w:val="es-ES_tradnl"/>
        </w:rPr>
        <w:t>CRÉATION DU VIDE</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110" w:right="-50"/>
        <w:jc w:val="both"/>
        <w:rPr>
          <w:rFonts w:ascii="Verdana" w:eastAsia="Verdana" w:hAnsi="Verdana" w:cs="Verdana"/>
          <w:sz w:val="20"/>
          <w:szCs w:val="20"/>
          <w:lang w:val="en-US"/>
        </w:rPr>
      </w:pPr>
      <w:r w:rsidRPr="008E0A21">
        <w:rPr>
          <w:rFonts w:ascii="Verdana" w:hAnsi="Verdana"/>
          <w:color w:val="231F20"/>
          <w:sz w:val="20"/>
          <w:lang w:val="en-US"/>
        </w:rPr>
        <w:t>Vous  pouvez créer le vide  dans des sachets, soit  automatique- ment, soit  manuellement selon les indications suivantes.</w:t>
      </w:r>
    </w:p>
    <w:p w:rsidR="00B05971" w:rsidRPr="008E0A21" w:rsidRDefault="00B05971">
      <w:pPr>
        <w:spacing w:after="0" w:line="200" w:lineRule="exact"/>
        <w:rPr>
          <w:sz w:val="20"/>
          <w:szCs w:val="20"/>
          <w:lang w:val="en-US"/>
        </w:rPr>
      </w:pPr>
    </w:p>
    <w:p w:rsidR="00B05971" w:rsidRPr="008E0A21" w:rsidRDefault="00B05971">
      <w:pPr>
        <w:spacing w:before="15" w:after="0" w:line="260" w:lineRule="exact"/>
        <w:rPr>
          <w:sz w:val="26"/>
          <w:szCs w:val="26"/>
          <w:lang w:val="en-US"/>
        </w:rPr>
      </w:pPr>
    </w:p>
    <w:p w:rsidR="00B05971" w:rsidRPr="008E0A21" w:rsidRDefault="008E0A21">
      <w:pPr>
        <w:spacing w:after="0" w:line="240" w:lineRule="auto"/>
        <w:ind w:left="167" w:right="-32"/>
        <w:jc w:val="both"/>
        <w:rPr>
          <w:rFonts w:ascii="Verdana" w:eastAsia="Verdana" w:hAnsi="Verdana" w:cs="Verdana"/>
          <w:lang w:val="en-US"/>
        </w:rPr>
      </w:pPr>
      <w:r w:rsidRPr="008E0A21">
        <w:rPr>
          <w:rFonts w:ascii="Verdana" w:hAnsi="Verdana"/>
          <w:b/>
          <w:color w:val="FFFFFF"/>
          <w:lang w:val="en-US"/>
        </w:rPr>
        <w:t>MODALITÉ AUTOMATIQUE</w:t>
      </w:r>
    </w:p>
    <w:p w:rsidR="00B05971" w:rsidRPr="008E0A21" w:rsidRDefault="00B05971">
      <w:pPr>
        <w:spacing w:before="2" w:after="0" w:line="160" w:lineRule="exact"/>
        <w:rPr>
          <w:sz w:val="16"/>
          <w:szCs w:val="16"/>
          <w:lang w:val="en-US"/>
        </w:rPr>
      </w:pPr>
    </w:p>
    <w:p w:rsidR="00B05971" w:rsidRPr="008E0A21" w:rsidRDefault="009C354D">
      <w:pPr>
        <w:spacing w:after="0" w:line="240" w:lineRule="exact"/>
        <w:ind w:left="110" w:right="-54"/>
        <w:jc w:val="both"/>
        <w:rPr>
          <w:rFonts w:ascii="Verdana" w:eastAsia="Verdana" w:hAnsi="Verdana" w:cs="Verdana"/>
          <w:sz w:val="20"/>
          <w:szCs w:val="20"/>
          <w:lang w:val="en-US"/>
        </w:rPr>
      </w:pPr>
      <w:r>
        <w:pict>
          <v:group id="_x0000_s3779" style="position:absolute;left:0;text-align:left;margin-left:42.5pt;margin-top:-21.25pt;width:165.4pt;height:14.5pt;z-index:-8211;mso-position-horizontal-relative:page" coordorigin="850,-425" coordsize="3308,290">
            <v:shape id="_x0000_s3780" style="position:absolute;left:850;top:-425;width:3308;height:290" coordorigin="850,-425" coordsize="3308,290" path="m850,-135r3308,l4158,-425r-3308,l850,-135e" fillcolor="#231f20" stroked="f">
              <v:path arrowok="t"/>
            </v:shape>
            <w10:wrap anchorx="page"/>
          </v:group>
        </w:pict>
      </w:r>
      <w:r w:rsidR="008E0A21" w:rsidRPr="008E0A21">
        <w:rPr>
          <w:rFonts w:ascii="Verdana" w:hAnsi="Verdana"/>
          <w:b/>
          <w:color w:val="231F20"/>
          <w:sz w:val="20"/>
          <w:lang w:val="en-US"/>
        </w:rPr>
        <w:t>EXÉCUTION DU VIDE DANS DES SACHETS GAUFRÉS POUR SOUS VIDE</w:t>
      </w:r>
    </w:p>
    <w:p w:rsidR="00B05971" w:rsidRPr="008E0A21" w:rsidRDefault="00B05971">
      <w:pPr>
        <w:spacing w:before="8" w:after="0" w:line="100" w:lineRule="exact"/>
        <w:rPr>
          <w:sz w:val="10"/>
          <w:szCs w:val="10"/>
          <w:lang w:val="en-US"/>
        </w:rPr>
      </w:pPr>
    </w:p>
    <w:p w:rsidR="00B05971" w:rsidRPr="008E0A21" w:rsidRDefault="008E0A21">
      <w:pPr>
        <w:spacing w:after="0" w:line="399" w:lineRule="exact"/>
        <w:ind w:left="110" w:right="-61"/>
        <w:jc w:val="both"/>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Brancher la machine à une pri</w:t>
      </w:r>
    </w:p>
    <w:p w:rsidR="00B05971" w:rsidRPr="008E0A21" w:rsidRDefault="008E0A21">
      <w:pPr>
        <w:spacing w:after="0" w:line="206" w:lineRule="exact"/>
        <w:ind w:left="450" w:right="1488"/>
        <w:jc w:val="both"/>
        <w:rPr>
          <w:rFonts w:ascii="Verdana" w:eastAsia="Verdana" w:hAnsi="Verdana" w:cs="Verdana"/>
          <w:sz w:val="20"/>
          <w:szCs w:val="20"/>
          <w:lang w:val="en-US"/>
        </w:rPr>
      </w:pPr>
      <w:r w:rsidRPr="008E0A21">
        <w:rPr>
          <w:rFonts w:ascii="Verdana" w:hAnsi="Verdana"/>
          <w:color w:val="231F20"/>
          <w:sz w:val="20"/>
          <w:lang w:val="en-US"/>
        </w:rPr>
        <w:t>se de courant.</w:t>
      </w:r>
    </w:p>
    <w:p w:rsidR="00B05971" w:rsidRPr="008E0A21" w:rsidRDefault="008E0A21">
      <w:pPr>
        <w:spacing w:after="0" w:line="534" w:lineRule="exact"/>
        <w:ind w:left="220" w:right="-71"/>
        <w:jc w:val="center"/>
        <w:rPr>
          <w:rFonts w:ascii="Verdana" w:eastAsia="Verdana" w:hAnsi="Verdana" w:cs="Verdana"/>
          <w:sz w:val="20"/>
          <w:szCs w:val="20"/>
          <w:lang w:val="es-ES_tradnl"/>
        </w:rPr>
      </w:pPr>
      <w:r w:rsidRPr="008E0A21">
        <w:rPr>
          <w:rFonts w:ascii="Verdana" w:hAnsi="Verdana"/>
          <w:color w:val="231F20"/>
          <w:position w:val="11"/>
          <w:sz w:val="20"/>
          <w:lang w:val="es-ES_tradnl"/>
        </w:rPr>
        <w:t xml:space="preserve">• Appuyer sur le bouton </w:t>
      </w:r>
      <w:r w:rsidR="009C354D">
        <w:rPr>
          <w:rFonts w:ascii="Verdana" w:eastAsia="Verdana" w:hAnsi="Verdana" w:cs="Verdana"/>
          <w:color w:val="231F20"/>
          <w:position w:val="11"/>
          <w:sz w:val="20"/>
          <w:szCs w:val="20"/>
        </w:rPr>
        <w:pict>
          <v:shape id="_x0000_i1041" type="#_x0000_t75" style="width:27.75pt;height:27pt;mso-position-horizontal-relative:char;mso-position-vertical-relative:line">
            <v:imagedata r:id="rId232" o:title=""/>
          </v:shape>
        </w:pict>
      </w:r>
      <w:r w:rsidRPr="008E0A21">
        <w:rPr>
          <w:rFonts w:ascii="Verdana" w:hAnsi="Verdana"/>
          <w:color w:val="231F20"/>
          <w:position w:val="11"/>
          <w:sz w:val="20"/>
          <w:lang w:val="es-ES_tradnl"/>
        </w:rPr>
        <w:t>.</w:t>
      </w:r>
    </w:p>
    <w:p w:rsidR="00B05971" w:rsidRPr="008E0A21" w:rsidRDefault="008E0A21">
      <w:pPr>
        <w:spacing w:after="0" w:line="201" w:lineRule="exact"/>
        <w:ind w:left="246" w:right="-41"/>
        <w:jc w:val="center"/>
        <w:rPr>
          <w:rFonts w:ascii="Verdana" w:eastAsia="Verdana" w:hAnsi="Verdana" w:cs="Verdana"/>
          <w:sz w:val="20"/>
          <w:szCs w:val="20"/>
          <w:lang w:val="es-ES_tradnl"/>
        </w:rPr>
      </w:pPr>
      <w:r w:rsidRPr="008E0A21">
        <w:rPr>
          <w:rFonts w:ascii="Verdana" w:hAnsi="Verdana"/>
          <w:color w:val="231F20"/>
          <w:sz w:val="20"/>
          <w:lang w:val="es-ES_tradnl"/>
        </w:rPr>
        <w:t>• Vérifier l’intensité de la soudure</w:t>
      </w:r>
    </w:p>
    <w:p w:rsidR="00B05971" w:rsidRPr="008E0A21" w:rsidRDefault="008E0A21">
      <w:pPr>
        <w:spacing w:before="6" w:after="0" w:line="240" w:lineRule="exact"/>
        <w:ind w:left="451" w:right="-56"/>
        <w:jc w:val="both"/>
        <w:rPr>
          <w:rFonts w:ascii="Verdana" w:eastAsia="Verdana" w:hAnsi="Verdana" w:cs="Verdana"/>
          <w:sz w:val="20"/>
          <w:szCs w:val="20"/>
          <w:lang w:val="es-ES_tradnl"/>
        </w:rPr>
      </w:pPr>
      <w:r w:rsidRPr="008E0A21">
        <w:rPr>
          <w:rFonts w:ascii="Verdana" w:hAnsi="Verdana"/>
          <w:color w:val="231F20"/>
          <w:sz w:val="20"/>
          <w:lang w:val="es-ES_tradnl"/>
        </w:rPr>
        <w:t>en contrôlant que le troisième voyant de  signalisation du</w:t>
      </w:r>
    </w:p>
    <w:p w:rsidR="00B05971" w:rsidRPr="008E0A21" w:rsidRDefault="009C354D">
      <w:pPr>
        <w:spacing w:after="0" w:line="538" w:lineRule="exact"/>
        <w:ind w:left="450" w:right="1105"/>
        <w:jc w:val="both"/>
        <w:rPr>
          <w:rFonts w:ascii="Verdana" w:eastAsia="Verdana" w:hAnsi="Verdana" w:cs="Verdana"/>
          <w:sz w:val="20"/>
          <w:szCs w:val="20"/>
          <w:lang w:val="es-ES_tradnl"/>
        </w:rPr>
      </w:pPr>
      <w:r>
        <w:pict>
          <v:shape id="_x0000_i1042" type="#_x0000_t75" style="width:26.25pt;height:27.75pt;mso-position-horizontal-relative:char;mso-position-vertical-relative:line">
            <v:imagedata r:id="rId224" o:title=""/>
          </v:shape>
        </w:pict>
      </w:r>
      <w:r w:rsidR="008E0A21" w:rsidRPr="008E0A21">
        <w:rPr>
          <w:rFonts w:ascii="Times New Roman" w:hAnsi="Times New Roman"/>
          <w:position w:val="12"/>
          <w:sz w:val="20"/>
          <w:lang w:val="es-ES_tradnl"/>
        </w:rPr>
        <w:t xml:space="preserve"> </w:t>
      </w:r>
      <w:r w:rsidR="008E0A21" w:rsidRPr="008E0A21">
        <w:rPr>
          <w:rFonts w:ascii="Verdana" w:hAnsi="Verdana"/>
          <w:color w:val="231F20"/>
          <w:position w:val="12"/>
          <w:sz w:val="20"/>
          <w:lang w:val="es-ES_tradnl"/>
        </w:rPr>
        <w:t>soit allumé.</w:t>
      </w:r>
    </w:p>
    <w:p w:rsidR="00B05971" w:rsidRPr="008E0A21" w:rsidRDefault="009C354D">
      <w:pPr>
        <w:spacing w:before="48" w:after="0" w:line="240" w:lineRule="exact"/>
        <w:ind w:left="450" w:right="-47"/>
        <w:jc w:val="both"/>
        <w:rPr>
          <w:rFonts w:ascii="Verdana" w:eastAsia="Verdana" w:hAnsi="Verdana" w:cs="Verdana"/>
          <w:sz w:val="20"/>
          <w:szCs w:val="20"/>
          <w:lang w:val="es-ES_tradnl"/>
        </w:rPr>
      </w:pPr>
      <w:r>
        <w:pict>
          <v:shape id="_x0000_s3776" type="#_x0000_t75" style="position:absolute;left:0;text-align:left;margin-left:129.55pt;margin-top:38pt;width:26.4pt;height:27.3pt;z-index:-8208;mso-position-horizontal-relative:page">
            <v:imagedata r:id="rId224" o:title=""/>
            <w10:wrap anchorx="page"/>
          </v:shape>
        </w:pict>
      </w:r>
      <w:r w:rsidR="008E0A21" w:rsidRPr="008E0A21">
        <w:rPr>
          <w:rFonts w:ascii="Verdana" w:hAnsi="Verdana"/>
          <w:color w:val="231F20"/>
          <w:sz w:val="20"/>
          <w:lang w:val="es-ES_tradnl"/>
        </w:rPr>
        <w:t>Régler l’intensité de la soudure selon l’épaisseur du sachet, qu l’on veut utiliser en appuyant</w:t>
      </w:r>
    </w:p>
    <w:p w:rsidR="00B05971" w:rsidRPr="008E0A21" w:rsidRDefault="008E0A21">
      <w:pPr>
        <w:spacing w:before="96" w:after="0" w:line="240" w:lineRule="auto"/>
        <w:ind w:left="450" w:right="926"/>
        <w:jc w:val="both"/>
        <w:rPr>
          <w:rFonts w:ascii="Verdana" w:eastAsia="Verdana" w:hAnsi="Verdana" w:cs="Verdana"/>
          <w:sz w:val="20"/>
          <w:szCs w:val="20"/>
          <w:lang w:val="en-US"/>
        </w:rPr>
      </w:pPr>
      <w:r w:rsidRPr="008E0A21">
        <w:rPr>
          <w:rFonts w:ascii="Verdana" w:hAnsi="Verdana"/>
          <w:color w:val="231F20"/>
          <w:sz w:val="20"/>
          <w:lang w:val="en-US"/>
        </w:rPr>
        <w:t>sur le bouton       .</w:t>
      </w:r>
    </w:p>
    <w:p w:rsidR="00B05971" w:rsidRPr="008E0A21" w:rsidRDefault="008E0A21">
      <w:pPr>
        <w:spacing w:before="2" w:after="0" w:line="150" w:lineRule="exact"/>
        <w:rPr>
          <w:sz w:val="15"/>
          <w:szCs w:val="15"/>
          <w:lang w:val="en-US"/>
        </w:rPr>
      </w:pPr>
      <w:r w:rsidRPr="008E0A21">
        <w:rPr>
          <w:lang w:val="en-US"/>
        </w:rPr>
        <w:br w:type="column"/>
      </w:r>
    </w:p>
    <w:p w:rsidR="00B05971" w:rsidRPr="008E0A21" w:rsidRDefault="008E0A21">
      <w:pPr>
        <w:spacing w:after="0" w:line="360" w:lineRule="exact"/>
        <w:ind w:right="1027"/>
        <w:rPr>
          <w:rFonts w:ascii="Verdana" w:eastAsia="Verdana" w:hAnsi="Verdana" w:cs="Verdana"/>
          <w:sz w:val="30"/>
          <w:szCs w:val="30"/>
          <w:lang w:val="en-US"/>
        </w:rPr>
      </w:pPr>
      <w:r w:rsidRPr="008E0A21">
        <w:rPr>
          <w:rFonts w:ascii="Verdana" w:hAnsi="Verdana"/>
          <w:b/>
          <w:i/>
          <w:color w:val="231F20"/>
          <w:sz w:val="30"/>
          <w:lang w:val="en-US"/>
        </w:rPr>
        <w:t>GEBRAUCHS- ANLEITUNG</w:t>
      </w:r>
    </w:p>
    <w:p w:rsidR="00B05971" w:rsidRPr="008E0A21" w:rsidRDefault="00B05971">
      <w:pPr>
        <w:spacing w:after="0" w:line="240" w:lineRule="exact"/>
        <w:rPr>
          <w:sz w:val="24"/>
          <w:szCs w:val="24"/>
          <w:lang w:val="en-US"/>
        </w:rPr>
      </w:pPr>
    </w:p>
    <w:p w:rsidR="00B05971" w:rsidRPr="008E0A21" w:rsidRDefault="008E0A21">
      <w:pPr>
        <w:spacing w:after="0" w:line="240" w:lineRule="auto"/>
        <w:ind w:right="-49"/>
        <w:jc w:val="both"/>
        <w:rPr>
          <w:rFonts w:ascii="Verdana" w:eastAsia="Verdana" w:hAnsi="Verdana" w:cs="Verdana"/>
          <w:sz w:val="20"/>
          <w:szCs w:val="20"/>
          <w:lang w:val="en-US"/>
        </w:rPr>
      </w:pPr>
      <w:r w:rsidRPr="008E0A21">
        <w:rPr>
          <w:rFonts w:ascii="Verdana" w:hAnsi="Verdana"/>
          <w:b/>
          <w:color w:val="231F20"/>
          <w:sz w:val="20"/>
          <w:lang w:val="en-US"/>
        </w:rPr>
        <w:t>HERSTELLUNG DES VAKUUMS</w:t>
      </w:r>
    </w:p>
    <w:p w:rsidR="00B05971" w:rsidRPr="008E0A21" w:rsidRDefault="00B05971">
      <w:pPr>
        <w:spacing w:before="6" w:after="0" w:line="100" w:lineRule="exact"/>
        <w:rPr>
          <w:sz w:val="10"/>
          <w:szCs w:val="10"/>
          <w:lang w:val="en-US"/>
        </w:rPr>
      </w:pPr>
    </w:p>
    <w:p w:rsidR="00B05971" w:rsidRPr="008E0A21" w:rsidRDefault="009C354D">
      <w:pPr>
        <w:spacing w:after="0" w:line="240" w:lineRule="exact"/>
        <w:ind w:right="-56"/>
        <w:jc w:val="both"/>
        <w:rPr>
          <w:rFonts w:ascii="Verdana" w:eastAsia="Verdana" w:hAnsi="Verdana" w:cs="Verdana"/>
          <w:sz w:val="20"/>
          <w:szCs w:val="20"/>
          <w:lang w:val="en-US"/>
        </w:rPr>
      </w:pPr>
      <w:r>
        <w:pict>
          <v:group id="_x0000_s3774" style="position:absolute;left:0;text-align:left;margin-left:222.05pt;margin-top:71.95pt;width:165.4pt;height:14.5pt;z-index:-8213;mso-position-horizontal-relative:page" coordorigin="4441,1439" coordsize="3308,290">
            <v:shape id="_x0000_s3775" style="position:absolute;left:4441;top:1439;width:3308;height:290" coordorigin="4441,1439" coordsize="3308,290" path="m4441,1729r3308,l7749,1439r-3308,l4441,1729e" fillcolor="#231f20" stroked="f">
              <v:path arrowok="t"/>
            </v:shape>
            <w10:wrap anchorx="page"/>
          </v:group>
        </w:pict>
      </w:r>
      <w:r w:rsidR="008E0A21" w:rsidRPr="008E0A21">
        <w:rPr>
          <w:rFonts w:ascii="Verdana" w:hAnsi="Verdana"/>
          <w:color w:val="231F20"/>
          <w:sz w:val="20"/>
          <w:lang w:val="en-US"/>
        </w:rPr>
        <w:t xml:space="preserve">Das Vakuum kann in den Beuteln sowohl auf  </w:t>
      </w:r>
      <w:r w:rsidR="008E0A21" w:rsidRPr="008E0A21">
        <w:rPr>
          <w:rFonts w:ascii="Verdana" w:hAnsi="Verdana"/>
          <w:b/>
          <w:color w:val="231F20"/>
          <w:sz w:val="20"/>
          <w:lang w:val="en-US"/>
        </w:rPr>
        <w:t xml:space="preserve">automatische  </w:t>
      </w:r>
      <w:r w:rsidR="008E0A21" w:rsidRPr="008E0A21">
        <w:rPr>
          <w:rFonts w:ascii="Verdana" w:hAnsi="Verdana"/>
          <w:color w:val="231F20"/>
          <w:sz w:val="20"/>
          <w:lang w:val="en-US"/>
        </w:rPr>
        <w:t xml:space="preserve">als auch auf  </w:t>
      </w:r>
      <w:r w:rsidR="008E0A21" w:rsidRPr="008E0A21">
        <w:rPr>
          <w:rFonts w:ascii="Verdana" w:hAnsi="Verdana"/>
          <w:b/>
          <w:color w:val="231F20"/>
          <w:sz w:val="20"/>
          <w:lang w:val="en-US"/>
        </w:rPr>
        <w:t xml:space="preserve">manuelle  </w:t>
      </w:r>
      <w:r w:rsidR="008E0A21" w:rsidRPr="008E0A21">
        <w:rPr>
          <w:rFonts w:ascii="Verdana" w:hAnsi="Verdana"/>
          <w:color w:val="231F20"/>
          <w:sz w:val="20"/>
          <w:lang w:val="en-US"/>
        </w:rPr>
        <w:t>Weise her- gestellt werden, indem man den nachstehenden Hinweisen folgt.</w:t>
      </w:r>
    </w:p>
    <w:p w:rsidR="00B05971" w:rsidRPr="008E0A21" w:rsidRDefault="00B05971">
      <w:pPr>
        <w:spacing w:before="15" w:after="0" w:line="220" w:lineRule="exact"/>
        <w:rPr>
          <w:lang w:val="en-US"/>
        </w:rPr>
      </w:pPr>
    </w:p>
    <w:p w:rsidR="00B05971" w:rsidRPr="008E0A21" w:rsidRDefault="008E0A21">
      <w:pPr>
        <w:spacing w:after="0" w:line="240" w:lineRule="auto"/>
        <w:ind w:right="-49"/>
        <w:jc w:val="both"/>
        <w:rPr>
          <w:rFonts w:ascii="Verdana" w:eastAsia="Verdana" w:hAnsi="Verdana" w:cs="Verdana"/>
          <w:lang w:val="en-US"/>
        </w:rPr>
      </w:pPr>
      <w:r w:rsidRPr="008E0A21">
        <w:rPr>
          <w:rFonts w:ascii="Verdana" w:hAnsi="Verdana"/>
          <w:b/>
          <w:color w:val="FFFFFF"/>
          <w:w w:val="75"/>
          <w:lang w:val="en-US"/>
        </w:rPr>
        <w:t>AUTOMATISCHERARBEITSVORGANG</w:t>
      </w:r>
    </w:p>
    <w:p w:rsidR="00B05971" w:rsidRPr="008E0A21" w:rsidRDefault="00B05971">
      <w:pPr>
        <w:spacing w:before="2" w:after="0" w:line="160" w:lineRule="exact"/>
        <w:rPr>
          <w:sz w:val="16"/>
          <w:szCs w:val="16"/>
          <w:lang w:val="en-US"/>
        </w:rPr>
      </w:pPr>
    </w:p>
    <w:p w:rsidR="00B05971" w:rsidRPr="008E0A21" w:rsidRDefault="008E0A21">
      <w:pPr>
        <w:spacing w:after="0" w:line="240" w:lineRule="exact"/>
        <w:ind w:right="-49"/>
        <w:jc w:val="both"/>
        <w:rPr>
          <w:rFonts w:ascii="Verdana" w:eastAsia="Verdana" w:hAnsi="Verdana" w:cs="Verdana"/>
          <w:sz w:val="20"/>
          <w:szCs w:val="20"/>
          <w:lang w:val="en-US"/>
        </w:rPr>
      </w:pPr>
      <w:r w:rsidRPr="008E0A21">
        <w:rPr>
          <w:rFonts w:ascii="Verdana" w:hAnsi="Verdana"/>
          <w:b/>
          <w:color w:val="231F20"/>
          <w:sz w:val="20"/>
          <w:lang w:val="en-US"/>
        </w:rPr>
        <w:t>HERSTELLUNG DES VAKUUMS IN GEPRÄGTEN BEUTELN ZUR VAKUUMVERPACKUNG</w:t>
      </w:r>
    </w:p>
    <w:p w:rsidR="00B05971" w:rsidRPr="008E0A21" w:rsidRDefault="00B05971">
      <w:pPr>
        <w:spacing w:before="8" w:after="0" w:line="100" w:lineRule="exact"/>
        <w:rPr>
          <w:sz w:val="10"/>
          <w:szCs w:val="10"/>
          <w:lang w:val="en-US"/>
        </w:rPr>
      </w:pPr>
    </w:p>
    <w:p w:rsidR="00B05971" w:rsidRPr="008E0A21" w:rsidRDefault="008E0A21">
      <w:pPr>
        <w:spacing w:after="0" w:line="240" w:lineRule="auto"/>
        <w:ind w:right="-67"/>
        <w:jc w:val="both"/>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Das Gerät ans Netz schließen.</w:t>
      </w:r>
    </w:p>
    <w:p w:rsidR="00B05971" w:rsidRPr="008E0A21" w:rsidRDefault="00B05971">
      <w:pPr>
        <w:spacing w:before="4" w:after="0" w:line="200" w:lineRule="exact"/>
        <w:rPr>
          <w:sz w:val="20"/>
          <w:szCs w:val="20"/>
          <w:lang w:val="en-US"/>
        </w:rPr>
      </w:pPr>
    </w:p>
    <w:p w:rsidR="00B05971" w:rsidRPr="008E0A21" w:rsidRDefault="008E0A21">
      <w:pPr>
        <w:spacing w:after="0" w:line="536" w:lineRule="exact"/>
        <w:ind w:left="170" w:right="-20"/>
        <w:rPr>
          <w:rFonts w:ascii="Verdana" w:eastAsia="Verdana" w:hAnsi="Verdana" w:cs="Verdana"/>
          <w:sz w:val="20"/>
          <w:szCs w:val="20"/>
          <w:lang w:val="en-US"/>
        </w:rPr>
      </w:pPr>
      <w:r w:rsidRPr="008E0A21">
        <w:rPr>
          <w:rFonts w:ascii="Verdana" w:hAnsi="Verdana"/>
          <w:color w:val="231F20"/>
          <w:position w:val="11"/>
          <w:sz w:val="20"/>
          <w:lang w:val="en-US"/>
        </w:rPr>
        <w:t xml:space="preserve">• Taste </w:t>
      </w:r>
      <w:r w:rsidR="009C354D">
        <w:rPr>
          <w:rFonts w:ascii="Verdana" w:eastAsia="Verdana" w:hAnsi="Verdana" w:cs="Verdana"/>
          <w:color w:val="231F20"/>
          <w:spacing w:val="20"/>
          <w:position w:val="11"/>
          <w:sz w:val="20"/>
          <w:szCs w:val="20"/>
        </w:rPr>
        <w:pict>
          <v:shape id="_x0000_i1043" type="#_x0000_t75" style="width:27.75pt;height:27pt;mso-position-horizontal-relative:char;mso-position-vertical-relative:line">
            <v:imagedata r:id="rId233" o:title=""/>
          </v:shape>
        </w:pict>
      </w:r>
      <w:r w:rsidRPr="008E0A21">
        <w:rPr>
          <w:rFonts w:ascii="Times New Roman" w:hAnsi="Times New Roman"/>
          <w:color w:val="231F20"/>
          <w:position w:val="11"/>
          <w:sz w:val="20"/>
          <w:lang w:val="en-US"/>
        </w:rPr>
        <w:t xml:space="preserve"> </w:t>
      </w:r>
      <w:r w:rsidRPr="008E0A21">
        <w:rPr>
          <w:rFonts w:ascii="Verdana" w:hAnsi="Verdana"/>
          <w:color w:val="231F20"/>
          <w:position w:val="11"/>
          <w:sz w:val="20"/>
          <w:lang w:val="en-US"/>
        </w:rPr>
        <w:t>betätigen.</w:t>
      </w:r>
    </w:p>
    <w:p w:rsidR="00B05971" w:rsidRPr="008E0A21" w:rsidRDefault="008E0A21">
      <w:pPr>
        <w:spacing w:after="0" w:line="202" w:lineRule="exact"/>
        <w:ind w:left="135" w:right="-44"/>
        <w:jc w:val="center"/>
        <w:rPr>
          <w:rFonts w:ascii="Verdana" w:eastAsia="Verdana" w:hAnsi="Verdana" w:cs="Verdana"/>
          <w:sz w:val="20"/>
          <w:szCs w:val="20"/>
          <w:lang w:val="en-US"/>
        </w:rPr>
      </w:pPr>
      <w:r w:rsidRPr="008E0A21">
        <w:rPr>
          <w:rFonts w:ascii="Verdana" w:hAnsi="Verdana"/>
          <w:color w:val="231F20"/>
          <w:sz w:val="20"/>
          <w:lang w:val="en-US"/>
        </w:rPr>
        <w:t>• Die Schweißintensität überprü-</w:t>
      </w:r>
    </w:p>
    <w:p w:rsidR="00B05971" w:rsidRPr="008E0A21" w:rsidRDefault="008E0A21">
      <w:pPr>
        <w:spacing w:before="6" w:after="0" w:line="240" w:lineRule="exact"/>
        <w:ind w:left="340" w:right="-51"/>
        <w:rPr>
          <w:rFonts w:ascii="Verdana" w:eastAsia="Verdana" w:hAnsi="Verdana" w:cs="Verdana"/>
          <w:sz w:val="20"/>
          <w:szCs w:val="20"/>
          <w:lang w:val="en-US"/>
        </w:rPr>
      </w:pPr>
      <w:r w:rsidRPr="008E0A21">
        <w:rPr>
          <w:rFonts w:ascii="Verdana" w:hAnsi="Verdana"/>
          <w:color w:val="231F20"/>
          <w:sz w:val="20"/>
          <w:lang w:val="en-US"/>
        </w:rPr>
        <w:t>fen,  indem kontrolliert  wird, dass die dritte Kontrollleuchte</w:t>
      </w:r>
    </w:p>
    <w:p w:rsidR="00B05971" w:rsidRPr="008E0A21" w:rsidRDefault="009C354D">
      <w:pPr>
        <w:spacing w:before="12" w:after="0" w:line="267" w:lineRule="auto"/>
        <w:ind w:left="340" w:right="-95"/>
        <w:rPr>
          <w:rFonts w:ascii="Verdana" w:eastAsia="Verdana" w:hAnsi="Verdana" w:cs="Verdana"/>
          <w:sz w:val="20"/>
          <w:szCs w:val="20"/>
          <w:lang w:val="en-US"/>
        </w:rPr>
      </w:pPr>
      <w:r>
        <w:pict>
          <v:shape id="_x0000_i1044" type="#_x0000_t75" style="width:26.25pt;height:27.75pt;mso-position-horizontal-relative:char;mso-position-vertical-relative:line">
            <v:imagedata r:id="rId224" o:title=""/>
          </v:shape>
        </w:pict>
      </w:r>
      <w:r w:rsidR="008E0A21" w:rsidRPr="008E0A21">
        <w:rPr>
          <w:rFonts w:ascii="Times New Roman" w:hAnsi="Times New Roman"/>
          <w:sz w:val="20"/>
          <w:lang w:val="en-US"/>
        </w:rPr>
        <w:t xml:space="preserve">  </w:t>
      </w:r>
      <w:r w:rsidR="008E0A21" w:rsidRPr="008E0A21">
        <w:rPr>
          <w:rFonts w:ascii="Verdana" w:hAnsi="Verdana"/>
          <w:color w:val="231F20"/>
          <w:sz w:val="20"/>
          <w:lang w:val="en-US"/>
        </w:rPr>
        <w:t xml:space="preserve">und die Kontrollleuchte </w:t>
      </w:r>
      <w:r>
        <w:rPr>
          <w:rFonts w:ascii="Verdana" w:eastAsia="Verdana" w:hAnsi="Verdana" w:cs="Verdana"/>
          <w:color w:val="231F20"/>
          <w:sz w:val="20"/>
          <w:szCs w:val="20"/>
        </w:rPr>
        <w:pict>
          <v:shape id="_x0000_i1045" type="#_x0000_t75" style="width:27pt;height:27.75pt;mso-position-horizontal-relative:char;mso-position-vertical-relative:line">
            <v:imagedata r:id="rId234" o:title=""/>
          </v:shape>
        </w:pict>
      </w:r>
      <w:r w:rsidR="008E0A21" w:rsidRPr="008E0A21">
        <w:rPr>
          <w:rFonts w:ascii="Times New Roman" w:hAnsi="Times New Roman"/>
          <w:color w:val="231F20"/>
          <w:sz w:val="20"/>
          <w:lang w:val="en-US"/>
        </w:rPr>
        <w:t xml:space="preserve"> </w:t>
      </w:r>
      <w:r w:rsidR="008E0A21" w:rsidRPr="008E0A21">
        <w:rPr>
          <w:rFonts w:ascii="Verdana" w:hAnsi="Verdana"/>
          <w:color w:val="231F20"/>
          <w:sz w:val="20"/>
          <w:lang w:val="en-US"/>
        </w:rPr>
        <w:t>eingeschaltet sind.</w:t>
      </w:r>
    </w:p>
    <w:p w:rsidR="00B05971" w:rsidRPr="008E0A21" w:rsidRDefault="008E0A21">
      <w:pPr>
        <w:spacing w:after="0" w:line="190" w:lineRule="exact"/>
        <w:ind w:left="340" w:right="-63"/>
        <w:rPr>
          <w:rFonts w:ascii="Verdana" w:eastAsia="Verdana" w:hAnsi="Verdana" w:cs="Verdana"/>
          <w:sz w:val="20"/>
          <w:szCs w:val="20"/>
          <w:lang w:val="en-US"/>
        </w:rPr>
      </w:pPr>
      <w:r w:rsidRPr="008E0A21">
        <w:rPr>
          <w:rFonts w:ascii="Verdana" w:hAnsi="Verdana"/>
          <w:color w:val="231F20"/>
          <w:sz w:val="20"/>
          <w:lang w:val="en-US"/>
        </w:rPr>
        <w:t>Die Schweißdauer je nach Di-</w:t>
      </w:r>
    </w:p>
    <w:p w:rsidR="00B05971" w:rsidRPr="008E0A21" w:rsidRDefault="009C354D">
      <w:pPr>
        <w:spacing w:before="6" w:after="0" w:line="240" w:lineRule="exact"/>
        <w:ind w:left="340" w:right="-54"/>
        <w:rPr>
          <w:rFonts w:ascii="Verdana" w:eastAsia="Verdana" w:hAnsi="Verdana" w:cs="Verdana"/>
          <w:sz w:val="20"/>
          <w:szCs w:val="20"/>
          <w:lang w:val="en-US"/>
        </w:rPr>
      </w:pPr>
      <w:r>
        <w:pict>
          <v:shape id="_x0000_s3770" type="#_x0000_t75" style="position:absolute;left:0;text-align:left;margin-left:239.05pt;margin-top:23.9pt;width:26.4pt;height:27.3pt;z-index:-8210;mso-position-horizontal-relative:page">
            <v:imagedata r:id="rId224" o:title=""/>
            <w10:wrap anchorx="page"/>
          </v:shape>
        </w:pict>
      </w:r>
      <w:r w:rsidR="008E0A21" w:rsidRPr="008E0A21">
        <w:rPr>
          <w:rFonts w:ascii="Verdana" w:hAnsi="Verdana"/>
          <w:color w:val="231F20"/>
          <w:sz w:val="20"/>
          <w:lang w:val="en-US"/>
        </w:rPr>
        <w:t>cke des verwendeten Beutels durch  Betätigung der Taste</w:t>
      </w:r>
    </w:p>
    <w:p w:rsidR="00B05971" w:rsidRPr="008E0A21" w:rsidRDefault="008E0A21">
      <w:pPr>
        <w:spacing w:before="81" w:after="0" w:line="240" w:lineRule="auto"/>
        <w:ind w:left="939" w:right="-20"/>
        <w:rPr>
          <w:rFonts w:ascii="Verdana" w:eastAsia="Verdana" w:hAnsi="Verdana" w:cs="Verdana"/>
          <w:sz w:val="20"/>
          <w:szCs w:val="20"/>
          <w:lang w:val="es-ES_tradnl"/>
        </w:rPr>
      </w:pPr>
      <w:r w:rsidRPr="008E0A21">
        <w:rPr>
          <w:rFonts w:ascii="Verdana" w:hAnsi="Verdana"/>
          <w:color w:val="231F20"/>
          <w:sz w:val="20"/>
          <w:lang w:val="es-ES_tradnl"/>
        </w:rPr>
        <w:t>regulieren.</w:t>
      </w:r>
    </w:p>
    <w:p w:rsidR="00B05971" w:rsidRPr="008E0A21" w:rsidRDefault="008E0A21">
      <w:pPr>
        <w:spacing w:before="2" w:after="0" w:line="150" w:lineRule="exact"/>
        <w:rPr>
          <w:sz w:val="15"/>
          <w:szCs w:val="15"/>
          <w:lang w:val="es-ES_tradnl"/>
        </w:rPr>
      </w:pPr>
      <w:r w:rsidRPr="008E0A21">
        <w:rPr>
          <w:lang w:val="es-ES_tradnl"/>
        </w:rPr>
        <w:br w:type="column"/>
      </w:r>
    </w:p>
    <w:p w:rsidR="00B05971" w:rsidRPr="008E0A21" w:rsidRDefault="008E0A21">
      <w:pPr>
        <w:spacing w:after="0" w:line="360" w:lineRule="exact"/>
        <w:ind w:right="521"/>
        <w:rPr>
          <w:rFonts w:ascii="Verdana" w:eastAsia="Verdana" w:hAnsi="Verdana" w:cs="Verdana"/>
          <w:sz w:val="30"/>
          <w:szCs w:val="30"/>
          <w:lang w:val="es-ES_tradnl"/>
        </w:rPr>
      </w:pPr>
      <w:r w:rsidRPr="008E0A21">
        <w:rPr>
          <w:rFonts w:ascii="Verdana" w:hAnsi="Verdana"/>
          <w:b/>
          <w:i/>
          <w:color w:val="231F20"/>
          <w:sz w:val="30"/>
          <w:lang w:val="es-ES_tradnl"/>
        </w:rPr>
        <w:t>INSTRUCCIONES DE USO</w:t>
      </w:r>
    </w:p>
    <w:p w:rsidR="00B05971" w:rsidRPr="008E0A21" w:rsidRDefault="00B05971">
      <w:pPr>
        <w:spacing w:after="0" w:line="240" w:lineRule="exact"/>
        <w:rPr>
          <w:sz w:val="24"/>
          <w:szCs w:val="24"/>
          <w:lang w:val="es-ES_tradnl"/>
        </w:rPr>
      </w:pPr>
    </w:p>
    <w:p w:rsidR="00B05971" w:rsidRPr="008E0A21" w:rsidRDefault="008E0A21">
      <w:pPr>
        <w:spacing w:after="0" w:line="240" w:lineRule="auto"/>
        <w:ind w:right="1026"/>
        <w:jc w:val="both"/>
        <w:rPr>
          <w:rFonts w:ascii="Verdana" w:eastAsia="Verdana" w:hAnsi="Verdana" w:cs="Verdana"/>
          <w:sz w:val="20"/>
          <w:szCs w:val="20"/>
          <w:lang w:val="es-ES_tradnl"/>
        </w:rPr>
      </w:pPr>
      <w:r w:rsidRPr="008E0A21">
        <w:rPr>
          <w:rFonts w:ascii="Verdana" w:hAnsi="Verdana"/>
          <w:b/>
          <w:color w:val="231F20"/>
          <w:sz w:val="20"/>
          <w:lang w:val="es-ES_tradnl"/>
        </w:rPr>
        <w:t>CREACIÓN DE VACÍO</w:t>
      </w:r>
    </w:p>
    <w:p w:rsidR="00B05971" w:rsidRPr="008E0A21" w:rsidRDefault="00B05971">
      <w:pPr>
        <w:spacing w:before="6" w:after="0" w:line="100" w:lineRule="exact"/>
        <w:rPr>
          <w:sz w:val="10"/>
          <w:szCs w:val="10"/>
          <w:lang w:val="es-ES_tradnl"/>
        </w:rPr>
      </w:pPr>
    </w:p>
    <w:p w:rsidR="00B05971" w:rsidRPr="008E0A21" w:rsidRDefault="009C354D">
      <w:pPr>
        <w:spacing w:after="0" w:line="240" w:lineRule="exact"/>
        <w:ind w:right="67"/>
        <w:jc w:val="both"/>
        <w:rPr>
          <w:rFonts w:ascii="Verdana" w:eastAsia="Verdana" w:hAnsi="Verdana" w:cs="Verdana"/>
          <w:sz w:val="20"/>
          <w:szCs w:val="20"/>
          <w:lang w:val="es-ES_tradnl"/>
        </w:rPr>
      </w:pPr>
      <w:r>
        <w:pict>
          <v:group id="_x0000_s3768" style="position:absolute;left:0;text-align:left;margin-left:401.55pt;margin-top:71.95pt;width:165.4pt;height:14.5pt;z-index:-8212;mso-position-horizontal-relative:page" coordorigin="8031,1439" coordsize="3308,290">
            <v:shape id="_x0000_s3769" style="position:absolute;left:8031;top:1439;width:3308;height:290" coordorigin="8031,1439" coordsize="3308,290" path="m8031,1729r3308,l11339,1439r-3308,l8031,1729e" fillcolor="#231f20" stroked="f">
              <v:path arrowok="t"/>
            </v:shape>
            <w10:wrap anchorx="page"/>
          </v:group>
        </w:pict>
      </w:r>
      <w:r w:rsidR="008E0A21" w:rsidRPr="008E0A21">
        <w:rPr>
          <w:rFonts w:ascii="Verdana" w:hAnsi="Verdana"/>
          <w:color w:val="231F20"/>
          <w:sz w:val="20"/>
          <w:lang w:val="es-ES_tradnl"/>
        </w:rPr>
        <w:t xml:space="preserve">El vacío puede llevarse a cabo de ambas formas: </w:t>
      </w:r>
      <w:r w:rsidR="008E0A21" w:rsidRPr="008E0A21">
        <w:rPr>
          <w:rFonts w:ascii="Verdana" w:hAnsi="Verdana"/>
          <w:b/>
          <w:color w:val="231F20"/>
          <w:sz w:val="20"/>
          <w:lang w:val="es-ES_tradnl"/>
        </w:rPr>
        <w:t xml:space="preserve">AUTOMÁTICA </w:t>
      </w:r>
      <w:r w:rsidR="008E0A21" w:rsidRPr="008E0A21">
        <w:rPr>
          <w:rFonts w:ascii="Verdana" w:hAnsi="Verdana"/>
          <w:color w:val="231F20"/>
          <w:sz w:val="20"/>
          <w:lang w:val="es-ES_tradnl"/>
        </w:rPr>
        <w:t xml:space="preserve">y </w:t>
      </w:r>
      <w:r w:rsidR="008E0A21" w:rsidRPr="008E0A21">
        <w:rPr>
          <w:rFonts w:ascii="Verdana" w:hAnsi="Verdana"/>
          <w:b/>
          <w:color w:val="231F20"/>
          <w:sz w:val="20"/>
          <w:lang w:val="es-ES_tradnl"/>
        </w:rPr>
        <w:t>MANUALMENTE</w:t>
      </w:r>
      <w:r w:rsidR="008E0A21" w:rsidRPr="008E0A21">
        <w:rPr>
          <w:rFonts w:ascii="Verdana" w:hAnsi="Verdana"/>
          <w:color w:val="231F20"/>
          <w:sz w:val="20"/>
          <w:lang w:val="es-ES_tradnl"/>
        </w:rPr>
        <w:t>, siguiendo las instrucciones que se detallan  a continuación.</w:t>
      </w:r>
    </w:p>
    <w:p w:rsidR="00B05971" w:rsidRPr="008E0A21" w:rsidRDefault="00B05971">
      <w:pPr>
        <w:spacing w:before="15" w:after="0" w:line="220" w:lineRule="exact"/>
        <w:rPr>
          <w:lang w:val="es-ES_tradnl"/>
        </w:rPr>
      </w:pPr>
    </w:p>
    <w:p w:rsidR="00B05971" w:rsidRPr="008E0A21" w:rsidRDefault="008E0A21">
      <w:pPr>
        <w:spacing w:after="0" w:line="240" w:lineRule="auto"/>
        <w:ind w:left="57" w:right="798"/>
        <w:jc w:val="both"/>
        <w:rPr>
          <w:rFonts w:ascii="Verdana" w:eastAsia="Verdana" w:hAnsi="Verdana" w:cs="Verdana"/>
          <w:lang w:val="es-ES_tradnl"/>
        </w:rPr>
      </w:pPr>
      <w:r w:rsidRPr="008E0A21">
        <w:rPr>
          <w:rFonts w:ascii="Verdana" w:hAnsi="Verdana"/>
          <w:b/>
          <w:color w:val="FFFFFF"/>
          <w:lang w:val="es-ES_tradnl"/>
        </w:rPr>
        <w:t>MODO AUTOMÁTICO</w:t>
      </w:r>
    </w:p>
    <w:p w:rsidR="00B05971" w:rsidRPr="008E0A21" w:rsidRDefault="00B05971">
      <w:pPr>
        <w:spacing w:before="2" w:after="0" w:line="160" w:lineRule="exact"/>
        <w:rPr>
          <w:sz w:val="16"/>
          <w:szCs w:val="16"/>
          <w:lang w:val="es-ES_tradnl"/>
        </w:rPr>
      </w:pPr>
    </w:p>
    <w:p w:rsidR="00B05971" w:rsidRPr="008E0A21" w:rsidRDefault="008E0A21">
      <w:pPr>
        <w:spacing w:after="0" w:line="240" w:lineRule="exact"/>
        <w:ind w:right="70"/>
        <w:jc w:val="both"/>
        <w:rPr>
          <w:rFonts w:ascii="Verdana" w:eastAsia="Verdana" w:hAnsi="Verdana" w:cs="Verdana"/>
          <w:sz w:val="20"/>
          <w:szCs w:val="20"/>
          <w:lang w:val="es-ES_tradnl"/>
        </w:rPr>
      </w:pPr>
      <w:r w:rsidRPr="008E0A21">
        <w:rPr>
          <w:rFonts w:ascii="Verdana" w:hAnsi="Verdana"/>
          <w:b/>
          <w:color w:val="231F20"/>
          <w:sz w:val="20"/>
          <w:lang w:val="es-ES_tradnl"/>
        </w:rPr>
        <w:t>CREACIÓN DEL VACÍO EN EL INTERIOR DE BOLSAS GOFRA- DAS ESPECIALES PARA VACÍO</w:t>
      </w:r>
    </w:p>
    <w:p w:rsidR="00B05971" w:rsidRPr="008E0A21" w:rsidRDefault="00B05971">
      <w:pPr>
        <w:spacing w:before="8" w:after="0" w:line="100" w:lineRule="exact"/>
        <w:rPr>
          <w:sz w:val="10"/>
          <w:szCs w:val="10"/>
          <w:lang w:val="es-ES_tradnl"/>
        </w:rPr>
      </w:pPr>
    </w:p>
    <w:p w:rsidR="00B05971" w:rsidRPr="008E0A21" w:rsidRDefault="008E0A21">
      <w:pPr>
        <w:spacing w:after="0" w:line="240" w:lineRule="auto"/>
        <w:ind w:right="877"/>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Enchufar la máquina.</w:t>
      </w:r>
    </w:p>
    <w:p w:rsidR="00B05971" w:rsidRPr="008E0A21" w:rsidRDefault="00B05971">
      <w:pPr>
        <w:spacing w:after="0" w:line="200" w:lineRule="exact"/>
        <w:rPr>
          <w:sz w:val="20"/>
          <w:szCs w:val="20"/>
          <w:lang w:val="es-ES_tradnl"/>
        </w:rPr>
      </w:pPr>
    </w:p>
    <w:p w:rsidR="00B05971" w:rsidRPr="008E0A21" w:rsidRDefault="00B05971">
      <w:pPr>
        <w:spacing w:before="3" w:after="0" w:line="240" w:lineRule="exact"/>
        <w:rPr>
          <w:sz w:val="24"/>
          <w:szCs w:val="24"/>
          <w:lang w:val="es-ES_tradnl"/>
        </w:rPr>
      </w:pPr>
    </w:p>
    <w:p w:rsidR="00B05971" w:rsidRPr="008E0A21" w:rsidRDefault="008E0A21">
      <w:pPr>
        <w:spacing w:after="0" w:line="242" w:lineRule="exact"/>
        <w:ind w:left="109" w:right="46"/>
        <w:jc w:val="center"/>
        <w:rPr>
          <w:rFonts w:ascii="Verdana" w:eastAsia="Verdana" w:hAnsi="Verdana" w:cs="Verdana"/>
          <w:sz w:val="20"/>
          <w:szCs w:val="20"/>
          <w:lang w:val="es-ES_tradnl"/>
        </w:rPr>
      </w:pPr>
      <w:r w:rsidRPr="008E0A21">
        <w:rPr>
          <w:rFonts w:ascii="Verdana" w:hAnsi="Verdana"/>
          <w:color w:val="231F20"/>
          <w:position w:val="-1"/>
          <w:sz w:val="20"/>
          <w:lang w:val="es-ES_tradnl"/>
        </w:rPr>
        <w:t>• Dar tensión a la máquina apre-</w:t>
      </w:r>
    </w:p>
    <w:p w:rsidR="00B05971" w:rsidRPr="008E0A21" w:rsidRDefault="008E0A21">
      <w:pPr>
        <w:spacing w:after="0" w:line="540" w:lineRule="exact"/>
        <w:ind w:left="340" w:right="558"/>
        <w:jc w:val="both"/>
        <w:rPr>
          <w:rFonts w:ascii="Verdana" w:eastAsia="Verdana" w:hAnsi="Verdana" w:cs="Verdana"/>
          <w:sz w:val="20"/>
          <w:szCs w:val="20"/>
          <w:lang w:val="es-ES_tradnl"/>
        </w:rPr>
      </w:pPr>
      <w:r w:rsidRPr="008E0A21">
        <w:rPr>
          <w:rFonts w:ascii="Verdana" w:hAnsi="Verdana"/>
          <w:color w:val="231F20"/>
          <w:position w:val="12"/>
          <w:sz w:val="20"/>
          <w:lang w:val="es-ES_tradnl"/>
        </w:rPr>
        <w:t xml:space="preserve">tando el pulsador </w:t>
      </w:r>
      <w:r w:rsidR="009C354D">
        <w:rPr>
          <w:rFonts w:ascii="Verdana" w:eastAsia="Verdana" w:hAnsi="Verdana" w:cs="Verdana"/>
          <w:color w:val="231F20"/>
          <w:position w:val="12"/>
          <w:sz w:val="20"/>
          <w:szCs w:val="20"/>
        </w:rPr>
        <w:pict>
          <v:shape id="_x0000_i1046" type="#_x0000_t75" style="width:27.75pt;height:27pt;mso-position-horizontal-relative:char;mso-position-vertical-relative:line">
            <v:imagedata r:id="rId235" o:title=""/>
          </v:shape>
        </w:pict>
      </w:r>
      <w:r w:rsidRPr="008E0A21">
        <w:rPr>
          <w:rFonts w:ascii="Verdana" w:hAnsi="Verdana"/>
          <w:color w:val="231F20"/>
          <w:position w:val="12"/>
          <w:sz w:val="20"/>
          <w:lang w:val="es-ES_tradnl"/>
        </w:rPr>
        <w:t>.</w:t>
      </w:r>
    </w:p>
    <w:p w:rsidR="00B05971" w:rsidRPr="008E0A21" w:rsidRDefault="008E0A21">
      <w:pPr>
        <w:spacing w:after="0" w:line="225" w:lineRule="exact"/>
        <w:ind w:left="135" w:right="72"/>
        <w:jc w:val="center"/>
        <w:rPr>
          <w:rFonts w:ascii="Verdana" w:eastAsia="Verdana" w:hAnsi="Verdana" w:cs="Verdana"/>
          <w:sz w:val="20"/>
          <w:szCs w:val="20"/>
          <w:lang w:val="es-ES_tradnl"/>
        </w:rPr>
      </w:pPr>
      <w:r w:rsidRPr="008E0A21">
        <w:rPr>
          <w:rFonts w:ascii="Verdana" w:hAnsi="Verdana"/>
          <w:color w:val="231F20"/>
          <w:sz w:val="20"/>
          <w:lang w:val="es-ES_tradnl"/>
        </w:rPr>
        <w:t>• Verificar la intensidad de sella-</w:t>
      </w:r>
    </w:p>
    <w:p w:rsidR="00B05971" w:rsidRPr="008E0A21" w:rsidRDefault="008E0A21">
      <w:pPr>
        <w:spacing w:after="0" w:line="240" w:lineRule="exact"/>
        <w:ind w:left="340" w:right="62"/>
        <w:jc w:val="both"/>
        <w:rPr>
          <w:rFonts w:ascii="Verdana" w:eastAsia="Verdana" w:hAnsi="Verdana" w:cs="Verdana"/>
          <w:sz w:val="20"/>
          <w:szCs w:val="20"/>
          <w:lang w:val="es-ES_tradnl"/>
        </w:rPr>
      </w:pPr>
      <w:r w:rsidRPr="008E0A21">
        <w:rPr>
          <w:rFonts w:ascii="Verdana" w:hAnsi="Verdana"/>
          <w:color w:val="231F20"/>
          <w:position w:val="-1"/>
          <w:sz w:val="20"/>
          <w:lang w:val="es-ES_tradnl"/>
        </w:rPr>
        <w:t>do,  comprobando que esté</w:t>
      </w:r>
    </w:p>
    <w:p w:rsidR="00B05971" w:rsidRPr="008E0A21" w:rsidRDefault="008E0A21">
      <w:pPr>
        <w:spacing w:after="0" w:line="239" w:lineRule="exact"/>
        <w:ind w:left="340" w:right="76"/>
        <w:jc w:val="both"/>
        <w:rPr>
          <w:rFonts w:ascii="Verdana" w:eastAsia="Verdana" w:hAnsi="Verdana" w:cs="Verdana"/>
          <w:sz w:val="20"/>
          <w:szCs w:val="20"/>
          <w:lang w:val="es-ES_tradnl"/>
        </w:rPr>
      </w:pPr>
      <w:r w:rsidRPr="008E0A21">
        <w:rPr>
          <w:rFonts w:ascii="Verdana" w:hAnsi="Verdana"/>
          <w:color w:val="231F20"/>
          <w:position w:val="-1"/>
          <w:sz w:val="20"/>
          <w:lang w:val="es-ES_tradnl"/>
        </w:rPr>
        <w:t>encendido el tercer indicador</w:t>
      </w:r>
    </w:p>
    <w:p w:rsidR="00B05971" w:rsidRPr="008E0A21" w:rsidRDefault="008E0A21">
      <w:pPr>
        <w:spacing w:after="0" w:line="452" w:lineRule="exact"/>
        <w:ind w:left="340" w:right="24"/>
        <w:jc w:val="both"/>
        <w:rPr>
          <w:rFonts w:ascii="Verdana" w:eastAsia="Verdana" w:hAnsi="Verdana" w:cs="Verdana"/>
          <w:sz w:val="20"/>
          <w:szCs w:val="20"/>
          <w:lang w:val="es-ES_tradnl"/>
        </w:rPr>
      </w:pPr>
      <w:r w:rsidRPr="008E0A21">
        <w:rPr>
          <w:rFonts w:ascii="Verdana" w:hAnsi="Verdana"/>
          <w:color w:val="231F20"/>
          <w:position w:val="4"/>
          <w:sz w:val="20"/>
          <w:lang w:val="es-ES_tradnl"/>
        </w:rPr>
        <w:t xml:space="preserve">de señalización del </w:t>
      </w:r>
      <w:r w:rsidR="009C354D">
        <w:rPr>
          <w:rFonts w:ascii="Verdana" w:eastAsia="Verdana" w:hAnsi="Verdana" w:cs="Verdana"/>
          <w:color w:val="231F20"/>
          <w:spacing w:val="20"/>
          <w:position w:val="4"/>
          <w:sz w:val="20"/>
          <w:szCs w:val="20"/>
        </w:rPr>
        <w:pict>
          <v:shape id="_x0000_i1047" type="#_x0000_t75" style="width:26.25pt;height:27.75pt;mso-position-horizontal-relative:char;mso-position-vertical-relative:line">
            <v:imagedata r:id="rId224" o:title=""/>
          </v:shape>
        </w:pict>
      </w:r>
      <w:r w:rsidRPr="008E0A21">
        <w:rPr>
          <w:rFonts w:ascii="Times New Roman" w:hAnsi="Times New Roman"/>
          <w:color w:val="231F20"/>
          <w:position w:val="4"/>
          <w:sz w:val="20"/>
          <w:lang w:val="es-ES_tradnl"/>
        </w:rPr>
        <w:t xml:space="preserve">  </w:t>
      </w:r>
      <w:r w:rsidRPr="008E0A21">
        <w:rPr>
          <w:rFonts w:ascii="Verdana" w:hAnsi="Verdana"/>
          <w:color w:val="231F20"/>
          <w:position w:val="4"/>
          <w:sz w:val="20"/>
          <w:lang w:val="es-ES_tradnl"/>
        </w:rPr>
        <w:t>y el</w:t>
      </w:r>
    </w:p>
    <w:p w:rsidR="00B05971" w:rsidRPr="008E0A21" w:rsidRDefault="008E0A21">
      <w:pPr>
        <w:spacing w:after="0" w:line="452" w:lineRule="exact"/>
        <w:ind w:left="340" w:right="1395"/>
        <w:jc w:val="both"/>
        <w:rPr>
          <w:rFonts w:ascii="Verdana" w:eastAsia="Verdana" w:hAnsi="Verdana" w:cs="Verdana"/>
          <w:sz w:val="20"/>
          <w:szCs w:val="20"/>
          <w:lang w:val="es-ES_tradnl"/>
        </w:rPr>
      </w:pPr>
      <w:r w:rsidRPr="008E0A21">
        <w:rPr>
          <w:rFonts w:ascii="Verdana" w:hAnsi="Verdana"/>
          <w:color w:val="231F20"/>
          <w:position w:val="14"/>
          <w:sz w:val="20"/>
          <w:lang w:val="es-ES_tradnl"/>
        </w:rPr>
        <w:t xml:space="preserve">indicador </w:t>
      </w:r>
      <w:r w:rsidR="009C354D">
        <w:rPr>
          <w:rFonts w:ascii="Verdana" w:eastAsia="Verdana" w:hAnsi="Verdana" w:cs="Verdana"/>
          <w:color w:val="231F20"/>
          <w:position w:val="14"/>
          <w:sz w:val="20"/>
          <w:szCs w:val="20"/>
        </w:rPr>
        <w:pict>
          <v:shape id="_x0000_i1048" type="#_x0000_t75" style="width:27pt;height:27.75pt;mso-position-horizontal-relative:char;mso-position-vertical-relative:line">
            <v:imagedata r:id="rId236" o:title=""/>
          </v:shape>
        </w:pict>
      </w:r>
      <w:r w:rsidRPr="008E0A21">
        <w:rPr>
          <w:rFonts w:ascii="Verdana" w:hAnsi="Verdana"/>
          <w:color w:val="231F20"/>
          <w:position w:val="14"/>
          <w:sz w:val="20"/>
          <w:lang w:val="es-ES_tradnl"/>
        </w:rPr>
        <w:t>.</w:t>
      </w:r>
    </w:p>
    <w:p w:rsidR="00B05971" w:rsidRPr="008E0A21" w:rsidRDefault="009C354D">
      <w:pPr>
        <w:spacing w:before="48" w:after="0" w:line="240" w:lineRule="exact"/>
        <w:ind w:left="340" w:right="70"/>
        <w:jc w:val="both"/>
        <w:rPr>
          <w:rFonts w:ascii="Verdana" w:eastAsia="Verdana" w:hAnsi="Verdana" w:cs="Verdana"/>
          <w:sz w:val="20"/>
          <w:szCs w:val="20"/>
          <w:lang w:val="es-ES_tradnl"/>
        </w:rPr>
      </w:pPr>
      <w:r>
        <w:pict>
          <v:shape id="_x0000_s3764" type="#_x0000_t75" style="position:absolute;left:0;text-align:left;margin-left:437.65pt;margin-top:50pt;width:26.4pt;height:27.3pt;z-index:-8209;mso-position-horizontal-relative:page">
            <v:imagedata r:id="rId224" o:title=""/>
            <w10:wrap anchorx="page"/>
          </v:shape>
        </w:pict>
      </w:r>
      <w:r w:rsidR="008E0A21" w:rsidRPr="008E0A21">
        <w:rPr>
          <w:rFonts w:ascii="Verdana" w:hAnsi="Verdana"/>
          <w:color w:val="231F20"/>
          <w:sz w:val="20"/>
          <w:lang w:val="es-ES_tradnl"/>
        </w:rPr>
        <w:t>Regule la intensidad de sellado comprobando que el grosor de la bolsa a sellar y presionando el botón de TIEMPO DE SELLA-</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340" w:right="2061"/>
        <w:jc w:val="both"/>
        <w:rPr>
          <w:rFonts w:ascii="Verdana" w:eastAsia="Verdana" w:hAnsi="Verdana" w:cs="Verdana"/>
          <w:sz w:val="20"/>
          <w:szCs w:val="20"/>
          <w:lang w:val="es-ES_tradnl"/>
        </w:rPr>
      </w:pPr>
      <w:r w:rsidRPr="008E0A21">
        <w:rPr>
          <w:rFonts w:ascii="Verdana" w:hAnsi="Verdana"/>
          <w:color w:val="231F20"/>
          <w:sz w:val="20"/>
          <w:lang w:val="es-ES_tradnl"/>
        </w:rPr>
        <w:t>DO        .</w:t>
      </w:r>
    </w:p>
    <w:p w:rsidR="00B05971" w:rsidRPr="008E0A21" w:rsidRDefault="00B05971">
      <w:pPr>
        <w:spacing w:after="0" w:line="240"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8" w:space="273"/>
            <w:col w:w="3316" w:space="274"/>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757" style="position:absolute;left:0;text-align:left;margin-left:28.2pt;margin-top:4.6pt;width:255.4pt;height:17.75pt;z-index:-8207;mso-position-horizontal-relative:page" coordorigin="565,92" coordsize="5108,355">
            <v:group id="_x0000_s3762" style="position:absolute;left:577;top:102;width:461;height:301" coordorigin="577,102" coordsize="461,301">
              <v:shape id="_x0000_s3763"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760" style="position:absolute;left:577;top:102;width:461;height:301" coordorigin="577,102" coordsize="461,301">
              <v:shape id="_x0000_s3761"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758" style="position:absolute;left:567;top:445;width:5103;height:2" coordorigin="567,445" coordsize="5103,2">
              <v:shape id="_x0000_s3759" style="position:absolute;left:567;top:445;width:5103;height:2" coordorigin="567,445" coordsize="5103,0" path="m567,445r5103,e" filled="f" strokecolor="#231f20" strokeweight=".25pt">
                <v:path arrowok="t"/>
              </v:shape>
            </v:group>
            <w10:wrap anchorx="page"/>
          </v:group>
        </w:pict>
      </w:r>
      <w:r>
        <w:pict>
          <v:group id="_x0000_s3750" style="position:absolute;left:0;text-align:left;margin-left:297.5pt;margin-top:4.6pt;width:255.4pt;height:17.75pt;z-index:-8206;mso-position-horizontal-relative:page" coordorigin="5950,92" coordsize="5108,355">
            <v:group id="_x0000_s3755" style="position:absolute;left:5963;top:102;width:461;height:301" coordorigin="5963,102" coordsize="461,301">
              <v:shape id="_x0000_s3756"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753" style="position:absolute;left:5963;top:102;width:461;height:301" coordorigin="5963,102" coordsize="461,301">
              <v:shape id="_x0000_s3754"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751" style="position:absolute;left:5953;top:445;width:5103;height:2" coordorigin="5953,445" coordsize="5103,2">
              <v:shape id="_x0000_s3752"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399" w:gutter="0"/>
          <w:cols w:space="720"/>
        </w:sectPr>
      </w:pPr>
    </w:p>
    <w:p w:rsidR="00B05971" w:rsidRPr="008E0A21" w:rsidRDefault="00B05971">
      <w:pPr>
        <w:spacing w:before="5" w:after="0" w:line="160" w:lineRule="exact"/>
        <w:rPr>
          <w:sz w:val="16"/>
          <w:szCs w:val="16"/>
          <w:lang w:val="es-ES_tradnl"/>
        </w:rPr>
      </w:pPr>
    </w:p>
    <w:p w:rsidR="00B05971" w:rsidRPr="008E0A21" w:rsidRDefault="008E0A21">
      <w:pPr>
        <w:spacing w:after="0" w:line="240" w:lineRule="auto"/>
        <w:ind w:left="107" w:right="-66"/>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Alzare lo sportello mobile </w:t>
      </w:r>
      <w:r w:rsidRPr="008E0A21">
        <w:rPr>
          <w:rFonts w:ascii="Verdana" w:hAnsi="Verdana"/>
          <w:b/>
          <w:color w:val="231F20"/>
          <w:sz w:val="20"/>
          <w:lang w:val="es-ES_tradnl"/>
        </w:rPr>
        <w:t xml:space="preserve">(A) </w:t>
      </w:r>
      <w:r w:rsidRPr="008E0A21">
        <w:rPr>
          <w:rFonts w:ascii="Verdana" w:hAnsi="Verdana"/>
          <w:color w:val="231F20"/>
          <w:sz w:val="20"/>
          <w:lang w:val="es-ES_tradnl"/>
        </w:rPr>
        <w:t>dell’apparecchio.</w:t>
      </w:r>
    </w:p>
    <w:p w:rsidR="00B05971" w:rsidRPr="008E0A21" w:rsidRDefault="00B05971">
      <w:pPr>
        <w:spacing w:before="3" w:after="0" w:line="280" w:lineRule="exact"/>
        <w:rPr>
          <w:sz w:val="28"/>
          <w:szCs w:val="28"/>
          <w:lang w:val="es-ES_tradnl"/>
        </w:rPr>
      </w:pPr>
    </w:p>
    <w:p w:rsidR="00B05971" w:rsidRPr="008E0A21" w:rsidRDefault="009C354D">
      <w:pPr>
        <w:spacing w:after="0" w:line="232" w:lineRule="auto"/>
        <w:ind w:left="447" w:right="-74" w:hanging="340"/>
        <w:jc w:val="both"/>
        <w:rPr>
          <w:rFonts w:ascii="Verdana" w:eastAsia="Verdana" w:hAnsi="Verdana" w:cs="Verdana"/>
          <w:sz w:val="20"/>
          <w:szCs w:val="20"/>
          <w:lang w:val="es-ES_tradnl"/>
        </w:rPr>
      </w:pPr>
      <w:r>
        <w:pict>
          <v:group id="_x0000_s3740" style="position:absolute;left:0;text-align:left;margin-left:129.15pt;margin-top:89.25pt;width:322.8pt;height:240.9pt;z-index:-8205;mso-position-horizontal-relative:page" coordorigin="2583,1785" coordsize="6456,4818">
            <v:shape id="_x0000_s3749" type="#_x0000_t75" style="position:absolute;left:2593;top:1795;width:6436;height:4798">
              <v:imagedata r:id="rId237" o:title=""/>
            </v:shape>
            <v:group id="_x0000_s3747" style="position:absolute;left:2593;top:1795;width:6436;height:4798" coordorigin="2593,1795" coordsize="6436,4798">
              <v:shape id="_x0000_s3748" style="position:absolute;left:2593;top:1795;width:6436;height:4798" coordorigin="2593,1795" coordsize="6436,4798" path="m2593,6593r6437,l9030,1795r-6437,l2593,6593xe" filled="f" strokecolor="#231f20" strokeweight="1pt">
                <v:path arrowok="t"/>
              </v:shape>
            </v:group>
            <v:group id="_x0000_s3745" style="position:absolute;left:7501;top:2281;width:891;height:711" coordorigin="7501,2281" coordsize="891,711">
              <v:shape id="_x0000_s3746" style="position:absolute;left:7501;top:2281;width:891;height:711" coordorigin="7501,2281" coordsize="891,711" path="m7501,2992r891,-711e" filled="f" strokecolor="#231f20" strokeweight=".5pt">
                <v:path arrowok="t"/>
              </v:shape>
            </v:group>
            <v:group id="_x0000_s3743" style="position:absolute;left:8187;top:2079;width:411;height:412" coordorigin="8187,2079" coordsize="411,412">
              <v:shape id="_x0000_s3744" style="position:absolute;left:8187;top:2079;width:411;height:412" coordorigin="8187,2079" coordsize="411,412" path="m8394,2079r-67,11l8269,2121r-45,46l8195,2226r-8,45l8188,2296r17,68l8239,2420r49,42l8347,2486r44,5l8393,2491r67,-11l8517,2449r45,-47l8591,2343r7,-45l8597,2273r-17,-68l8546,2149r-49,-41l8438,2084r-44,-5e" stroked="f">
                <v:path arrowok="t"/>
              </v:shape>
            </v:group>
            <v:group id="_x0000_s3741" style="position:absolute;left:8187;top:2079;width:411;height:412" coordorigin="8187,2079" coordsize="411,412">
              <v:shape id="_x0000_s3742" style="position:absolute;left:8187;top:2079;width:411;height:412" coordorigin="8187,2079" coordsize="411,412" path="m8393,2491r67,-11l8517,2449r45,-47l8591,2343r7,-45l8597,2273r-17,-68l8546,2149r-49,-41l8438,2084r-44,-5l8371,2080r-65,18l8252,2135r-40,51l8190,2248r-3,23l8188,2296r17,68l8239,2420r49,42l8347,2486r46,5xe" filled="f" strokecolor="#231f20" strokeweight=".5pt">
                <v:path arrowok="t"/>
              </v:shape>
            </v:group>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Inserire entro i limiti della guarnizione </w:t>
      </w:r>
      <w:r w:rsidR="008E0A21" w:rsidRPr="008E0A21">
        <w:rPr>
          <w:rFonts w:ascii="Verdana" w:hAnsi="Verdana"/>
          <w:b/>
          <w:color w:val="231F20"/>
          <w:sz w:val="20"/>
          <w:lang w:val="es-ES_tradnl"/>
        </w:rPr>
        <w:t xml:space="preserve">(B) </w:t>
      </w:r>
      <w:r w:rsidR="008E0A21" w:rsidRPr="008E0A21">
        <w:rPr>
          <w:rFonts w:ascii="Verdana" w:hAnsi="Verdana"/>
          <w:color w:val="231F20"/>
          <w:sz w:val="20"/>
          <w:lang w:val="es-ES_tradnl"/>
        </w:rPr>
        <w:t xml:space="preserve">l’im- boccatura  della busta “goffrata”  contenente  il prodotto asciutto e freddo da confezionare ed appoggiarsi con l’estremità della busta sulle tacche di riferimento </w:t>
      </w:r>
      <w:r w:rsidR="008E0A21" w:rsidRPr="008E0A21">
        <w:rPr>
          <w:rFonts w:ascii="Verdana" w:hAnsi="Verdana"/>
          <w:b/>
          <w:color w:val="231F20"/>
          <w:sz w:val="20"/>
          <w:lang w:val="es-ES_tradnl"/>
        </w:rPr>
        <w:t>(C)</w:t>
      </w:r>
      <w:r w:rsidR="008E0A21"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8" w:after="0" w:line="260" w:lineRule="exact"/>
        <w:rPr>
          <w:sz w:val="26"/>
          <w:szCs w:val="26"/>
          <w:lang w:val="es-ES_tradnl"/>
        </w:rPr>
      </w:pPr>
    </w:p>
    <w:p w:rsidR="00B05971" w:rsidRDefault="008E0A21">
      <w:pPr>
        <w:spacing w:after="0" w:line="240" w:lineRule="auto"/>
        <w:ind w:left="2138" w:right="2433"/>
        <w:jc w:val="center"/>
        <w:rPr>
          <w:rFonts w:ascii="Wingdings" w:eastAsia="Wingdings" w:hAnsi="Wingdings" w:cs="Wingdings"/>
          <w:sz w:val="56"/>
          <w:szCs w:val="56"/>
        </w:rPr>
      </w:pPr>
      <w:r>
        <w:rPr>
          <w:rFonts w:ascii="Wingdings" w:eastAsia="Wingdings" w:hAnsi="Wingdings" w:cs="Wingdings"/>
          <w:color w:val="231F20"/>
          <w:sz w:val="56"/>
          <w:szCs w:val="56"/>
        </w:rPr>
        <w:t></w:t>
      </w:r>
    </w:p>
    <w:p w:rsidR="00B05971" w:rsidRDefault="008E0A21">
      <w:pPr>
        <w:spacing w:before="5" w:after="0" w:line="160" w:lineRule="exact"/>
        <w:rPr>
          <w:sz w:val="16"/>
          <w:szCs w:val="16"/>
        </w:rPr>
      </w:pPr>
      <w:r>
        <w:br w:type="column"/>
      </w:r>
    </w:p>
    <w:p w:rsidR="00B05971" w:rsidRDefault="008E0A21">
      <w:pPr>
        <w:spacing w:after="0" w:line="240" w:lineRule="auto"/>
        <w:ind w:right="-20"/>
        <w:rPr>
          <w:rFonts w:ascii="Verdana" w:eastAsia="Verdana" w:hAnsi="Verdana" w:cs="Verdana"/>
          <w:sz w:val="20"/>
          <w:szCs w:val="20"/>
        </w:rPr>
      </w:pPr>
      <w:r>
        <w:rPr>
          <w:rFonts w:ascii="Wingdings" w:eastAsia="Wingdings" w:hAnsi="Wingdings" w:cs="Wingdings"/>
          <w:color w:val="231F20"/>
          <w:sz w:val="36"/>
          <w:szCs w:val="36"/>
        </w:rPr>
        <w:t></w:t>
      </w:r>
      <w:r w:rsidR="00A031A7">
        <w:t>Поднимите крышку прибо</w:t>
      </w:r>
      <w:r>
        <w:t>р</w:t>
      </w:r>
      <w:r w:rsidR="00A031A7">
        <w:t>а</w:t>
      </w:r>
      <w:r>
        <w:t xml:space="preserve"> </w:t>
      </w:r>
      <w:r>
        <w:rPr>
          <w:b/>
        </w:rPr>
        <w:t>(А).</w:t>
      </w:r>
    </w:p>
    <w:p w:rsidR="00B05971" w:rsidRDefault="00B05971">
      <w:pPr>
        <w:spacing w:before="5" w:after="0" w:line="280" w:lineRule="exact"/>
        <w:rPr>
          <w:sz w:val="28"/>
          <w:szCs w:val="28"/>
        </w:rPr>
      </w:pPr>
    </w:p>
    <w:p w:rsidR="00B05971" w:rsidRDefault="008E0A21">
      <w:pPr>
        <w:spacing w:after="0" w:line="230" w:lineRule="auto"/>
        <w:ind w:left="340" w:right="49" w:hanging="340"/>
        <w:jc w:val="both"/>
        <w:rPr>
          <w:rFonts w:ascii="Verdana" w:eastAsia="Verdana" w:hAnsi="Verdana" w:cs="Verdana"/>
          <w:sz w:val="20"/>
          <w:szCs w:val="20"/>
        </w:rPr>
      </w:pPr>
      <w:r>
        <w:rPr>
          <w:rFonts w:ascii="Wingdings" w:eastAsia="Wingdings" w:hAnsi="Wingdings" w:cs="Wingdings"/>
          <w:color w:val="231F20"/>
          <w:sz w:val="36"/>
          <w:szCs w:val="36"/>
        </w:rPr>
        <w:t></w:t>
      </w:r>
      <w:r>
        <w:t xml:space="preserve">Положите гофрированный пакет с сухим и холодным продуктом в зону упаковывания </w:t>
      </w:r>
      <w:r>
        <w:rPr>
          <w:b/>
        </w:rPr>
        <w:t>(В)</w:t>
      </w:r>
      <w:r>
        <w:t xml:space="preserve"> и поместите концы пакета на контрольные точки </w:t>
      </w:r>
      <w:r>
        <w:rPr>
          <w:b/>
        </w:rPr>
        <w:t xml:space="preserve">(С). </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7" w:after="0" w:line="220" w:lineRule="exact"/>
      </w:pPr>
    </w:p>
    <w:p w:rsidR="00B05971" w:rsidRPr="008E0A21" w:rsidRDefault="008E0A21">
      <w:pPr>
        <w:spacing w:after="0" w:line="330" w:lineRule="exact"/>
        <w:ind w:left="2290" w:right="2624"/>
        <w:jc w:val="center"/>
        <w:rPr>
          <w:rFonts w:ascii="Verdana" w:eastAsia="Verdana" w:hAnsi="Verdana" w:cs="Verdana"/>
          <w:sz w:val="28"/>
          <w:szCs w:val="28"/>
          <w:lang w:val="es-ES_tradnl"/>
        </w:rPr>
      </w:pPr>
      <w:r w:rsidRPr="008E0A21">
        <w:rPr>
          <w:rFonts w:ascii="Verdana" w:hAnsi="Verdana"/>
          <w:b/>
          <w:color w:val="231F20"/>
          <w:position w:val="-2"/>
          <w:sz w:val="28"/>
          <w:lang w:val="es-ES_tradnl"/>
        </w:rPr>
        <w:t>A</w:t>
      </w:r>
    </w:p>
    <w:p w:rsidR="00B05971" w:rsidRPr="008E0A21" w:rsidRDefault="00B05971">
      <w:pPr>
        <w:spacing w:after="0" w:line="330" w:lineRule="exact"/>
        <w:jc w:val="center"/>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num="2" w:space="720" w:equalWidth="0">
            <w:col w:w="5214" w:space="279"/>
            <w:col w:w="5247"/>
          </w:cols>
        </w:sectPr>
      </w:pPr>
    </w:p>
    <w:p w:rsidR="00B05971" w:rsidRPr="008E0A21" w:rsidRDefault="009C354D">
      <w:pPr>
        <w:spacing w:after="0" w:line="200" w:lineRule="exact"/>
        <w:rPr>
          <w:sz w:val="20"/>
          <w:szCs w:val="20"/>
          <w:lang w:val="es-ES_tradnl"/>
        </w:rPr>
      </w:pPr>
      <w:r>
        <w:pict>
          <v:group id="_x0000_s3701" style="position:absolute;margin-left:29.1pt;margin-top:464.9pt;width:524.95pt;height:301.8pt;z-index:-8204;mso-position-horizontal-relative:page;mso-position-vertical-relative:page" coordorigin="582,9298" coordsize="10499,6036">
            <v:shape id="_x0000_s3739" type="#_x0000_t75" style="position:absolute;left:627;top:10318;width:3657;height:5001">
              <v:imagedata r:id="rId238" o:title=""/>
            </v:shape>
            <v:group id="_x0000_s3737" style="position:absolute;left:592;top:10323;width:3716;height:4991" coordorigin="592,10323" coordsize="3716,4991">
              <v:shape id="_x0000_s3738" style="position:absolute;left:592;top:10323;width:3716;height:4991" coordorigin="592,10323" coordsize="3716,4991" path="m592,15314r3716,l4308,10323r-3716,l592,15314xe" filled="f" strokecolor="#231f20" strokeweight="1pt">
                <v:path arrowok="t"/>
              </v:shape>
            </v:group>
            <v:group id="_x0000_s3735" style="position:absolute;left:2597;top:13621;width:998;height:828" coordorigin="2597,13621" coordsize="998,828">
              <v:shape id="_x0000_s3736" style="position:absolute;left:2597;top:13621;width:998;height:828" coordorigin="2597,13621" coordsize="998,828" path="m2597,14449r999,-828e" filled="f" strokecolor="white" strokeweight="2pt">
                <v:path arrowok="t"/>
              </v:shape>
            </v:group>
            <v:group id="_x0000_s3733" style="position:absolute;left:2298;top:13485;width:281;height:978" coordorigin="2298,13485" coordsize="281,978">
              <v:shape id="_x0000_s3734" style="position:absolute;left:2298;top:13485;width:281;height:978" coordorigin="2298,13485" coordsize="281,978" path="m2298,13485r282,978e" filled="f" strokecolor="#231f20" strokeweight=".5pt">
                <v:path arrowok="t"/>
              </v:shape>
            </v:group>
            <v:group id="_x0000_s3731" style="position:absolute;left:2588;top:13609;width:1018;height:851" coordorigin="2588,13609" coordsize="1018,851">
              <v:shape id="_x0000_s3732" style="position:absolute;left:2588;top:13609;width:1018;height:851" coordorigin="2588,13609" coordsize="1018,851" path="m2588,14461r1017,-852e" filled="f" strokecolor="#231f20" strokeweight=".5pt">
                <v:path arrowok="t"/>
              </v:shape>
            </v:group>
            <v:group id="_x0000_s3729" style="position:absolute;left:2377;top:14246;width:411;height:412" coordorigin="2377,14246" coordsize="411,412">
              <v:shape id="_x0000_s3730" style="position:absolute;left:2377;top:14246;width:411;height:412" coordorigin="2377,14246" coordsize="411,412" path="m2584,14246r-68,11l2458,14287r-45,47l2385,14393r-8,45l2378,14462r17,69l2429,14587r48,41l2537,14652r43,6l2583,14658r66,-11l2707,14616r45,-47l2780,14509r8,-44l2787,14440r-17,-68l2736,14316r-49,-41l2628,14251r-44,-5e" stroked="f">
                <v:path arrowok="t"/>
              </v:shape>
            </v:group>
            <v:group id="_x0000_s3726" style="position:absolute;left:2377;top:14246;width:411;height:412" coordorigin="2377,14246" coordsize="411,412">
              <v:shape id="_x0000_s3728" style="position:absolute;left:2377;top:14246;width:411;height:412" coordorigin="2377,14246" coordsize="411,412" path="m2583,14658r66,-11l2707,14616r45,-47l2780,14509r8,-44l2787,14440r-17,-68l2736,14316r-49,-41l2628,14251r-44,-5l2560,14247r-64,18l2442,14301r-40,52l2380,14415r-3,23l2378,14462r17,69l2429,14587r48,41l2537,14652r46,6xe" filled="f" strokecolor="#231f20" strokeweight=".5pt">
                <v:path arrowok="t"/>
              </v:shape>
              <v:shape id="_x0000_s3727" type="#_x0000_t75" style="position:absolute;left:4714;top:10587;width:6356;height:4737">
                <v:imagedata r:id="rId239" o:title=""/>
              </v:shape>
            </v:group>
            <v:group id="_x0000_s3724" style="position:absolute;left:4714;top:9308;width:6356;height:6016" coordorigin="4714,9308" coordsize="6356,6016">
              <v:shape id="_x0000_s3725" style="position:absolute;left:4714;top:9308;width:6356;height:6016" coordorigin="4714,9308" coordsize="6356,6016" path="m4714,15324r6356,l11070,9308r-6356,l4714,15324xe" filled="f" strokecolor="#231f20" strokeweight="1pt">
                <v:path arrowok="t"/>
              </v:shape>
            </v:group>
            <v:group id="_x0000_s3722" style="position:absolute;left:5467;top:9434;width:2;height:2727" coordorigin="5467,9434" coordsize="2,2727">
              <v:shape id="_x0000_s3723" style="position:absolute;left:5467;top:9434;width:2;height:2727" coordorigin="5467,9434" coordsize="0,2727" path="m5467,12161r,-2727e" filled="f" strokecolor="#231f20" strokeweight="1pt">
                <v:path arrowok="t"/>
              </v:shape>
            </v:group>
            <v:group id="_x0000_s3720" style="position:absolute;left:9042;top:10573;width:2;height:3425" coordorigin="9042,10573" coordsize="2,3425">
              <v:shape id="_x0000_s3721" style="position:absolute;left:9042;top:10573;width:2;height:3425" coordorigin="9042,10573" coordsize="0,3425" path="m9042,13998r,-3425e" filled="f" strokecolor="#231f20" strokeweight="1pt">
                <v:path arrowok="t"/>
              </v:shape>
            </v:group>
            <v:group id="_x0000_s3718" style="position:absolute;left:5563;top:9471;width:3364;height:1081" coordorigin="5563,9471" coordsize="3364,1081">
              <v:shape id="_x0000_s3719" style="position:absolute;left:5563;top:9471;width:3364;height:1081" coordorigin="5563,9471" coordsize="3364,1081" path="m5563,9471r3363,1081e" filled="f" strokecolor="#231f20" strokeweight="1pt">
                <v:path arrowok="t"/>
              </v:shape>
            </v:group>
            <v:group id="_x0000_s3716" style="position:absolute;left:5507;top:9411;width:192;height:177" coordorigin="5507,9411" coordsize="192,177">
              <v:shape id="_x0000_s3717" style="position:absolute;left:5507;top:9411;width:192;height:177" coordorigin="5507,9411" coordsize="192,177" path="m5699,9411r-192,31l5699,9588r,-177e" fillcolor="#231f20" stroked="f">
                <v:path arrowok="t"/>
              </v:shape>
            </v:group>
            <v:group id="_x0000_s3714" style="position:absolute;left:5507;top:9411;width:192;height:177" coordorigin="5507,9411" coordsize="192,177">
              <v:shape id="_x0000_s3715" style="position:absolute;left:5507;top:9411;width:192;height:177" coordorigin="5507,9411" coordsize="192,177" path="m5507,9442r192,-31l5699,9588,5507,9442xe" filled="f" strokecolor="#231f20" strokeweight=".5pt">
                <v:path arrowok="t"/>
              </v:shape>
            </v:group>
            <v:group id="_x0000_s3712" style="position:absolute;left:8849;top:10463;width:160;height:160" coordorigin="8849,10463" coordsize="160,160">
              <v:shape id="_x0000_s3713" style="position:absolute;left:8849;top:10463;width:160;height:160" coordorigin="8849,10463" coordsize="160,160" path="m8849,10463r,160l9009,10579r-160,-116e" fillcolor="#231f20" stroked="f">
                <v:path arrowok="t"/>
              </v:shape>
            </v:group>
            <v:group id="_x0000_s3710" style="position:absolute;left:8849;top:10463;width:160;height:160" coordorigin="8849,10463" coordsize="160,160">
              <v:shape id="_x0000_s3711" style="position:absolute;left:8849;top:10463;width:160;height:160" coordorigin="8849,10463" coordsize="160,160" path="m8849,10463r,160l9009,10579r-160,-116xe" filled="f" strokecolor="#231f20" strokeweight=".5pt">
                <v:path arrowok="t"/>
              </v:shape>
            </v:group>
            <v:group id="_x0000_s3708" style="position:absolute;left:6984;top:9795;width:411;height:412" coordorigin="6984,9795" coordsize="411,412">
              <v:shape id="_x0000_s3709" style="position:absolute;left:6984;top:9795;width:411;height:412" coordorigin="6984,9795" coordsize="411,412" path="m7191,9795r-68,11l7065,9836r-45,47l6992,9942r-8,45l6985,10011r17,69l7036,10136r48,41l7144,10201r43,6l7190,10207r66,-11l7314,10165r45,-47l7387,10058r8,-44l7394,9989r-17,-68l7343,9865r-49,-41l7235,9800r-44,-5e" stroked="f">
                <v:path arrowok="t"/>
              </v:shape>
            </v:group>
            <v:group id="_x0000_s3706" style="position:absolute;left:6984;top:9795;width:411;height:412" coordorigin="6984,9795" coordsize="411,412">
              <v:shape id="_x0000_s3707" style="position:absolute;left:6984;top:9795;width:411;height:412" coordorigin="6984,9795" coordsize="411,412" path="m7189,10207r67,-11l7314,10165r45,-47l7387,10058r8,-44l7394,9989r-17,-68l7343,9865r-49,-41l7235,9800r-44,-5l7167,9796r-64,18l7049,9850r-40,52l6987,9964r-3,23l6985,10011r17,69l7036,10136r48,41l7144,10201r45,6xe" filled="f" strokecolor="#231f20" strokeweight=".5pt">
                <v:path arrowok="t"/>
              </v:shape>
            </v:group>
            <v:group id="_x0000_s3704" style="position:absolute;left:4314;top:12023;width:991;height:549" coordorigin="4314,12023" coordsize="991,549">
              <v:shape id="_x0000_s3705" style="position:absolute;left:4314;top:12023;width:991;height:549" coordorigin="4314,12023" coordsize="991,549" path="m5304,12023r-990,215l4314,12571r990,-548e" fillcolor="#231f20" stroked="f">
                <v:path arrowok="t"/>
              </v:shape>
            </v:group>
            <v:group id="_x0000_s3702" style="position:absolute;left:4314;top:12023;width:991;height:549" coordorigin="4314,12023" coordsize="991,549">
              <v:shape id="_x0000_s3703" style="position:absolute;left:4314;top:12023;width:991;height:549" coordorigin="4314,12023" coordsize="991,549" path="m4314,12238r,333l5304,12023r-990,215xe" filled="f" strokecolor="#231f20" strokeweight=".5pt">
                <v:path arrowok="t"/>
              </v:shape>
            </v:group>
            <w10:wrap anchorx="page" anchory="page"/>
          </v:group>
        </w:pict>
      </w:r>
    </w:p>
    <w:p w:rsidR="00B05971" w:rsidRPr="008E0A21" w:rsidRDefault="00B05971">
      <w:pPr>
        <w:spacing w:before="5" w:after="0" w:line="200" w:lineRule="exact"/>
        <w:rPr>
          <w:sz w:val="20"/>
          <w:szCs w:val="20"/>
          <w:lang w:val="es-ES_tradnl"/>
        </w:rPr>
      </w:pPr>
    </w:p>
    <w:p w:rsidR="00B05971" w:rsidRPr="008E0A21" w:rsidRDefault="008E0A21">
      <w:pPr>
        <w:spacing w:before="22" w:after="0" w:line="247" w:lineRule="exact"/>
        <w:ind w:left="6950" w:right="3570"/>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before="7" w:after="0" w:line="190" w:lineRule="exact"/>
        <w:rPr>
          <w:sz w:val="19"/>
          <w:szCs w:val="19"/>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0" w:after="0" w:line="590" w:lineRule="exact"/>
        <w:ind w:left="4251" w:right="5831"/>
        <w:jc w:val="center"/>
        <w:rPr>
          <w:rFonts w:ascii="Wingdings" w:eastAsia="Wingdings" w:hAnsi="Wingdings" w:cs="Wingdings"/>
          <w:sz w:val="56"/>
          <w:szCs w:val="56"/>
          <w:lang w:val="es-ES_tradnl"/>
        </w:rPr>
      </w:pPr>
      <w:r>
        <w:rPr>
          <w:rFonts w:ascii="Wingdings" w:eastAsia="Wingdings" w:hAnsi="Wingdings" w:cs="Wingdings"/>
          <w:color w:val="231F20"/>
          <w:position w:val="-3"/>
          <w:sz w:val="56"/>
          <w:szCs w:val="56"/>
        </w:rPr>
        <w:t></w:t>
      </w:r>
    </w:p>
    <w:p w:rsidR="00B05971" w:rsidRPr="008E0A21" w:rsidRDefault="008E0A21">
      <w:pPr>
        <w:spacing w:after="0" w:line="248" w:lineRule="exact"/>
        <w:ind w:left="6581" w:right="3829"/>
        <w:jc w:val="center"/>
        <w:rPr>
          <w:rFonts w:ascii="Verdana" w:eastAsia="Verdana" w:hAnsi="Verdana" w:cs="Verdana"/>
          <w:sz w:val="28"/>
          <w:szCs w:val="28"/>
          <w:lang w:val="es-ES_tradnl"/>
        </w:rPr>
      </w:pPr>
      <w:r w:rsidRPr="008E0A21">
        <w:rPr>
          <w:rFonts w:ascii="Verdana" w:hAnsi="Verdana"/>
          <w:b/>
          <w:color w:val="231F20"/>
          <w:sz w:val="28"/>
          <w:lang w:val="es-ES_tradnl"/>
        </w:rPr>
        <w:t>B</w:t>
      </w:r>
    </w:p>
    <w:p w:rsidR="00B05971" w:rsidRPr="008E0A21" w:rsidRDefault="00B05971">
      <w:pPr>
        <w:spacing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tabs>
          <w:tab w:val="left" w:pos="3100"/>
        </w:tabs>
        <w:spacing w:before="22" w:after="0" w:line="372" w:lineRule="exact"/>
        <w:ind w:left="1790" w:right="-20"/>
        <w:rPr>
          <w:rFonts w:ascii="Verdana" w:eastAsia="Verdana" w:hAnsi="Verdana" w:cs="Verdana"/>
          <w:sz w:val="21"/>
          <w:szCs w:val="21"/>
          <w:lang w:val="es-ES_tradnl"/>
        </w:rPr>
      </w:pPr>
      <w:r w:rsidRPr="008E0A21">
        <w:rPr>
          <w:rFonts w:ascii="Verdana" w:hAnsi="Verdana"/>
          <w:color w:val="FFFFFF"/>
          <w:position w:val="9"/>
          <w:sz w:val="21"/>
          <w:lang w:val="es-ES_tradnl"/>
        </w:rPr>
        <w:t>•</w:t>
      </w:r>
      <w:r w:rsidRPr="008E0A21">
        <w:rPr>
          <w:lang w:val="es-ES_tradnl"/>
        </w:rPr>
        <w:tab/>
      </w:r>
      <w:r w:rsidRPr="008E0A21">
        <w:rPr>
          <w:rFonts w:ascii="Verdana" w:hAnsi="Verdana"/>
          <w:color w:val="FFFFFF"/>
          <w:position w:val="-4"/>
          <w:sz w:val="21"/>
          <w:lang w:val="es-ES_tradnl"/>
        </w:rPr>
        <w:t>•</w:t>
      </w:r>
    </w:p>
    <w:p w:rsidR="00B05971" w:rsidRPr="008E0A21" w:rsidRDefault="00B05971">
      <w:pPr>
        <w:spacing w:before="6"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0" w:after="0" w:line="240" w:lineRule="auto"/>
        <w:ind w:left="2031" w:right="-20"/>
        <w:rPr>
          <w:rFonts w:ascii="Verdana" w:eastAsia="Verdana" w:hAnsi="Verdana" w:cs="Verdana"/>
          <w:sz w:val="28"/>
          <w:szCs w:val="28"/>
          <w:lang w:val="es-ES_tradnl"/>
        </w:rPr>
      </w:pPr>
      <w:r w:rsidRPr="008E0A21">
        <w:rPr>
          <w:rFonts w:ascii="Verdana" w:hAnsi="Verdana"/>
          <w:b/>
          <w:color w:val="231F20"/>
          <w:sz w:val="28"/>
          <w:lang w:val="es-ES_tradnl"/>
        </w:rPr>
        <w:t>C</w:t>
      </w:r>
    </w:p>
    <w:p w:rsidR="00B05971" w:rsidRPr="008E0A21" w:rsidRDefault="00B05971">
      <w:pPr>
        <w:spacing w:after="0" w:line="240" w:lineRule="auto"/>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694" style="position:absolute;left:0;text-align:left;margin-left:42.4pt;margin-top:4.6pt;width:165.65pt;height:17.75pt;z-index:-8203;mso-position-horizontal-relative:page" coordorigin="848,92" coordsize="3313,355">
            <v:group id="_x0000_s3699" style="position:absolute;left:860;top:102;width:461;height:301" coordorigin="860,102" coordsize="461,301">
              <v:shape id="_x0000_s370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697" style="position:absolute;left:860;top:102;width:461;height:301" coordorigin="860,102" coordsize="461,301">
              <v:shape id="_x0000_s369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695" style="position:absolute;left:850;top:445;width:3308;height:2" coordorigin="850,445" coordsize="3308,2">
              <v:shape id="_x0000_s3696" style="position:absolute;left:850;top:445;width:3308;height:2" coordorigin="850,445" coordsize="3308,0" path="m850,445r3308,e" filled="f" strokecolor="#231f20" strokeweight=".25pt">
                <v:path arrowok="t"/>
              </v:shape>
            </v:group>
            <w10:wrap anchorx="page"/>
          </v:group>
        </w:pict>
      </w:r>
      <w:r>
        <w:pict>
          <v:group id="_x0000_s3687" style="position:absolute;left:0;text-align:left;margin-left:221.95pt;margin-top:4.6pt;width:165.6pt;height:17.75pt;z-index:-8202;mso-position-horizontal-relative:page" coordorigin="4439,92" coordsize="3312,355">
            <v:group id="_x0000_s3692" style="position:absolute;left:4451;top:102;width:461;height:301" coordorigin="4451,102" coordsize="461,301">
              <v:shape id="_x0000_s369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690" style="position:absolute;left:4451;top:102;width:461;height:301" coordorigin="4451,102" coordsize="461,301">
              <v:shape id="_x0000_s369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688" style="position:absolute;left:4441;top:445;width:3307;height:2" coordorigin="4441,445" coordsize="3307,2">
              <v:shape id="_x0000_s3689" style="position:absolute;left:4441;top:445;width:3307;height:2" coordorigin="4441,445" coordsize="3307,0" path="m4441,445r3307,e" filled="f" strokecolor="#231f20" strokeweight=".25pt">
                <v:path arrowok="t"/>
              </v:shape>
            </v:group>
            <w10:wrap anchorx="page"/>
          </v:group>
        </w:pict>
      </w:r>
      <w:r>
        <w:pict>
          <v:group id="_x0000_s3680" style="position:absolute;left:0;text-align:left;margin-left:401.45pt;margin-top:4.6pt;width:165.65pt;height:17.75pt;z-index:-8201;mso-position-horizontal-relative:page" coordorigin="8029,92" coordsize="3313,355">
            <v:group id="_x0000_s3685" style="position:absolute;left:8041;top:102;width:461;height:301" coordorigin="8041,102" coordsize="461,301">
              <v:shape id="_x0000_s368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683" style="position:absolute;left:8041;top:102;width:461;height:301" coordorigin="8041,102" coordsize="461,301">
              <v:shape id="_x0000_s368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681" style="position:absolute;left:8031;top:445;width:3308;height:2" coordorigin="8031,445" coordsize="3308,2">
              <v:shape id="_x0000_s368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240"/>
          <w:footerReference w:type="default" r:id="rId241"/>
          <w:pgSz w:w="11920" w:h="16840"/>
          <w:pgMar w:top="1160" w:right="440" w:bottom="620" w:left="740" w:header="600" w:footer="429" w:gutter="0"/>
          <w:pgNumType w:start="35"/>
          <w:cols w:space="720"/>
        </w:sectPr>
      </w:pPr>
    </w:p>
    <w:p w:rsidR="00B05971" w:rsidRPr="008E0A21" w:rsidRDefault="00B05971">
      <w:pPr>
        <w:spacing w:before="5" w:after="0" w:line="160" w:lineRule="exact"/>
        <w:rPr>
          <w:sz w:val="16"/>
          <w:szCs w:val="16"/>
          <w:lang w:val="es-ES_tradnl"/>
        </w:rPr>
      </w:pPr>
    </w:p>
    <w:p w:rsidR="00B05971" w:rsidRPr="008E0A21" w:rsidRDefault="008E0A21">
      <w:pPr>
        <w:spacing w:after="0" w:line="399" w:lineRule="exact"/>
        <w:ind w:left="110" w:right="-20"/>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Soulever le volet mobile </w:t>
      </w:r>
      <w:r w:rsidRPr="008E0A21">
        <w:rPr>
          <w:rFonts w:ascii="Verdana" w:hAnsi="Verdana"/>
          <w:b/>
          <w:color w:val="231F20"/>
          <w:sz w:val="20"/>
          <w:lang w:val="es-ES_tradnl"/>
        </w:rPr>
        <w:t>(A)</w:t>
      </w:r>
    </w:p>
    <w:p w:rsidR="00B05971" w:rsidRPr="008E0A21" w:rsidRDefault="008E0A21">
      <w:pPr>
        <w:spacing w:after="0" w:line="207" w:lineRule="exact"/>
        <w:ind w:left="450" w:right="-20"/>
        <w:rPr>
          <w:rFonts w:ascii="Verdana" w:eastAsia="Verdana" w:hAnsi="Verdana" w:cs="Verdana"/>
          <w:sz w:val="20"/>
          <w:szCs w:val="20"/>
          <w:lang w:val="es-ES_tradnl"/>
        </w:rPr>
      </w:pPr>
      <w:r w:rsidRPr="008E0A21">
        <w:rPr>
          <w:rFonts w:ascii="Verdana" w:hAnsi="Verdana"/>
          <w:color w:val="231F20"/>
          <w:sz w:val="20"/>
          <w:lang w:val="es-ES_tradnl"/>
        </w:rPr>
        <w:t>de la machine.</w:t>
      </w:r>
    </w:p>
    <w:p w:rsidR="00B05971" w:rsidRPr="008E0A21" w:rsidRDefault="00B05971">
      <w:pPr>
        <w:spacing w:before="6"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33" w:lineRule="auto"/>
        <w:ind w:left="450" w:right="-74"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Introduire dans les limites du joint </w:t>
      </w:r>
      <w:r w:rsidRPr="008E0A21">
        <w:rPr>
          <w:rFonts w:ascii="Verdana" w:hAnsi="Verdana"/>
          <w:b/>
          <w:color w:val="231F20"/>
          <w:sz w:val="20"/>
          <w:lang w:val="es-ES_tradnl"/>
        </w:rPr>
        <w:t xml:space="preserve">(B) </w:t>
      </w:r>
      <w:r w:rsidRPr="008E0A21">
        <w:rPr>
          <w:rFonts w:ascii="Verdana" w:hAnsi="Verdana"/>
          <w:color w:val="231F20"/>
          <w:sz w:val="20"/>
          <w:lang w:val="es-ES_tradnl"/>
        </w:rPr>
        <w:t xml:space="preserve">l’entrée du sachet « gaufré » qui contient le produit sec et froid à conditionner et appuyer l’extrémité du sachet sur les crans de référence </w:t>
      </w:r>
      <w:r w:rsidRPr="008E0A21">
        <w:rPr>
          <w:rFonts w:ascii="Verdana" w:hAnsi="Verdana"/>
          <w:b/>
          <w:color w:val="231F20"/>
          <w:sz w:val="20"/>
          <w:lang w:val="es-ES_tradnl"/>
        </w:rPr>
        <w:t>(C)</w:t>
      </w:r>
      <w:r w:rsidRPr="008E0A21">
        <w:rPr>
          <w:rFonts w:ascii="Verdana" w:hAnsi="Verdana"/>
          <w:color w:val="231F20"/>
          <w:sz w:val="20"/>
          <w:lang w:val="es-ES_tradnl"/>
        </w:rPr>
        <w:t>.</w:t>
      </w:r>
    </w:p>
    <w:p w:rsidR="00B05971" w:rsidRPr="008E0A21" w:rsidRDefault="008E0A21">
      <w:pPr>
        <w:spacing w:before="5" w:after="0" w:line="160" w:lineRule="exact"/>
        <w:rPr>
          <w:sz w:val="16"/>
          <w:szCs w:val="16"/>
          <w:lang w:val="es-ES_tradnl"/>
        </w:rPr>
      </w:pPr>
      <w:r w:rsidRPr="008E0A21">
        <w:rPr>
          <w:lang w:val="es-ES_tradnl"/>
        </w:rPr>
        <w:br w:type="column"/>
      </w:r>
    </w:p>
    <w:p w:rsidR="00B05971" w:rsidRPr="008E0A21" w:rsidRDefault="008E0A21">
      <w:pPr>
        <w:spacing w:after="0" w:line="399" w:lineRule="exact"/>
        <w:ind w:right="-72"/>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 xml:space="preserve">Die bewegliche Klappe </w:t>
      </w:r>
      <w:r w:rsidRPr="008E0A21">
        <w:rPr>
          <w:rFonts w:ascii="Verdana" w:hAnsi="Verdana"/>
          <w:b/>
          <w:color w:val="231F20"/>
          <w:sz w:val="20"/>
          <w:lang w:val="en-US"/>
        </w:rPr>
        <w:t xml:space="preserve">(A) </w:t>
      </w:r>
      <w:r w:rsidRPr="008E0A21">
        <w:rPr>
          <w:rFonts w:ascii="Verdana" w:hAnsi="Verdana"/>
          <w:color w:val="231F20"/>
          <w:sz w:val="20"/>
          <w:lang w:val="en-US"/>
        </w:rPr>
        <w:t>des</w:t>
      </w:r>
    </w:p>
    <w:p w:rsidR="00B05971" w:rsidRPr="008E0A21" w:rsidRDefault="008E0A21">
      <w:pPr>
        <w:spacing w:after="0" w:line="207" w:lineRule="exact"/>
        <w:ind w:left="340" w:right="-20"/>
        <w:rPr>
          <w:rFonts w:ascii="Verdana" w:eastAsia="Verdana" w:hAnsi="Verdana" w:cs="Verdana"/>
          <w:sz w:val="20"/>
          <w:szCs w:val="20"/>
          <w:lang w:val="en-US"/>
        </w:rPr>
      </w:pPr>
      <w:r w:rsidRPr="008E0A21">
        <w:rPr>
          <w:rFonts w:ascii="Verdana" w:hAnsi="Verdana"/>
          <w:color w:val="231F20"/>
          <w:sz w:val="20"/>
          <w:lang w:val="en-US"/>
        </w:rPr>
        <w:t>Geräts anheben.</w:t>
      </w:r>
    </w:p>
    <w:p w:rsidR="00B05971" w:rsidRPr="008E0A21" w:rsidRDefault="00B05971">
      <w:pPr>
        <w:spacing w:before="4" w:after="0" w:line="120" w:lineRule="exact"/>
        <w:rPr>
          <w:sz w:val="12"/>
          <w:szCs w:val="12"/>
          <w:lang w:val="en-US"/>
        </w:rPr>
      </w:pPr>
    </w:p>
    <w:p w:rsidR="00B05971" w:rsidRPr="008E0A21" w:rsidRDefault="00B05971">
      <w:pPr>
        <w:spacing w:after="0" w:line="200" w:lineRule="exact"/>
        <w:rPr>
          <w:sz w:val="20"/>
          <w:szCs w:val="20"/>
          <w:lang w:val="en-US"/>
        </w:rPr>
      </w:pPr>
    </w:p>
    <w:p w:rsidR="00B05971" w:rsidRPr="008E0A21" w:rsidRDefault="008E0A21">
      <w:pPr>
        <w:spacing w:after="0" w:line="227" w:lineRule="auto"/>
        <w:ind w:left="340" w:right="-74" w:hanging="340"/>
        <w:jc w:val="both"/>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 xml:space="preserve">Gefüllter Beutel bis zum Anschlag </w:t>
      </w:r>
      <w:r w:rsidRPr="008E0A21">
        <w:rPr>
          <w:rFonts w:ascii="Verdana" w:hAnsi="Verdana"/>
          <w:b/>
          <w:color w:val="231F20"/>
          <w:sz w:val="20"/>
          <w:lang w:val="en-US"/>
        </w:rPr>
        <w:t xml:space="preserve">(C) </w:t>
      </w:r>
      <w:r w:rsidRPr="008E0A21">
        <w:rPr>
          <w:rFonts w:ascii="Verdana" w:hAnsi="Verdana"/>
          <w:color w:val="231F20"/>
          <w:sz w:val="20"/>
          <w:lang w:val="en-US"/>
        </w:rPr>
        <w:t xml:space="preserve">innerhalb der Dichtung </w:t>
      </w:r>
      <w:r w:rsidRPr="008E0A21">
        <w:rPr>
          <w:rFonts w:ascii="Verdana" w:hAnsi="Verdana"/>
          <w:b/>
          <w:color w:val="231F20"/>
          <w:sz w:val="20"/>
          <w:lang w:val="en-US"/>
        </w:rPr>
        <w:t xml:space="preserve">(B) </w:t>
      </w:r>
      <w:r w:rsidRPr="008E0A21">
        <w:rPr>
          <w:rFonts w:ascii="Verdana" w:hAnsi="Verdana"/>
          <w:color w:val="231F20"/>
          <w:sz w:val="20"/>
          <w:lang w:val="en-US"/>
        </w:rPr>
        <w:t>einführen.</w:t>
      </w:r>
    </w:p>
    <w:p w:rsidR="00B05971" w:rsidRPr="008E0A21" w:rsidRDefault="008E0A21">
      <w:pPr>
        <w:spacing w:before="5" w:after="0" w:line="160" w:lineRule="exact"/>
        <w:rPr>
          <w:sz w:val="16"/>
          <w:szCs w:val="16"/>
          <w:lang w:val="en-US"/>
        </w:rPr>
      </w:pPr>
      <w:r w:rsidRPr="008E0A21">
        <w:rPr>
          <w:lang w:val="en-US"/>
        </w:rPr>
        <w:br w:type="column"/>
      </w:r>
    </w:p>
    <w:p w:rsidR="00B05971" w:rsidRPr="008E0A21" w:rsidRDefault="008E0A21">
      <w:pPr>
        <w:spacing w:after="0" w:line="399" w:lineRule="exact"/>
        <w:ind w:right="-20"/>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Levante la cubierta </w:t>
      </w:r>
      <w:r w:rsidRPr="008E0A21">
        <w:rPr>
          <w:rFonts w:ascii="Verdana" w:hAnsi="Verdana"/>
          <w:b/>
          <w:color w:val="231F20"/>
          <w:sz w:val="20"/>
          <w:lang w:val="es-ES_tradnl"/>
        </w:rPr>
        <w:t xml:space="preserve">(A) </w:t>
      </w:r>
      <w:r w:rsidRPr="008E0A21">
        <w:rPr>
          <w:rFonts w:ascii="Verdana" w:hAnsi="Verdana"/>
          <w:color w:val="231F20"/>
          <w:sz w:val="20"/>
          <w:lang w:val="es-ES_tradnl"/>
        </w:rPr>
        <w:t>de la</w:t>
      </w:r>
    </w:p>
    <w:p w:rsidR="00B05971" w:rsidRPr="008E0A21" w:rsidRDefault="008E0A21">
      <w:pPr>
        <w:spacing w:after="0" w:line="207" w:lineRule="exact"/>
        <w:ind w:left="340" w:right="-20"/>
        <w:rPr>
          <w:rFonts w:ascii="Verdana" w:eastAsia="Verdana" w:hAnsi="Verdana" w:cs="Verdana"/>
          <w:sz w:val="20"/>
          <w:szCs w:val="20"/>
          <w:lang w:val="es-ES_tradnl"/>
        </w:rPr>
      </w:pPr>
      <w:r w:rsidRPr="008E0A21">
        <w:rPr>
          <w:rFonts w:ascii="Verdana" w:hAnsi="Verdana"/>
          <w:color w:val="231F20"/>
          <w:sz w:val="20"/>
          <w:lang w:val="es-ES_tradnl"/>
        </w:rPr>
        <w:t>máquina.</w:t>
      </w:r>
    </w:p>
    <w:p w:rsidR="00B05971" w:rsidRPr="008E0A21" w:rsidRDefault="00B05971">
      <w:pPr>
        <w:spacing w:before="5"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33" w:lineRule="auto"/>
        <w:ind w:left="340" w:right="52"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Introducir entre los  extremo de la  guarnición </w:t>
      </w:r>
      <w:r w:rsidRPr="008E0A21">
        <w:rPr>
          <w:rFonts w:ascii="Verdana" w:hAnsi="Verdana"/>
          <w:b/>
          <w:color w:val="231F20"/>
          <w:sz w:val="20"/>
          <w:lang w:val="es-ES_tradnl"/>
        </w:rPr>
        <w:t xml:space="preserve">(B)  </w:t>
      </w:r>
      <w:r w:rsidRPr="008E0A21">
        <w:rPr>
          <w:rFonts w:ascii="Verdana" w:hAnsi="Verdana"/>
          <w:color w:val="231F20"/>
          <w:sz w:val="20"/>
          <w:lang w:val="es-ES_tradnl"/>
        </w:rPr>
        <w:t xml:space="preserve">la bo- quilla de la  bolsa   “gofrada” contenente  el  producto seco y frío a confeccionar y apoyar el extremo de la bolsa sobre las muescas de referencia </w:t>
      </w:r>
      <w:r w:rsidRPr="008E0A21">
        <w:rPr>
          <w:rFonts w:ascii="Verdana" w:hAnsi="Verdana"/>
          <w:b/>
          <w:color w:val="231F20"/>
          <w:sz w:val="20"/>
          <w:lang w:val="es-ES_tradnl"/>
        </w:rPr>
        <w:t>(C)</w:t>
      </w:r>
      <w:r w:rsidRPr="008E0A21">
        <w:rPr>
          <w:rFonts w:ascii="Verdana" w:hAnsi="Verdana"/>
          <w:color w:val="231F20"/>
          <w:sz w:val="20"/>
          <w:lang w:val="es-ES_tradnl"/>
        </w:rPr>
        <w:t>.</w:t>
      </w:r>
    </w:p>
    <w:p w:rsidR="00B05971" w:rsidRPr="008E0A21" w:rsidRDefault="00B05971">
      <w:pPr>
        <w:spacing w:after="0" w:line="233"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19" w:space="282"/>
            <w:col w:w="3327" w:space="263"/>
            <w:col w:w="3449"/>
          </w:cols>
        </w:sectPr>
      </w:pPr>
    </w:p>
    <w:p w:rsidR="00B05971" w:rsidRPr="008E0A21" w:rsidRDefault="009C354D">
      <w:pPr>
        <w:spacing w:before="7" w:after="0" w:line="160" w:lineRule="exact"/>
        <w:rPr>
          <w:sz w:val="16"/>
          <w:szCs w:val="16"/>
          <w:lang w:val="es-ES_tradnl"/>
        </w:rPr>
      </w:pPr>
      <w:r>
        <w:pict>
          <v:group id="_x0000_s3662" style="position:absolute;margin-left:118.5pt;margin-top:346.4pt;width:377pt;height:331.65pt;z-index:-8200;mso-position-horizontal-relative:page;mso-position-vertical-relative:page" coordorigin="2370,6928" coordsize="7540,6633">
            <v:shape id="_x0000_s3679" type="#_x0000_t75" style="position:absolute;left:2486;top:7162;width:7323;height:6360">
              <v:imagedata r:id="rId242" o:title=""/>
            </v:shape>
            <v:group id="_x0000_s3677" style="position:absolute;left:2380;top:6938;width:7520;height:6613" coordorigin="2380,6938" coordsize="7520,6613">
              <v:shape id="_x0000_s3678" style="position:absolute;left:2380;top:6938;width:7520;height:6613" coordorigin="2380,6938" coordsize="7520,6613" path="m2380,13551r7520,l9900,6938r-7520,l2380,13551xe" filled="f" strokecolor="#231f20" strokeweight="1pt">
                <v:path arrowok="t"/>
              </v:shape>
            </v:group>
            <v:group id="_x0000_s3675" style="position:absolute;left:3468;top:10284;width:1016;height:1168" coordorigin="3468,10284" coordsize="1016,1168">
              <v:shape id="_x0000_s3676" style="position:absolute;left:3468;top:10284;width:1016;height:1168" coordorigin="3468,10284" coordsize="1016,1168" path="m3468,11451l4484,10284e" filled="f" strokecolor="#231f20">
                <v:path arrowok="t"/>
              </v:shape>
            </v:group>
            <v:group id="_x0000_s3673" style="position:absolute;left:3466;top:10596;width:1804;height:853" coordorigin="3466,10596" coordsize="1804,853">
              <v:shape id="_x0000_s3674" style="position:absolute;left:3466;top:10596;width:1804;height:853" coordorigin="3466,10596" coordsize="1804,853" path="m3466,11449r1804,-853e" filled="f" strokecolor="#231f20">
                <v:path arrowok="t"/>
              </v:shape>
            </v:group>
            <v:group id="_x0000_s3671" style="position:absolute;left:3464;top:10963;width:2670;height:494" coordorigin="3464,10963" coordsize="2670,494">
              <v:shape id="_x0000_s3672" style="position:absolute;left:3464;top:10963;width:2670;height:494" coordorigin="3464,10963" coordsize="2670,494" path="m3464,11456r2670,-493e" filled="f" strokecolor="#231f20">
                <v:path arrowok="t"/>
              </v:shape>
            </v:group>
            <v:group id="_x0000_s3669" style="position:absolute;left:3258;top:11355;width:411;height:412" coordorigin="3258,11355" coordsize="411,412">
              <v:shape id="_x0000_s3670" style="position:absolute;left:3258;top:11355;width:411;height:412" coordorigin="3258,11355" coordsize="411,412" path="m3465,11355r-67,11l3340,11397r-45,46l3266,11502r-8,45l3260,11572r16,68l3311,11696r48,42l3418,11762r44,5l3464,11767r67,-11l3589,11725r45,-47l3662,11619r8,-45l3668,11549r-16,-68l3617,11425r-48,-41l3509,11360r-44,-5e" stroked="f">
                <v:path arrowok="t"/>
              </v:shape>
            </v:group>
            <v:group id="_x0000_s3667" style="position:absolute;left:3258;top:11355;width:411;height:412" coordorigin="3258,11355" coordsize="411,412">
              <v:shape id="_x0000_s3668" style="position:absolute;left:3258;top:11355;width:411;height:412" coordorigin="3258,11355" coordsize="411,412" path="m3464,11767r67,-11l3589,11725r45,-47l3662,11619r8,-45l3668,11549r-16,-68l3617,11425r-48,-41l3509,11360r-44,-5l3442,11356r-65,18l3323,11411r-40,51l3261,11524r-3,23l3260,11572r16,68l3311,11696r48,42l3418,11762r46,5xe" filled="f" strokecolor="#231f20" strokeweight=".5pt">
                <v:path arrowok="t"/>
              </v:shape>
            </v:group>
            <v:group id="_x0000_s3665" style="position:absolute;left:5246;top:9184;width:411;height:412" coordorigin="5246,9184" coordsize="411,412">
              <v:shape id="_x0000_s3666" style="position:absolute;left:5246;top:9184;width:411;height:412" coordorigin="5246,9184" coordsize="411,412" path="m5453,9184r-68,11l5327,9225r-45,47l5254,9331r-8,44l5247,9400r17,69l5298,9525r49,41l5406,9590r44,6l5452,9596r66,-12l5576,9554r45,-47l5649,9447r8,-44l5656,9378r-17,-68l5605,9254r-49,-41l5497,9189r-44,-5e" stroked="f">
                <v:path arrowok="t"/>
              </v:shape>
            </v:group>
            <v:group id="_x0000_s3663" style="position:absolute;left:5246;top:9184;width:411;height:412" coordorigin="5246,9184" coordsize="411,412">
              <v:shape id="_x0000_s3664" style="position:absolute;left:5246;top:9184;width:411;height:412" coordorigin="5246,9184" coordsize="411,412" path="m5452,9596r66,-12l5576,9554r45,-47l5649,9447r8,-44l5656,9378r-17,-68l5605,9254r-49,-41l5497,9189r-44,-5l5429,9185r-64,18l5311,9239r-40,52l5249,9353r-3,22l5247,9400r17,69l5298,9525r49,41l5406,9590r46,6xe" filled="f" strokecolor="#231f20" strokeweight=".5pt">
                <v:path arrowok="t"/>
              </v:shape>
            </v:group>
            <w10:wrap anchorx="page" anchory="page"/>
          </v:group>
        </w:pic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0" w:after="0" w:line="330" w:lineRule="exact"/>
        <w:ind w:left="4563" w:right="5847"/>
        <w:jc w:val="center"/>
        <w:rPr>
          <w:rFonts w:ascii="Verdana" w:eastAsia="Verdana" w:hAnsi="Verdana" w:cs="Verdana"/>
          <w:sz w:val="28"/>
          <w:szCs w:val="28"/>
          <w:lang w:val="es-ES_tradnl"/>
        </w:rPr>
      </w:pPr>
      <w:r w:rsidRPr="008E0A21">
        <w:rPr>
          <w:rFonts w:ascii="Verdana" w:hAnsi="Verdana"/>
          <w:b/>
          <w:color w:val="231F20"/>
          <w:position w:val="-2"/>
          <w:sz w:val="28"/>
          <w:lang w:val="es-ES_tradnl"/>
        </w:rPr>
        <w:t>B</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5" w:after="0" w:line="220" w:lineRule="exact"/>
        <w:rPr>
          <w:lang w:val="es-ES_tradnl"/>
        </w:rPr>
      </w:pPr>
    </w:p>
    <w:p w:rsidR="00B05971" w:rsidRPr="008E0A21" w:rsidRDefault="008E0A21">
      <w:pPr>
        <w:spacing w:before="10" w:after="0" w:line="240" w:lineRule="auto"/>
        <w:ind w:left="2621" w:right="-20"/>
        <w:rPr>
          <w:rFonts w:ascii="Verdana" w:eastAsia="Verdana" w:hAnsi="Verdana" w:cs="Verdana"/>
          <w:sz w:val="28"/>
          <w:szCs w:val="28"/>
          <w:lang w:val="es-ES_tradnl"/>
        </w:rPr>
      </w:pPr>
      <w:r w:rsidRPr="008E0A21">
        <w:rPr>
          <w:rFonts w:ascii="Verdana" w:hAnsi="Verdana"/>
          <w:b/>
          <w:color w:val="231F20"/>
          <w:sz w:val="28"/>
          <w:lang w:val="es-ES_tradnl"/>
        </w:rPr>
        <w:t>C</w:t>
      </w:r>
    </w:p>
    <w:p w:rsidR="00B05971" w:rsidRPr="008E0A21" w:rsidRDefault="00B05971">
      <w:pPr>
        <w:spacing w:after="0" w:line="240" w:lineRule="auto"/>
        <w:rPr>
          <w:rFonts w:ascii="Verdana" w:eastAsia="Verdana" w:hAnsi="Verdana" w:cs="Verdana"/>
          <w:sz w:val="28"/>
          <w:szCs w:val="28"/>
          <w:lang w:val="es-ES_tradnl"/>
        </w:rPr>
        <w:sectPr w:rsidR="00B05971" w:rsidRPr="008E0A21">
          <w:type w:val="continuous"/>
          <w:pgSz w:w="11920" w:h="16840"/>
          <w:pgMar w:top="1560" w:right="440" w:bottom="280" w:left="740" w:header="720" w:footer="720" w:gutter="0"/>
          <w:cols w:space="720"/>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655" style="position:absolute;left:0;text-align:left;margin-left:28.2pt;margin-top:4.6pt;width:255.4pt;height:17.75pt;z-index:-8199;mso-position-horizontal-relative:page" coordorigin="565,92" coordsize="5108,355">
            <v:group id="_x0000_s3660" style="position:absolute;left:577;top:102;width:461;height:301" coordorigin="577,102" coordsize="461,301">
              <v:shape id="_x0000_s366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658" style="position:absolute;left:577;top:102;width:461;height:301" coordorigin="577,102" coordsize="461,301">
              <v:shape id="_x0000_s365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656" style="position:absolute;left:567;top:445;width:5103;height:2" coordorigin="567,445" coordsize="5103,2">
              <v:shape id="_x0000_s3657" style="position:absolute;left:567;top:445;width:5103;height:2" coordorigin="567,445" coordsize="5103,0" path="m567,445r5103,e" filled="f" strokecolor="#231f20" strokeweight=".25pt">
                <v:path arrowok="t"/>
              </v:shape>
            </v:group>
            <w10:wrap anchorx="page"/>
          </v:group>
        </w:pict>
      </w:r>
      <w:r>
        <w:pict>
          <v:group id="_x0000_s3648" style="position:absolute;left:0;text-align:left;margin-left:297.5pt;margin-top:4.6pt;width:255.4pt;height:17.75pt;z-index:-8198;mso-position-horizontal-relative:page" coordorigin="5950,92" coordsize="5108,355">
            <v:group id="_x0000_s3653" style="position:absolute;left:5963;top:102;width:461;height:301" coordorigin="5963,102" coordsize="461,301">
              <v:shape id="_x0000_s365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651" style="position:absolute;left:5963;top:102;width:461;height:301" coordorigin="5963,102" coordsize="461,301">
              <v:shape id="_x0000_s365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649" style="position:absolute;left:5953;top:445;width:5103;height:2" coordorigin="5953,445" coordsize="5103,2">
              <v:shape id="_x0000_s3650"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5" w:after="0" w:line="190" w:lineRule="exact"/>
        <w:rPr>
          <w:sz w:val="19"/>
          <w:szCs w:val="19"/>
          <w:lang w:val="es-ES_tradnl"/>
        </w:rPr>
      </w:pPr>
    </w:p>
    <w:p w:rsidR="00B05971" w:rsidRPr="008E0A21" w:rsidRDefault="00B05971">
      <w:pPr>
        <w:spacing w:after="0" w:line="190" w:lineRule="exact"/>
        <w:rPr>
          <w:sz w:val="19"/>
          <w:szCs w:val="19"/>
          <w:lang w:val="es-ES_tradnl"/>
        </w:rPr>
        <w:sectPr w:rsidR="00B05971" w:rsidRPr="008E0A21">
          <w:pgSz w:w="11920" w:h="16840"/>
          <w:pgMar w:top="1160" w:right="720" w:bottom="580" w:left="460" w:header="600" w:footer="399" w:gutter="0"/>
          <w:cols w:space="720"/>
        </w:sectPr>
      </w:pPr>
    </w:p>
    <w:p w:rsidR="00B05971" w:rsidRPr="008E0A21" w:rsidRDefault="008E0A21">
      <w:pPr>
        <w:spacing w:before="33" w:after="0" w:line="240" w:lineRule="exact"/>
        <w:ind w:left="164" w:right="8"/>
        <w:rPr>
          <w:rFonts w:ascii="Verdana" w:eastAsia="Verdana" w:hAnsi="Verdana" w:cs="Verdana"/>
          <w:sz w:val="20"/>
          <w:szCs w:val="20"/>
          <w:lang w:val="es-ES_tradnl"/>
        </w:rPr>
      </w:pPr>
      <w:r w:rsidRPr="008E0A21">
        <w:rPr>
          <w:rFonts w:ascii="Verdana" w:hAnsi="Verdana"/>
          <w:b/>
          <w:color w:val="231F20"/>
          <w:sz w:val="20"/>
          <w:lang w:val="es-ES_tradnl"/>
        </w:rPr>
        <w:t>MACCHINA CON AVVIAMENTO AUTOMATICO MEDIANTE CHIUSURA SPORTELLO MOBILE</w:t>
      </w:r>
    </w:p>
    <w:p w:rsidR="00B05971" w:rsidRPr="008E0A21" w:rsidRDefault="009C354D">
      <w:pPr>
        <w:spacing w:before="94" w:after="0" w:line="230" w:lineRule="auto"/>
        <w:ind w:left="447" w:right="-74" w:hanging="340"/>
        <w:jc w:val="both"/>
        <w:rPr>
          <w:rFonts w:ascii="Verdana" w:eastAsia="Verdana" w:hAnsi="Verdana" w:cs="Verdana"/>
          <w:sz w:val="20"/>
          <w:szCs w:val="20"/>
          <w:lang w:val="es-ES_tradnl"/>
        </w:rPr>
      </w:pPr>
      <w:r>
        <w:pict>
          <v:group id="_x0000_s3646" style="position:absolute;left:0;text-align:left;margin-left:28.35pt;margin-top:80.35pt;width:255.15pt;height:26.7pt;z-index:-8197;mso-position-horizontal-relative:page" coordorigin="567,1607" coordsize="5103,534">
            <v:shape id="_x0000_s3647" style="position:absolute;left:567;top:1607;width:5103;height:534" coordorigin="567,1607" coordsize="5103,534" path="m567,2141r5103,l5670,1607r-5103,l567,2141e" fillcolor="#d1d3d4" stroked="f">
              <v:path arrowok="t"/>
            </v:shape>
            <w10:wrap anchorx="page"/>
          </v:group>
        </w:pict>
      </w:r>
      <w:r>
        <w:pict>
          <v:group id="_x0000_s3644" style="position:absolute;left:0;text-align:left;margin-left:28.35pt;margin-top:-24.85pt;width:255.15pt;height:26.7pt;z-index:-8196;mso-position-horizontal-relative:page" coordorigin="567,-497" coordsize="5103,534">
            <v:shape id="_x0000_s3645" style="position:absolute;left:567;top:-497;width:5103;height:534" coordorigin="567,-497" coordsize="5103,534" path="m567,37r5103,l5670,-497r-5103,l567,37e" fillcolor="#d1d3d4" stroked="f">
              <v:path arrowok="t"/>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Abbassare lo sportello mobile </w:t>
      </w:r>
      <w:r w:rsidR="008E0A21" w:rsidRPr="008E0A21">
        <w:rPr>
          <w:rFonts w:ascii="Verdana" w:hAnsi="Verdana"/>
          <w:b/>
          <w:color w:val="231F20"/>
          <w:sz w:val="20"/>
          <w:lang w:val="es-ES_tradnl"/>
        </w:rPr>
        <w:t xml:space="preserve">(A) </w:t>
      </w:r>
      <w:r w:rsidR="008E0A21" w:rsidRPr="008E0A21">
        <w:rPr>
          <w:rFonts w:ascii="Verdana" w:hAnsi="Verdana"/>
          <w:color w:val="231F20"/>
          <w:sz w:val="20"/>
          <w:lang w:val="es-ES_tradnl"/>
        </w:rPr>
        <w:t>ed esercitare una leggera pressione sullo stesso: la macchina completa il ciclo di vuoto, sigilla la busta e sblocca lo sportello mobile a fine ciclo.</w:t>
      </w:r>
    </w:p>
    <w:p w:rsidR="00B05971" w:rsidRPr="008E0A21" w:rsidRDefault="00B05971">
      <w:pPr>
        <w:spacing w:after="0" w:line="200" w:lineRule="exact"/>
        <w:rPr>
          <w:sz w:val="20"/>
          <w:szCs w:val="20"/>
          <w:lang w:val="es-ES_tradnl"/>
        </w:rPr>
      </w:pPr>
    </w:p>
    <w:p w:rsidR="00B05971" w:rsidRPr="008E0A21" w:rsidRDefault="00B05971">
      <w:pPr>
        <w:spacing w:before="8" w:after="0" w:line="280" w:lineRule="exact"/>
        <w:rPr>
          <w:sz w:val="28"/>
          <w:szCs w:val="28"/>
          <w:lang w:val="es-ES_tradnl"/>
        </w:rPr>
      </w:pPr>
    </w:p>
    <w:p w:rsidR="00B05971" w:rsidRPr="008E0A21" w:rsidRDefault="008E0A21">
      <w:pPr>
        <w:spacing w:after="0" w:line="240" w:lineRule="exact"/>
        <w:ind w:left="164" w:right="1865"/>
        <w:rPr>
          <w:rFonts w:ascii="Verdana" w:eastAsia="Verdana" w:hAnsi="Verdana" w:cs="Verdana"/>
          <w:sz w:val="20"/>
          <w:szCs w:val="20"/>
          <w:lang w:val="es-ES_tradnl"/>
        </w:rPr>
      </w:pPr>
      <w:r w:rsidRPr="008E0A21">
        <w:rPr>
          <w:rFonts w:ascii="Verdana" w:hAnsi="Verdana"/>
          <w:b/>
          <w:color w:val="231F20"/>
          <w:sz w:val="20"/>
          <w:lang w:val="es-ES_tradnl"/>
        </w:rPr>
        <w:t>MACCHINA SENZA AVVIAMENTO AUTOMATICO</w:t>
      </w:r>
    </w:p>
    <w:p w:rsidR="00B05971" w:rsidRPr="008E0A21" w:rsidRDefault="00B05971">
      <w:pPr>
        <w:spacing w:before="4" w:after="0" w:line="110" w:lineRule="exact"/>
        <w:rPr>
          <w:sz w:val="11"/>
          <w:szCs w:val="11"/>
          <w:lang w:val="es-ES_tradnl"/>
        </w:rPr>
      </w:pPr>
    </w:p>
    <w:p w:rsidR="00B05971" w:rsidRPr="008E0A21" w:rsidRDefault="009C354D">
      <w:pPr>
        <w:spacing w:after="0" w:line="226" w:lineRule="auto"/>
        <w:ind w:left="447" w:right="-102" w:hanging="340"/>
        <w:jc w:val="both"/>
        <w:rPr>
          <w:rFonts w:ascii="Verdana" w:eastAsia="Verdana" w:hAnsi="Verdana" w:cs="Verdana"/>
          <w:sz w:val="20"/>
          <w:szCs w:val="20"/>
          <w:lang w:val="es-ES_tradnl"/>
        </w:rPr>
      </w:pPr>
      <w:r>
        <w:pict>
          <v:group id="_x0000_s3634" style="position:absolute;left:0;text-align:left;margin-left:140.95pt;margin-top:83.15pt;width:299.6pt;height:236.1pt;z-index:-8193;mso-position-horizontal-relative:page" coordorigin="2819,1663" coordsize="5992,4722">
            <v:shape id="_x0000_s3643" type="#_x0000_t75" style="position:absolute;left:2829;top:1673;width:5972;height:4702">
              <v:imagedata r:id="rId243" o:title=""/>
            </v:shape>
            <v:group id="_x0000_s3641" style="position:absolute;left:2829;top:1673;width:5972;height:4702" coordorigin="2829,1673" coordsize="5972,4702">
              <v:shape id="_x0000_s3642" style="position:absolute;left:2829;top:1673;width:5972;height:4702" coordorigin="2829,1673" coordsize="5972,4702" path="m2829,6375r5971,l8800,1673r-5971,l2829,6375xe" filled="f" strokecolor="#231f20" strokeweight="1pt">
                <v:path arrowok="t"/>
              </v:shape>
            </v:group>
            <v:group id="_x0000_s3639" style="position:absolute;left:6793;top:4556;width:791;height:986" coordorigin="6793,4556" coordsize="791,986">
              <v:shape id="_x0000_s3640" style="position:absolute;left:6793;top:4556;width:791;height:986" coordorigin="6793,4556" coordsize="791,986" path="m6793,4556r791,985e" filled="f" strokecolor="#231f20" strokeweight=".5pt">
                <v:path arrowok="t"/>
              </v:shape>
            </v:group>
            <v:group id="_x0000_s3637" style="position:absolute;left:7384;top:5313;width:411;height:412" coordorigin="7384,5313" coordsize="411,412">
              <v:shape id="_x0000_s3638" style="position:absolute;left:7384;top:5313;width:411;height:412" coordorigin="7384,5313" coordsize="411,412" path="m7591,5313r-67,12l7466,5355r-45,47l7392,5461r-8,44l7385,5530r17,68l7436,5655r49,41l7544,5720r44,5l7590,5725r67,-11l7714,5683r45,-46l7788,5577r7,-44l7794,5508r-17,-68l7743,5384r-49,-42l7635,5318r-44,-5e" stroked="f">
                <v:path arrowok="t"/>
              </v:shape>
            </v:group>
            <v:group id="_x0000_s3635" style="position:absolute;left:7384;top:5313;width:411;height:412" coordorigin="7384,5313" coordsize="411,412">
              <v:shape id="_x0000_s3636" style="position:absolute;left:7384;top:5313;width:411;height:412" coordorigin="7384,5313" coordsize="411,412" path="m7590,5725r67,-11l7714,5683r45,-46l7788,5577r7,-44l7794,5508r-17,-68l7743,5384r-49,-42l7635,5318r-44,-5l7568,5315r-65,18l7449,5369r-40,51l7387,5483r-3,22l7385,5530r17,68l7436,5655r49,41l7544,5720r46,5xe" filled="f" strokecolor="#231f20" strokeweight=".5pt">
                <v:path arrowok="t"/>
              </v:shape>
            </v:group>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Abbassare lo sportello mobile </w:t>
      </w:r>
      <w:r w:rsidR="008E0A21" w:rsidRPr="008E0A21">
        <w:rPr>
          <w:rFonts w:ascii="Verdana" w:hAnsi="Verdana"/>
          <w:b/>
          <w:color w:val="231F20"/>
          <w:sz w:val="20"/>
          <w:lang w:val="es-ES_tradnl"/>
        </w:rPr>
        <w:t>(A)</w:t>
      </w:r>
      <w:r w:rsidR="008E0A21" w:rsidRPr="008E0A21">
        <w:rPr>
          <w:rFonts w:ascii="Verdana" w:hAnsi="Verdana"/>
          <w:color w:val="231F20"/>
          <w:sz w:val="20"/>
          <w:lang w:val="es-ES_tradnl"/>
        </w:rPr>
        <w:t xml:space="preserve">, premere il tasto </w:t>
      </w:r>
      <w:r>
        <w:rPr>
          <w:rFonts w:ascii="Verdana" w:eastAsia="Verdana" w:hAnsi="Verdana" w:cs="Verdana"/>
          <w:color w:val="231F20"/>
          <w:spacing w:val="20"/>
          <w:sz w:val="20"/>
          <w:szCs w:val="20"/>
        </w:rPr>
        <w:pict>
          <v:shape id="_x0000_i1049" type="#_x0000_t75" style="width:27pt;height:27.75pt;mso-position-horizontal-relative:char;mso-position-vertical-relative:line">
            <v:imagedata r:id="rId244" o:title=""/>
          </v:shape>
        </w:pict>
      </w:r>
      <w:r w:rsidR="008E0A21" w:rsidRPr="008E0A21">
        <w:rPr>
          <w:rFonts w:ascii="Times New Roman" w:hAnsi="Times New Roman"/>
          <w:color w:val="231F20"/>
          <w:sz w:val="20"/>
          <w:lang w:val="es-ES_tradnl"/>
        </w:rPr>
        <w:t xml:space="preserve"> </w:t>
      </w:r>
      <w:r w:rsidR="008E0A21" w:rsidRPr="008E0A21">
        <w:rPr>
          <w:rFonts w:ascii="Verdana" w:hAnsi="Verdana"/>
          <w:color w:val="231F20"/>
          <w:sz w:val="20"/>
          <w:lang w:val="es-ES_tradnl"/>
        </w:rPr>
        <w:t>ed esercitare una leggera pressione sullo sportello: la macchina completa il ciclo di vuoto, sigilla la busta e sblocca lo sportello mo- bile a fine ciclo.</w:t>
      </w:r>
    </w:p>
    <w:p w:rsidR="00B05971" w:rsidRDefault="009C354D" w:rsidP="00A031A7">
      <w:pPr>
        <w:spacing w:before="33" w:after="0" w:line="240" w:lineRule="exact"/>
        <w:ind w:left="57" w:right="-282"/>
        <w:rPr>
          <w:rFonts w:ascii="Verdana" w:eastAsia="Verdana" w:hAnsi="Verdana" w:cs="Verdana"/>
          <w:sz w:val="20"/>
          <w:szCs w:val="20"/>
        </w:rPr>
      </w:pPr>
      <w:r>
        <w:pict>
          <v:group id="_x0000_s3629" style="position:absolute;left:0;text-align:left;margin-left:297.5pt;margin-top:-219.6pt;width:270.35pt;height:33.9pt;z-index:-8194;mso-position-horizontal-relative:page" coordorigin="5953,-497" coordsize="5103,534">
            <v:shape id="_x0000_s3630" style="position:absolute;left:5953;top:-497;width:5103;height:534" coordorigin="5953,-497" coordsize="5103,534" path="m5953,37r5103,l11056,-497r-5103,l5953,37e" fillcolor="#d1d3d4" stroked="f">
              <v:path arrowok="t"/>
            </v:shape>
            <w10:wrap anchorx="page"/>
          </v:group>
        </w:pict>
      </w:r>
      <w:r w:rsidR="008E0A21" w:rsidRPr="009C354D">
        <w:br w:type="column"/>
      </w:r>
      <w:r w:rsidR="00A43A4D">
        <w:rPr>
          <w:rFonts w:ascii="Verdana" w:hAnsi="Verdana"/>
          <w:b/>
          <w:color w:val="231F20"/>
          <w:sz w:val="20"/>
        </w:rPr>
        <w:t>МОДЕЛИ С АВТОМАТИЧЕСКИМ ЗАПУСКОМ (ОТ ЗАКРЫТИЯ КРЫШКИ)</w:t>
      </w:r>
    </w:p>
    <w:p w:rsidR="00A43A4D" w:rsidRDefault="00A43A4D">
      <w:pPr>
        <w:spacing w:before="94" w:after="0" w:line="230" w:lineRule="auto"/>
        <w:ind w:left="340" w:right="56" w:hanging="340"/>
        <w:rPr>
          <w:rFonts w:ascii="Wingdings" w:eastAsia="Wingdings" w:hAnsi="Wingdings" w:cs="Wingdings"/>
          <w:color w:val="231F20"/>
          <w:sz w:val="36"/>
          <w:szCs w:val="36"/>
        </w:rPr>
      </w:pPr>
    </w:p>
    <w:p w:rsidR="00B05971" w:rsidRDefault="008E0A21">
      <w:pPr>
        <w:spacing w:before="94" w:after="0" w:line="230" w:lineRule="auto"/>
        <w:ind w:left="340" w:right="56" w:hanging="340"/>
        <w:rPr>
          <w:rFonts w:ascii="Verdana" w:eastAsia="Verdana" w:hAnsi="Verdana" w:cs="Verdana"/>
          <w:sz w:val="20"/>
          <w:szCs w:val="20"/>
        </w:rPr>
      </w:pPr>
      <w:r>
        <w:rPr>
          <w:rFonts w:ascii="Wingdings" w:eastAsia="Wingdings" w:hAnsi="Wingdings" w:cs="Wingdings"/>
          <w:color w:val="231F20"/>
          <w:sz w:val="36"/>
          <w:szCs w:val="36"/>
        </w:rPr>
        <w:t></w:t>
      </w:r>
      <w:r>
        <w:t xml:space="preserve">Опустите крышку (А) и слегка прижмите ее: запускается цикл вакуумирования, пакет запаивается, и в конце крышка поднимается. </w:t>
      </w:r>
    </w:p>
    <w:p w:rsidR="00B05971" w:rsidRDefault="009C354D">
      <w:pPr>
        <w:spacing w:after="0" w:line="200" w:lineRule="exact"/>
        <w:rPr>
          <w:sz w:val="20"/>
          <w:szCs w:val="20"/>
        </w:rPr>
      </w:pPr>
      <w:r>
        <w:pict>
          <v:group id="_x0000_s3631" style="position:absolute;margin-left:297.5pt;margin-top:8.55pt;width:255.15pt;height:26.7pt;z-index:-8195;mso-position-horizontal-relative:page" coordorigin="5953,1607" coordsize="5103,534">
            <v:shape id="_x0000_s3632" style="position:absolute;left:5953;top:1607;width:5103;height:534" coordorigin="5953,1607" coordsize="5103,534" path="m5953,2141r5103,l11056,1607r-5103,l5953,2141e" fillcolor="#d1d3d4" stroked="f">
              <v:path arrowok="t"/>
            </v:shape>
            <w10:wrap anchorx="page"/>
          </v:group>
        </w:pict>
      </w:r>
    </w:p>
    <w:p w:rsidR="00B05971" w:rsidRDefault="00A43A4D" w:rsidP="00A43A4D">
      <w:pPr>
        <w:spacing w:before="8" w:after="0" w:line="280" w:lineRule="exact"/>
        <w:rPr>
          <w:rFonts w:ascii="Verdana" w:eastAsia="Verdana" w:hAnsi="Verdana" w:cs="Verdana"/>
          <w:sz w:val="20"/>
          <w:szCs w:val="20"/>
        </w:rPr>
      </w:pPr>
      <w:r>
        <w:rPr>
          <w:rFonts w:ascii="Verdana" w:hAnsi="Verdana"/>
          <w:b/>
          <w:color w:val="231F20"/>
          <w:sz w:val="20"/>
        </w:rPr>
        <w:t>МОДЕЛИ БЕЗ АВТОМАТИЧЕСКОГО ЗАПУСКА</w:t>
      </w:r>
    </w:p>
    <w:p w:rsidR="00B05971" w:rsidRDefault="00B05971">
      <w:pPr>
        <w:spacing w:after="0" w:line="100" w:lineRule="exact"/>
        <w:rPr>
          <w:sz w:val="10"/>
          <w:szCs w:val="10"/>
        </w:rPr>
      </w:pPr>
    </w:p>
    <w:p w:rsidR="00A43A4D" w:rsidRDefault="00A43A4D">
      <w:pPr>
        <w:spacing w:after="0" w:line="229" w:lineRule="auto"/>
        <w:ind w:left="340" w:right="28" w:hanging="340"/>
        <w:jc w:val="both"/>
        <w:rPr>
          <w:rFonts w:ascii="Wingdings" w:eastAsia="Wingdings" w:hAnsi="Wingdings" w:cs="Wingdings"/>
          <w:color w:val="231F20"/>
          <w:sz w:val="36"/>
          <w:szCs w:val="36"/>
        </w:rPr>
      </w:pPr>
    </w:p>
    <w:p w:rsidR="00B05971" w:rsidRDefault="008E0A21">
      <w:pPr>
        <w:spacing w:after="0" w:line="229" w:lineRule="auto"/>
        <w:ind w:left="340" w:right="28" w:hanging="340"/>
        <w:jc w:val="both"/>
        <w:rPr>
          <w:rFonts w:ascii="Verdana" w:eastAsia="Verdana" w:hAnsi="Verdana" w:cs="Verdana"/>
          <w:sz w:val="20"/>
          <w:szCs w:val="20"/>
        </w:rPr>
      </w:pPr>
      <w:r>
        <w:rPr>
          <w:rFonts w:ascii="Wingdings" w:eastAsia="Wingdings" w:hAnsi="Wingdings" w:cs="Wingdings"/>
          <w:color w:val="231F20"/>
          <w:sz w:val="36"/>
          <w:szCs w:val="36"/>
        </w:rPr>
        <w:t></w:t>
      </w:r>
      <w:r>
        <w:t xml:space="preserve">Опустите крышку (А) </w:t>
      </w:r>
      <w:r w:rsidR="009C354D">
        <w:rPr>
          <w:rFonts w:ascii="Verdana" w:eastAsia="Verdana" w:hAnsi="Verdana" w:cs="Verdana"/>
          <w:color w:val="231F20"/>
          <w:spacing w:val="20"/>
          <w:sz w:val="20"/>
          <w:szCs w:val="20"/>
        </w:rPr>
        <w:pict>
          <v:shape id="_x0000_i1050" type="#_x0000_t75" style="width:27pt;height:27.75pt;mso-position-horizontal-relative:char;mso-position-vertical-relative:line">
            <v:imagedata r:id="rId245" o:title=""/>
          </v:shape>
        </w:pict>
      </w:r>
      <w:r>
        <w:t>, нажмите кнопку и слегка прижмите крышку: запускается цикл вакуумирования, пакет запаивается, и в конце крышка поднимается.</w:t>
      </w:r>
    </w:p>
    <w:p w:rsidR="00B05971" w:rsidRDefault="00B05971">
      <w:pPr>
        <w:spacing w:after="0" w:line="229" w:lineRule="auto"/>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3" w:after="0" w:line="240" w:lineRule="exact"/>
        <w:rPr>
          <w:sz w:val="24"/>
          <w:szCs w:val="24"/>
        </w:rPr>
      </w:pPr>
    </w:p>
    <w:p w:rsidR="00B05971" w:rsidRPr="008E0A21" w:rsidRDefault="008E0A21">
      <w:pPr>
        <w:spacing w:before="22" w:after="0" w:line="247" w:lineRule="exact"/>
        <w:ind w:left="6242" w:right="4278"/>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4" w:after="0" w:line="260" w:lineRule="exact"/>
        <w:rPr>
          <w:sz w:val="26"/>
          <w:szCs w:val="26"/>
          <w:lang w:val="es-ES_tradnl"/>
        </w:rPr>
      </w:pPr>
    </w:p>
    <w:p w:rsidR="00B05971" w:rsidRPr="008E0A21" w:rsidRDefault="009C354D">
      <w:pPr>
        <w:spacing w:before="10" w:after="0" w:line="330" w:lineRule="exact"/>
        <w:ind w:left="7021" w:right="-20"/>
        <w:rPr>
          <w:rFonts w:ascii="Verdana" w:eastAsia="Verdana" w:hAnsi="Verdana" w:cs="Verdana"/>
          <w:sz w:val="28"/>
          <w:szCs w:val="28"/>
          <w:lang w:val="es-ES_tradnl"/>
        </w:rPr>
      </w:pPr>
      <w:r>
        <w:pict>
          <v:group id="_x0000_s3618" style="position:absolute;left:0;text-align:left;margin-left:135.65pt;margin-top:63.95pt;width:310.1pt;height:241.25pt;z-index:-8192;mso-position-horizontal-relative:page" coordorigin="2713,1279" coordsize="6202,4825">
            <v:shape id="_x0000_s3627" type="#_x0000_t75" style="position:absolute;left:2723;top:1289;width:6182;height:4805">
              <v:imagedata r:id="rId246" o:title=""/>
            </v:shape>
            <v:group id="_x0000_s3625" style="position:absolute;left:2723;top:1289;width:6182;height:4805" coordorigin="2723,1289" coordsize="6182,4805">
              <v:shape id="_x0000_s3626" style="position:absolute;left:2723;top:1289;width:6182;height:4805" coordorigin="2723,1289" coordsize="6182,4805" path="m2723,6094r6183,l8906,1289r-6183,l2723,6094xe" filled="f" strokecolor="#231f20" strokeweight="1pt">
                <v:path arrowok="t"/>
              </v:shape>
            </v:group>
            <v:group id="_x0000_s3623" style="position:absolute;left:5102;top:4443;width:1182;height:1413" coordorigin="5102,4443" coordsize="1182,1413">
              <v:shape id="_x0000_s3624" style="position:absolute;left:5102;top:4443;width:1182;height:1413" coordorigin="5102,4443" coordsize="1182,1413" path="m5102,5856l6284,4443e" filled="f" strokecolor="#231f20" strokeweight=".5pt">
                <v:path arrowok="t"/>
              </v:shape>
            </v:group>
            <v:group id="_x0000_s3621" style="position:absolute;left:5062;top:5523;width:411;height:412" coordorigin="5062,5523" coordsize="411,412">
              <v:shape id="_x0000_s3622" style="position:absolute;left:5062;top:5523;width:411;height:412" coordorigin="5062,5523" coordsize="411,412" path="m5269,5523r-67,11l5144,5565r-45,47l5070,5671r-8,44l5064,5740r16,68l5114,5864r49,42l5222,5930r44,5l5268,5935r67,-11l5393,5893r44,-47l5466,5787r8,-45l5472,5717r-16,-67l5421,5594r-48,-42l5313,5528r-44,-5e" stroked="f">
                <v:path arrowok="t"/>
              </v:shape>
            </v:group>
            <v:group id="_x0000_s3619" style="position:absolute;left:5062;top:5523;width:411;height:412" coordorigin="5062,5523" coordsize="411,412">
              <v:shape id="_x0000_s3620" style="position:absolute;left:5062;top:5523;width:411;height:412" coordorigin="5062,5523" coordsize="411,412" path="m5268,5935r67,-11l5393,5893r44,-47l5466,5787r8,-45l5472,5717r-16,-67l5421,5594r-48,-42l5313,5528r-44,-5l5246,5524r-65,18l5127,5579r-40,51l5065,5692r-3,23l5064,5740r16,68l5114,5864r49,42l5222,5930r46,5xe" filled="f" strokecolor="#231f20" strokeweight=".5pt">
                <v:path arrowok="t"/>
              </v:shape>
            </v:group>
            <w10:wrap anchorx="page"/>
          </v:group>
        </w:pict>
      </w:r>
      <w:r w:rsidR="008E0A21" w:rsidRPr="008E0A21">
        <w:rPr>
          <w:rFonts w:ascii="Verdana" w:hAnsi="Verdana"/>
          <w:b/>
          <w:color w:val="231F20"/>
          <w:position w:val="-2"/>
          <w:sz w:val="28"/>
          <w:lang w:val="es-ES_tradnl"/>
        </w:rPr>
        <w:t>A</w:t>
      </w:r>
    </w:p>
    <w:p w:rsidR="00B05971" w:rsidRPr="008E0A21" w:rsidRDefault="00B05971">
      <w:pPr>
        <w:spacing w:before="3"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22" w:after="0" w:line="247" w:lineRule="exact"/>
        <w:ind w:left="5741" w:right="4778"/>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2" w:after="0" w:line="200" w:lineRule="exact"/>
        <w:rPr>
          <w:sz w:val="20"/>
          <w:szCs w:val="20"/>
          <w:lang w:val="es-ES_tradnl"/>
        </w:rPr>
      </w:pPr>
    </w:p>
    <w:p w:rsidR="00B05971" w:rsidRPr="008E0A21" w:rsidRDefault="008E0A21">
      <w:pPr>
        <w:spacing w:before="10" w:after="0" w:line="240" w:lineRule="auto"/>
        <w:ind w:left="4658" w:right="5748"/>
        <w:jc w:val="center"/>
        <w:rPr>
          <w:rFonts w:ascii="Verdana" w:eastAsia="Verdana" w:hAnsi="Verdana" w:cs="Verdana"/>
          <w:sz w:val="28"/>
          <w:szCs w:val="28"/>
          <w:lang w:val="es-ES_tradnl"/>
        </w:rPr>
      </w:pPr>
      <w:r w:rsidRPr="008E0A21">
        <w:rPr>
          <w:rFonts w:ascii="Verdana" w:hAnsi="Verdana"/>
          <w:b/>
          <w:color w:val="231F20"/>
          <w:sz w:val="28"/>
          <w:lang w:val="es-ES_tradnl"/>
        </w:rPr>
        <w:t>A</w:t>
      </w:r>
    </w:p>
    <w:p w:rsidR="00B05971" w:rsidRPr="008E0A21" w:rsidRDefault="00B05971">
      <w:pPr>
        <w:spacing w:after="0" w:line="240" w:lineRule="auto"/>
        <w:jc w:val="center"/>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611" style="position:absolute;left:0;text-align:left;margin-left:42.4pt;margin-top:4.6pt;width:165.65pt;height:17.75pt;z-index:-8191;mso-position-horizontal-relative:page" coordorigin="848,92" coordsize="3313,355">
            <v:group id="_x0000_s3616" style="position:absolute;left:860;top:102;width:461;height:301" coordorigin="860,102" coordsize="461,301">
              <v:shape id="_x0000_s3617"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614" style="position:absolute;left:860;top:102;width:461;height:301" coordorigin="860,102" coordsize="461,301">
              <v:shape id="_x0000_s3615"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612" style="position:absolute;left:850;top:445;width:3308;height:2" coordorigin="850,445" coordsize="3308,2">
              <v:shape id="_x0000_s3613" style="position:absolute;left:850;top:445;width:3308;height:2" coordorigin="850,445" coordsize="3308,0" path="m850,445r3308,e" filled="f" strokecolor="#231f20" strokeweight=".25pt">
                <v:path arrowok="t"/>
              </v:shape>
            </v:group>
            <w10:wrap anchorx="page"/>
          </v:group>
        </w:pict>
      </w:r>
      <w:r>
        <w:pict>
          <v:group id="_x0000_s3604" style="position:absolute;left:0;text-align:left;margin-left:221.95pt;margin-top:4.6pt;width:165.6pt;height:17.75pt;z-index:-8190;mso-position-horizontal-relative:page" coordorigin="4439,92" coordsize="3312,355">
            <v:group id="_x0000_s3609" style="position:absolute;left:4451;top:102;width:461;height:301" coordorigin="4451,102" coordsize="461,301">
              <v:shape id="_x0000_s3610"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607" style="position:absolute;left:4451;top:102;width:461;height:301" coordorigin="4451,102" coordsize="461,301">
              <v:shape id="_x0000_s3608"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605" style="position:absolute;left:4441;top:445;width:3307;height:2" coordorigin="4441,445" coordsize="3307,2">
              <v:shape id="_x0000_s3606" style="position:absolute;left:4441;top:445;width:3307;height:2" coordorigin="4441,445" coordsize="3307,0" path="m4441,445r3307,e" filled="f" strokecolor="#231f20" strokeweight=".25pt">
                <v:path arrowok="t"/>
              </v:shape>
            </v:group>
            <w10:wrap anchorx="page"/>
          </v:group>
        </w:pict>
      </w:r>
      <w:r>
        <w:pict>
          <v:group id="_x0000_s3597" style="position:absolute;left:0;text-align:left;margin-left:401.45pt;margin-top:4.6pt;width:165.65pt;height:17.75pt;z-index:-8189;mso-position-horizontal-relative:page" coordorigin="8029,92" coordsize="3313,355">
            <v:group id="_x0000_s3602" style="position:absolute;left:8041;top:102;width:461;height:301" coordorigin="8041,102" coordsize="461,301">
              <v:shape id="_x0000_s3603"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600" style="position:absolute;left:8041;top:102;width:461;height:301" coordorigin="8041,102" coordsize="461,301">
              <v:shape id="_x0000_s3601"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598" style="position:absolute;left:8031;top:445;width:3308;height:2" coordorigin="8031,445" coordsize="3308,2">
              <v:shape id="_x0000_s3599"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before="6" w:after="0" w:line="190" w:lineRule="exact"/>
        <w:rPr>
          <w:sz w:val="19"/>
          <w:szCs w:val="19"/>
          <w:lang w:val="es-ES_tradnl"/>
        </w:rPr>
      </w:pPr>
    </w:p>
    <w:p w:rsidR="00B05971" w:rsidRPr="008E0A21" w:rsidRDefault="00B05971">
      <w:pPr>
        <w:spacing w:after="0" w:line="190" w:lineRule="exact"/>
        <w:rPr>
          <w:sz w:val="19"/>
          <w:szCs w:val="19"/>
          <w:lang w:val="es-ES_tradnl"/>
        </w:rPr>
        <w:sectPr w:rsidR="00B05971" w:rsidRPr="008E0A21">
          <w:pgSz w:w="11920" w:h="16840"/>
          <w:pgMar w:top="1160" w:right="440" w:bottom="620" w:left="740" w:header="600" w:footer="429" w:gutter="0"/>
          <w:cols w:space="720"/>
        </w:sectPr>
      </w:pPr>
    </w:p>
    <w:p w:rsidR="00B05971" w:rsidRPr="008E0A21" w:rsidRDefault="009C354D">
      <w:pPr>
        <w:spacing w:before="33" w:after="0" w:line="240" w:lineRule="exact"/>
        <w:ind w:left="167" w:right="-56"/>
        <w:jc w:val="both"/>
        <w:rPr>
          <w:rFonts w:ascii="Verdana" w:eastAsia="Verdana" w:hAnsi="Verdana" w:cs="Verdana"/>
          <w:sz w:val="20"/>
          <w:szCs w:val="20"/>
          <w:lang w:val="es-ES_tradnl"/>
        </w:rPr>
      </w:pPr>
      <w:r>
        <w:pict>
          <v:group id="_x0000_s3595" style="position:absolute;left:0;text-align:left;margin-left:42.5pt;margin-top:.75pt;width:165.4pt;height:51pt;z-index:-8187;mso-position-horizontal-relative:page" coordorigin="850,15" coordsize="3308,1020">
            <v:shape id="_x0000_s3596" style="position:absolute;left:850;top:15;width:3308;height:1020" coordorigin="850,15" coordsize="3308,1020" path="m850,1035r3308,l4158,15,850,15r,1020e" fillcolor="#d1d3d4" stroked="f">
              <v:path arrowok="t"/>
            </v:shape>
            <w10:wrap anchorx="page"/>
          </v:group>
        </w:pict>
      </w:r>
      <w:r w:rsidR="008E0A21" w:rsidRPr="008E0A21">
        <w:rPr>
          <w:rFonts w:ascii="Verdana" w:hAnsi="Verdana"/>
          <w:b/>
          <w:color w:val="231F20"/>
          <w:sz w:val="20"/>
          <w:lang w:val="es-ES_tradnl"/>
        </w:rPr>
        <w:t>MACHINE AVEC MISE EN MARCHE AUTOMATIQUE PAR FERMETURE DU VOLET MO- BILE</w:t>
      </w:r>
    </w:p>
    <w:p w:rsidR="00B05971" w:rsidRPr="008E0A21" w:rsidRDefault="008E0A21">
      <w:pPr>
        <w:spacing w:before="48" w:after="0" w:line="233" w:lineRule="auto"/>
        <w:ind w:left="450" w:right="-63"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Baisser le volet mobile </w:t>
      </w:r>
      <w:r w:rsidRPr="008E0A21">
        <w:rPr>
          <w:rFonts w:ascii="Verdana" w:hAnsi="Verdana"/>
          <w:b/>
          <w:color w:val="231F20"/>
          <w:sz w:val="20"/>
          <w:lang w:val="es-ES_tradnl"/>
        </w:rPr>
        <w:t xml:space="preserve">(A) </w:t>
      </w:r>
      <w:r w:rsidRPr="008E0A21">
        <w:rPr>
          <w:rFonts w:ascii="Verdana" w:hAnsi="Verdana"/>
          <w:color w:val="231F20"/>
          <w:sz w:val="20"/>
          <w:lang w:val="es-ES_tradnl"/>
        </w:rPr>
        <w:t>et exercer une légère pression sur  ce dernier : la  machine complète le cycle  du vide, soude le sachet  et  débloque le volet mobile en fin de cycle.</w:t>
      </w:r>
    </w:p>
    <w:p w:rsidR="00B05971" w:rsidRPr="008E0A21" w:rsidRDefault="00B05971">
      <w:pPr>
        <w:spacing w:before="7"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167" w:right="444"/>
        <w:rPr>
          <w:rFonts w:ascii="Verdana" w:eastAsia="Verdana" w:hAnsi="Verdana" w:cs="Verdana"/>
          <w:sz w:val="20"/>
          <w:szCs w:val="20"/>
          <w:lang w:val="es-ES_tradnl"/>
        </w:rPr>
      </w:pPr>
      <w:r w:rsidRPr="008E0A21">
        <w:rPr>
          <w:rFonts w:ascii="Verdana" w:hAnsi="Verdana"/>
          <w:b/>
          <w:color w:val="231F20"/>
          <w:sz w:val="20"/>
          <w:lang w:val="es-ES_tradnl"/>
        </w:rPr>
        <w:t>MACHINE SANS MISE EN MARCHE AUTOMATIQUE</w:t>
      </w:r>
    </w:p>
    <w:p w:rsidR="00B05971" w:rsidRPr="008E0A21" w:rsidRDefault="00B05971">
      <w:pPr>
        <w:spacing w:before="3" w:after="0" w:line="110" w:lineRule="exact"/>
        <w:rPr>
          <w:sz w:val="11"/>
          <w:szCs w:val="11"/>
          <w:lang w:val="es-ES_tradnl"/>
        </w:rPr>
      </w:pPr>
    </w:p>
    <w:p w:rsidR="00B05971" w:rsidRPr="008E0A21" w:rsidRDefault="009C354D">
      <w:pPr>
        <w:spacing w:after="0" w:line="236" w:lineRule="auto"/>
        <w:ind w:left="450" w:right="-82" w:hanging="340"/>
        <w:jc w:val="both"/>
        <w:rPr>
          <w:rFonts w:ascii="Verdana" w:eastAsia="Verdana" w:hAnsi="Verdana" w:cs="Verdana"/>
          <w:sz w:val="20"/>
          <w:szCs w:val="20"/>
          <w:lang w:val="es-ES_tradnl"/>
        </w:rPr>
      </w:pPr>
      <w:r>
        <w:pict>
          <v:group id="_x0000_s3593" style="position:absolute;left:0;text-align:left;margin-left:42.5pt;margin-top:-31.8pt;width:165.4pt;height:28.05pt;z-index:-8186;mso-position-horizontal-relative:page" coordorigin="850,-636" coordsize="3308,561">
            <v:shape id="_x0000_s3594" style="position:absolute;left:850;top:-636;width:3308;height:561" coordorigin="850,-636" coordsize="3308,561" path="m850,-75r3308,l4158,-636r-3308,l850,-75e" fillcolor="#d1d3d4" stroked="f">
              <v:path arrowok="t"/>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Baisser le volet mobile  </w:t>
      </w:r>
      <w:r w:rsidR="008E0A21" w:rsidRPr="008E0A21">
        <w:rPr>
          <w:rFonts w:ascii="Verdana" w:hAnsi="Verdana"/>
          <w:b/>
          <w:color w:val="231F20"/>
          <w:sz w:val="20"/>
          <w:lang w:val="es-ES_tradnl"/>
        </w:rPr>
        <w:t>(A)</w:t>
      </w:r>
      <w:r w:rsidR="008E0A21" w:rsidRPr="008E0A21">
        <w:rPr>
          <w:rFonts w:ascii="Verdana" w:hAnsi="Verdana"/>
          <w:color w:val="231F20"/>
          <w:sz w:val="20"/>
          <w:lang w:val="es-ES_tradnl"/>
        </w:rPr>
        <w:t xml:space="preserve">, appuyer sur la touche  </w:t>
      </w:r>
      <w:r>
        <w:rPr>
          <w:rFonts w:ascii="Verdana" w:eastAsia="Verdana" w:hAnsi="Verdana" w:cs="Verdana"/>
          <w:color w:val="231F20"/>
          <w:sz w:val="20"/>
          <w:szCs w:val="20"/>
        </w:rPr>
        <w:pict>
          <v:shape id="_x0000_i1051" type="#_x0000_t75" style="width:27pt;height:27.75pt;mso-position-horizontal-relative:char;mso-position-vertical-relative:line">
            <v:imagedata r:id="rId247" o:title=""/>
          </v:shape>
        </w:pict>
      </w:r>
      <w:r w:rsidR="008E0A21" w:rsidRPr="008E0A21">
        <w:rPr>
          <w:rFonts w:ascii="Times New Roman" w:hAnsi="Times New Roman"/>
          <w:color w:val="231F20"/>
          <w:sz w:val="20"/>
          <w:lang w:val="es-ES_tradnl"/>
        </w:rPr>
        <w:t xml:space="preserve"> </w:t>
      </w:r>
      <w:r w:rsidR="008E0A21" w:rsidRPr="008E0A21">
        <w:rPr>
          <w:rFonts w:ascii="Verdana" w:hAnsi="Verdana"/>
          <w:color w:val="231F20"/>
          <w:sz w:val="20"/>
          <w:lang w:val="es-ES_tradnl"/>
        </w:rPr>
        <w:t>et exercer une légère pression sur le volet : la machine com- plète le cycle du vide, soude le sachet et débloque le volet mobile en fin de cycle.</w:t>
      </w:r>
    </w:p>
    <w:p w:rsidR="00B05971" w:rsidRPr="008E0A21" w:rsidRDefault="008E0A21">
      <w:pPr>
        <w:spacing w:before="33" w:after="0" w:line="240" w:lineRule="exact"/>
        <w:ind w:left="57" w:right="7"/>
        <w:jc w:val="both"/>
        <w:rPr>
          <w:rFonts w:ascii="Verdana" w:eastAsia="Verdana" w:hAnsi="Verdana" w:cs="Verdana"/>
          <w:sz w:val="20"/>
          <w:szCs w:val="20"/>
          <w:lang w:val="en-US"/>
        </w:rPr>
      </w:pPr>
      <w:r w:rsidRPr="00DC27AB">
        <w:rPr>
          <w:lang w:val="en-US"/>
        </w:rPr>
        <w:br w:type="column"/>
      </w:r>
      <w:r w:rsidRPr="008E0A21">
        <w:rPr>
          <w:rFonts w:ascii="Verdana" w:hAnsi="Verdana"/>
          <w:b/>
          <w:color w:val="231F20"/>
          <w:sz w:val="20"/>
          <w:lang w:val="en-US"/>
        </w:rPr>
        <w:t>MODELLE MIT AUTOMATI- SCHEM START DER ARBEITS- VORGÄNGE DURCH SCHLIES- SEN DER VAKUUMKLAPPE</w:t>
      </w:r>
    </w:p>
    <w:p w:rsidR="00B05971" w:rsidRPr="008E0A21" w:rsidRDefault="009C354D">
      <w:pPr>
        <w:spacing w:before="46" w:after="0" w:line="234" w:lineRule="auto"/>
        <w:ind w:left="340" w:right="-74" w:hanging="340"/>
        <w:jc w:val="both"/>
        <w:rPr>
          <w:rFonts w:ascii="Verdana" w:eastAsia="Verdana" w:hAnsi="Verdana" w:cs="Verdana"/>
          <w:sz w:val="20"/>
          <w:szCs w:val="20"/>
          <w:lang w:val="en-US"/>
        </w:rPr>
      </w:pPr>
      <w:r>
        <w:pict>
          <v:group id="_x0000_s3590" style="position:absolute;left:0;text-align:left;margin-left:222.05pt;margin-top:114.4pt;width:165.4pt;height:28.05pt;z-index:-8185;mso-position-horizontal-relative:page" coordorigin="4441,2288" coordsize="3308,561">
            <v:shape id="_x0000_s3591" style="position:absolute;left:4441;top:2288;width:3308;height:561" coordorigin="4441,2288" coordsize="3308,561" path="m4441,2849r3308,l7749,2288r-3308,l4441,2849e" fillcolor="#d1d3d4" stroked="f">
              <v:path arrowok="t"/>
            </v:shape>
            <w10:wrap anchorx="page"/>
          </v:group>
        </w:pict>
      </w:r>
      <w:r>
        <w:pict>
          <v:group id="_x0000_s3588" style="position:absolute;left:0;text-align:left;margin-left:222.05pt;margin-top:-48.9pt;width:165.4pt;height:51pt;z-index:-8184;mso-position-horizontal-relative:page" coordorigin="4441,-978" coordsize="3308,1020">
            <v:shape id="_x0000_s3589" style="position:absolute;left:4441;top:-978;width:3308;height:1020" coordorigin="4441,-978" coordsize="3308,1020" path="m4441,42r3308,l7749,-978r-3308,l4441,42e" fillcolor="#d1d3d4" stroked="f">
              <v:path arrowok="t"/>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n-US"/>
        </w:rPr>
        <w:t xml:space="preserve">Die bewegliche Klappe </w:t>
      </w:r>
      <w:r w:rsidR="008E0A21" w:rsidRPr="008E0A21">
        <w:rPr>
          <w:rFonts w:ascii="Verdana" w:hAnsi="Verdana"/>
          <w:b/>
          <w:color w:val="231F20"/>
          <w:sz w:val="20"/>
          <w:lang w:val="en-US"/>
        </w:rPr>
        <w:t xml:space="preserve">(A) </w:t>
      </w:r>
      <w:r w:rsidR="008E0A21" w:rsidRPr="008E0A21">
        <w:rPr>
          <w:rFonts w:ascii="Verdana" w:hAnsi="Verdana"/>
          <w:color w:val="231F20"/>
          <w:sz w:val="20"/>
          <w:lang w:val="en-US"/>
        </w:rPr>
        <w:t>herablassen und einen leich- ten Druck auf diese ausüben: die Maschine vervollständigt den Vakuumvorgang, versie- gelt  den Beutel und löst  die bewegliche Klappe am  Ende des Vorganges.</w:t>
      </w:r>
    </w:p>
    <w:p w:rsidR="00B05971" w:rsidRPr="008E0A21" w:rsidRDefault="00B05971">
      <w:pPr>
        <w:spacing w:before="7" w:after="0" w:line="240" w:lineRule="exact"/>
        <w:rPr>
          <w:sz w:val="24"/>
          <w:szCs w:val="24"/>
          <w:lang w:val="en-US"/>
        </w:rPr>
      </w:pPr>
    </w:p>
    <w:p w:rsidR="00B05971" w:rsidRPr="008E0A21" w:rsidRDefault="008E0A21">
      <w:pPr>
        <w:spacing w:after="0" w:line="240" w:lineRule="exact"/>
        <w:ind w:left="57" w:right="431"/>
        <w:rPr>
          <w:rFonts w:ascii="Verdana" w:eastAsia="Verdana" w:hAnsi="Verdana" w:cs="Verdana"/>
          <w:sz w:val="20"/>
          <w:szCs w:val="20"/>
          <w:lang w:val="en-US"/>
        </w:rPr>
      </w:pPr>
      <w:r w:rsidRPr="008E0A21">
        <w:rPr>
          <w:rFonts w:ascii="Verdana" w:hAnsi="Verdana"/>
          <w:b/>
          <w:color w:val="231F20"/>
          <w:sz w:val="20"/>
          <w:lang w:val="en-US"/>
        </w:rPr>
        <w:t>MODELLE OHNE AUTOMATISCHEN START</w:t>
      </w:r>
    </w:p>
    <w:p w:rsidR="00B05971" w:rsidRPr="008E0A21" w:rsidRDefault="00B05971">
      <w:pPr>
        <w:spacing w:before="3" w:after="0" w:line="110" w:lineRule="exact"/>
        <w:rPr>
          <w:sz w:val="11"/>
          <w:szCs w:val="11"/>
          <w:lang w:val="en-US"/>
        </w:rPr>
      </w:pPr>
    </w:p>
    <w:p w:rsidR="00B05971" w:rsidRPr="008E0A21" w:rsidRDefault="009C354D">
      <w:pPr>
        <w:spacing w:after="0" w:line="236" w:lineRule="auto"/>
        <w:ind w:left="340" w:right="-102" w:hanging="340"/>
        <w:jc w:val="both"/>
        <w:rPr>
          <w:rFonts w:ascii="Verdana" w:eastAsia="Verdana" w:hAnsi="Verdana" w:cs="Verdana"/>
          <w:sz w:val="20"/>
          <w:szCs w:val="20"/>
          <w:lang w:val="en-US"/>
        </w:rPr>
      </w:pPr>
      <w:r>
        <w:pict>
          <v:group id="_x0000_s3585" style="position:absolute;left:0;text-align:left;margin-left:59.5pt;margin-top:183.6pt;width:490.45pt;height:132.9pt;z-index:-8182;mso-position-horizontal-relative:page" coordorigin="1190,3672" coordsize="9809,2658">
            <v:shape id="_x0000_s3587" type="#_x0000_t75" style="position:absolute;left:1190;top:4045;width:9809;height:2285">
              <v:imagedata r:id="rId218" o:title=""/>
            </v:shape>
            <v:shape id="_x0000_s3586" type="#_x0000_t75" style="position:absolute;left:8640;top:3672;width:703;height:914">
              <v:imagedata r:id="rId248" o:title=""/>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n-US"/>
        </w:rPr>
        <w:t xml:space="preserve">Die bewegliche Klappe </w:t>
      </w:r>
      <w:r w:rsidR="008E0A21" w:rsidRPr="008E0A21">
        <w:rPr>
          <w:rFonts w:ascii="Verdana" w:hAnsi="Verdana"/>
          <w:b/>
          <w:color w:val="231F20"/>
          <w:sz w:val="20"/>
          <w:lang w:val="en-US"/>
        </w:rPr>
        <w:t xml:space="preserve">(A) </w:t>
      </w:r>
      <w:r w:rsidR="008E0A21" w:rsidRPr="008E0A21">
        <w:rPr>
          <w:rFonts w:ascii="Verdana" w:hAnsi="Verdana"/>
          <w:color w:val="231F20"/>
          <w:sz w:val="20"/>
          <w:lang w:val="en-US"/>
        </w:rPr>
        <w:t xml:space="preserve">herablassen, die Taste  </w:t>
      </w:r>
      <w:r>
        <w:rPr>
          <w:rFonts w:ascii="Verdana" w:eastAsia="Verdana" w:hAnsi="Verdana" w:cs="Verdana"/>
          <w:color w:val="231F20"/>
          <w:sz w:val="20"/>
          <w:szCs w:val="20"/>
        </w:rPr>
        <w:pict>
          <v:shape id="_x0000_i1052" type="#_x0000_t75" style="width:27pt;height:27.75pt;mso-position-horizontal-relative:char;mso-position-vertical-relative:line">
            <v:imagedata r:id="rId249" o:title=""/>
          </v:shape>
        </w:pict>
      </w:r>
      <w:r w:rsidR="008E0A21" w:rsidRPr="008E0A21">
        <w:rPr>
          <w:rFonts w:ascii="Times New Roman" w:hAnsi="Times New Roman"/>
          <w:color w:val="231F20"/>
          <w:sz w:val="20"/>
          <w:lang w:val="en-US"/>
        </w:rPr>
        <w:t xml:space="preserve"> </w:t>
      </w:r>
      <w:r w:rsidR="008E0A21" w:rsidRPr="008E0A21">
        <w:rPr>
          <w:rFonts w:ascii="Verdana" w:hAnsi="Verdana"/>
          <w:color w:val="231F20"/>
          <w:sz w:val="20"/>
          <w:lang w:val="en-US"/>
        </w:rPr>
        <w:t>drücken und einen leichten Druck auf die Klappe ausüben: die Maschine  vervollständigt den Vakuumvorgang, versie- gelt  den Beutel und löst die bewegliche Klappe am Ende des Vorganges.</w:t>
      </w:r>
    </w:p>
    <w:p w:rsidR="00B05971" w:rsidRPr="008E0A21" w:rsidRDefault="008E0A21">
      <w:pPr>
        <w:spacing w:before="33" w:after="0" w:line="240" w:lineRule="exact"/>
        <w:ind w:left="57" w:right="65"/>
        <w:jc w:val="both"/>
        <w:rPr>
          <w:rFonts w:ascii="Verdana" w:eastAsia="Verdana" w:hAnsi="Verdana" w:cs="Verdana"/>
          <w:sz w:val="20"/>
          <w:szCs w:val="20"/>
          <w:lang w:val="es-ES_tradnl"/>
        </w:rPr>
      </w:pPr>
      <w:r w:rsidRPr="00DC27AB">
        <w:rPr>
          <w:lang w:val="es-ES_tradnl"/>
        </w:rPr>
        <w:br w:type="column"/>
      </w:r>
      <w:r w:rsidRPr="008E0A21">
        <w:rPr>
          <w:rFonts w:ascii="Verdana" w:hAnsi="Verdana"/>
          <w:b/>
          <w:color w:val="231F20"/>
          <w:sz w:val="20"/>
          <w:lang w:val="es-ES_tradnl"/>
        </w:rPr>
        <w:t>MÁQUINAS CON  PUESTA  EN FUNCIONAMIENTO  AUTO- MÁTICA  MEDIANTE  CIERRE PORTILLO MOVIBLE</w:t>
      </w:r>
    </w:p>
    <w:p w:rsidR="00B05971" w:rsidRPr="008E0A21" w:rsidRDefault="009C354D">
      <w:pPr>
        <w:spacing w:before="48" w:after="0" w:line="233" w:lineRule="auto"/>
        <w:ind w:left="340" w:right="41" w:hanging="340"/>
        <w:jc w:val="both"/>
        <w:rPr>
          <w:rFonts w:ascii="Verdana" w:eastAsia="Verdana" w:hAnsi="Verdana" w:cs="Verdana"/>
          <w:sz w:val="20"/>
          <w:szCs w:val="20"/>
          <w:lang w:val="es-ES_tradnl"/>
        </w:rPr>
      </w:pPr>
      <w:r>
        <w:pict>
          <v:group id="_x0000_s3582" style="position:absolute;left:0;text-align:left;margin-left:401.55pt;margin-top:-48.9pt;width:165.4pt;height:51pt;z-index:-8188;mso-position-horizontal-relative:page" coordorigin="8031,-978" coordsize="3308,1020">
            <v:shape id="_x0000_s3583" style="position:absolute;left:8031;top:-978;width:3308;height:1020" coordorigin="8031,-978" coordsize="3308,1020" path="m8031,42r3308,l11339,-978r-3308,l8031,42e" fillcolor="#d1d3d4" stroked="f">
              <v:path arrowok="t"/>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Bajar el portillo movible </w:t>
      </w:r>
      <w:r w:rsidR="008E0A21" w:rsidRPr="008E0A21">
        <w:rPr>
          <w:rFonts w:ascii="Verdana" w:hAnsi="Verdana"/>
          <w:b/>
          <w:color w:val="231F20"/>
          <w:sz w:val="20"/>
          <w:lang w:val="es-ES_tradnl"/>
        </w:rPr>
        <w:t xml:space="preserve">(A) </w:t>
      </w:r>
      <w:r w:rsidR="008E0A21" w:rsidRPr="008E0A21">
        <w:rPr>
          <w:rFonts w:ascii="Verdana" w:hAnsi="Verdana"/>
          <w:color w:val="231F20"/>
          <w:sz w:val="20"/>
          <w:lang w:val="es-ES_tradnl"/>
        </w:rPr>
        <w:t>y ejercer una ligera presión sobre  el mismo: la  máquina acaba el ciclo de vacío, sella la bolsa y desbloquea el portillo movible al final del ciclo.</w:t>
      </w:r>
    </w:p>
    <w:p w:rsidR="00B05971" w:rsidRPr="008E0A21" w:rsidRDefault="00B05971">
      <w:pPr>
        <w:spacing w:before="8"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57" w:right="638"/>
        <w:jc w:val="both"/>
        <w:rPr>
          <w:rFonts w:ascii="Verdana" w:eastAsia="Verdana" w:hAnsi="Verdana" w:cs="Verdana"/>
          <w:sz w:val="20"/>
          <w:szCs w:val="20"/>
          <w:lang w:val="es-ES_tradnl"/>
        </w:rPr>
      </w:pPr>
      <w:r w:rsidRPr="008E0A21">
        <w:rPr>
          <w:rFonts w:ascii="Verdana" w:hAnsi="Verdana"/>
          <w:b/>
          <w:color w:val="231F20"/>
          <w:sz w:val="20"/>
          <w:lang w:val="es-ES_tradnl"/>
        </w:rPr>
        <w:t>MÁQUINAS SIN PUESTA</w:t>
      </w:r>
    </w:p>
    <w:p w:rsidR="00B05971" w:rsidRPr="008E0A21" w:rsidRDefault="008E0A21">
      <w:pPr>
        <w:spacing w:after="0" w:line="240" w:lineRule="exact"/>
        <w:ind w:left="57" w:right="333"/>
        <w:jc w:val="both"/>
        <w:rPr>
          <w:rFonts w:ascii="Verdana" w:eastAsia="Verdana" w:hAnsi="Verdana" w:cs="Verdana"/>
          <w:sz w:val="20"/>
          <w:szCs w:val="20"/>
          <w:lang w:val="es-ES_tradnl"/>
        </w:rPr>
      </w:pPr>
      <w:r w:rsidRPr="008E0A21">
        <w:rPr>
          <w:rFonts w:ascii="Verdana" w:hAnsi="Verdana"/>
          <w:b/>
          <w:color w:val="231F20"/>
          <w:position w:val="-1"/>
          <w:sz w:val="20"/>
          <w:lang w:val="es-ES_tradnl"/>
        </w:rPr>
        <w:t>EN MARCHA  AUTOMÁTICA</w:t>
      </w:r>
    </w:p>
    <w:p w:rsidR="00B05971" w:rsidRPr="008E0A21" w:rsidRDefault="00B05971">
      <w:pPr>
        <w:spacing w:before="9" w:after="0" w:line="110" w:lineRule="exact"/>
        <w:rPr>
          <w:sz w:val="11"/>
          <w:szCs w:val="11"/>
          <w:lang w:val="es-ES_tradnl"/>
        </w:rPr>
      </w:pPr>
    </w:p>
    <w:p w:rsidR="00B05971" w:rsidRPr="008E0A21" w:rsidRDefault="009C354D">
      <w:pPr>
        <w:spacing w:after="0" w:line="236" w:lineRule="auto"/>
        <w:ind w:left="340" w:right="20" w:hanging="340"/>
        <w:jc w:val="both"/>
        <w:rPr>
          <w:rFonts w:ascii="Verdana" w:eastAsia="Verdana" w:hAnsi="Verdana" w:cs="Verdana"/>
          <w:sz w:val="20"/>
          <w:szCs w:val="20"/>
          <w:lang w:val="es-ES_tradnl"/>
        </w:rPr>
      </w:pPr>
      <w:r>
        <w:pict>
          <v:group id="_x0000_s3580" style="position:absolute;left:0;text-align:left;margin-left:401.55pt;margin-top:-31.8pt;width:165.4pt;height:28.05pt;z-index:-8183;mso-position-horizontal-relative:page" coordorigin="8031,-636" coordsize="3308,561">
            <v:shape id="_x0000_s3581" style="position:absolute;left:8031;top:-636;width:3308;height:561" coordorigin="8031,-636" coordsize="3308,561" path="m8031,-75r3308,l11339,-636r-3308,l8031,-75e" fillcolor="#d1d3d4" stroked="f">
              <v:path arrowok="t"/>
            </v:shape>
            <w10:wrap anchorx="page"/>
          </v:group>
        </w:pict>
      </w:r>
      <w:r w:rsidR="008E0A21">
        <w:rPr>
          <w:rFonts w:ascii="Wingdings" w:eastAsia="Wingdings" w:hAnsi="Wingdings" w:cs="Wingdings"/>
          <w:color w:val="231F20"/>
          <w:sz w:val="36"/>
          <w:szCs w:val="36"/>
        </w:rPr>
        <w:t></w:t>
      </w:r>
      <w:r w:rsidR="008E0A21" w:rsidRPr="008E0A21">
        <w:rPr>
          <w:rFonts w:ascii="Verdana" w:hAnsi="Verdana"/>
          <w:color w:val="231F20"/>
          <w:sz w:val="20"/>
          <w:lang w:val="es-ES_tradnl"/>
        </w:rPr>
        <w:t xml:space="preserve">Bajar el portillo movible </w:t>
      </w:r>
      <w:r w:rsidR="008E0A21" w:rsidRPr="008E0A21">
        <w:rPr>
          <w:rFonts w:ascii="Verdana" w:hAnsi="Verdana"/>
          <w:b/>
          <w:color w:val="231F20"/>
          <w:sz w:val="20"/>
          <w:lang w:val="es-ES_tradnl"/>
        </w:rPr>
        <w:t>(A)</w:t>
      </w:r>
      <w:r w:rsidR="008E0A21" w:rsidRPr="008E0A21">
        <w:rPr>
          <w:rFonts w:ascii="Verdana" w:hAnsi="Verdana"/>
          <w:color w:val="231F20"/>
          <w:sz w:val="20"/>
          <w:lang w:val="es-ES_tradnl"/>
        </w:rPr>
        <w:t xml:space="preserve">, pulsar la tecla </w:t>
      </w:r>
      <w:r>
        <w:rPr>
          <w:rFonts w:ascii="Verdana" w:eastAsia="Verdana" w:hAnsi="Verdana" w:cs="Verdana"/>
          <w:color w:val="231F20"/>
          <w:spacing w:val="20"/>
          <w:sz w:val="20"/>
          <w:szCs w:val="20"/>
        </w:rPr>
        <w:pict>
          <v:shape id="_x0000_i1053" type="#_x0000_t75" style="width:27pt;height:27.75pt;mso-position-horizontal-relative:char;mso-position-vertical-relative:line">
            <v:imagedata r:id="rId250" o:title=""/>
          </v:shape>
        </w:pict>
      </w:r>
      <w:r w:rsidR="008E0A21" w:rsidRPr="008E0A21">
        <w:rPr>
          <w:rFonts w:ascii="Times New Roman" w:hAnsi="Times New Roman"/>
          <w:color w:val="231F20"/>
          <w:sz w:val="20"/>
          <w:lang w:val="es-ES_tradnl"/>
        </w:rPr>
        <w:t xml:space="preserve"> </w:t>
      </w:r>
      <w:r w:rsidR="008E0A21" w:rsidRPr="008E0A21">
        <w:rPr>
          <w:rFonts w:ascii="Verdana" w:hAnsi="Verdana"/>
          <w:color w:val="231F20"/>
          <w:sz w:val="20"/>
          <w:lang w:val="es-ES_tradnl"/>
        </w:rPr>
        <w:t>y ejercer una  ligera  presión sobre el portillo: la máquina acaba el ciclo de vacío, sella la bolsa y desbloquea el portillo movible al final del ciclo.</w:t>
      </w:r>
    </w:p>
    <w:p w:rsidR="00B05971" w:rsidRPr="008E0A21" w:rsidRDefault="00B05971">
      <w:pPr>
        <w:spacing w:after="0" w:line="236"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8" w:space="263"/>
            <w:col w:w="3314" w:space="276"/>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572" style="position:absolute;left:0;text-align:left;margin-left:28.2pt;margin-top:4.6pt;width:255.4pt;height:17.75pt;z-index:-8181;mso-position-horizontal-relative:page" coordorigin="565,92" coordsize="5108,355">
            <v:group id="_x0000_s3577" style="position:absolute;left:577;top:102;width:461;height:301" coordorigin="577,102" coordsize="461,301">
              <v:shape id="_x0000_s3578"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575" style="position:absolute;left:577;top:102;width:461;height:301" coordorigin="577,102" coordsize="461,301">
              <v:shape id="_x0000_s3576"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573" style="position:absolute;left:567;top:445;width:5103;height:2" coordorigin="567,445" coordsize="5103,2">
              <v:shape id="_x0000_s3574" style="position:absolute;left:567;top:445;width:5103;height:2" coordorigin="567,445" coordsize="5103,0" path="m567,445r5103,e" filled="f" strokecolor="#231f20" strokeweight=".25pt">
                <v:path arrowok="t"/>
              </v:shape>
            </v:group>
            <w10:wrap anchorx="page"/>
          </v:group>
        </w:pict>
      </w:r>
      <w:r>
        <w:pict>
          <v:group id="_x0000_s3565" style="position:absolute;left:0;text-align:left;margin-left:297.5pt;margin-top:4.6pt;width:255.4pt;height:17.75pt;z-index:-8180;mso-position-horizontal-relative:page" coordorigin="5950,92" coordsize="5108,355">
            <v:group id="_x0000_s3570" style="position:absolute;left:5963;top:102;width:461;height:301" coordorigin="5963,102" coordsize="461,301">
              <v:shape id="_x0000_s3571"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568" style="position:absolute;left:5963;top:102;width:461;height:301" coordorigin="5963,102" coordsize="461,301">
              <v:shape id="_x0000_s3569"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566" style="position:absolute;left:5953;top:445;width:5103;height:2" coordorigin="5953,445" coordsize="5103,2">
              <v:shape id="_x0000_s3567"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3" w:after="0" w:line="190" w:lineRule="exact"/>
        <w:rPr>
          <w:sz w:val="19"/>
          <w:szCs w:val="19"/>
          <w:lang w:val="es-ES_tradnl"/>
        </w:rPr>
      </w:pPr>
    </w:p>
    <w:p w:rsidR="00B05971" w:rsidRPr="008E0A21" w:rsidRDefault="00B05971">
      <w:pPr>
        <w:spacing w:after="0" w:line="190" w:lineRule="exact"/>
        <w:rPr>
          <w:sz w:val="19"/>
          <w:szCs w:val="19"/>
          <w:lang w:val="es-ES_tradnl"/>
        </w:rPr>
        <w:sectPr w:rsidR="00B05971" w:rsidRPr="008E0A21">
          <w:pgSz w:w="11920" w:h="16840"/>
          <w:pgMar w:top="1160" w:right="720" w:bottom="580" w:left="460" w:header="600" w:footer="399" w:gutter="0"/>
          <w:cols w:space="720"/>
        </w:sectPr>
      </w:pPr>
    </w:p>
    <w:p w:rsidR="00B05971" w:rsidRPr="008E0A21" w:rsidRDefault="008E0A21">
      <w:pPr>
        <w:spacing w:before="21" w:after="0" w:line="240" w:lineRule="auto"/>
        <w:ind w:left="220" w:right="-20"/>
        <w:rPr>
          <w:rFonts w:ascii="Verdana" w:eastAsia="Verdana" w:hAnsi="Verdana" w:cs="Verdana"/>
          <w:lang w:val="es-ES_tradnl"/>
        </w:rPr>
      </w:pPr>
      <w:r w:rsidRPr="008E0A21">
        <w:rPr>
          <w:rFonts w:ascii="Verdana" w:hAnsi="Verdana"/>
          <w:b/>
          <w:color w:val="FFFFFF"/>
          <w:lang w:val="es-ES_tradnl"/>
        </w:rPr>
        <w:t>MODALITA’ MANUALE</w:t>
      </w:r>
    </w:p>
    <w:p w:rsidR="00B05971" w:rsidRPr="008E0A21" w:rsidRDefault="009C354D">
      <w:pPr>
        <w:spacing w:before="92" w:after="0" w:line="240" w:lineRule="auto"/>
        <w:ind w:left="107" w:right="-20"/>
        <w:rPr>
          <w:rFonts w:ascii="Verdana" w:eastAsia="Verdana" w:hAnsi="Verdana" w:cs="Verdana"/>
          <w:sz w:val="20"/>
          <w:szCs w:val="20"/>
          <w:lang w:val="es-ES_tradnl"/>
        </w:rPr>
      </w:pPr>
      <w:r>
        <w:pict>
          <v:group id="_x0000_s3563" style="position:absolute;left:0;text-align:left;margin-left:28.35pt;margin-top:-13.55pt;width:255.15pt;height:14.5pt;z-index:-8179;mso-position-horizontal-relative:page" coordorigin="567,-271" coordsize="5103,290">
            <v:shape id="_x0000_s3564" style="position:absolute;left:567;top:-271;width:5103;height:290" coordorigin="567,-271" coordsize="5103,290" path="m567,19r5103,l5670,-271r-5103,l567,19e" fillcolor="#231f20" stroked="f">
              <v:path arrowok="t"/>
            </v:shape>
            <w10:wrap anchorx="page"/>
          </v:group>
        </w:pict>
      </w:r>
      <w:r w:rsidR="008E0A21" w:rsidRPr="008E0A21">
        <w:rPr>
          <w:rFonts w:ascii="Verdana" w:hAnsi="Verdana"/>
          <w:b/>
          <w:color w:val="231F20"/>
          <w:sz w:val="20"/>
          <w:lang w:val="es-ES_tradnl"/>
        </w:rPr>
        <w:t>ESECUZIONE VUOTO IN BUSTE GOFFRATE</w:t>
      </w:r>
    </w:p>
    <w:p w:rsidR="00B05971" w:rsidRPr="008E0A21" w:rsidRDefault="00B05971">
      <w:pPr>
        <w:spacing w:before="8"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Collegare l'apparecchio alla presa di corrente.</w:t>
      </w:r>
    </w:p>
    <w:p w:rsidR="00B05971" w:rsidRPr="008E0A21" w:rsidRDefault="00B05971">
      <w:pPr>
        <w:spacing w:before="3" w:after="0" w:line="120" w:lineRule="exact"/>
        <w:rPr>
          <w:sz w:val="12"/>
          <w:szCs w:val="12"/>
          <w:lang w:val="es-ES_tradnl"/>
        </w:rPr>
      </w:pPr>
    </w:p>
    <w:p w:rsidR="00B05971" w:rsidRPr="008E0A21" w:rsidRDefault="008E0A21">
      <w:pPr>
        <w:spacing w:after="0" w:line="240" w:lineRule="auto"/>
        <w:ind w:left="277" w:right="-65"/>
        <w:rPr>
          <w:rFonts w:ascii="Verdana" w:eastAsia="Verdana" w:hAnsi="Verdana" w:cs="Verdana"/>
          <w:sz w:val="20"/>
          <w:szCs w:val="20"/>
          <w:lang w:val="es-ES_tradnl"/>
        </w:rPr>
      </w:pPr>
      <w:r w:rsidRPr="008E0A21">
        <w:rPr>
          <w:rFonts w:ascii="Verdana" w:hAnsi="Verdana"/>
          <w:color w:val="231F20"/>
          <w:sz w:val="20"/>
          <w:lang w:val="es-ES_tradnl"/>
        </w:rPr>
        <w:t>• Dare tensione alla confezionatrice premendo il</w:t>
      </w:r>
    </w:p>
    <w:p w:rsidR="00B05971" w:rsidRPr="008E0A21" w:rsidRDefault="008E0A21">
      <w:pPr>
        <w:spacing w:before="43" w:after="0" w:line="240" w:lineRule="auto"/>
        <w:ind w:left="447" w:right="3124"/>
        <w:jc w:val="both"/>
        <w:rPr>
          <w:rFonts w:ascii="Verdana" w:eastAsia="Verdana" w:hAnsi="Verdana" w:cs="Verdana"/>
          <w:sz w:val="20"/>
          <w:szCs w:val="20"/>
          <w:lang w:val="es-ES_tradnl"/>
        </w:rPr>
      </w:pPr>
      <w:r w:rsidRPr="008E0A21">
        <w:rPr>
          <w:rFonts w:ascii="Verdana" w:hAnsi="Verdana"/>
          <w:color w:val="231F20"/>
          <w:sz w:val="20"/>
          <w:lang w:val="es-ES_tradnl"/>
        </w:rPr>
        <w:t xml:space="preserve">pulsante </w:t>
      </w:r>
      <w:r w:rsidR="009C354D">
        <w:rPr>
          <w:rFonts w:ascii="Verdana" w:eastAsia="Verdana" w:hAnsi="Verdana" w:cs="Verdana"/>
          <w:color w:val="231F20"/>
          <w:sz w:val="20"/>
          <w:szCs w:val="20"/>
        </w:rPr>
        <w:pict>
          <v:shape id="_x0000_i1054" type="#_x0000_t75" style="width:27.75pt;height:27pt;mso-position-horizontal-relative:char;mso-position-vertical-relative:line">
            <v:imagedata r:id="rId251" o:title=""/>
          </v:shape>
        </w:pict>
      </w:r>
      <w:r w:rsidRPr="008E0A21">
        <w:rPr>
          <w:rFonts w:ascii="Verdana" w:hAnsi="Verdana"/>
          <w:color w:val="231F20"/>
          <w:sz w:val="20"/>
          <w:lang w:val="es-ES_tradnl"/>
        </w:rPr>
        <w:t>.</w:t>
      </w:r>
    </w:p>
    <w:p w:rsidR="00B05971" w:rsidRPr="008E0A21" w:rsidRDefault="008E0A21">
      <w:pPr>
        <w:spacing w:after="0" w:line="215" w:lineRule="exact"/>
        <w:ind w:left="277" w:right="-65"/>
        <w:rPr>
          <w:rFonts w:ascii="Verdana" w:eastAsia="Verdana" w:hAnsi="Verdana" w:cs="Verdana"/>
          <w:sz w:val="20"/>
          <w:szCs w:val="20"/>
          <w:lang w:val="es-ES_tradnl"/>
        </w:rPr>
      </w:pPr>
      <w:r w:rsidRPr="008E0A21">
        <w:rPr>
          <w:rFonts w:ascii="Verdana" w:hAnsi="Verdana"/>
          <w:color w:val="231F20"/>
          <w:sz w:val="20"/>
          <w:lang w:val="es-ES_tradnl"/>
        </w:rPr>
        <w:t>• Verificare l’intensità di saldatura controllando che</w:t>
      </w:r>
    </w:p>
    <w:p w:rsidR="00B05971" w:rsidRPr="008E0A21" w:rsidRDefault="008E0A21">
      <w:pPr>
        <w:spacing w:before="54" w:after="0" w:line="228" w:lineRule="auto"/>
        <w:ind w:left="447" w:right="-98"/>
        <w:jc w:val="both"/>
        <w:rPr>
          <w:rFonts w:ascii="Verdana" w:eastAsia="Verdana" w:hAnsi="Verdana" w:cs="Verdana"/>
          <w:sz w:val="20"/>
          <w:szCs w:val="20"/>
          <w:lang w:val="es-ES_tradnl"/>
        </w:rPr>
      </w:pPr>
      <w:r w:rsidRPr="008E0A21">
        <w:rPr>
          <w:rFonts w:ascii="Verdana" w:hAnsi="Verdana"/>
          <w:color w:val="231F20"/>
          <w:sz w:val="20"/>
          <w:lang w:val="es-ES_tradnl"/>
        </w:rPr>
        <w:t xml:space="preserve">sia accesa la terza spia di segnalazione del </w:t>
      </w:r>
      <w:r w:rsidR="009C354D">
        <w:rPr>
          <w:rFonts w:ascii="Verdana" w:eastAsia="Verdana" w:hAnsi="Verdana" w:cs="Verdana"/>
          <w:color w:val="231F20"/>
          <w:sz w:val="20"/>
          <w:szCs w:val="20"/>
        </w:rPr>
        <w:pict>
          <v:shape id="_x0000_i1055" type="#_x0000_t75" style="width:26.25pt;height:27.75pt;mso-position-horizontal-relative:char;mso-position-vertical-relative:line">
            <v:imagedata r:id="rId224" o:title=""/>
          </v:shape>
        </w:pict>
      </w:r>
      <w:r w:rsidRPr="008E0A21">
        <w:rPr>
          <w:rFonts w:ascii="Verdana" w:hAnsi="Verdana"/>
          <w:color w:val="231F20"/>
          <w:sz w:val="20"/>
          <w:lang w:val="es-ES_tradnl"/>
        </w:rPr>
        <w:t>. Per modificare il tempo di saldatura che varia in funzione dello spessore di busta utilizzata, pre-</w:t>
      </w:r>
    </w:p>
    <w:p w:rsidR="00B05971" w:rsidRPr="008E0A21" w:rsidRDefault="008E0A21">
      <w:pPr>
        <w:spacing w:before="41" w:after="0" w:line="240" w:lineRule="auto"/>
        <w:ind w:left="447" w:right="-98"/>
        <w:jc w:val="both"/>
        <w:rPr>
          <w:rFonts w:ascii="Verdana" w:eastAsia="Verdana" w:hAnsi="Verdana" w:cs="Verdana"/>
          <w:sz w:val="20"/>
          <w:szCs w:val="20"/>
          <w:lang w:val="es-ES_tradnl"/>
        </w:rPr>
      </w:pPr>
      <w:r w:rsidRPr="008E0A21">
        <w:rPr>
          <w:rFonts w:ascii="Verdana" w:hAnsi="Verdana"/>
          <w:color w:val="231F20"/>
          <w:sz w:val="20"/>
          <w:lang w:val="es-ES_tradnl"/>
        </w:rPr>
        <w:t xml:space="preserve">mere </w:t>
      </w:r>
      <w:r w:rsidR="009C354D">
        <w:rPr>
          <w:rFonts w:ascii="Verdana" w:eastAsia="Verdana" w:hAnsi="Verdana" w:cs="Verdana"/>
          <w:color w:val="231F20"/>
          <w:spacing w:val="20"/>
          <w:sz w:val="20"/>
          <w:szCs w:val="20"/>
        </w:rPr>
        <w:pict>
          <v:shape id="_x0000_i1056" type="#_x0000_t75" style="width:26.25pt;height:27.75pt;mso-position-horizontal-relative:char;mso-position-vertical-relative:line">
            <v:imagedata r:id="rId22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e posizionarlo sul valore desiderato.</w:t>
      </w:r>
    </w:p>
    <w:p w:rsidR="00B05971" w:rsidRPr="008E0A21" w:rsidRDefault="008E0A21">
      <w:pPr>
        <w:spacing w:before="52" w:after="0" w:line="240" w:lineRule="auto"/>
        <w:ind w:left="277" w:right="-20"/>
        <w:rPr>
          <w:rFonts w:ascii="Verdana" w:eastAsia="Verdana" w:hAnsi="Verdana" w:cs="Verdana"/>
          <w:sz w:val="20"/>
          <w:szCs w:val="20"/>
          <w:lang w:val="es-ES_tradnl"/>
        </w:rPr>
      </w:pPr>
      <w:r w:rsidRPr="008E0A21">
        <w:rPr>
          <w:rFonts w:ascii="Verdana" w:hAnsi="Verdana"/>
          <w:color w:val="231F20"/>
          <w:sz w:val="20"/>
          <w:lang w:val="es-ES_tradnl"/>
        </w:rPr>
        <w:t>• Alzare lo sportello mobile dell’apparecchio.</w:t>
      </w:r>
    </w:p>
    <w:p w:rsidR="00B05971" w:rsidRPr="008E0A21" w:rsidRDefault="00B05971">
      <w:pPr>
        <w:spacing w:before="7" w:after="0" w:line="170" w:lineRule="exact"/>
        <w:rPr>
          <w:sz w:val="17"/>
          <w:szCs w:val="17"/>
          <w:lang w:val="es-ES_tradnl"/>
        </w:rPr>
      </w:pPr>
    </w:p>
    <w:p w:rsidR="00B05971" w:rsidRPr="008E0A21" w:rsidRDefault="008E0A21">
      <w:pPr>
        <w:spacing w:after="0" w:line="232" w:lineRule="auto"/>
        <w:ind w:left="447" w:right="-74"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Inserire entro i limiti della guarnizione </w:t>
      </w:r>
      <w:r w:rsidRPr="008E0A21">
        <w:rPr>
          <w:rFonts w:ascii="Verdana" w:hAnsi="Verdana"/>
          <w:b/>
          <w:color w:val="231F20"/>
          <w:sz w:val="20"/>
          <w:lang w:val="es-ES_tradnl"/>
        </w:rPr>
        <w:t xml:space="preserve">(A) </w:t>
      </w:r>
      <w:r w:rsidRPr="008E0A21">
        <w:rPr>
          <w:rFonts w:ascii="Verdana" w:hAnsi="Verdana"/>
          <w:color w:val="231F20"/>
          <w:sz w:val="20"/>
          <w:lang w:val="es-ES_tradnl"/>
        </w:rPr>
        <w:t xml:space="preserve">l’im- boccatura  della busta “goffrata”  contenente  il prodotto da confezionare asciutto e freddo ed appoggiarsi con l’estremità della busta sulle tacche di riferimento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8E0A21">
      <w:pPr>
        <w:spacing w:before="5" w:after="0" w:line="231" w:lineRule="auto"/>
        <w:ind w:left="447" w:right="-98"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Premere </w:t>
      </w:r>
      <w:r w:rsidR="009C354D">
        <w:rPr>
          <w:rFonts w:ascii="Verdana" w:eastAsia="Verdana" w:hAnsi="Verdana" w:cs="Verdana"/>
          <w:color w:val="231F20"/>
          <w:spacing w:val="20"/>
          <w:sz w:val="20"/>
          <w:szCs w:val="20"/>
        </w:rPr>
        <w:pict>
          <v:shape id="_x0000_i1057" type="#_x0000_t75" style="width:27pt;height:27.75pt;mso-position-horizontal-relative:char;mso-position-vertical-relative:line">
            <v:imagedata r:id="rId25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abbassare lo sportello mobile </w:t>
      </w:r>
      <w:r w:rsidRPr="008E0A21">
        <w:rPr>
          <w:rFonts w:ascii="Verdana" w:hAnsi="Verdana"/>
          <w:b/>
          <w:color w:val="231F20"/>
          <w:sz w:val="20"/>
          <w:lang w:val="es-ES_tradnl"/>
        </w:rPr>
        <w:t>(C)</w:t>
      </w:r>
      <w:r w:rsidRPr="008E0A21">
        <w:rPr>
          <w:rFonts w:ascii="Verdana" w:hAnsi="Verdana"/>
          <w:color w:val="231F20"/>
          <w:sz w:val="20"/>
          <w:lang w:val="es-ES_tradnl"/>
        </w:rPr>
        <w:t xml:space="preserve">, ed esercitare una leggera pressione sullo stesso; ottenuto il livello di vuoto desiderato premere il pulsante </w:t>
      </w:r>
      <w:r w:rsidR="009C354D">
        <w:rPr>
          <w:rFonts w:ascii="Verdana" w:eastAsia="Verdana" w:hAnsi="Verdana" w:cs="Verdana"/>
          <w:color w:val="231F20"/>
          <w:spacing w:val="20"/>
          <w:sz w:val="20"/>
          <w:szCs w:val="20"/>
        </w:rPr>
        <w:pict>
          <v:shape id="_x0000_i1058" type="#_x0000_t75" style="width:27pt;height:27.75pt;mso-position-horizontal-relative:char;mso-position-vertical-relative:line">
            <v:imagedata r:id="rId253"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per attivare la saldatura alla fine della  quale la confezionatrice sarà pronta per eseguire l’operazione su un’altra busta.</w:t>
      </w:r>
    </w:p>
    <w:p w:rsidR="00B05971" w:rsidRDefault="008E0A21">
      <w:pPr>
        <w:spacing w:before="21" w:after="0" w:line="240" w:lineRule="auto"/>
        <w:ind w:left="113" w:right="-20"/>
        <w:rPr>
          <w:rFonts w:ascii="Verdana" w:eastAsia="Verdana" w:hAnsi="Verdana" w:cs="Verdana"/>
        </w:rPr>
      </w:pPr>
      <w:r w:rsidRPr="009C354D">
        <w:br w:type="column"/>
      </w:r>
      <w:r>
        <w:rPr>
          <w:rFonts w:ascii="Verdana" w:hAnsi="Verdana"/>
          <w:b/>
          <w:color w:val="FFFFFF"/>
        </w:rPr>
        <w:t>РУЧНОЙ РЕЖИМ</w:t>
      </w:r>
    </w:p>
    <w:p w:rsidR="00B05971" w:rsidRDefault="00B05971">
      <w:pPr>
        <w:spacing w:before="2" w:after="0" w:line="100" w:lineRule="exact"/>
        <w:rPr>
          <w:sz w:val="10"/>
          <w:szCs w:val="10"/>
        </w:rPr>
      </w:pPr>
    </w:p>
    <w:p w:rsidR="00B05971" w:rsidRDefault="009C354D">
      <w:pPr>
        <w:spacing w:after="0" w:line="240" w:lineRule="exact"/>
        <w:ind w:right="73"/>
        <w:rPr>
          <w:rFonts w:ascii="Verdana" w:eastAsia="Verdana" w:hAnsi="Verdana" w:cs="Verdana"/>
          <w:sz w:val="20"/>
          <w:szCs w:val="20"/>
        </w:rPr>
      </w:pPr>
      <w:r>
        <w:pict>
          <v:group id="_x0000_s3556" style="position:absolute;margin-left:297.65pt;margin-top:-18.6pt;width:255.15pt;height:14.5pt;z-index:-8178;mso-position-horizontal-relative:page" coordorigin="5953,-372" coordsize="5103,290">
            <v:shape id="_x0000_s3557" style="position:absolute;left:5953;top:-372;width:5103;height:290" coordorigin="5953,-372" coordsize="5103,290" path="m5953,-82r5103,l11056,-372r-5103,l5953,-82e" fillcolor="#231f20" stroked="f">
              <v:path arrowok="t"/>
            </v:shape>
            <w10:wrap anchorx="page"/>
          </v:group>
        </w:pict>
      </w:r>
      <w:r w:rsidR="008E0A21">
        <w:rPr>
          <w:rFonts w:ascii="Verdana" w:hAnsi="Verdana"/>
          <w:b/>
          <w:color w:val="231F20"/>
          <w:sz w:val="20"/>
        </w:rPr>
        <w:t>ВАКУУМИРОВАНИЕ ГОФРИРОВАННЫХ ПАКЕТОВ</w:t>
      </w:r>
    </w:p>
    <w:p w:rsidR="00B05971" w:rsidRDefault="008E0A21">
      <w:pPr>
        <w:spacing w:before="81" w:after="0" w:line="240" w:lineRule="auto"/>
        <w:ind w:right="-20"/>
        <w:rPr>
          <w:rFonts w:ascii="Verdana" w:eastAsia="Verdana" w:hAnsi="Verdana" w:cs="Verdana"/>
          <w:sz w:val="20"/>
          <w:szCs w:val="20"/>
        </w:rPr>
      </w:pPr>
      <w:r>
        <w:rPr>
          <w:rFonts w:ascii="Wingdings" w:eastAsia="Wingdings" w:hAnsi="Wingdings" w:cs="Wingdings"/>
          <w:color w:val="231F20"/>
          <w:sz w:val="36"/>
          <w:szCs w:val="36"/>
        </w:rPr>
        <w:t></w:t>
      </w:r>
      <w:r w:rsidRPr="00A43A4D">
        <w:rPr>
          <w:rFonts w:ascii="Verdana" w:hAnsi="Verdana"/>
          <w:color w:val="231F20"/>
          <w:sz w:val="20"/>
        </w:rPr>
        <w:t>Подключите прибор к сети</w:t>
      </w:r>
      <w:r>
        <w:t>.</w:t>
      </w:r>
    </w:p>
    <w:p w:rsidR="00B05971" w:rsidRDefault="00B05971">
      <w:pPr>
        <w:spacing w:before="3" w:after="0" w:line="120" w:lineRule="exact"/>
        <w:rPr>
          <w:sz w:val="12"/>
          <w:szCs w:val="12"/>
        </w:rPr>
      </w:pPr>
    </w:p>
    <w:p w:rsidR="00B05971" w:rsidRDefault="008E0A21">
      <w:pPr>
        <w:spacing w:after="0" w:line="240" w:lineRule="auto"/>
        <w:ind w:left="170" w:right="-20"/>
        <w:rPr>
          <w:rFonts w:ascii="Verdana" w:eastAsia="Verdana" w:hAnsi="Verdana" w:cs="Verdana"/>
          <w:sz w:val="20"/>
          <w:szCs w:val="20"/>
        </w:rPr>
      </w:pPr>
      <w:r>
        <w:rPr>
          <w:rFonts w:ascii="Verdana" w:hAnsi="Verdana"/>
          <w:color w:val="231F20"/>
          <w:sz w:val="20"/>
        </w:rPr>
        <w:t>* Включите прибор, нажав кнопку.</w:t>
      </w:r>
    </w:p>
    <w:p w:rsidR="00B05971" w:rsidRDefault="009C354D">
      <w:pPr>
        <w:spacing w:before="1" w:after="0" w:line="240" w:lineRule="auto"/>
        <w:ind w:left="340" w:right="-20"/>
        <w:rPr>
          <w:rFonts w:ascii="Verdana" w:eastAsia="Verdana" w:hAnsi="Verdana" w:cs="Verdana"/>
          <w:sz w:val="20"/>
          <w:szCs w:val="20"/>
        </w:rPr>
      </w:pPr>
      <w:r>
        <w:pict>
          <v:shape id="_x0000_i1059" type="#_x0000_t75" style="width:27.75pt;height:27pt;mso-position-horizontal-relative:char;mso-position-vertical-relative:line">
            <v:imagedata r:id="rId251" o:title=""/>
          </v:shape>
        </w:pict>
      </w:r>
      <w:r w:rsidR="008E0A21">
        <w:rPr>
          <w:rFonts w:ascii="Verdana" w:hAnsi="Verdana"/>
          <w:color w:val="231F20"/>
          <w:sz w:val="20"/>
        </w:rPr>
        <w:t>.</w:t>
      </w:r>
    </w:p>
    <w:p w:rsidR="00B05971" w:rsidRDefault="008E0A21">
      <w:pPr>
        <w:spacing w:before="14" w:after="0" w:line="240" w:lineRule="auto"/>
        <w:ind w:left="170" w:right="-20"/>
        <w:rPr>
          <w:rFonts w:ascii="Verdana" w:eastAsia="Verdana" w:hAnsi="Verdana" w:cs="Verdana"/>
          <w:sz w:val="20"/>
          <w:szCs w:val="20"/>
        </w:rPr>
      </w:pPr>
      <w:r>
        <w:rPr>
          <w:rFonts w:ascii="Verdana" w:hAnsi="Verdana"/>
          <w:color w:val="231F20"/>
          <w:sz w:val="20"/>
        </w:rPr>
        <w:t>* Проверьте силу запайки, убедившись, что горит</w:t>
      </w:r>
    </w:p>
    <w:p w:rsidR="00B05971" w:rsidRDefault="008E0A21">
      <w:pPr>
        <w:spacing w:before="53" w:after="0" w:line="533" w:lineRule="exact"/>
        <w:ind w:left="340" w:right="-20"/>
        <w:rPr>
          <w:rFonts w:ascii="Verdana" w:eastAsia="Verdana" w:hAnsi="Verdana" w:cs="Verdana"/>
          <w:sz w:val="20"/>
          <w:szCs w:val="20"/>
        </w:rPr>
      </w:pPr>
      <w:r w:rsidRPr="00A43A4D">
        <w:rPr>
          <w:rFonts w:ascii="Verdana" w:hAnsi="Verdana"/>
          <w:color w:val="231F20"/>
          <w:sz w:val="20"/>
        </w:rPr>
        <w:t>третий индикатор</w:t>
      </w:r>
      <w:r>
        <w:t xml:space="preserve"> </w:t>
      </w:r>
      <w:r w:rsidR="009C354D">
        <w:rPr>
          <w:rFonts w:ascii="Verdana" w:eastAsia="Verdana" w:hAnsi="Verdana" w:cs="Verdana"/>
          <w:color w:val="231F20"/>
          <w:spacing w:val="20"/>
          <w:position w:val="12"/>
          <w:sz w:val="20"/>
          <w:szCs w:val="20"/>
        </w:rPr>
        <w:pict>
          <v:shape id="_x0000_i1060" type="#_x0000_t75" style="width:26.25pt;height:27.75pt;mso-position-horizontal-relative:char;mso-position-vertical-relative:line">
            <v:imagedata r:id="rId224" o:title=""/>
          </v:shape>
        </w:pict>
      </w:r>
      <w:r>
        <w:t>.</w:t>
      </w:r>
    </w:p>
    <w:p w:rsidR="00B05971" w:rsidRDefault="008E0A21" w:rsidP="00A43A4D">
      <w:pPr>
        <w:spacing w:after="0" w:line="194" w:lineRule="exact"/>
        <w:ind w:left="340" w:right="-20"/>
        <w:rPr>
          <w:rFonts w:ascii="Verdana" w:eastAsia="Verdana" w:hAnsi="Verdana" w:cs="Verdana"/>
          <w:sz w:val="20"/>
          <w:szCs w:val="20"/>
        </w:rPr>
      </w:pPr>
      <w:r>
        <w:rPr>
          <w:rFonts w:ascii="Verdana" w:hAnsi="Verdana"/>
          <w:color w:val="231F20"/>
          <w:sz w:val="20"/>
        </w:rPr>
        <w:t xml:space="preserve">Регулируйте силу запайки, проверяя толщину пакета </w:t>
      </w:r>
      <w:r>
        <w:rPr>
          <w:rFonts w:ascii="Verdana" w:hAnsi="Verdana"/>
          <w:color w:val="231F20"/>
          <w:position w:val="-1"/>
          <w:sz w:val="20"/>
        </w:rPr>
        <w:t xml:space="preserve">и выбирая нужную величину, </w:t>
      </w:r>
    </w:p>
    <w:p w:rsidR="00B05971" w:rsidRDefault="008E0A21">
      <w:pPr>
        <w:spacing w:before="38" w:after="0" w:line="240" w:lineRule="auto"/>
        <w:ind w:left="340" w:right="-20"/>
        <w:rPr>
          <w:rFonts w:ascii="Verdana" w:eastAsia="Verdana" w:hAnsi="Verdana" w:cs="Verdana"/>
          <w:sz w:val="20"/>
          <w:szCs w:val="20"/>
        </w:rPr>
      </w:pPr>
      <w:r>
        <w:rPr>
          <w:rFonts w:ascii="Verdana" w:hAnsi="Verdana"/>
          <w:color w:val="231F20"/>
          <w:sz w:val="20"/>
        </w:rPr>
        <w:t xml:space="preserve">нажимая </w:t>
      </w:r>
      <w:r w:rsidR="009C354D">
        <w:rPr>
          <w:rFonts w:ascii="Verdana" w:eastAsia="Verdana" w:hAnsi="Verdana" w:cs="Verdana"/>
          <w:color w:val="231F20"/>
          <w:sz w:val="20"/>
          <w:szCs w:val="20"/>
        </w:rPr>
        <w:pict>
          <v:shape id="_x0000_i1061" type="#_x0000_t75" style="width:26.25pt;height:27.75pt;mso-position-horizontal-relative:char;mso-position-vertical-relative:line">
            <v:imagedata r:id="rId224" o:title=""/>
          </v:shape>
        </w:pict>
      </w:r>
      <w:r>
        <w:rPr>
          <w:rFonts w:ascii="Verdana" w:hAnsi="Verdana"/>
          <w:color w:val="231F20"/>
          <w:sz w:val="20"/>
        </w:rPr>
        <w:t>.</w:t>
      </w:r>
    </w:p>
    <w:p w:rsidR="00B05971" w:rsidRDefault="008E0A21">
      <w:pPr>
        <w:spacing w:before="52" w:after="0" w:line="240" w:lineRule="auto"/>
        <w:ind w:left="170" w:right="-20"/>
        <w:rPr>
          <w:rFonts w:ascii="Verdana" w:eastAsia="Verdana" w:hAnsi="Verdana" w:cs="Verdana"/>
          <w:sz w:val="20"/>
          <w:szCs w:val="20"/>
        </w:rPr>
      </w:pPr>
      <w:r>
        <w:rPr>
          <w:rFonts w:ascii="Verdana" w:hAnsi="Verdana"/>
          <w:color w:val="231F20"/>
          <w:sz w:val="20"/>
        </w:rPr>
        <w:t>* Поднимите крышку прибора.</w:t>
      </w:r>
    </w:p>
    <w:p w:rsidR="00B05971" w:rsidRDefault="00B05971">
      <w:pPr>
        <w:spacing w:before="9" w:after="0" w:line="170" w:lineRule="exact"/>
        <w:rPr>
          <w:sz w:val="17"/>
          <w:szCs w:val="17"/>
        </w:rPr>
      </w:pPr>
    </w:p>
    <w:p w:rsidR="00B05971" w:rsidRDefault="008E0A21">
      <w:pPr>
        <w:spacing w:after="0" w:line="230" w:lineRule="auto"/>
        <w:ind w:left="340" w:right="49" w:hanging="340"/>
        <w:jc w:val="both"/>
        <w:rPr>
          <w:rFonts w:ascii="Verdana" w:eastAsia="Verdana" w:hAnsi="Verdana" w:cs="Verdana"/>
          <w:sz w:val="20"/>
          <w:szCs w:val="20"/>
        </w:rPr>
      </w:pPr>
      <w:r>
        <w:rPr>
          <w:rFonts w:ascii="Wingdings" w:eastAsia="Wingdings" w:hAnsi="Wingdings" w:cs="Wingdings"/>
          <w:color w:val="231F20"/>
          <w:sz w:val="36"/>
          <w:szCs w:val="36"/>
        </w:rPr>
        <w:t></w:t>
      </w:r>
      <w:r w:rsidRPr="00A43A4D">
        <w:rPr>
          <w:rFonts w:ascii="Verdana" w:hAnsi="Verdana"/>
          <w:color w:val="231F20"/>
          <w:sz w:val="20"/>
        </w:rPr>
        <w:t xml:space="preserve">Положите гофрированный пакет с сухим и холодным продуктом в зону упаковывания </w:t>
      </w:r>
      <w:r w:rsidRPr="00A43A4D">
        <w:rPr>
          <w:rFonts w:ascii="Verdana" w:hAnsi="Verdana"/>
          <w:b/>
          <w:color w:val="231F20"/>
          <w:sz w:val="20"/>
        </w:rPr>
        <w:t>(А)</w:t>
      </w:r>
      <w:r w:rsidRPr="00A43A4D">
        <w:rPr>
          <w:rFonts w:ascii="Verdana" w:hAnsi="Verdana"/>
          <w:color w:val="231F20"/>
          <w:sz w:val="20"/>
        </w:rPr>
        <w:t xml:space="preserve"> и поместите концы пакета на контрольные точки </w:t>
      </w:r>
      <w:r w:rsidRPr="00A43A4D">
        <w:rPr>
          <w:rFonts w:ascii="Verdana" w:hAnsi="Verdana"/>
          <w:b/>
          <w:color w:val="231F20"/>
          <w:sz w:val="20"/>
        </w:rPr>
        <w:t>(В).</w:t>
      </w:r>
      <w:r>
        <w:rPr>
          <w:b/>
        </w:rPr>
        <w:t xml:space="preserve"> </w:t>
      </w:r>
    </w:p>
    <w:p w:rsidR="00B05971" w:rsidRDefault="00B05971">
      <w:pPr>
        <w:spacing w:before="8" w:after="0" w:line="240" w:lineRule="exact"/>
        <w:rPr>
          <w:sz w:val="24"/>
          <w:szCs w:val="24"/>
        </w:rPr>
      </w:pPr>
    </w:p>
    <w:p w:rsidR="00B05971" w:rsidRDefault="008E0A21">
      <w:pPr>
        <w:spacing w:after="0" w:line="235" w:lineRule="auto"/>
        <w:ind w:left="340" w:right="28" w:hanging="340"/>
        <w:jc w:val="both"/>
        <w:rPr>
          <w:rFonts w:ascii="Verdana" w:eastAsia="Verdana" w:hAnsi="Verdana" w:cs="Verdana"/>
          <w:sz w:val="20"/>
          <w:szCs w:val="20"/>
        </w:rPr>
      </w:pPr>
      <w:r>
        <w:rPr>
          <w:rFonts w:ascii="Wingdings" w:eastAsia="Wingdings" w:hAnsi="Wingdings" w:cs="Wingdings"/>
          <w:color w:val="231F20"/>
          <w:sz w:val="36"/>
          <w:szCs w:val="36"/>
        </w:rPr>
        <w:t></w:t>
      </w:r>
      <w:r w:rsidRPr="00A43A4D">
        <w:rPr>
          <w:rFonts w:ascii="Verdana" w:hAnsi="Verdana"/>
          <w:color w:val="231F20"/>
          <w:sz w:val="20"/>
        </w:rPr>
        <w:t>Нажмите</w:t>
      </w:r>
      <w:r>
        <w:rPr>
          <w:rFonts w:ascii="Verdana" w:hAnsi="Verdana"/>
          <w:color w:val="231F20"/>
          <w:sz w:val="20"/>
        </w:rPr>
        <w:t xml:space="preserve"> </w:t>
      </w:r>
      <w:r w:rsidR="009C354D">
        <w:rPr>
          <w:rFonts w:ascii="Verdana" w:hAnsi="Verdana"/>
          <w:color w:val="231F20"/>
          <w:sz w:val="20"/>
        </w:rPr>
        <w:pict>
          <v:shape id="_x0000_i1062" type="#_x0000_t75" style="width:27pt;height:27.75pt;mso-position-horizontal-relative:char;mso-position-vertical-relative:line">
            <v:imagedata r:id="rId254" o:title=""/>
          </v:shape>
        </w:pict>
      </w:r>
      <w:r w:rsidRPr="00A43A4D">
        <w:rPr>
          <w:rFonts w:ascii="Verdana" w:hAnsi="Verdana"/>
          <w:color w:val="231F20"/>
          <w:sz w:val="20"/>
        </w:rPr>
        <w:t xml:space="preserve"> кнопку, чтобы опустить крышку </w:t>
      </w:r>
      <w:r w:rsidRPr="00A43A4D">
        <w:rPr>
          <w:rFonts w:ascii="Verdana" w:hAnsi="Verdana"/>
          <w:b/>
          <w:color w:val="231F20"/>
          <w:sz w:val="20"/>
        </w:rPr>
        <w:t>(С)</w:t>
      </w:r>
      <w:r w:rsidRPr="00A43A4D">
        <w:rPr>
          <w:rFonts w:ascii="Verdana" w:hAnsi="Verdana"/>
          <w:color w:val="231F20"/>
          <w:sz w:val="20"/>
        </w:rPr>
        <w:t>, и слегка прижмите крышку: как только будет достигнут желаемый уровень вакуума, нажмите кнопку</w:t>
      </w:r>
      <w:r>
        <w:rPr>
          <w:rFonts w:ascii="Verdana" w:hAnsi="Verdana"/>
          <w:color w:val="231F20"/>
          <w:sz w:val="20"/>
        </w:rPr>
        <w:t xml:space="preserve"> </w:t>
      </w:r>
      <w:r w:rsidR="009C354D">
        <w:rPr>
          <w:rFonts w:ascii="Verdana" w:hAnsi="Verdana"/>
          <w:color w:val="231F20"/>
          <w:sz w:val="20"/>
        </w:rPr>
        <w:pict>
          <v:shape id="_x0000_i1063" type="#_x0000_t75" style="width:27pt;height:27.75pt;mso-position-horizontal-relative:char;mso-position-vertical-relative:line">
            <v:imagedata r:id="rId255" o:title=""/>
          </v:shape>
        </w:pict>
      </w:r>
      <w:r w:rsidRPr="00A43A4D">
        <w:rPr>
          <w:rFonts w:ascii="Verdana" w:hAnsi="Verdana"/>
          <w:color w:val="231F20"/>
          <w:sz w:val="20"/>
        </w:rPr>
        <w:t>, чтобы начать запайку; по завершении запаивания одного пакета, прибор готов к запаиванию следующего.</w:t>
      </w:r>
      <w:r>
        <w:t xml:space="preserve"> </w:t>
      </w:r>
    </w:p>
    <w:p w:rsidR="00B05971" w:rsidRDefault="00B05971">
      <w:pPr>
        <w:spacing w:after="0" w:line="235" w:lineRule="auto"/>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4" w:space="279"/>
            <w:col w:w="5247"/>
          </w:cols>
        </w:sectPr>
      </w:pPr>
    </w:p>
    <w:p w:rsidR="00B05971" w:rsidRDefault="009C354D">
      <w:pPr>
        <w:spacing w:before="7" w:after="0" w:line="160" w:lineRule="exact"/>
        <w:rPr>
          <w:sz w:val="16"/>
          <w:szCs w:val="16"/>
        </w:rPr>
      </w:pPr>
      <w:r>
        <w:pict>
          <v:group id="_x0000_s3519" style="position:absolute;margin-left:27.95pt;margin-top:-.2pt;width:255.5pt;height:248.8pt;z-index:-8176;mso-position-horizontal-relative:page" coordorigin="565,2757" coordsize="5110,4976">
            <v:shape id="_x0000_s3552" type="#_x0000_t75" style="position:absolute;left:575;top:3887;width:5090;height:3836">
              <v:imagedata r:id="rId256" o:title=""/>
            </v:shape>
            <v:group id="_x0000_s3550" style="position:absolute;left:575;top:2767;width:5090;height:4956" coordorigin="575,2767" coordsize="5090,4956">
              <v:shape id="_x0000_s3551" style="position:absolute;left:575;top:2767;width:5090;height:4956" coordorigin="575,2767" coordsize="5090,4956" path="m575,7723r5090,l5665,2767r-5090,l575,7723xe" filled="f" strokecolor="#231f20" strokeweight="1pt">
                <v:path arrowok="t"/>
              </v:shape>
            </v:group>
            <v:group id="_x0000_s3548" style="position:absolute;left:1128;top:2887;width:2;height:2274" coordorigin="1128,2887" coordsize="2,2274">
              <v:shape id="_x0000_s3549" style="position:absolute;left:1128;top:2887;width:2;height:2274" coordorigin="1128,2887" coordsize="0,2274" path="m1128,5162r,-2275e" filled="f" strokecolor="#231f20" strokeweight="1pt">
                <v:path arrowok="t"/>
              </v:shape>
            </v:group>
            <v:group id="_x0000_s3546" style="position:absolute;left:4022;top:3780;width:2;height:2870" coordorigin="4022,3780" coordsize="2,2870">
              <v:shape id="_x0000_s3547" style="position:absolute;left:4022;top:3780;width:2;height:2870" coordorigin="4022,3780" coordsize="0,2870" path="m4022,6649r,-2869e" filled="f" strokecolor="#231f20" strokeweight="1pt">
                <v:path arrowok="t"/>
              </v:shape>
            </v:group>
            <v:group id="_x0000_s3544" style="position:absolute;left:1205;top:2984;width:2724;height:875" coordorigin="1205,2984" coordsize="2724,875">
              <v:shape id="_x0000_s3545" style="position:absolute;left:1205;top:2984;width:2724;height:875" coordorigin="1205,2984" coordsize="2724,875" path="m1205,2984r2724,875e" filled="f" strokecolor="#231f20" strokeweight="1pt">
                <v:path arrowok="t"/>
              </v:shape>
            </v:group>
            <v:group id="_x0000_s3542" style="position:absolute;left:1136;top:2933;width:146;height:135" coordorigin="1136,2933" coordsize="146,135">
              <v:shape id="_x0000_s3543" style="position:absolute;left:1136;top:2933;width:146;height:135" coordorigin="1136,2933" coordsize="146,135" path="m1283,2933r-147,24l1283,3068r,-135e" fillcolor="#231f20" stroked="f">
                <v:path arrowok="t"/>
              </v:shape>
            </v:group>
            <v:group id="_x0000_s3540" style="position:absolute;left:1136;top:2933;width:146;height:135" coordorigin="1136,2933" coordsize="146,135">
              <v:shape id="_x0000_s3541" style="position:absolute;left:1136;top:2933;width:146;height:135" coordorigin="1136,2933" coordsize="146,135" path="m1136,2957r147,-24l1283,3068,1136,2957xe" filled="f" strokecolor="#231f20" strokeweight=".1344mm">
                <v:path arrowok="t"/>
              </v:shape>
            </v:group>
            <v:group id="_x0000_s3538" style="position:absolute;left:3867;top:3788;width:129;height:129" coordorigin="3867,3788" coordsize="129,129">
              <v:shape id="_x0000_s3539" style="position:absolute;left:3867;top:3788;width:129;height:129" coordorigin="3867,3788" coordsize="129,129" path="m3867,3788r,129l3996,3881r-129,-93e" fillcolor="#231f20" stroked="f">
                <v:path arrowok="t"/>
              </v:shape>
            </v:group>
            <v:group id="_x0000_s3536" style="position:absolute;left:3867;top:3788;width:129;height:129" coordorigin="3867,3788" coordsize="129,129">
              <v:shape id="_x0000_s3537" style="position:absolute;left:3867;top:3788;width:129;height:129" coordorigin="3867,3788" coordsize="129,129" path="m3867,3788r,129l3996,3881r-129,-93xe" filled="f" strokecolor="#231f20" strokeweight=".14289mm">
                <v:path arrowok="t"/>
              </v:shape>
            </v:group>
            <v:group id="_x0000_s3534" style="position:absolute;left:2336;top:3191;width:411;height:412" coordorigin="2336,3191" coordsize="411,412">
              <v:shape id="_x0000_s3535" style="position:absolute;left:2336;top:3191;width:411;height:412" coordorigin="2336,3191" coordsize="411,412" path="m2543,3191r-68,11l2417,3233r-45,46l2344,3338r-8,45l2337,3408r17,68l2388,3532r49,42l2496,3598r44,5l2542,3603r66,-11l2666,3561r45,-47l2739,3455r8,-45l2746,3385r-17,-68l2695,3261r-49,-41l2587,3196r-44,-5e" stroked="f">
                <v:path arrowok="t"/>
              </v:shape>
            </v:group>
            <v:group id="_x0000_s3532" style="position:absolute;left:2336;top:3191;width:411;height:412" coordorigin="2336,3191" coordsize="411,412">
              <v:shape id="_x0000_s3533" style="position:absolute;left:2336;top:3191;width:411;height:412" coordorigin="2336,3191" coordsize="411,412" path="m2542,3603r66,-11l2666,3561r45,-47l2739,3455r8,-45l2746,3385r-17,-68l2695,3261r-49,-41l2587,3196r-44,-5l2519,3192r-64,18l2401,3247r-40,51l2339,3360r-3,23l2337,3408r17,68l2388,3532r49,42l2496,3598r46,5xe" filled="f" strokecolor="#231f20" strokeweight=".5pt">
                <v:path arrowok="t"/>
              </v:shape>
            </v:group>
            <v:group id="_x0000_s3530" style="position:absolute;left:2955;top:6273;width:341;height:966" coordorigin="2955,6273" coordsize="341,966">
              <v:shape id="_x0000_s3531" style="position:absolute;left:2955;top:6273;width:341;height:966" coordorigin="2955,6273" coordsize="341,966" path="m2955,7239r340,-966e" filled="f" strokecolor="#231f20" strokeweight=".5pt">
                <v:path arrowok="t"/>
              </v:shape>
            </v:group>
            <v:group id="_x0000_s3528" style="position:absolute;left:2692;top:7215;width:411;height:412" coordorigin="2692,7215" coordsize="411,412">
              <v:shape id="_x0000_s3529" style="position:absolute;left:2692;top:7215;width:411;height:412" coordorigin="2692,7215" coordsize="411,412" path="m2898,7215r-67,11l2773,7257r-45,47l2700,7363r-8,44l2693,7432r16,68l2744,7556r48,42l2851,7622r44,5l2897,7627r67,-11l3022,7585r45,-47l3095,7479r8,-45l3102,7409r-17,-68l3050,7285r-48,-41l2942,7220r-44,-5e" stroked="f">
                <v:path arrowok="t"/>
              </v:shape>
            </v:group>
            <v:group id="_x0000_s3526" style="position:absolute;left:2692;top:7215;width:411;height:412" coordorigin="2692,7215" coordsize="411,412">
              <v:shape id="_x0000_s3527" style="position:absolute;left:2692;top:7215;width:411;height:412" coordorigin="2692,7215" coordsize="411,412" path="m2897,7627r67,-11l3022,7585r45,-47l3095,7479r8,-45l3102,7409r-17,-68l3050,7285r-48,-41l2942,7220r-44,-5l2875,7216r-65,18l2756,7271r-40,51l2694,7384r-2,23l2693,7432r16,68l2744,7556r48,42l2851,7622r46,5xe" filled="f" strokecolor="#231f20" strokeweight=".5pt">
                <v:path arrowok="t"/>
              </v:shape>
            </v:group>
            <v:group id="_x0000_s3524" style="position:absolute;left:4430;top:6312;width:1017;height:625" coordorigin="4430,6312" coordsize="1017,625">
              <v:shape id="_x0000_s3525" style="position:absolute;left:4430;top:6312;width:1017;height:625" coordorigin="4430,6312" coordsize="1017,625" path="m4430,6312r1017,624e" filled="f" strokecolor="#231f20" strokeweight=".25pt">
                <v:path arrowok="t"/>
              </v:shape>
            </v:group>
            <v:group id="_x0000_s3522" style="position:absolute;left:5124;top:6684;width:411;height:412" coordorigin="5124,6684" coordsize="411,412">
              <v:shape id="_x0000_s3523" style="position:absolute;left:5124;top:6684;width:411;height:412" coordorigin="5124,6684" coordsize="411,412" path="m5331,6684r-67,11l5206,6726r-45,46l5132,6831r-8,45l5125,6901r17,68l5176,7025r49,41l5284,7091r44,5l5330,7096r67,-11l5454,7054r45,-47l5527,6948r8,-45l5534,6878r-17,-68l5483,6754r-49,-41l5375,6689r-44,-5e" stroked="f">
                <v:path arrowok="t"/>
              </v:shape>
            </v:group>
            <v:group id="_x0000_s3520" style="position:absolute;left:5124;top:6684;width:411;height:412" coordorigin="5124,6684" coordsize="411,412">
              <v:shape id="_x0000_s3521" style="position:absolute;left:5124;top:6684;width:411;height:412" coordorigin="5124,6684" coordsize="411,412" path="m5330,7096r67,-11l5454,7054r45,-47l5527,6948r8,-45l5534,6878r-17,-68l5483,6754r-49,-41l5375,6689r-44,-5l5308,6685r-65,18l5189,6740r-40,51l5127,6853r-3,23l5125,6901r17,68l5176,7025r49,41l5284,7091r46,5xe" filled="f" strokecolor="#231f20" strokeweight=".5pt">
                <v:path arrowok="t"/>
              </v:shape>
            </v:group>
            <w10:wrap anchorx="page"/>
          </v:group>
        </w:pict>
      </w:r>
    </w:p>
    <w:p w:rsidR="00B05971" w:rsidRDefault="00B05971">
      <w:pPr>
        <w:spacing w:after="0" w:line="200" w:lineRule="exact"/>
        <w:rPr>
          <w:sz w:val="20"/>
          <w:szCs w:val="20"/>
        </w:rPr>
      </w:pPr>
    </w:p>
    <w:p w:rsidR="00B05971" w:rsidRPr="008E0A21" w:rsidRDefault="008E0A21" w:rsidP="00A43A4D">
      <w:pPr>
        <w:spacing w:after="0" w:line="200" w:lineRule="exact"/>
        <w:rPr>
          <w:rFonts w:ascii="Wingdings" w:eastAsia="Wingdings" w:hAnsi="Wingdings" w:cs="Wingdings"/>
          <w:sz w:val="56"/>
          <w:szCs w:val="56"/>
          <w:lang w:val="es-ES_tradnl"/>
        </w:rPr>
      </w:pPr>
      <w:r>
        <w:rPr>
          <w:rFonts w:ascii="Wingdings" w:eastAsia="Wingdings" w:hAnsi="Wingdings" w:cs="Wingdings"/>
          <w:color w:val="231F20"/>
          <w:position w:val="-6"/>
          <w:sz w:val="56"/>
          <w:szCs w:val="56"/>
        </w:rPr>
        <w:t></w:t>
      </w:r>
    </w:p>
    <w:p w:rsidR="00B05971" w:rsidRPr="008E0A21" w:rsidRDefault="008E0A21">
      <w:pPr>
        <w:spacing w:after="0" w:line="211" w:lineRule="exact"/>
        <w:ind w:left="1972" w:right="-20"/>
        <w:rPr>
          <w:rFonts w:ascii="Verdana" w:eastAsia="Verdana" w:hAnsi="Verdana" w:cs="Verdana"/>
          <w:sz w:val="28"/>
          <w:szCs w:val="28"/>
          <w:lang w:val="es-ES_tradnl"/>
        </w:rPr>
      </w:pPr>
      <w:r w:rsidRPr="008E0A21">
        <w:rPr>
          <w:rFonts w:ascii="Verdana" w:hAnsi="Verdana"/>
          <w:b/>
          <w:color w:val="231F20"/>
          <w:position w:val="1"/>
          <w:sz w:val="28"/>
          <w:lang w:val="es-ES_tradnl"/>
        </w:rPr>
        <w:t>A</w:t>
      </w:r>
    </w:p>
    <w:p w:rsidR="00B05971" w:rsidRPr="008E0A21" w:rsidRDefault="009C354D">
      <w:pPr>
        <w:spacing w:after="0" w:line="200" w:lineRule="exact"/>
        <w:rPr>
          <w:sz w:val="20"/>
          <w:szCs w:val="20"/>
          <w:lang w:val="es-ES_tradnl"/>
        </w:rPr>
      </w:pPr>
      <w:r>
        <w:pict>
          <v:group id="_x0000_s3493" style="position:absolute;margin-left:302.55pt;margin-top:6.05pt;width:255.15pt;height:233.35pt;z-index:-8177;mso-position-horizontal-relative:page" coordorigin="5953,285" coordsize="5103,4667">
            <v:shape id="_x0000_s3516" type="#_x0000_t75" style="position:absolute;left:5964;top:438;width:5080;height:4500">
              <v:imagedata r:id="rId257" o:title=""/>
            </v:shape>
            <v:group id="_x0000_s3514" style="position:absolute;left:5964;top:296;width:5080;height:4645" coordorigin="5964,296" coordsize="5080,4645">
              <v:shape id="_x0000_s3515" style="position:absolute;left:5964;top:296;width:5080;height:4645" coordorigin="5964,296" coordsize="5080,4645" path="m5964,4941r5081,l11045,296r-5081,l5964,4941xe" filled="f" strokecolor="#231f20" strokeweight=".40147mm">
                <v:path arrowok="t"/>
              </v:shape>
            </v:group>
            <v:group id="_x0000_s3512" style="position:absolute;left:6576;top:2650;width:777;height:1132" coordorigin="6576,2650" coordsize="777,1132">
              <v:shape id="_x0000_s3513" style="position:absolute;left:6576;top:2650;width:777;height:1132" coordorigin="6576,2650" coordsize="777,1132" path="m6576,3781l7353,2650e" filled="f" strokecolor="#231f20" strokeweight=".5pt">
                <v:path arrowok="t"/>
              </v:shape>
            </v:group>
            <v:group id="_x0000_s3510" style="position:absolute;left:6575;top:2862;width:1316;height:918" coordorigin="6575,2862" coordsize="1316,918">
              <v:shape id="_x0000_s3511" style="position:absolute;left:6575;top:2862;width:1316;height:918" coordorigin="6575,2862" coordsize="1316,918" path="m6575,3780l7891,2862e" filled="f" strokecolor="#231f20" strokeweight=".5pt">
                <v:path arrowok="t"/>
              </v:shape>
            </v:group>
            <v:group id="_x0000_s3508" style="position:absolute;left:6573;top:3123;width:1945;height:662" coordorigin="6573,3123" coordsize="1945,662">
              <v:shape id="_x0000_s3509" style="position:absolute;left:6573;top:3123;width:1945;height:662" coordorigin="6573,3123" coordsize="1945,662" path="m6573,3785l8518,3123e" filled="f" strokecolor="#231f20" strokeweight=".5pt">
                <v:path arrowok="t"/>
              </v:shape>
            </v:group>
            <v:group id="_x0000_s3506" style="position:absolute;left:6441;top:3568;width:411;height:412" coordorigin="6441,3568" coordsize="411,412">
              <v:shape id="_x0000_s3507" style="position:absolute;left:6441;top:3568;width:411;height:412" coordorigin="6441,3568" coordsize="411,412" path="m6648,3568r-67,11l6523,3609r-45,47l6449,3715r-8,45l6442,3784r17,69l6493,3909r49,41l6601,3974r44,6l6647,3980r67,-11l6771,3938r45,-47l6845,3831r7,-44l6851,3762r-17,-68l6800,3638r-49,-41l6692,3573r-44,-5e" stroked="f">
                <v:path arrowok="t"/>
              </v:shape>
            </v:group>
            <v:group id="_x0000_s3504" style="position:absolute;left:6441;top:3568;width:411;height:412" coordorigin="6441,3568" coordsize="411,412">
              <v:shape id="_x0000_s3505" style="position:absolute;left:6441;top:3568;width:411;height:412" coordorigin="6441,3568" coordsize="411,412" path="m6647,3980r67,-11l6771,3938r45,-47l6845,3831r7,-44l6851,3762r-17,-68l6800,3638r-49,-41l6692,3573r-44,-5l6625,3569r-65,18l6506,3623r-40,52l6444,3737r-3,23l6442,3784r17,69l6493,3909r49,41l6601,3974r46,6xe" filled="f" strokecolor="#231f20" strokeweight=".5pt">
                <v:path arrowok="t"/>
              </v:shape>
            </v:group>
            <v:group id="_x0000_s3502" style="position:absolute;left:7811;top:1836;width:411;height:412" coordorigin="7811,1836" coordsize="411,412">
              <v:shape id="_x0000_s3503" style="position:absolute;left:7811;top:1836;width:411;height:412" coordorigin="7811,1836" coordsize="411,412" path="m8018,1836r-67,11l7893,1877r-45,47l7819,1983r-8,45l7812,2053r17,68l7863,2177r49,41l7971,2243r44,5l8017,2248r67,-11l8142,2206r44,-47l8215,2099r7,-44l8221,2030r-16,-68l8170,1906r-48,-41l8062,1841r-44,-5e" stroked="f">
                <v:path arrowok="t"/>
              </v:shape>
            </v:group>
            <v:group id="_x0000_s3500" style="position:absolute;left:7811;top:1836;width:411;height:412" coordorigin="7811,1836" coordsize="411,412">
              <v:shape id="_x0000_s3501" style="position:absolute;left:7811;top:1836;width:411;height:412" coordorigin="7811,1836" coordsize="411,412" path="m8017,2248r67,-11l8142,2206r44,-47l8215,2099r7,-44l8221,2030r-16,-68l8170,1906r-48,-41l8062,1841r-44,-5l7995,1837r-65,18l7876,1891r-40,52l7814,2005r-3,23l7812,2053r17,68l7863,2177r49,41l7971,2243r46,5xe" filled="f" strokecolor="#231f20" strokeweight=".5pt">
                <v:path arrowok="t"/>
              </v:shape>
            </v:group>
            <v:group id="_x0000_s3498" style="position:absolute;left:9758;top:2612;width:1017;height:625" coordorigin="9758,2612" coordsize="1017,625">
              <v:shape id="_x0000_s3499" style="position:absolute;left:9758;top:2612;width:1017;height:625" coordorigin="9758,2612" coordsize="1017,625" path="m9758,2612r1017,625e" filled="f" strokecolor="#231f20" strokeweight=".25pt">
                <v:path arrowok="t"/>
              </v:shape>
            </v:group>
            <v:group id="_x0000_s3496" style="position:absolute;left:10567;top:3029;width:411;height:412" coordorigin="10567,3029" coordsize="411,412">
              <v:shape id="_x0000_s3497" style="position:absolute;left:10567;top:3029;width:411;height:412" coordorigin="10567,3029" coordsize="411,412" path="m10774,3029r-68,11l10648,3071r-45,47l10575,3177r-8,44l10568,3246r17,68l10619,3370r48,42l10727,3436r43,5l10773,3441r66,-11l10897,3399r45,-47l10970,3293r8,-45l10977,3223r-17,-68l10926,3099r-49,-41l10818,3034r-44,-5e" stroked="f">
                <v:path arrowok="t"/>
              </v:shape>
            </v:group>
            <v:group id="_x0000_s3494" style="position:absolute;left:10567;top:3029;width:411;height:412" coordorigin="10567,3029" coordsize="411,412">
              <v:shape id="_x0000_s3495" style="position:absolute;left:10567;top:3029;width:411;height:412" coordorigin="10567,3029" coordsize="411,412" path="m10773,3441r66,-11l10897,3399r45,-47l10970,3293r8,-45l10977,3223r-17,-68l10926,3099r-49,-41l10818,3034r-44,-5l10750,3030r-64,18l10632,3085r-40,51l10570,3198r-3,23l10568,3246r17,68l10619,3370r48,42l10727,3436r46,5xe" filled="f" strokecolor="#231f20" strokeweight=".5pt">
                <v:path arrowok="t"/>
              </v:shape>
            </v:group>
            <w10:wrap anchorx="page"/>
          </v:group>
        </w:pic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6" w:after="0" w:line="220" w:lineRule="exact"/>
        <w:rPr>
          <w:lang w:val="es-ES_tradnl"/>
        </w:rPr>
      </w:pPr>
    </w:p>
    <w:p w:rsidR="00B05971" w:rsidRPr="008E0A21" w:rsidRDefault="008E0A21">
      <w:pPr>
        <w:spacing w:before="10" w:after="0" w:line="330" w:lineRule="exact"/>
        <w:ind w:right="3040"/>
        <w:jc w:val="right"/>
        <w:rPr>
          <w:rFonts w:ascii="Verdana" w:eastAsia="Verdana" w:hAnsi="Verdana" w:cs="Verdana"/>
          <w:sz w:val="28"/>
          <w:szCs w:val="28"/>
          <w:lang w:val="es-ES_tradnl"/>
        </w:rPr>
      </w:pPr>
      <w:r w:rsidRPr="008E0A21">
        <w:rPr>
          <w:rFonts w:ascii="Verdana" w:hAnsi="Verdana"/>
          <w:b/>
          <w:color w:val="231F20"/>
          <w:position w:val="-2"/>
          <w:sz w:val="28"/>
          <w:lang w:val="es-ES_tradnl"/>
        </w:rPr>
        <w:t>A</w:t>
      </w:r>
    </w:p>
    <w:p w:rsidR="00B05971" w:rsidRPr="008E0A21" w:rsidRDefault="00B05971">
      <w:pPr>
        <w:spacing w:before="7" w:after="0" w:line="240" w:lineRule="exact"/>
        <w:rPr>
          <w:sz w:val="24"/>
          <w:szCs w:val="24"/>
          <w:lang w:val="es-ES_tradnl"/>
        </w:rPr>
      </w:pPr>
    </w:p>
    <w:p w:rsidR="00B05971" w:rsidRPr="008E0A21" w:rsidRDefault="008E0A21">
      <w:pPr>
        <w:spacing w:before="22" w:after="0" w:line="240" w:lineRule="auto"/>
        <w:ind w:right="1347"/>
        <w:jc w:val="right"/>
        <w:rPr>
          <w:rFonts w:ascii="Verdana" w:eastAsia="Verdana" w:hAnsi="Verdana" w:cs="Verdana"/>
          <w:sz w:val="21"/>
          <w:szCs w:val="21"/>
          <w:lang w:val="es-ES_tradnl"/>
        </w:rPr>
      </w:pPr>
      <w:r w:rsidRPr="008E0A21">
        <w:rPr>
          <w:rFonts w:ascii="Verdana" w:hAnsi="Verdana"/>
          <w:color w:val="231F20"/>
          <w:sz w:val="21"/>
          <w:lang w:val="es-ES_tradnl"/>
        </w:rPr>
        <w:t>•</w:t>
      </w:r>
    </w:p>
    <w:p w:rsidR="00B05971" w:rsidRPr="008E0A21" w:rsidRDefault="008E0A21">
      <w:pPr>
        <w:tabs>
          <w:tab w:val="left" w:pos="3900"/>
        </w:tabs>
        <w:spacing w:before="85" w:after="0" w:line="240" w:lineRule="auto"/>
        <w:ind w:left="2783" w:right="-20"/>
        <w:rPr>
          <w:rFonts w:ascii="Verdana" w:eastAsia="Verdana" w:hAnsi="Verdana" w:cs="Verdana"/>
          <w:sz w:val="21"/>
          <w:szCs w:val="21"/>
          <w:lang w:val="es-ES_tradnl"/>
        </w:rPr>
      </w:pPr>
      <w:r w:rsidRPr="008E0A21">
        <w:rPr>
          <w:rFonts w:ascii="Verdana" w:hAnsi="Verdana"/>
          <w:color w:val="231F20"/>
          <w:sz w:val="21"/>
          <w:lang w:val="es-ES_tradnl"/>
        </w:rPr>
        <w:t>•</w:t>
      </w:r>
      <w:r w:rsidRPr="008E0A21">
        <w:rPr>
          <w:lang w:val="es-ES_tradnl"/>
        </w:rPr>
        <w:tab/>
      </w:r>
      <w:r w:rsidRPr="008E0A21">
        <w:rPr>
          <w:rFonts w:ascii="Verdana" w:hAnsi="Verdana"/>
          <w:color w:val="231F20"/>
          <w:position w:val="-4"/>
          <w:sz w:val="21"/>
          <w:lang w:val="es-ES_tradnl"/>
        </w:rPr>
        <w:t>•</w:t>
      </w:r>
    </w:p>
    <w:p w:rsidR="00B05971" w:rsidRPr="008E0A21" w:rsidRDefault="008E0A21">
      <w:pPr>
        <w:spacing w:after="0" w:line="299" w:lineRule="exact"/>
        <w:ind w:right="292"/>
        <w:jc w:val="right"/>
        <w:rPr>
          <w:rFonts w:ascii="Verdana" w:eastAsia="Verdana" w:hAnsi="Verdana" w:cs="Verdana"/>
          <w:sz w:val="28"/>
          <w:szCs w:val="28"/>
          <w:lang w:val="es-ES_tradnl"/>
        </w:rPr>
      </w:pPr>
      <w:r w:rsidRPr="008E0A21">
        <w:rPr>
          <w:rFonts w:ascii="Verdana" w:hAnsi="Verdana"/>
          <w:b/>
          <w:color w:val="231F20"/>
          <w:sz w:val="28"/>
          <w:lang w:val="es-ES_tradnl"/>
        </w:rPr>
        <w:t>C</w:t>
      </w:r>
    </w:p>
    <w:p w:rsidR="00B05971" w:rsidRPr="008E0A21" w:rsidRDefault="008E0A21">
      <w:pPr>
        <w:spacing w:after="0" w:line="286" w:lineRule="exact"/>
        <w:ind w:left="4727" w:right="5694"/>
        <w:jc w:val="center"/>
        <w:rPr>
          <w:rFonts w:ascii="Verdana" w:eastAsia="Verdana" w:hAnsi="Verdana" w:cs="Verdana"/>
          <w:sz w:val="28"/>
          <w:szCs w:val="28"/>
          <w:lang w:val="es-ES_tradnl"/>
        </w:rPr>
      </w:pPr>
      <w:r w:rsidRPr="008E0A21">
        <w:rPr>
          <w:rFonts w:ascii="Verdana" w:hAnsi="Verdana"/>
          <w:b/>
          <w:color w:val="231F20"/>
          <w:position w:val="-4"/>
          <w:sz w:val="28"/>
          <w:lang w:val="es-ES_tradnl"/>
        </w:rPr>
        <w:t>C</w:t>
      </w:r>
    </w:p>
    <w:p w:rsidR="00B05971" w:rsidRPr="008E0A21" w:rsidRDefault="008E0A21">
      <w:pPr>
        <w:spacing w:after="0" w:line="253" w:lineRule="exact"/>
        <w:ind w:left="6039" w:right="4372"/>
        <w:jc w:val="center"/>
        <w:rPr>
          <w:rFonts w:ascii="Verdana" w:eastAsia="Verdana" w:hAnsi="Verdana" w:cs="Verdana"/>
          <w:sz w:val="28"/>
          <w:szCs w:val="28"/>
          <w:lang w:val="es-ES_tradnl"/>
        </w:rPr>
      </w:pPr>
      <w:r w:rsidRPr="008E0A21">
        <w:rPr>
          <w:rFonts w:ascii="Verdana" w:hAnsi="Verdana"/>
          <w:b/>
          <w:color w:val="231F20"/>
          <w:position w:val="1"/>
          <w:sz w:val="28"/>
          <w:lang w:val="es-ES_tradnl"/>
        </w:rPr>
        <w:t>B</w:t>
      </w:r>
    </w:p>
    <w:p w:rsidR="00B05971" w:rsidRPr="008E0A21" w:rsidRDefault="008E0A21">
      <w:pPr>
        <w:spacing w:after="0" w:line="316" w:lineRule="exact"/>
        <w:ind w:left="2330" w:right="-20"/>
        <w:rPr>
          <w:rFonts w:ascii="Verdana" w:eastAsia="Verdana" w:hAnsi="Verdana" w:cs="Verdana"/>
          <w:sz w:val="28"/>
          <w:szCs w:val="28"/>
          <w:lang w:val="es-ES_tradnl"/>
        </w:rPr>
      </w:pPr>
      <w:r w:rsidRPr="008E0A21">
        <w:rPr>
          <w:rFonts w:ascii="Verdana" w:hAnsi="Verdana"/>
          <w:b/>
          <w:color w:val="231F20"/>
          <w:sz w:val="28"/>
          <w:lang w:val="es-ES_tradnl"/>
        </w:rPr>
        <w:t>B</w:t>
      </w:r>
    </w:p>
    <w:p w:rsidR="00B05971" w:rsidRPr="008E0A21" w:rsidRDefault="00B05971">
      <w:pPr>
        <w:spacing w:after="0" w:line="316" w:lineRule="exact"/>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486" style="position:absolute;left:0;text-align:left;margin-left:42.4pt;margin-top:4.6pt;width:165.65pt;height:17.75pt;z-index:-8175;mso-position-horizontal-relative:page" coordorigin="848,92" coordsize="3313,355">
            <v:group id="_x0000_s3491" style="position:absolute;left:860;top:102;width:461;height:301" coordorigin="860,102" coordsize="461,301">
              <v:shape id="_x0000_s3492"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489" style="position:absolute;left:860;top:102;width:461;height:301" coordorigin="860,102" coordsize="461,301">
              <v:shape id="_x0000_s3490"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487" style="position:absolute;left:850;top:445;width:3308;height:2" coordorigin="850,445" coordsize="3308,2">
              <v:shape id="_x0000_s3488" style="position:absolute;left:850;top:445;width:3308;height:2" coordorigin="850,445" coordsize="3308,0" path="m850,445r3308,e" filled="f" strokecolor="#231f20" strokeweight=".25pt">
                <v:path arrowok="t"/>
              </v:shape>
            </v:group>
            <w10:wrap anchorx="page"/>
          </v:group>
        </w:pict>
      </w:r>
      <w:r>
        <w:pict>
          <v:group id="_x0000_s3479" style="position:absolute;left:0;text-align:left;margin-left:221.95pt;margin-top:4.6pt;width:165.6pt;height:17.75pt;z-index:-8174;mso-position-horizontal-relative:page" coordorigin="4439,92" coordsize="3312,355">
            <v:group id="_x0000_s3484" style="position:absolute;left:4451;top:102;width:461;height:301" coordorigin="4451,102" coordsize="461,301">
              <v:shape id="_x0000_s3485"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482" style="position:absolute;left:4451;top:102;width:461;height:301" coordorigin="4451,102" coordsize="461,301">
              <v:shape id="_x0000_s3483"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480" style="position:absolute;left:4441;top:445;width:3307;height:2" coordorigin="4441,445" coordsize="3307,2">
              <v:shape id="_x0000_s3481" style="position:absolute;left:4441;top:445;width:3307;height:2" coordorigin="4441,445" coordsize="3307,0" path="m4441,445r3307,e" filled="f" strokecolor="#231f20" strokeweight=".25pt">
                <v:path arrowok="t"/>
              </v:shape>
            </v:group>
            <w10:wrap anchorx="page"/>
          </v:group>
        </w:pict>
      </w:r>
      <w:r>
        <w:pict>
          <v:group id="_x0000_s3472" style="position:absolute;left:0;text-align:left;margin-left:401.45pt;margin-top:4.6pt;width:165.65pt;height:17.75pt;z-index:-8173;mso-position-horizontal-relative:page" coordorigin="8029,92" coordsize="3313,355">
            <v:group id="_x0000_s3477" style="position:absolute;left:8041;top:102;width:461;height:301" coordorigin="8041,102" coordsize="461,301">
              <v:shape id="_x0000_s3478"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475" style="position:absolute;left:8041;top:102;width:461;height:301" coordorigin="8041,102" coordsize="461,301">
              <v:shape id="_x0000_s3476"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473" style="position:absolute;left:8031;top:445;width:3308;height:2" coordorigin="8031,445" coordsize="3308,2">
              <v:shape id="_x0000_s3474"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before="6" w:after="0" w:line="170" w:lineRule="exact"/>
        <w:rPr>
          <w:sz w:val="17"/>
          <w:szCs w:val="17"/>
          <w:lang w:val="es-ES_tradnl"/>
        </w:rPr>
      </w:pPr>
    </w:p>
    <w:p w:rsidR="00B05971" w:rsidRPr="008E0A21" w:rsidRDefault="00B05971">
      <w:pPr>
        <w:spacing w:after="0" w:line="170" w:lineRule="exact"/>
        <w:rPr>
          <w:sz w:val="17"/>
          <w:szCs w:val="17"/>
          <w:lang w:val="es-ES_tradnl"/>
        </w:rPr>
        <w:sectPr w:rsidR="00B05971" w:rsidRPr="008E0A21">
          <w:pgSz w:w="11920" w:h="16840"/>
          <w:pgMar w:top="1160" w:right="440" w:bottom="620" w:left="740" w:header="600" w:footer="429" w:gutter="0"/>
          <w:cols w:space="720"/>
        </w:sectPr>
      </w:pPr>
    </w:p>
    <w:p w:rsidR="00B05971" w:rsidRPr="008E0A21" w:rsidRDefault="008E0A21">
      <w:pPr>
        <w:spacing w:before="37" w:after="0" w:line="240" w:lineRule="auto"/>
        <w:ind w:left="223" w:right="-20"/>
        <w:rPr>
          <w:rFonts w:ascii="Verdana" w:eastAsia="Verdana" w:hAnsi="Verdana" w:cs="Verdana"/>
          <w:lang w:val="es-ES_tradnl"/>
        </w:rPr>
      </w:pPr>
      <w:r w:rsidRPr="008E0A21">
        <w:rPr>
          <w:rFonts w:ascii="Verdana" w:hAnsi="Verdana"/>
          <w:b/>
          <w:color w:val="FFFFFF"/>
          <w:lang w:val="es-ES_tradnl"/>
        </w:rPr>
        <w:t>MODALITÉ MANUELLE</w:t>
      </w:r>
    </w:p>
    <w:p w:rsidR="00B05971" w:rsidRPr="008E0A21" w:rsidRDefault="00B05971">
      <w:pPr>
        <w:spacing w:before="3" w:after="0" w:line="150" w:lineRule="exact"/>
        <w:rPr>
          <w:sz w:val="15"/>
          <w:szCs w:val="15"/>
          <w:lang w:val="es-ES_tradnl"/>
        </w:rPr>
      </w:pPr>
    </w:p>
    <w:p w:rsidR="00B05971" w:rsidRPr="008E0A21" w:rsidRDefault="009C354D">
      <w:pPr>
        <w:spacing w:after="0" w:line="240" w:lineRule="auto"/>
        <w:ind w:left="110" w:right="-20"/>
        <w:rPr>
          <w:rFonts w:ascii="Verdana" w:eastAsia="Verdana" w:hAnsi="Verdana" w:cs="Verdana"/>
          <w:sz w:val="20"/>
          <w:szCs w:val="20"/>
          <w:lang w:val="es-ES_tradnl"/>
        </w:rPr>
      </w:pPr>
      <w:r>
        <w:pict>
          <v:group id="_x0000_s3470" style="position:absolute;left:0;text-align:left;margin-left:42.5pt;margin-top:-21.15pt;width:165.4pt;height:14.5pt;z-index:-8170;mso-position-horizontal-relative:page" coordorigin="850,-423" coordsize="3308,290">
            <v:shape id="_x0000_s3471" style="position:absolute;left:850;top:-423;width:3308;height:290" coordorigin="850,-423" coordsize="3308,290" path="m850,-133r3308,l4158,-423r-3308,l850,-133e" fillcolor="#231f20" stroked="f">
              <v:path arrowok="t"/>
            </v:shape>
            <w10:wrap anchorx="page"/>
          </v:group>
        </w:pict>
      </w:r>
      <w:r w:rsidR="008E0A21" w:rsidRPr="008E0A21">
        <w:rPr>
          <w:rFonts w:ascii="Verdana" w:hAnsi="Verdana"/>
          <w:b/>
          <w:color w:val="231F20"/>
          <w:sz w:val="20"/>
          <w:lang w:val="es-ES_tradnl"/>
        </w:rPr>
        <w:t>EXÉCUTION DU VIDE</w:t>
      </w:r>
    </w:p>
    <w:p w:rsidR="00B05971" w:rsidRPr="008E0A21" w:rsidRDefault="008E0A21">
      <w:pPr>
        <w:spacing w:after="0" w:line="240" w:lineRule="exact"/>
        <w:ind w:left="110" w:right="-61"/>
        <w:rPr>
          <w:rFonts w:ascii="Verdana" w:eastAsia="Verdana" w:hAnsi="Verdana" w:cs="Verdana"/>
          <w:sz w:val="20"/>
          <w:szCs w:val="20"/>
          <w:lang w:val="es-ES_tradnl"/>
        </w:rPr>
      </w:pPr>
      <w:r w:rsidRPr="008E0A21">
        <w:rPr>
          <w:rFonts w:ascii="Verdana" w:hAnsi="Verdana"/>
          <w:b/>
          <w:color w:val="231F20"/>
          <w:position w:val="-1"/>
          <w:sz w:val="20"/>
          <w:lang w:val="es-ES_tradnl"/>
        </w:rPr>
        <w:t>DANS DES SACHETS GAUFRÉS</w:t>
      </w:r>
    </w:p>
    <w:p w:rsidR="00B05971" w:rsidRPr="008E0A21" w:rsidRDefault="008E0A21">
      <w:pPr>
        <w:spacing w:after="0" w:line="373" w:lineRule="exact"/>
        <w:ind w:left="110" w:right="-81"/>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Brancher la machine à une pri-</w:t>
      </w:r>
    </w:p>
    <w:p w:rsidR="00B05971" w:rsidRPr="008E0A21" w:rsidRDefault="008E0A21">
      <w:pPr>
        <w:spacing w:after="0" w:line="207" w:lineRule="exact"/>
        <w:ind w:left="450" w:right="1488"/>
        <w:jc w:val="both"/>
        <w:rPr>
          <w:rFonts w:ascii="Verdana" w:eastAsia="Verdana" w:hAnsi="Verdana" w:cs="Verdana"/>
          <w:sz w:val="20"/>
          <w:szCs w:val="20"/>
          <w:lang w:val="es-ES_tradnl"/>
        </w:rPr>
      </w:pPr>
      <w:r w:rsidRPr="008E0A21">
        <w:rPr>
          <w:rFonts w:ascii="Verdana" w:hAnsi="Verdana"/>
          <w:color w:val="231F20"/>
          <w:sz w:val="20"/>
          <w:lang w:val="es-ES_tradnl"/>
        </w:rPr>
        <w:t>se de courant.</w:t>
      </w:r>
    </w:p>
    <w:p w:rsidR="00B05971" w:rsidRPr="008E0A21" w:rsidRDefault="008E0A21">
      <w:pPr>
        <w:spacing w:before="99" w:after="0" w:line="237" w:lineRule="auto"/>
        <w:ind w:left="450" w:right="-91"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Donner la tension à la condi- tionneuse en appuyant sur le bouton </w:t>
      </w:r>
      <w:r w:rsidR="009C354D">
        <w:rPr>
          <w:rFonts w:ascii="Verdana" w:eastAsia="Verdana" w:hAnsi="Verdana" w:cs="Verdana"/>
          <w:color w:val="231F20"/>
          <w:sz w:val="20"/>
          <w:szCs w:val="20"/>
        </w:rPr>
        <w:pict>
          <v:shape id="_x0000_i1064" type="#_x0000_t75" style="width:27.75pt;height:27pt;mso-position-horizontal-relative:char;mso-position-vertical-relative:line">
            <v:imagedata r:id="rId258" o:title=""/>
          </v:shape>
        </w:pict>
      </w:r>
      <w:r w:rsidRPr="008E0A21">
        <w:rPr>
          <w:rFonts w:ascii="Verdana" w:hAnsi="Verdana"/>
          <w:color w:val="231F20"/>
          <w:sz w:val="20"/>
          <w:lang w:val="es-ES_tradnl"/>
        </w:rPr>
        <w:t>.</w:t>
      </w:r>
    </w:p>
    <w:p w:rsidR="00B05971" w:rsidRPr="008E0A21" w:rsidRDefault="00B05971">
      <w:pPr>
        <w:spacing w:before="1" w:after="0" w:line="110" w:lineRule="exact"/>
        <w:rPr>
          <w:sz w:val="11"/>
          <w:szCs w:val="11"/>
          <w:lang w:val="es-ES_tradnl"/>
        </w:rPr>
      </w:pPr>
    </w:p>
    <w:p w:rsidR="00B05971" w:rsidRPr="008E0A21" w:rsidRDefault="008E0A21">
      <w:pPr>
        <w:spacing w:after="0" w:line="237" w:lineRule="auto"/>
        <w:ind w:left="450" w:right="-102"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Vérifier l’intensité de la soudure en contrôlant que le troisième voyant de  signalisation du </w:t>
      </w:r>
      <w:r w:rsidR="009C354D">
        <w:rPr>
          <w:rFonts w:ascii="Verdana" w:eastAsia="Verdana" w:hAnsi="Verdana" w:cs="Verdana"/>
          <w:color w:val="231F20"/>
          <w:sz w:val="20"/>
          <w:szCs w:val="20"/>
        </w:rPr>
        <w:pict>
          <v:shape id="_x0000_i1065" type="#_x0000_t75" style="width:26.25pt;height:27.75pt;mso-position-horizontal-relative:char;mso-position-vertical-relative:line">
            <v:imagedata r:id="rId224" o:title=""/>
          </v:shape>
        </w:pict>
      </w:r>
      <w:r w:rsidRPr="008E0A21">
        <w:rPr>
          <w:rFonts w:ascii="Times New Roman" w:hAnsi="Times New Roman"/>
          <w:color w:val="231F20"/>
          <w:spacing w:val="-20"/>
          <w:sz w:val="20"/>
          <w:lang w:val="es-ES_tradnl"/>
        </w:rPr>
        <w:t xml:space="preserve"> </w:t>
      </w:r>
      <w:r w:rsidRPr="008E0A21">
        <w:rPr>
          <w:rFonts w:ascii="Verdana" w:hAnsi="Verdana"/>
          <w:color w:val="231F20"/>
          <w:sz w:val="20"/>
          <w:lang w:val="es-ES_tradnl"/>
        </w:rPr>
        <w:t>soit allumé.</w:t>
      </w:r>
    </w:p>
    <w:p w:rsidR="00B05971" w:rsidRPr="008E0A21" w:rsidRDefault="008E0A21">
      <w:pPr>
        <w:spacing w:before="3" w:after="0" w:line="240" w:lineRule="exact"/>
        <w:ind w:left="450" w:right="-50"/>
        <w:jc w:val="both"/>
        <w:rPr>
          <w:rFonts w:ascii="Verdana" w:eastAsia="Verdana" w:hAnsi="Verdana" w:cs="Verdana"/>
          <w:sz w:val="20"/>
          <w:szCs w:val="20"/>
          <w:lang w:val="es-ES_tradnl"/>
        </w:rPr>
      </w:pPr>
      <w:r w:rsidRPr="008E0A21">
        <w:rPr>
          <w:rFonts w:ascii="Verdana" w:hAnsi="Verdana"/>
          <w:color w:val="231F20"/>
          <w:sz w:val="20"/>
          <w:lang w:val="es-ES_tradnl"/>
        </w:rPr>
        <w:t>Régler l’intensité de la soudure selon l’épaisseur  du  sachet, qu’on veut utiliser en appuyant</w:t>
      </w:r>
    </w:p>
    <w:p w:rsidR="00B05971" w:rsidRPr="008E0A21" w:rsidRDefault="008E0A21">
      <w:pPr>
        <w:spacing w:after="0" w:line="538" w:lineRule="exact"/>
        <w:ind w:left="450" w:right="874"/>
        <w:jc w:val="both"/>
        <w:rPr>
          <w:rFonts w:ascii="Verdana" w:eastAsia="Verdana" w:hAnsi="Verdana" w:cs="Verdana"/>
          <w:sz w:val="20"/>
          <w:szCs w:val="20"/>
          <w:lang w:val="es-ES_tradnl"/>
        </w:rPr>
      </w:pPr>
      <w:r w:rsidRPr="008E0A21">
        <w:rPr>
          <w:rFonts w:ascii="Verdana" w:hAnsi="Verdana"/>
          <w:color w:val="231F20"/>
          <w:position w:val="12"/>
          <w:sz w:val="20"/>
          <w:lang w:val="es-ES_tradnl"/>
        </w:rPr>
        <w:t xml:space="preserve">sur le bouton </w:t>
      </w:r>
      <w:r w:rsidR="009C354D">
        <w:rPr>
          <w:rFonts w:ascii="Verdana" w:eastAsia="Verdana" w:hAnsi="Verdana" w:cs="Verdana"/>
          <w:color w:val="231F20"/>
          <w:position w:val="12"/>
          <w:sz w:val="20"/>
          <w:szCs w:val="20"/>
        </w:rPr>
        <w:pict>
          <v:shape id="_x0000_i1066" type="#_x0000_t75" style="width:26.25pt;height:27.75pt;mso-position-horizontal-relative:char;mso-position-vertical-relative:line">
            <v:imagedata r:id="rId224" o:title=""/>
          </v:shape>
        </w:pict>
      </w:r>
      <w:r w:rsidRPr="008E0A21">
        <w:rPr>
          <w:rFonts w:ascii="Verdana" w:hAnsi="Verdana"/>
          <w:color w:val="231F20"/>
          <w:position w:val="12"/>
          <w:sz w:val="20"/>
          <w:lang w:val="es-ES_tradnl"/>
        </w:rPr>
        <w:t>.</w:t>
      </w:r>
    </w:p>
    <w:p w:rsidR="00B05971" w:rsidRPr="008E0A21" w:rsidRDefault="008E0A21">
      <w:pPr>
        <w:spacing w:before="61" w:after="0" w:line="240" w:lineRule="exact"/>
        <w:ind w:left="450" w:right="-47" w:hanging="170"/>
        <w:jc w:val="both"/>
        <w:rPr>
          <w:rFonts w:ascii="Verdana" w:eastAsia="Verdana" w:hAnsi="Verdana" w:cs="Verdana"/>
          <w:sz w:val="20"/>
          <w:szCs w:val="20"/>
          <w:lang w:val="es-ES_tradnl"/>
        </w:rPr>
      </w:pPr>
      <w:r w:rsidRPr="008E0A21">
        <w:rPr>
          <w:rFonts w:ascii="Verdana" w:hAnsi="Verdana"/>
          <w:color w:val="231F20"/>
          <w:sz w:val="20"/>
          <w:lang w:val="es-ES_tradnl"/>
        </w:rPr>
        <w:t>• Soulever le volet mobile de la machine.</w:t>
      </w:r>
    </w:p>
    <w:p w:rsidR="00B05971" w:rsidRPr="008E0A21" w:rsidRDefault="00B05971">
      <w:pPr>
        <w:spacing w:before="3" w:after="0" w:line="280" w:lineRule="exact"/>
        <w:rPr>
          <w:sz w:val="28"/>
          <w:szCs w:val="28"/>
          <w:lang w:val="es-ES_tradnl"/>
        </w:rPr>
      </w:pPr>
    </w:p>
    <w:p w:rsidR="00B05971" w:rsidRPr="008E0A21" w:rsidRDefault="008E0A21">
      <w:pPr>
        <w:spacing w:after="0" w:line="233" w:lineRule="auto"/>
        <w:ind w:left="450" w:right="-65"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Introduire dans les limites du joint </w:t>
      </w:r>
      <w:r w:rsidRPr="008E0A21">
        <w:rPr>
          <w:rFonts w:ascii="Verdana" w:hAnsi="Verdana"/>
          <w:b/>
          <w:color w:val="231F20"/>
          <w:sz w:val="20"/>
          <w:lang w:val="es-ES_tradnl"/>
        </w:rPr>
        <w:t xml:space="preserve">(A) </w:t>
      </w:r>
      <w:r w:rsidRPr="008E0A21">
        <w:rPr>
          <w:rFonts w:ascii="Verdana" w:hAnsi="Verdana"/>
          <w:color w:val="231F20"/>
          <w:sz w:val="20"/>
          <w:lang w:val="es-ES_tradnl"/>
        </w:rPr>
        <w:t xml:space="preserve">l’entrée du sachet « gaufré » qui contient le produit à conditionner sec et froid, et appuyer l’extrémité du sachet sur les crans de référence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B05971">
      <w:pPr>
        <w:spacing w:before="1"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37" w:lineRule="auto"/>
        <w:ind w:left="450" w:right="-98"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Appuyer sur </w:t>
      </w:r>
      <w:r w:rsidR="009C354D">
        <w:rPr>
          <w:rFonts w:ascii="Verdana" w:eastAsia="Verdana" w:hAnsi="Verdana" w:cs="Verdana"/>
          <w:color w:val="231F20"/>
          <w:spacing w:val="20"/>
          <w:sz w:val="20"/>
          <w:szCs w:val="20"/>
        </w:rPr>
        <w:pict>
          <v:shape id="_x0000_i1067" type="#_x0000_t75" style="width:27pt;height:27.75pt;mso-position-horizontal-relative:char;mso-position-vertical-relative:line">
            <v:imagedata r:id="rId259"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baisser le volet mobile </w:t>
      </w:r>
      <w:r w:rsidRPr="008E0A21">
        <w:rPr>
          <w:rFonts w:ascii="Verdana" w:hAnsi="Verdana"/>
          <w:b/>
          <w:color w:val="231F20"/>
          <w:sz w:val="20"/>
          <w:lang w:val="es-ES_tradnl"/>
        </w:rPr>
        <w:t>(C)</w:t>
      </w:r>
      <w:r w:rsidRPr="008E0A21">
        <w:rPr>
          <w:rFonts w:ascii="Verdana" w:hAnsi="Verdana"/>
          <w:color w:val="231F20"/>
          <w:sz w:val="20"/>
          <w:lang w:val="es-ES_tradnl"/>
        </w:rPr>
        <w:t xml:space="preserve">, et faire une légère pression sur le même: quand vous avez obtenu le vide que vous souhaitez, ap- puyez sur le bouton </w:t>
      </w:r>
      <w:r w:rsidR="009C354D">
        <w:rPr>
          <w:rFonts w:ascii="Verdana" w:eastAsia="Verdana" w:hAnsi="Verdana" w:cs="Verdana"/>
          <w:color w:val="231F20"/>
          <w:spacing w:val="20"/>
          <w:sz w:val="20"/>
          <w:szCs w:val="20"/>
        </w:rPr>
        <w:pict>
          <v:shape id="_x0000_i1068" type="#_x0000_t75" style="width:27pt;height:27.75pt;mso-position-horizontal-relative:char;mso-position-vertical-relative:line">
            <v:imagedata r:id="rId260"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pour activer la soudure, à la fin de laquelle, la machine sera prête pour commencer une  autre opération sur un autre sachet.</w:t>
      </w:r>
    </w:p>
    <w:p w:rsidR="00B05971" w:rsidRPr="008E0A21" w:rsidRDefault="008E0A21">
      <w:pPr>
        <w:spacing w:before="37" w:after="0" w:line="240" w:lineRule="auto"/>
        <w:ind w:left="113" w:right="-20"/>
        <w:rPr>
          <w:rFonts w:ascii="Verdana" w:eastAsia="Verdana" w:hAnsi="Verdana" w:cs="Verdana"/>
          <w:lang w:val="en-US"/>
        </w:rPr>
      </w:pPr>
      <w:r w:rsidRPr="00DC27AB">
        <w:rPr>
          <w:lang w:val="en-US"/>
        </w:rPr>
        <w:br w:type="column"/>
      </w:r>
      <w:r w:rsidRPr="008E0A21">
        <w:rPr>
          <w:rFonts w:ascii="Verdana" w:hAnsi="Verdana"/>
          <w:b/>
          <w:color w:val="FFFFFF"/>
          <w:lang w:val="en-US"/>
        </w:rPr>
        <w:t>MANUELLER</w:t>
      </w:r>
    </w:p>
    <w:p w:rsidR="00B05971" w:rsidRPr="008E0A21" w:rsidRDefault="00B05971">
      <w:pPr>
        <w:spacing w:before="2" w:after="0" w:line="160" w:lineRule="exact"/>
        <w:rPr>
          <w:sz w:val="16"/>
          <w:szCs w:val="16"/>
          <w:lang w:val="en-US"/>
        </w:rPr>
      </w:pPr>
    </w:p>
    <w:p w:rsidR="00B05971" w:rsidRPr="008E0A21" w:rsidRDefault="009C354D">
      <w:pPr>
        <w:spacing w:after="0" w:line="240" w:lineRule="exact"/>
        <w:ind w:right="-38"/>
        <w:rPr>
          <w:rFonts w:ascii="Verdana" w:eastAsia="Verdana" w:hAnsi="Verdana" w:cs="Verdana"/>
          <w:sz w:val="20"/>
          <w:szCs w:val="20"/>
          <w:lang w:val="en-US"/>
        </w:rPr>
      </w:pPr>
      <w:r>
        <w:pict>
          <v:group id="_x0000_s3463" style="position:absolute;margin-left:222.05pt;margin-top:-21.6pt;width:165.4pt;height:14.5pt;z-index:-8171;mso-position-horizontal-relative:page" coordorigin="4441,-432" coordsize="3308,290">
            <v:shape id="_x0000_s3464" style="position:absolute;left:4441;top:-432;width:3308;height:290" coordorigin="4441,-432" coordsize="3308,290" path="m4441,-142r3308,l7749,-432r-3308,l4441,-142e" fillcolor="#231f20" stroked="f">
              <v:path arrowok="t"/>
            </v:shape>
            <w10:wrap anchorx="page"/>
          </v:group>
        </w:pict>
      </w:r>
      <w:r w:rsidR="008E0A21" w:rsidRPr="008E0A21">
        <w:rPr>
          <w:rFonts w:ascii="Verdana" w:hAnsi="Verdana"/>
          <w:b/>
          <w:color w:val="231F20"/>
          <w:sz w:val="20"/>
          <w:lang w:val="en-US"/>
        </w:rPr>
        <w:t>HERSTELLUNG DES VAKUUMS IN GEPRÄGTEN BEUTELN</w:t>
      </w:r>
    </w:p>
    <w:p w:rsidR="00B05971" w:rsidRPr="008E0A21" w:rsidRDefault="008E0A21">
      <w:pPr>
        <w:spacing w:after="0" w:line="368" w:lineRule="exact"/>
        <w:ind w:left="-47" w:right="-49"/>
        <w:jc w:val="center"/>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Das Gerät ans Netz schließen.</w:t>
      </w:r>
    </w:p>
    <w:p w:rsidR="00B05971" w:rsidRPr="008E0A21" w:rsidRDefault="008E0A21">
      <w:pPr>
        <w:spacing w:before="64" w:after="0" w:line="529" w:lineRule="exact"/>
        <w:ind w:left="170" w:right="-20"/>
        <w:rPr>
          <w:rFonts w:ascii="Verdana" w:eastAsia="Verdana" w:hAnsi="Verdana" w:cs="Verdana"/>
          <w:sz w:val="20"/>
          <w:szCs w:val="20"/>
          <w:lang w:val="en-US"/>
        </w:rPr>
      </w:pPr>
      <w:r w:rsidRPr="008E0A21">
        <w:rPr>
          <w:rFonts w:ascii="Verdana" w:hAnsi="Verdana"/>
          <w:color w:val="231F20"/>
          <w:position w:val="8"/>
          <w:sz w:val="20"/>
          <w:lang w:val="en-US"/>
        </w:rPr>
        <w:t xml:space="preserve">• Taste </w:t>
      </w:r>
      <w:r w:rsidR="009C354D">
        <w:rPr>
          <w:rFonts w:ascii="Verdana" w:eastAsia="Verdana" w:hAnsi="Verdana" w:cs="Verdana"/>
          <w:color w:val="231F20"/>
          <w:spacing w:val="20"/>
          <w:position w:val="8"/>
          <w:sz w:val="20"/>
          <w:szCs w:val="20"/>
        </w:rPr>
        <w:pict>
          <v:shape id="_x0000_i1069" type="#_x0000_t75" style="width:27.75pt;height:27pt;mso-position-horizontal-relative:char;mso-position-vertical-relative:line">
            <v:imagedata r:id="rId261" o:title=""/>
          </v:shape>
        </w:pict>
      </w:r>
      <w:r w:rsidRPr="008E0A21">
        <w:rPr>
          <w:rFonts w:ascii="Times New Roman" w:hAnsi="Times New Roman"/>
          <w:color w:val="231F20"/>
          <w:position w:val="8"/>
          <w:sz w:val="20"/>
          <w:lang w:val="en-US"/>
        </w:rPr>
        <w:t xml:space="preserve"> </w:t>
      </w:r>
      <w:r w:rsidRPr="008E0A21">
        <w:rPr>
          <w:rFonts w:ascii="Verdana" w:hAnsi="Verdana"/>
          <w:color w:val="231F20"/>
          <w:position w:val="8"/>
          <w:sz w:val="20"/>
          <w:lang w:val="en-US"/>
        </w:rPr>
        <w:t>betätigen.</w:t>
      </w:r>
    </w:p>
    <w:p w:rsidR="00B05971" w:rsidRPr="008E0A21" w:rsidRDefault="008E0A21">
      <w:pPr>
        <w:spacing w:after="0" w:line="196" w:lineRule="exact"/>
        <w:ind w:left="135" w:right="-32"/>
        <w:jc w:val="center"/>
        <w:rPr>
          <w:rFonts w:ascii="Verdana" w:eastAsia="Verdana" w:hAnsi="Verdana" w:cs="Verdana"/>
          <w:sz w:val="20"/>
          <w:szCs w:val="20"/>
          <w:lang w:val="en-US"/>
        </w:rPr>
      </w:pPr>
      <w:r w:rsidRPr="008E0A21">
        <w:rPr>
          <w:rFonts w:ascii="Verdana" w:hAnsi="Verdana"/>
          <w:color w:val="231F20"/>
          <w:sz w:val="20"/>
          <w:lang w:val="en-US"/>
        </w:rPr>
        <w:t>• Die Schweißintensität uberprü-</w:t>
      </w:r>
    </w:p>
    <w:p w:rsidR="00B05971" w:rsidRPr="008E0A21" w:rsidRDefault="008E0A21">
      <w:pPr>
        <w:spacing w:before="6" w:after="0" w:line="240" w:lineRule="exact"/>
        <w:ind w:left="340" w:right="-39"/>
        <w:jc w:val="both"/>
        <w:rPr>
          <w:rFonts w:ascii="Verdana" w:eastAsia="Verdana" w:hAnsi="Verdana" w:cs="Verdana"/>
          <w:sz w:val="20"/>
          <w:szCs w:val="20"/>
          <w:lang w:val="en-US"/>
        </w:rPr>
      </w:pPr>
      <w:r w:rsidRPr="008E0A21">
        <w:rPr>
          <w:rFonts w:ascii="Verdana" w:hAnsi="Verdana"/>
          <w:color w:val="231F20"/>
          <w:sz w:val="20"/>
          <w:lang w:val="en-US"/>
        </w:rPr>
        <w:t>fen,  indem Kontrolliert  wird, dass die dritte Kontrollleuchte</w:t>
      </w:r>
    </w:p>
    <w:p w:rsidR="00B05971" w:rsidRPr="008E0A21" w:rsidRDefault="009C354D">
      <w:pPr>
        <w:spacing w:after="0" w:line="538" w:lineRule="exact"/>
        <w:ind w:left="340" w:right="402"/>
        <w:jc w:val="both"/>
        <w:rPr>
          <w:rFonts w:ascii="Verdana" w:eastAsia="Verdana" w:hAnsi="Verdana" w:cs="Verdana"/>
          <w:sz w:val="20"/>
          <w:szCs w:val="20"/>
          <w:lang w:val="en-US"/>
        </w:rPr>
      </w:pPr>
      <w:r>
        <w:pict>
          <v:shape id="_x0000_i1070" type="#_x0000_t75" style="width:26.25pt;height:27.75pt;mso-position-horizontal-relative:char;mso-position-vertical-relative:line">
            <v:imagedata r:id="rId224" o:title=""/>
          </v:shape>
        </w:pict>
      </w:r>
      <w:r w:rsidR="008E0A21" w:rsidRPr="008E0A21">
        <w:rPr>
          <w:rFonts w:ascii="Times New Roman" w:hAnsi="Times New Roman"/>
          <w:position w:val="10"/>
          <w:sz w:val="20"/>
          <w:lang w:val="en-US"/>
        </w:rPr>
        <w:t xml:space="preserve"> </w:t>
      </w:r>
      <w:r w:rsidR="008E0A21" w:rsidRPr="008E0A21">
        <w:rPr>
          <w:rFonts w:ascii="Verdana" w:hAnsi="Verdana"/>
          <w:color w:val="231F20"/>
          <w:position w:val="10"/>
          <w:sz w:val="20"/>
          <w:lang w:val="en-US"/>
        </w:rPr>
        <w:t>eingeschaltet sind.</w:t>
      </w:r>
    </w:p>
    <w:p w:rsidR="00B05971" w:rsidRPr="008E0A21" w:rsidRDefault="008E0A21">
      <w:pPr>
        <w:spacing w:before="68" w:after="0" w:line="237" w:lineRule="auto"/>
        <w:ind w:left="340" w:right="-96" w:hanging="170"/>
        <w:jc w:val="both"/>
        <w:rPr>
          <w:rFonts w:ascii="Verdana" w:eastAsia="Verdana" w:hAnsi="Verdana" w:cs="Verdana"/>
          <w:sz w:val="20"/>
          <w:szCs w:val="20"/>
          <w:lang w:val="en-US"/>
        </w:rPr>
      </w:pPr>
      <w:r w:rsidRPr="008E0A21">
        <w:rPr>
          <w:rFonts w:ascii="Verdana" w:hAnsi="Verdana"/>
          <w:color w:val="231F20"/>
          <w:sz w:val="20"/>
          <w:lang w:val="en-US"/>
        </w:rPr>
        <w:t xml:space="preserve">• Die  Schweißdauer je nach Dicke des verwendeten Beu- tels durch Betätigung der Taste </w:t>
      </w:r>
      <w:r w:rsidR="009C354D">
        <w:rPr>
          <w:rFonts w:ascii="Verdana" w:eastAsia="Verdana" w:hAnsi="Verdana" w:cs="Verdana"/>
          <w:color w:val="231F20"/>
          <w:spacing w:val="20"/>
          <w:sz w:val="20"/>
          <w:szCs w:val="20"/>
        </w:rPr>
        <w:pict>
          <v:shape id="_x0000_i1071" type="#_x0000_t75" style="width:26.25pt;height:27.75pt;mso-position-horizontal-relative:char;mso-position-vertical-relative:line">
            <v:imagedata r:id="rId224"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regulieren.</w:t>
      </w:r>
    </w:p>
    <w:p w:rsidR="00B05971" w:rsidRPr="008E0A21" w:rsidRDefault="008E0A21">
      <w:pPr>
        <w:spacing w:before="54" w:after="0" w:line="240" w:lineRule="auto"/>
        <w:ind w:left="132" w:right="-47"/>
        <w:jc w:val="center"/>
        <w:rPr>
          <w:rFonts w:ascii="Verdana" w:eastAsia="Verdana" w:hAnsi="Verdana" w:cs="Verdana"/>
          <w:sz w:val="20"/>
          <w:szCs w:val="20"/>
          <w:lang w:val="en-US"/>
        </w:rPr>
      </w:pPr>
      <w:r w:rsidRPr="008E0A21">
        <w:rPr>
          <w:rFonts w:ascii="Verdana" w:hAnsi="Verdana"/>
          <w:color w:val="231F20"/>
          <w:sz w:val="20"/>
          <w:lang w:val="en-US"/>
        </w:rPr>
        <w:t>• Die  bewegliche Klappe  des</w:t>
      </w:r>
    </w:p>
    <w:p w:rsidR="00B05971" w:rsidRPr="008E0A21" w:rsidRDefault="008E0A21">
      <w:pPr>
        <w:spacing w:after="0" w:line="240" w:lineRule="exact"/>
        <w:ind w:left="340" w:right="1268"/>
        <w:jc w:val="both"/>
        <w:rPr>
          <w:rFonts w:ascii="Verdana" w:eastAsia="Verdana" w:hAnsi="Verdana" w:cs="Verdana"/>
          <w:sz w:val="20"/>
          <w:szCs w:val="20"/>
          <w:lang w:val="en-US"/>
        </w:rPr>
      </w:pPr>
      <w:r w:rsidRPr="008E0A21">
        <w:rPr>
          <w:rFonts w:ascii="Verdana" w:hAnsi="Verdana"/>
          <w:color w:val="231F20"/>
          <w:position w:val="-1"/>
          <w:sz w:val="20"/>
          <w:lang w:val="en-US"/>
        </w:rPr>
        <w:t>Geräts anheben.</w:t>
      </w:r>
    </w:p>
    <w:p w:rsidR="00B05971" w:rsidRPr="008E0A21" w:rsidRDefault="00B05971">
      <w:pPr>
        <w:spacing w:before="9" w:after="0" w:line="100" w:lineRule="exact"/>
        <w:rPr>
          <w:sz w:val="10"/>
          <w:szCs w:val="1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27" w:lineRule="auto"/>
        <w:ind w:left="340" w:right="-74" w:hanging="340"/>
        <w:jc w:val="both"/>
        <w:rPr>
          <w:rFonts w:ascii="Verdana" w:eastAsia="Verdana" w:hAnsi="Verdana" w:cs="Verdana"/>
          <w:sz w:val="20"/>
          <w:szCs w:val="20"/>
          <w:lang w:val="en-US"/>
        </w:rPr>
      </w:pPr>
      <w:r>
        <w:rPr>
          <w:rFonts w:ascii="Wingdings" w:eastAsia="Wingdings" w:hAnsi="Wingdings" w:cs="Wingdings"/>
          <w:color w:val="231F20"/>
          <w:sz w:val="36"/>
          <w:szCs w:val="36"/>
        </w:rPr>
        <w:t></w:t>
      </w:r>
      <w:r w:rsidRPr="008E0A21">
        <w:rPr>
          <w:rFonts w:ascii="Verdana" w:hAnsi="Verdana"/>
          <w:color w:val="231F20"/>
          <w:sz w:val="20"/>
          <w:lang w:val="en-US"/>
        </w:rPr>
        <w:t xml:space="preserve">Gefüllter Beutel bis zum Anschlag </w:t>
      </w:r>
      <w:r w:rsidRPr="008E0A21">
        <w:rPr>
          <w:rFonts w:ascii="Verdana" w:hAnsi="Verdana"/>
          <w:b/>
          <w:color w:val="231F20"/>
          <w:sz w:val="20"/>
          <w:lang w:val="en-US"/>
        </w:rPr>
        <w:t xml:space="preserve">(A) </w:t>
      </w:r>
      <w:r w:rsidRPr="008E0A21">
        <w:rPr>
          <w:rFonts w:ascii="Verdana" w:hAnsi="Verdana"/>
          <w:color w:val="231F20"/>
          <w:sz w:val="20"/>
          <w:lang w:val="en-US"/>
        </w:rPr>
        <w:t xml:space="preserve">innerhalb der Dichtung </w:t>
      </w:r>
      <w:r w:rsidRPr="008E0A21">
        <w:rPr>
          <w:rFonts w:ascii="Verdana" w:hAnsi="Verdana"/>
          <w:b/>
          <w:color w:val="231F20"/>
          <w:sz w:val="20"/>
          <w:lang w:val="en-US"/>
        </w:rPr>
        <w:t xml:space="preserve">(B) </w:t>
      </w:r>
      <w:r w:rsidRPr="008E0A21">
        <w:rPr>
          <w:rFonts w:ascii="Verdana" w:hAnsi="Verdana"/>
          <w:color w:val="231F20"/>
          <w:sz w:val="20"/>
          <w:lang w:val="en-US"/>
        </w:rPr>
        <w:t>einführen.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9" w:after="0" w:line="240" w:lineRule="exact"/>
        <w:rPr>
          <w:sz w:val="24"/>
          <w:szCs w:val="24"/>
          <w:lang w:val="en-US"/>
        </w:rPr>
      </w:pPr>
    </w:p>
    <w:p w:rsidR="00B05971" w:rsidRPr="008E0A21" w:rsidRDefault="009C354D">
      <w:pPr>
        <w:tabs>
          <w:tab w:val="left" w:pos="860"/>
        </w:tabs>
        <w:spacing w:after="0" w:line="240" w:lineRule="auto"/>
        <w:ind w:left="-47" w:right="-48"/>
        <w:jc w:val="center"/>
        <w:rPr>
          <w:rFonts w:ascii="Verdana" w:eastAsia="Verdana" w:hAnsi="Verdana" w:cs="Verdana"/>
          <w:sz w:val="20"/>
          <w:szCs w:val="20"/>
          <w:lang w:val="en-US"/>
        </w:rPr>
      </w:pPr>
      <w:r>
        <w:pict>
          <v:shape id="_x0000_s3459" type="#_x0000_t75" style="position:absolute;left:0;text-align:left;margin-left:239.05pt;margin-top:.25pt;width:26.65pt;height:27.25pt;z-index:-8169;mso-position-horizontal-relative:page">
            <v:imagedata r:id="rId262" o:title=""/>
            <w10:wrap anchorx="page"/>
          </v:shape>
        </w:pict>
      </w:r>
      <w:r w:rsidR="008E0A21">
        <w:rPr>
          <w:rFonts w:ascii="Wingdings" w:eastAsia="Wingdings" w:hAnsi="Wingdings" w:cs="Wingdings"/>
          <w:color w:val="231F20"/>
          <w:sz w:val="36"/>
          <w:szCs w:val="36"/>
        </w:rPr>
        <w:t></w:t>
      </w:r>
      <w:r w:rsidR="008E0A21">
        <w:rPr>
          <w:rFonts w:ascii="Wingdings" w:eastAsia="Wingdings" w:hAnsi="Wingdings" w:cs="Wingdings"/>
          <w:color w:val="231F20"/>
          <w:sz w:val="36"/>
          <w:szCs w:val="36"/>
        </w:rPr>
        <w:t></w:t>
      </w:r>
      <w:r w:rsidR="008E0A21" w:rsidRPr="008E0A21">
        <w:rPr>
          <w:lang w:val="en-US"/>
        </w:rPr>
        <w:tab/>
      </w:r>
      <w:r w:rsidR="008E0A21" w:rsidRPr="008E0A21">
        <w:rPr>
          <w:rFonts w:ascii="Verdana" w:hAnsi="Verdana"/>
          <w:color w:val="231F20"/>
          <w:sz w:val="20"/>
          <w:lang w:val="en-US"/>
        </w:rPr>
        <w:t>drücken, die bewegliche</w:t>
      </w:r>
    </w:p>
    <w:p w:rsidR="00B05971" w:rsidRPr="008E0A21" w:rsidRDefault="00B05971">
      <w:pPr>
        <w:spacing w:before="5" w:after="0" w:line="140" w:lineRule="exact"/>
        <w:rPr>
          <w:sz w:val="14"/>
          <w:szCs w:val="14"/>
          <w:lang w:val="en-US"/>
        </w:rPr>
      </w:pPr>
    </w:p>
    <w:p w:rsidR="00B05971" w:rsidRPr="008E0A21" w:rsidRDefault="008E0A21">
      <w:pPr>
        <w:spacing w:after="0" w:line="237" w:lineRule="auto"/>
        <w:ind w:left="340" w:right="-91"/>
        <w:jc w:val="both"/>
        <w:rPr>
          <w:rFonts w:ascii="Verdana" w:eastAsia="Verdana" w:hAnsi="Verdana" w:cs="Verdana"/>
          <w:sz w:val="20"/>
          <w:szCs w:val="20"/>
          <w:lang w:val="en-US"/>
        </w:rPr>
      </w:pPr>
      <w:r w:rsidRPr="008E0A21">
        <w:rPr>
          <w:rFonts w:ascii="Verdana" w:hAnsi="Verdana"/>
          <w:color w:val="231F20"/>
          <w:sz w:val="20"/>
          <w:lang w:val="en-US"/>
        </w:rPr>
        <w:t xml:space="preserve">Klappe </w:t>
      </w:r>
      <w:r w:rsidRPr="008E0A21">
        <w:rPr>
          <w:rFonts w:ascii="Verdana" w:hAnsi="Verdana"/>
          <w:b/>
          <w:color w:val="231F20"/>
          <w:sz w:val="20"/>
          <w:lang w:val="en-US"/>
        </w:rPr>
        <w:t xml:space="preserve">(C) </w:t>
      </w:r>
      <w:r w:rsidRPr="008E0A21">
        <w:rPr>
          <w:rFonts w:ascii="Verdana" w:hAnsi="Verdana"/>
          <w:color w:val="231F20"/>
          <w:sz w:val="20"/>
          <w:lang w:val="en-US"/>
        </w:rPr>
        <w:t xml:space="preserve">herablassen und einen leichten Druck auf die- se  ausüben. Sobald das  ge- wünschte Vakuum erreicht ist, die Taste </w:t>
      </w:r>
      <w:r w:rsidR="009C354D">
        <w:rPr>
          <w:rFonts w:ascii="Verdana" w:eastAsia="Verdana" w:hAnsi="Verdana" w:cs="Verdana"/>
          <w:color w:val="231F20"/>
          <w:sz w:val="20"/>
          <w:szCs w:val="20"/>
        </w:rPr>
        <w:pict>
          <v:shape id="_x0000_i1072" type="#_x0000_t75" style="width:27pt;height:27.75pt;mso-position-horizontal-relative:char;mso-position-vertical-relative:line">
            <v:imagedata r:id="rId263"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 um die Schweißung zu aktivieren, nach dessen  Abschluss die Verpackungsmaschine zur Ausführung des Arbeitsvor- gangs am nächsten Beutel bereit ist.</w:t>
      </w:r>
    </w:p>
    <w:p w:rsidR="00B05971" w:rsidRPr="008E0A21" w:rsidRDefault="008E0A21">
      <w:pPr>
        <w:spacing w:before="21" w:after="0" w:line="240" w:lineRule="auto"/>
        <w:ind w:left="113" w:right="-20"/>
        <w:rPr>
          <w:rFonts w:ascii="Verdana" w:eastAsia="Verdana" w:hAnsi="Verdana" w:cs="Verdana"/>
          <w:lang w:val="es-ES_tradnl"/>
        </w:rPr>
      </w:pPr>
      <w:r w:rsidRPr="00DC27AB">
        <w:rPr>
          <w:lang w:val="es-ES_tradnl"/>
        </w:rPr>
        <w:br w:type="column"/>
      </w:r>
      <w:r w:rsidRPr="008E0A21">
        <w:rPr>
          <w:rFonts w:ascii="Verdana" w:hAnsi="Verdana"/>
          <w:b/>
          <w:color w:val="FFFFFF"/>
          <w:lang w:val="es-ES_tradnl"/>
        </w:rPr>
        <w:t>MODO MANUAL</w:t>
      </w:r>
    </w:p>
    <w:p w:rsidR="00B05971" w:rsidRPr="008E0A21" w:rsidRDefault="00B05971">
      <w:pPr>
        <w:spacing w:before="2" w:after="0" w:line="160" w:lineRule="exact"/>
        <w:rPr>
          <w:sz w:val="16"/>
          <w:szCs w:val="16"/>
          <w:lang w:val="es-ES_tradnl"/>
        </w:rPr>
      </w:pPr>
    </w:p>
    <w:p w:rsidR="00B05971" w:rsidRPr="008E0A21" w:rsidRDefault="009C354D">
      <w:pPr>
        <w:spacing w:after="0" w:line="240" w:lineRule="exact"/>
        <w:ind w:right="319"/>
        <w:rPr>
          <w:rFonts w:ascii="Verdana" w:eastAsia="Verdana" w:hAnsi="Verdana" w:cs="Verdana"/>
          <w:sz w:val="20"/>
          <w:szCs w:val="20"/>
          <w:lang w:val="es-ES_tradnl"/>
        </w:rPr>
      </w:pPr>
      <w:r>
        <w:pict>
          <v:group id="_x0000_s3456" style="position:absolute;margin-left:401.55pt;margin-top:-20.75pt;width:165.4pt;height:14.5pt;z-index:-8172;mso-position-horizontal-relative:page" coordorigin="8031,-415" coordsize="3308,290">
            <v:shape id="_x0000_s3457" style="position:absolute;left:8031;top:-415;width:3308;height:290" coordorigin="8031,-415" coordsize="3308,290" path="m8031,-125r3308,l11339,-415r-3308,l8031,-125e" fillcolor="#231f20" stroked="f">
              <v:path arrowok="t"/>
            </v:shape>
            <w10:wrap anchorx="page"/>
          </v:group>
        </w:pict>
      </w:r>
      <w:r w:rsidR="008E0A21" w:rsidRPr="008E0A21">
        <w:rPr>
          <w:rFonts w:ascii="Verdana" w:hAnsi="Verdana"/>
          <w:b/>
          <w:color w:val="231F20"/>
          <w:sz w:val="20"/>
          <w:lang w:val="es-ES_tradnl"/>
        </w:rPr>
        <w:t>CREACIÓN DE VACÍO EN EL INTERIOR DE LAS BOLSAS</w:t>
      </w:r>
    </w:p>
    <w:p w:rsidR="00B05971" w:rsidRPr="008E0A21" w:rsidRDefault="008E0A21">
      <w:pPr>
        <w:spacing w:after="0" w:line="368" w:lineRule="exact"/>
        <w:ind w:right="-20"/>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Enchufar la máquina.</w:t>
      </w:r>
    </w:p>
    <w:p w:rsidR="00B05971" w:rsidRPr="008E0A21" w:rsidRDefault="008E0A21">
      <w:pPr>
        <w:spacing w:before="63" w:after="0" w:line="242" w:lineRule="exact"/>
        <w:ind w:left="170" w:right="-20"/>
        <w:rPr>
          <w:rFonts w:ascii="Verdana" w:eastAsia="Verdana" w:hAnsi="Verdana" w:cs="Verdana"/>
          <w:sz w:val="20"/>
          <w:szCs w:val="20"/>
          <w:lang w:val="es-ES_tradnl"/>
        </w:rPr>
      </w:pPr>
      <w:r w:rsidRPr="008E0A21">
        <w:rPr>
          <w:rFonts w:ascii="Verdana" w:hAnsi="Verdana"/>
          <w:color w:val="231F20"/>
          <w:position w:val="-1"/>
          <w:sz w:val="20"/>
          <w:lang w:val="es-ES_tradnl"/>
        </w:rPr>
        <w:t>• Dar tensión a la máquina</w:t>
      </w:r>
    </w:p>
    <w:p w:rsidR="00B05971" w:rsidRPr="008E0A21" w:rsidRDefault="008E0A21">
      <w:pPr>
        <w:spacing w:after="0" w:line="540" w:lineRule="exact"/>
        <w:ind w:left="340" w:right="188"/>
        <w:jc w:val="both"/>
        <w:rPr>
          <w:rFonts w:ascii="Verdana" w:eastAsia="Verdana" w:hAnsi="Verdana" w:cs="Verdana"/>
          <w:sz w:val="20"/>
          <w:szCs w:val="20"/>
          <w:lang w:val="es-ES_tradnl"/>
        </w:rPr>
      </w:pPr>
      <w:r w:rsidRPr="008E0A21">
        <w:rPr>
          <w:rFonts w:ascii="Verdana" w:hAnsi="Verdana"/>
          <w:color w:val="231F20"/>
          <w:position w:val="9"/>
          <w:sz w:val="20"/>
          <w:lang w:val="es-ES_tradnl"/>
        </w:rPr>
        <w:t xml:space="preserve">apretando el pulsador </w:t>
      </w:r>
      <w:r w:rsidR="009C354D">
        <w:rPr>
          <w:rFonts w:ascii="Verdana" w:eastAsia="Verdana" w:hAnsi="Verdana" w:cs="Verdana"/>
          <w:color w:val="231F20"/>
          <w:position w:val="9"/>
          <w:sz w:val="20"/>
          <w:szCs w:val="20"/>
        </w:rPr>
        <w:pict>
          <v:shape id="_x0000_i1073" type="#_x0000_t75" style="width:27.75pt;height:27pt;mso-position-horizontal-relative:char;mso-position-vertical-relative:line">
            <v:imagedata r:id="rId264" o:title=""/>
          </v:shape>
        </w:pict>
      </w:r>
    </w:p>
    <w:p w:rsidR="00B05971" w:rsidRPr="008E0A21" w:rsidRDefault="008E0A21">
      <w:pPr>
        <w:spacing w:before="82" w:after="0" w:line="237" w:lineRule="auto"/>
        <w:ind w:left="340" w:right="31"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Verificar la intensidad de sella- do comprobando que esté en- cendido el tercer indicador de señalización del </w:t>
      </w:r>
      <w:r w:rsidR="009C354D">
        <w:rPr>
          <w:rFonts w:ascii="Verdana" w:eastAsia="Verdana" w:hAnsi="Verdana" w:cs="Verdana"/>
          <w:color w:val="231F20"/>
          <w:sz w:val="20"/>
          <w:szCs w:val="20"/>
        </w:rPr>
        <w:pict>
          <v:shape id="_x0000_i1074" type="#_x0000_t75" style="width:26.25pt;height:27.75pt;mso-position-horizontal-relative:char;mso-position-vertical-relative:line">
            <v:imagedata r:id="rId224" o:title=""/>
          </v:shape>
        </w:pict>
      </w:r>
      <w:r w:rsidRPr="008E0A21">
        <w:rPr>
          <w:rFonts w:ascii="Verdana" w:hAnsi="Verdana"/>
          <w:color w:val="231F20"/>
          <w:sz w:val="20"/>
          <w:lang w:val="es-ES_tradnl"/>
        </w:rPr>
        <w:t>.</w:t>
      </w:r>
    </w:p>
    <w:p w:rsidR="00B05971" w:rsidRPr="008E0A21" w:rsidRDefault="008E0A21">
      <w:pPr>
        <w:spacing w:after="0" w:line="226" w:lineRule="exact"/>
        <w:ind w:left="340" w:right="86"/>
        <w:jc w:val="both"/>
        <w:rPr>
          <w:rFonts w:ascii="Verdana" w:eastAsia="Verdana" w:hAnsi="Verdana" w:cs="Verdana"/>
          <w:sz w:val="20"/>
          <w:szCs w:val="20"/>
          <w:lang w:val="es-ES_tradnl"/>
        </w:rPr>
      </w:pPr>
      <w:r w:rsidRPr="008E0A21">
        <w:rPr>
          <w:rFonts w:ascii="Verdana" w:hAnsi="Verdana"/>
          <w:color w:val="231F20"/>
          <w:sz w:val="20"/>
          <w:lang w:val="es-ES_tradnl"/>
        </w:rPr>
        <w:t>Regule la intensidad de sellado</w:t>
      </w:r>
    </w:p>
    <w:p w:rsidR="00B05971" w:rsidRPr="008E0A21" w:rsidRDefault="008E0A21">
      <w:pPr>
        <w:spacing w:before="6" w:after="0" w:line="240" w:lineRule="exact"/>
        <w:ind w:left="340" w:right="76"/>
        <w:jc w:val="both"/>
        <w:rPr>
          <w:rFonts w:ascii="Verdana" w:eastAsia="Verdana" w:hAnsi="Verdana" w:cs="Verdana"/>
          <w:sz w:val="20"/>
          <w:szCs w:val="20"/>
          <w:lang w:val="es-ES_tradnl"/>
        </w:rPr>
      </w:pPr>
      <w:r w:rsidRPr="008E0A21">
        <w:rPr>
          <w:rFonts w:ascii="Verdana" w:hAnsi="Verdana"/>
          <w:color w:val="231F20"/>
          <w:sz w:val="20"/>
          <w:lang w:val="es-ES_tradnl"/>
        </w:rPr>
        <w:t>comprobando que el grosor de la bolsa a sellar y presionando el botón de TIEMPO DE SELLA-</w:t>
      </w:r>
    </w:p>
    <w:p w:rsidR="00B05971" w:rsidRPr="008E0A21" w:rsidRDefault="008E0A21">
      <w:pPr>
        <w:spacing w:after="0" w:line="538" w:lineRule="exact"/>
        <w:ind w:left="340" w:right="2016"/>
        <w:jc w:val="both"/>
        <w:rPr>
          <w:rFonts w:ascii="Verdana" w:eastAsia="Verdana" w:hAnsi="Verdana" w:cs="Verdana"/>
          <w:sz w:val="20"/>
          <w:szCs w:val="20"/>
          <w:lang w:val="es-ES_tradnl"/>
        </w:rPr>
      </w:pPr>
      <w:r w:rsidRPr="008E0A21">
        <w:rPr>
          <w:rFonts w:ascii="Verdana" w:hAnsi="Verdana"/>
          <w:color w:val="231F20"/>
          <w:position w:val="10"/>
          <w:sz w:val="20"/>
          <w:lang w:val="es-ES_tradnl"/>
        </w:rPr>
        <w:t xml:space="preserve">DO </w:t>
      </w:r>
      <w:r w:rsidR="009C354D">
        <w:rPr>
          <w:rFonts w:ascii="Verdana" w:eastAsia="Verdana" w:hAnsi="Verdana" w:cs="Verdana"/>
          <w:color w:val="231F20"/>
          <w:position w:val="10"/>
          <w:sz w:val="20"/>
          <w:szCs w:val="20"/>
        </w:rPr>
        <w:pict>
          <v:shape id="_x0000_i1075" type="#_x0000_t75" style="width:26.25pt;height:27.75pt;mso-position-horizontal-relative:char;mso-position-vertical-relative:line">
            <v:imagedata r:id="rId224" o:title=""/>
          </v:shape>
        </w:pict>
      </w:r>
      <w:r w:rsidRPr="008E0A21">
        <w:rPr>
          <w:rFonts w:ascii="Verdana" w:hAnsi="Verdana"/>
          <w:color w:val="231F20"/>
          <w:position w:val="10"/>
          <w:sz w:val="20"/>
          <w:lang w:val="es-ES_tradnl"/>
        </w:rPr>
        <w:t>.</w:t>
      </w:r>
    </w:p>
    <w:p w:rsidR="00B05971" w:rsidRPr="008E0A21" w:rsidRDefault="008E0A21">
      <w:pPr>
        <w:spacing w:before="75" w:after="0" w:line="240" w:lineRule="exact"/>
        <w:ind w:left="340" w:right="62" w:hanging="170"/>
        <w:jc w:val="both"/>
        <w:rPr>
          <w:rFonts w:ascii="Verdana" w:eastAsia="Verdana" w:hAnsi="Verdana" w:cs="Verdana"/>
          <w:sz w:val="20"/>
          <w:szCs w:val="20"/>
          <w:lang w:val="es-ES_tradnl"/>
        </w:rPr>
      </w:pPr>
      <w:r w:rsidRPr="008E0A21">
        <w:rPr>
          <w:rFonts w:ascii="Verdana" w:hAnsi="Verdana"/>
          <w:color w:val="231F20"/>
          <w:sz w:val="20"/>
          <w:lang w:val="es-ES_tradnl"/>
        </w:rPr>
        <w:t>• Levante la cubierta de la máquina.</w:t>
      </w:r>
    </w:p>
    <w:p w:rsidR="00B05971" w:rsidRPr="008E0A21" w:rsidRDefault="00B05971">
      <w:pPr>
        <w:spacing w:before="9"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33" w:lineRule="auto"/>
        <w:ind w:left="340" w:right="58"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Introducir entre los extremos de  la guarnición </w:t>
      </w:r>
      <w:r w:rsidRPr="008E0A21">
        <w:rPr>
          <w:rFonts w:ascii="Verdana" w:hAnsi="Verdana"/>
          <w:b/>
          <w:color w:val="231F20"/>
          <w:sz w:val="20"/>
          <w:lang w:val="es-ES_tradnl"/>
        </w:rPr>
        <w:t xml:space="preserve">(A)  </w:t>
      </w:r>
      <w:r w:rsidRPr="008E0A21">
        <w:rPr>
          <w:rFonts w:ascii="Verdana" w:hAnsi="Verdana"/>
          <w:color w:val="231F20"/>
          <w:sz w:val="20"/>
          <w:lang w:val="es-ES_tradnl"/>
        </w:rPr>
        <w:t xml:space="preserve">la  bo- quilla  de la bolsa  “gofrada” contenente el producto a con- feccionar seco y frío y apoyar el extremo de la bolsa sobre las muescas de referencia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B05971">
      <w:pPr>
        <w:spacing w:before="2" w:after="0" w:line="100" w:lineRule="exact"/>
        <w:rPr>
          <w:sz w:val="10"/>
          <w:szCs w:val="10"/>
          <w:lang w:val="es-ES_tradnl"/>
        </w:rPr>
      </w:pPr>
    </w:p>
    <w:p w:rsidR="00B05971" w:rsidRPr="008E0A21" w:rsidRDefault="008E0A21">
      <w:pPr>
        <w:spacing w:after="0" w:line="237" w:lineRule="auto"/>
        <w:ind w:left="340" w:right="29"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Presionar </w:t>
      </w:r>
      <w:r w:rsidR="009C354D">
        <w:rPr>
          <w:rFonts w:ascii="Verdana" w:eastAsia="Verdana" w:hAnsi="Verdana" w:cs="Verdana"/>
          <w:color w:val="231F20"/>
          <w:spacing w:val="20"/>
          <w:sz w:val="20"/>
          <w:szCs w:val="20"/>
        </w:rPr>
        <w:pict>
          <v:shape id="_x0000_i1076" type="#_x0000_t75" style="width:27pt;height:27.75pt;mso-position-horizontal-relative:char;mso-position-vertical-relative:line">
            <v:imagedata r:id="rId265"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bajar el portil- lo  </w:t>
      </w:r>
      <w:r w:rsidRPr="008E0A21">
        <w:rPr>
          <w:rFonts w:ascii="Verdana" w:hAnsi="Verdana"/>
          <w:b/>
          <w:color w:val="231F20"/>
          <w:sz w:val="20"/>
          <w:lang w:val="es-ES_tradnl"/>
        </w:rPr>
        <w:t>(C)</w:t>
      </w:r>
      <w:r w:rsidRPr="008E0A21">
        <w:rPr>
          <w:rFonts w:ascii="Verdana" w:hAnsi="Verdana"/>
          <w:color w:val="231F20"/>
          <w:sz w:val="20"/>
          <w:lang w:val="es-ES_tradnl"/>
        </w:rPr>
        <w:t xml:space="preserve">, y ejercer una ligera presión sobre el mismo: una vez se alcance el nivel de vacío deseado, presionar  el  botón </w:t>
      </w:r>
      <w:r w:rsidR="009C354D">
        <w:rPr>
          <w:rFonts w:ascii="Verdana" w:eastAsia="Verdana" w:hAnsi="Verdana" w:cs="Verdana"/>
          <w:color w:val="231F20"/>
          <w:sz w:val="20"/>
          <w:szCs w:val="20"/>
        </w:rPr>
        <w:pict>
          <v:shape id="_x0000_i1077" type="#_x0000_t75" style="width:27pt;height:27.75pt;mso-position-horizontal-relative:char;mso-position-vertical-relative:line">
            <v:imagedata r:id="rId266" o:title=""/>
          </v:shape>
        </w:pict>
      </w:r>
      <w:r w:rsidRPr="008E0A21">
        <w:rPr>
          <w:rFonts w:ascii="Times New Roman" w:hAnsi="Times New Roman"/>
          <w:color w:val="231F20"/>
          <w:spacing w:val="30"/>
          <w:sz w:val="20"/>
          <w:lang w:val="es-ES_tradnl"/>
        </w:rPr>
        <w:t xml:space="preserve"> </w:t>
      </w:r>
      <w:r w:rsidRPr="008E0A21">
        <w:rPr>
          <w:rFonts w:ascii="Verdana" w:hAnsi="Verdana"/>
          <w:color w:val="231F20"/>
          <w:sz w:val="20"/>
          <w:lang w:val="es-ES_tradnl"/>
        </w:rPr>
        <w:t>para activar la función selladora; al finalizar, la má- quina  estará preparada  para sellar otra bolsa.</w:t>
      </w:r>
    </w:p>
    <w:p w:rsidR="00B05971" w:rsidRPr="008E0A21" w:rsidRDefault="00B05971">
      <w:pPr>
        <w:spacing w:after="0" w:line="237"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8" w:space="273"/>
            <w:col w:w="3327" w:space="256"/>
            <w:col w:w="3456"/>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444" style="position:absolute;left:0;text-align:left;margin-left:28.2pt;margin-top:4.6pt;width:255.4pt;height:17.75pt;z-index:-8168;mso-position-horizontal-relative:page" coordorigin="565,92" coordsize="5108,355">
            <v:group id="_x0000_s3449" style="position:absolute;left:577;top:102;width:461;height:301" coordorigin="577,102" coordsize="461,301">
              <v:shape id="_x0000_s3450"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447" style="position:absolute;left:577;top:102;width:461;height:301" coordorigin="577,102" coordsize="461,301">
              <v:shape id="_x0000_s3448"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445" style="position:absolute;left:567;top:445;width:5103;height:2" coordorigin="567,445" coordsize="5103,2">
              <v:shape id="_x0000_s3446" style="position:absolute;left:567;top:445;width:5103;height:2" coordorigin="567,445" coordsize="5103,0" path="m567,445r5103,e" filled="f" strokecolor="#231f20" strokeweight=".25pt">
                <v:path arrowok="t"/>
              </v:shape>
            </v:group>
            <w10:wrap anchorx="page"/>
          </v:group>
        </w:pict>
      </w:r>
      <w:r>
        <w:pict>
          <v:group id="_x0000_s3437" style="position:absolute;left:0;text-align:left;margin-left:297.5pt;margin-top:4.6pt;width:255.4pt;height:17.75pt;z-index:-8167;mso-position-horizontal-relative:page" coordorigin="5950,92" coordsize="5108,355">
            <v:group id="_x0000_s3442" style="position:absolute;left:5963;top:102;width:461;height:301" coordorigin="5963,102" coordsize="461,301">
              <v:shape id="_x0000_s3443"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440" style="position:absolute;left:5963;top:102;width:461;height:301" coordorigin="5963,102" coordsize="461,301">
              <v:shape id="_x0000_s3441"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438" style="position:absolute;left:5953;top:445;width:5103;height:2" coordorigin="5953,445" coordsize="5103,2">
              <v:shape id="_x0000_s3439"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399" w:gutter="0"/>
          <w:cols w:space="720"/>
        </w:sectPr>
      </w:pPr>
    </w:p>
    <w:p w:rsidR="00B05971" w:rsidRPr="008E0A21" w:rsidRDefault="00B05971">
      <w:pPr>
        <w:spacing w:before="3" w:after="0" w:line="160" w:lineRule="exact"/>
        <w:rPr>
          <w:sz w:val="16"/>
          <w:szCs w:val="16"/>
          <w:lang w:val="es-ES_tradnl"/>
        </w:rPr>
      </w:pPr>
    </w:p>
    <w:p w:rsidR="00B05971" w:rsidRPr="008E0A21" w:rsidRDefault="009C354D">
      <w:pPr>
        <w:spacing w:after="0" w:line="240" w:lineRule="auto"/>
        <w:ind w:left="107" w:right="-69"/>
        <w:rPr>
          <w:rFonts w:ascii="Verdana" w:eastAsia="Verdana" w:hAnsi="Verdana" w:cs="Verdana"/>
          <w:sz w:val="20"/>
          <w:szCs w:val="20"/>
          <w:lang w:val="es-ES_tradnl"/>
        </w:rPr>
      </w:pPr>
      <w:r>
        <w:pict>
          <v:group id="_x0000_s3435" style="position:absolute;left:0;text-align:left;margin-left:290.5pt;margin-top:2.4pt;width:.1pt;height:197.55pt;z-index:-8163;mso-position-horizontal-relative:page" coordorigin="5810,48" coordsize="2,3951">
            <v:shape id="_x0000_s3436" style="position:absolute;left:5810;top:48;width:2;height:3951" coordorigin="5810,48" coordsize="0,3951" path="m5810,3999r,-3951e" filled="f" strokecolor="#231f20" strokeweight=".25pt">
              <v:path arrowok="t"/>
            </v:shape>
            <w10:wrap anchorx="page"/>
          </v:group>
        </w:pict>
      </w:r>
      <w:r w:rsidR="008E0A21" w:rsidRPr="008E0A21">
        <w:rPr>
          <w:rFonts w:ascii="Verdana" w:hAnsi="Verdana"/>
          <w:b/>
          <w:color w:val="231F20"/>
          <w:sz w:val="20"/>
          <w:lang w:val="es-ES_tradnl"/>
        </w:rPr>
        <w:t>MACCHINE SENZA AVVIAMENTO AUTOMATICO</w:t>
      </w:r>
    </w:p>
    <w:p w:rsidR="00B05971" w:rsidRPr="008E0A21" w:rsidRDefault="008E0A21">
      <w:pPr>
        <w:spacing w:before="65" w:after="0" w:line="234" w:lineRule="auto"/>
        <w:ind w:left="447" w:right="-102"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Premere </w:t>
      </w:r>
      <w:r w:rsidR="009C354D">
        <w:rPr>
          <w:rFonts w:ascii="Verdana" w:eastAsia="Verdana" w:hAnsi="Verdana" w:cs="Verdana"/>
          <w:color w:val="231F20"/>
          <w:spacing w:val="20"/>
          <w:sz w:val="20"/>
          <w:szCs w:val="20"/>
        </w:rPr>
        <w:pict>
          <v:shape id="_x0000_i1078" type="#_x0000_t75" style="width:27pt;height:27.75pt;mso-position-horizontal-relative:char;mso-position-vertical-relative:line">
            <v:imagedata r:id="rId25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abbassare lo sportello mobile </w:t>
      </w:r>
      <w:r w:rsidRPr="008E0A21">
        <w:rPr>
          <w:rFonts w:ascii="Verdana" w:hAnsi="Verdana"/>
          <w:b/>
          <w:color w:val="231F20"/>
          <w:sz w:val="20"/>
          <w:lang w:val="es-ES_tradnl"/>
        </w:rPr>
        <w:t>(A)</w:t>
      </w:r>
      <w:r w:rsidRPr="008E0A21">
        <w:rPr>
          <w:rFonts w:ascii="Verdana" w:hAnsi="Verdana"/>
          <w:color w:val="231F20"/>
          <w:sz w:val="20"/>
          <w:lang w:val="es-ES_tradnl"/>
        </w:rPr>
        <w:t xml:space="preserve">, ed esercitare una leggera pressione sullo stesso; ottenuto il livello di vuoto desiderato premere il pulsante </w:t>
      </w:r>
      <w:r w:rsidR="009C354D">
        <w:rPr>
          <w:rFonts w:ascii="Verdana" w:eastAsia="Verdana" w:hAnsi="Verdana" w:cs="Verdana"/>
          <w:color w:val="231F20"/>
          <w:spacing w:val="20"/>
          <w:sz w:val="20"/>
          <w:szCs w:val="20"/>
        </w:rPr>
        <w:pict>
          <v:shape id="_x0000_i1079" type="#_x0000_t75" style="width:27pt;height:27.75pt;mso-position-horizontal-relative:char;mso-position-vertical-relative:line">
            <v:imagedata r:id="rId267"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per attivare la saldatura alla fine della  quale la confezionatrice sarà pronta per eseguire l’operazione su un’altra busta.</w:t>
      </w:r>
    </w:p>
    <w:p w:rsidR="00B05971" w:rsidRPr="008E0A21" w:rsidRDefault="00B05971">
      <w:pPr>
        <w:spacing w:before="7" w:after="0" w:line="240" w:lineRule="exact"/>
        <w:rPr>
          <w:sz w:val="24"/>
          <w:szCs w:val="24"/>
          <w:lang w:val="es-ES_tradnl"/>
        </w:rPr>
      </w:pPr>
    </w:p>
    <w:p w:rsidR="00B05971" w:rsidRPr="008E0A21" w:rsidRDefault="009C354D">
      <w:pPr>
        <w:spacing w:after="0" w:line="240" w:lineRule="exact"/>
        <w:ind w:left="107" w:right="503"/>
        <w:rPr>
          <w:rFonts w:ascii="Verdana" w:eastAsia="Verdana" w:hAnsi="Verdana" w:cs="Verdana"/>
          <w:sz w:val="20"/>
          <w:szCs w:val="20"/>
          <w:lang w:val="es-ES_tradnl"/>
        </w:rPr>
      </w:pPr>
      <w:r>
        <w:pict>
          <v:shape id="_x0000_s3432" type="#_x0000_t75" style="position:absolute;left:0;text-align:left;margin-left:127.05pt;margin-top:23.6pt;width:26.65pt;height:27.25pt;z-index:-8165;mso-position-horizontal-relative:page">
            <v:imagedata r:id="rId265" o:title=""/>
            <w10:wrap anchorx="page"/>
          </v:shape>
        </w:pict>
      </w:r>
      <w:r w:rsidR="008E0A21" w:rsidRPr="008E0A21">
        <w:rPr>
          <w:rFonts w:ascii="Verdana" w:hAnsi="Verdana"/>
          <w:b/>
          <w:color w:val="231F20"/>
          <w:sz w:val="20"/>
          <w:lang w:val="es-ES_tradnl"/>
        </w:rPr>
        <w:t>MACCHINE CON AVVIAMENTO AUTOMATICO MEDIANTE LO SPORTELLO</w:t>
      </w:r>
    </w:p>
    <w:p w:rsidR="00B05971" w:rsidRPr="008E0A21" w:rsidRDefault="00B05971">
      <w:pPr>
        <w:spacing w:before="8" w:after="0" w:line="110" w:lineRule="exact"/>
        <w:rPr>
          <w:sz w:val="11"/>
          <w:szCs w:val="11"/>
          <w:lang w:val="es-ES_tradnl"/>
        </w:rPr>
      </w:pPr>
    </w:p>
    <w:p w:rsidR="00B05971" w:rsidRPr="008E0A21" w:rsidRDefault="009C354D">
      <w:pPr>
        <w:tabs>
          <w:tab w:val="left" w:pos="2660"/>
        </w:tabs>
        <w:spacing w:after="0" w:line="240" w:lineRule="exact"/>
        <w:ind w:left="107" w:right="-56"/>
        <w:rPr>
          <w:rFonts w:ascii="Verdana" w:eastAsia="Verdana" w:hAnsi="Verdana" w:cs="Verdana"/>
          <w:sz w:val="20"/>
          <w:szCs w:val="20"/>
          <w:lang w:val="es-ES_tradnl"/>
        </w:rPr>
      </w:pPr>
      <w:r>
        <w:pict>
          <v:group id="_x0000_s3422" style="position:absolute;left:0;text-align:left;margin-left:27.5pt;margin-top:46.5pt;width:329.25pt;height:257.25pt;z-index:-8166;mso-position-horizontal-relative:page" coordorigin="550,930" coordsize="6585,5145">
            <v:shape id="_x0000_s3431" type="#_x0000_t75" style="position:absolute;left:560;top:940;width:6540;height:5125">
              <v:imagedata r:id="rId268" o:title=""/>
            </v:shape>
            <v:group id="_x0000_s3429" style="position:absolute;left:560;top:940;width:6565;height:5125" coordorigin="560,940" coordsize="6565,5125">
              <v:shape id="_x0000_s3430" style="position:absolute;left:560;top:940;width:6565;height:5125" coordorigin="560,940" coordsize="6565,5125" path="m560,6065r6565,l7125,940r-6565,l560,6065xe" filled="f" strokecolor="#231f20" strokeweight="1pt">
                <v:path arrowok="t"/>
              </v:shape>
            </v:group>
            <v:group id="_x0000_s3427" style="position:absolute;left:5490;top:4564;width:791;height:986" coordorigin="5490,4564" coordsize="791,986">
              <v:shape id="_x0000_s3428" style="position:absolute;left:5490;top:4564;width:791;height:986" coordorigin="5490,4564" coordsize="791,986" path="m5490,4564r791,985e" filled="f" strokecolor="#231f20" strokeweight=".5pt">
                <v:path arrowok="t"/>
              </v:shape>
            </v:group>
            <v:group id="_x0000_s3425" style="position:absolute;left:6081;top:5321;width:411;height:412" coordorigin="6081,5321" coordsize="411,412">
              <v:shape id="_x0000_s3426" style="position:absolute;left:6081;top:5321;width:411;height:412" coordorigin="6081,5321" coordsize="411,412" path="m6288,5321r-67,12l6163,5363r-45,47l6089,5469r-8,44l6083,5538r16,68l6133,5663r49,41l6241,5728r44,5l6287,5733r67,-11l6412,5691r44,-46l6485,5585r8,-44l6491,5516r-16,-68l6440,5392r-48,-42l6332,5326r-44,-5e" stroked="f">
                <v:path arrowok="t"/>
              </v:shape>
            </v:group>
            <v:group id="_x0000_s3423" style="position:absolute;left:6081;top:5321;width:411;height:412" coordorigin="6081,5321" coordsize="411,412">
              <v:shape id="_x0000_s3424" style="position:absolute;left:6081;top:5321;width:411;height:412" coordorigin="6081,5321" coordsize="411,412" path="m6287,5733r67,-11l6412,5691r44,-46l6485,5585r8,-44l6491,5516r-16,-68l6440,5392r-48,-42l6332,5326r-44,-5l6265,5323r-65,18l6146,5377r-40,51l6084,5491r-3,22l6083,5538r16,68l6133,5663r49,41l6241,5728r46,5xe" filled="f" strokecolor="#231f20" strokeweight=".5pt">
                <v:path arrowok="t"/>
              </v:shape>
            </v:group>
            <w10:wrap anchorx="page"/>
          </v:group>
        </w:pict>
      </w:r>
      <w:r w:rsidR="008E0A21" w:rsidRPr="008E0A21">
        <w:rPr>
          <w:rFonts w:ascii="Verdana" w:hAnsi="Verdana"/>
          <w:color w:val="231F20"/>
          <w:sz w:val="20"/>
          <w:lang w:val="es-ES_tradnl"/>
        </w:rPr>
        <w:t>Premere il pulsante</w:t>
      </w:r>
      <w:r w:rsidR="008E0A21" w:rsidRPr="008E0A21">
        <w:rPr>
          <w:lang w:val="es-ES_tradnl"/>
        </w:rPr>
        <w:tab/>
      </w:r>
      <w:r w:rsidR="008E0A21" w:rsidRPr="008E0A21">
        <w:rPr>
          <w:rFonts w:ascii="Verdana" w:hAnsi="Verdana"/>
          <w:color w:val="231F20"/>
          <w:sz w:val="20"/>
          <w:lang w:val="es-ES_tradnl"/>
        </w:rPr>
        <w:t>prima di chiudere lo spor- tello.</w:t>
      </w:r>
    </w:p>
    <w:p w:rsidR="00B05971" w:rsidRPr="008E0A21" w:rsidRDefault="00B05971">
      <w:pPr>
        <w:spacing w:after="0" w:line="200" w:lineRule="exact"/>
        <w:rPr>
          <w:sz w:val="20"/>
          <w:szCs w:val="20"/>
          <w:lang w:val="es-ES_tradnl"/>
        </w:rPr>
      </w:pPr>
    </w:p>
    <w:p w:rsidR="00B05971" w:rsidRPr="008E0A21" w:rsidRDefault="00B05971">
      <w:pPr>
        <w:spacing w:before="13" w:after="0" w:line="260" w:lineRule="exact"/>
        <w:rPr>
          <w:sz w:val="26"/>
          <w:szCs w:val="26"/>
          <w:lang w:val="es-ES_tradnl"/>
        </w:rPr>
      </w:pPr>
    </w:p>
    <w:p w:rsidR="00B05971" w:rsidRDefault="008E0A21">
      <w:pPr>
        <w:spacing w:after="0" w:line="610" w:lineRule="exact"/>
        <w:ind w:left="124" w:right="-20"/>
        <w:rPr>
          <w:rFonts w:ascii="Wingdings" w:eastAsia="Wingdings" w:hAnsi="Wingdings" w:cs="Wingdings"/>
          <w:sz w:val="56"/>
          <w:szCs w:val="56"/>
        </w:rPr>
      </w:pPr>
      <w:r>
        <w:rPr>
          <w:rFonts w:ascii="Wingdings" w:eastAsia="Wingdings" w:hAnsi="Wingdings" w:cs="Wingdings"/>
          <w:color w:val="231F20"/>
          <w:position w:val="-2"/>
          <w:sz w:val="56"/>
          <w:szCs w:val="56"/>
        </w:rPr>
        <w:t></w:t>
      </w:r>
    </w:p>
    <w:p w:rsidR="00B05971" w:rsidRDefault="008E0A21">
      <w:pPr>
        <w:spacing w:before="3" w:after="0" w:line="160" w:lineRule="exact"/>
        <w:rPr>
          <w:sz w:val="16"/>
          <w:szCs w:val="16"/>
        </w:rPr>
      </w:pPr>
      <w:r>
        <w:br w:type="column"/>
      </w:r>
    </w:p>
    <w:p w:rsidR="00B05971" w:rsidRDefault="008E0A21">
      <w:pPr>
        <w:spacing w:after="0" w:line="240" w:lineRule="auto"/>
        <w:ind w:right="-20"/>
        <w:rPr>
          <w:rFonts w:ascii="Verdana" w:eastAsia="Verdana" w:hAnsi="Verdana" w:cs="Verdana"/>
          <w:sz w:val="20"/>
          <w:szCs w:val="20"/>
        </w:rPr>
      </w:pPr>
      <w:r>
        <w:rPr>
          <w:rFonts w:ascii="Verdana" w:hAnsi="Verdana"/>
          <w:b/>
          <w:color w:val="231F20"/>
          <w:sz w:val="20"/>
        </w:rPr>
        <w:t>МОДЕЛИ С АВТОМАТИЧЕСКИМ ЗАПУСКОМ ЦИКЛА</w:t>
      </w:r>
    </w:p>
    <w:p w:rsidR="00B05971" w:rsidRDefault="008E0A21">
      <w:pPr>
        <w:spacing w:before="65" w:after="0" w:line="234" w:lineRule="auto"/>
        <w:ind w:left="340" w:right="28" w:hanging="340"/>
        <w:jc w:val="both"/>
        <w:rPr>
          <w:rFonts w:ascii="Verdana" w:eastAsia="Verdana" w:hAnsi="Verdana" w:cs="Verdana"/>
          <w:sz w:val="20"/>
          <w:szCs w:val="20"/>
        </w:rPr>
      </w:pPr>
      <w:r>
        <w:rPr>
          <w:rFonts w:ascii="Wingdings" w:eastAsia="Wingdings" w:hAnsi="Wingdings" w:cs="Wingdings"/>
          <w:color w:val="231F20"/>
          <w:sz w:val="36"/>
          <w:szCs w:val="36"/>
        </w:rPr>
        <w:t></w:t>
      </w:r>
      <w:r>
        <w:t>Нажмите</w:t>
      </w:r>
      <w:r>
        <w:rPr>
          <w:rFonts w:ascii="Verdana" w:hAnsi="Verdana"/>
          <w:color w:val="231F20"/>
          <w:sz w:val="20"/>
        </w:rPr>
        <w:t xml:space="preserve"> </w:t>
      </w:r>
      <w:r w:rsidR="009C354D">
        <w:rPr>
          <w:rFonts w:ascii="Verdana" w:eastAsia="Verdana" w:hAnsi="Verdana" w:cs="Verdana"/>
          <w:color w:val="231F20"/>
          <w:spacing w:val="20"/>
          <w:sz w:val="20"/>
          <w:szCs w:val="20"/>
        </w:rPr>
        <w:pict>
          <v:shape id="_x0000_i1080" type="#_x0000_t75" style="width:27pt;height:27.75pt;mso-position-horizontal-relative:char;mso-position-vertical-relative:line">
            <v:imagedata r:id="rId252" o:title=""/>
          </v:shape>
        </w:pict>
      </w:r>
      <w:r>
        <w:t xml:space="preserve"> кнопку, чтобы опустить крышку (А), и слегка прижмите крышку: как только будет достигнут желаемый уровень вакуума, нажмите кнопку</w:t>
      </w:r>
      <w:r>
        <w:rPr>
          <w:rFonts w:ascii="Verdana" w:hAnsi="Verdana"/>
          <w:color w:val="231F20"/>
          <w:sz w:val="20"/>
        </w:rPr>
        <w:t xml:space="preserve"> </w:t>
      </w:r>
      <w:r w:rsidR="009C354D">
        <w:rPr>
          <w:rFonts w:ascii="Verdana" w:eastAsia="Verdana" w:hAnsi="Verdana" w:cs="Verdana"/>
          <w:color w:val="231F20"/>
          <w:spacing w:val="20"/>
          <w:sz w:val="20"/>
          <w:szCs w:val="20"/>
        </w:rPr>
        <w:pict>
          <v:shape id="_x0000_i1081" type="#_x0000_t75" style="width:27pt;height:27.75pt;mso-position-horizontal-relative:char;mso-position-vertical-relative:line">
            <v:imagedata r:id="rId269" o:title=""/>
          </v:shape>
        </w:pict>
      </w:r>
      <w:r>
        <w:t>, чтобы начать запайку; по завершении запаивания одного пакета, прибор готов к запаиванию следующего.</w:t>
      </w:r>
    </w:p>
    <w:p w:rsidR="00B05971" w:rsidRDefault="00B05971">
      <w:pPr>
        <w:spacing w:before="7" w:after="0" w:line="240" w:lineRule="exact"/>
        <w:rPr>
          <w:sz w:val="24"/>
          <w:szCs w:val="24"/>
        </w:rPr>
      </w:pPr>
    </w:p>
    <w:p w:rsidR="00B05971" w:rsidRDefault="009C354D">
      <w:pPr>
        <w:spacing w:after="0" w:line="240" w:lineRule="exact"/>
        <w:ind w:right="779"/>
        <w:rPr>
          <w:rFonts w:ascii="Verdana" w:eastAsia="Verdana" w:hAnsi="Verdana" w:cs="Verdana"/>
          <w:sz w:val="20"/>
          <w:szCs w:val="20"/>
        </w:rPr>
      </w:pPr>
      <w:r>
        <w:pict>
          <v:shape id="_x0000_s3419" type="#_x0000_t75" style="position:absolute;margin-left:378pt;margin-top:19.95pt;width:26.65pt;height:27.25pt;z-index:-8164;mso-position-horizontal-relative:page">
            <v:imagedata r:id="rId252" o:title=""/>
            <w10:wrap anchorx="page"/>
          </v:shape>
        </w:pict>
      </w:r>
      <w:r w:rsidR="008E0A21">
        <w:rPr>
          <w:b/>
        </w:rPr>
        <w:t>ПРИБОР, ЗАПУСКАЮЩИЙСЯ АВТОМАТИЧЕСКИ ОТ ЗАКРЫТИЯ КРЫШКИ</w:t>
      </w:r>
    </w:p>
    <w:p w:rsidR="00B05971" w:rsidRDefault="00B05971">
      <w:pPr>
        <w:spacing w:before="9" w:after="0" w:line="100" w:lineRule="exact"/>
        <w:rPr>
          <w:sz w:val="10"/>
          <w:szCs w:val="10"/>
        </w:rPr>
      </w:pPr>
    </w:p>
    <w:p w:rsidR="00B05971" w:rsidRDefault="008E0A21">
      <w:pPr>
        <w:tabs>
          <w:tab w:val="left" w:pos="1600"/>
        </w:tabs>
        <w:spacing w:after="0" w:line="240" w:lineRule="auto"/>
        <w:ind w:right="-20"/>
        <w:rPr>
          <w:rFonts w:ascii="Verdana" w:eastAsia="Verdana" w:hAnsi="Verdana" w:cs="Verdana"/>
          <w:sz w:val="20"/>
          <w:szCs w:val="20"/>
        </w:rPr>
      </w:pPr>
      <w:r>
        <w:t xml:space="preserve">Нажмите кнопку </w:t>
      </w:r>
      <w:r>
        <w:tab/>
        <w:t xml:space="preserve">перед закрытием крышки. </w:t>
      </w:r>
    </w:p>
    <w:p w:rsidR="00B05971" w:rsidRDefault="00B05971">
      <w:pPr>
        <w:spacing w:after="0" w:line="240" w:lineRule="auto"/>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16" w:after="0" w:line="220" w:lineRule="exact"/>
      </w:pPr>
    </w:p>
    <w:p w:rsidR="00B05971" w:rsidRPr="008E0A21" w:rsidRDefault="008E0A21">
      <w:pPr>
        <w:spacing w:before="22" w:after="0" w:line="247" w:lineRule="exact"/>
        <w:ind w:left="4939" w:right="5581"/>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4" w:after="0" w:line="260" w:lineRule="exact"/>
        <w:rPr>
          <w:sz w:val="26"/>
          <w:szCs w:val="26"/>
          <w:lang w:val="es-ES_tradnl"/>
        </w:rPr>
      </w:pPr>
    </w:p>
    <w:p w:rsidR="00B05971" w:rsidRPr="008E0A21" w:rsidRDefault="009C354D">
      <w:pPr>
        <w:spacing w:before="10" w:after="0" w:line="330" w:lineRule="exact"/>
        <w:ind w:left="5677" w:right="4729"/>
        <w:jc w:val="center"/>
        <w:rPr>
          <w:rFonts w:ascii="Verdana" w:eastAsia="Verdana" w:hAnsi="Verdana" w:cs="Verdana"/>
          <w:sz w:val="28"/>
          <w:szCs w:val="28"/>
          <w:lang w:val="es-ES_tradnl"/>
        </w:rPr>
      </w:pPr>
      <w:r>
        <w:pict>
          <v:group id="_x0000_s3409" style="position:absolute;left:0;text-align:left;margin-left:244.85pt;margin-top:42.9pt;width:307.95pt;height:243.75pt;z-index:-8162;mso-position-horizontal-relative:page" coordorigin="4897,858" coordsize="6159,4875">
            <v:shape id="_x0000_s3418" type="#_x0000_t75" style="position:absolute;left:4907;top:909;width:6139;height:4814">
              <v:imagedata r:id="rId270" o:title=""/>
            </v:shape>
            <v:group id="_x0000_s3416" style="position:absolute;left:4907;top:868;width:6139;height:4855" coordorigin="4907,868" coordsize="6139,4855">
              <v:shape id="_x0000_s3417" style="position:absolute;left:4907;top:868;width:6139;height:4855" coordorigin="4907,868" coordsize="6139,4855" path="m4907,5723r6139,l11046,868r-6139,l4907,5723xe" filled="f" strokecolor="#231f20" strokeweight="1pt">
                <v:path arrowok="t"/>
              </v:shape>
            </v:group>
            <v:group id="_x0000_s3414" style="position:absolute;left:8917;top:3914;width:791;height:986" coordorigin="8917,3914" coordsize="791,986">
              <v:shape id="_x0000_s3415" style="position:absolute;left:8917;top:3914;width:791;height:986" coordorigin="8917,3914" coordsize="791,986" path="m8917,3914r791,985e" filled="f" strokecolor="#231f20" strokeweight=".5pt">
                <v:path arrowok="t"/>
              </v:shape>
            </v:group>
            <v:group id="_x0000_s3412" style="position:absolute;left:9508;top:4672;width:411;height:412" coordorigin="9508,4672" coordsize="411,412">
              <v:shape id="_x0000_s3413" style="position:absolute;left:9508;top:4672;width:411;height:412" coordorigin="9508,4672" coordsize="411,412" path="m9715,4672r-67,11l9590,4713r-45,47l9516,4819r-8,44l9510,4888r16,69l9561,5013r48,41l9668,5078r44,6l9714,5084r67,-12l9839,5042r45,-47l9912,4935r8,-44l9918,4866r-16,-68l9867,4742r-48,-41l9759,4677r-44,-5e" stroked="f">
                <v:path arrowok="t"/>
              </v:shape>
            </v:group>
            <v:group id="_x0000_s3410" style="position:absolute;left:9508;top:4672;width:411;height:412" coordorigin="9508,4672" coordsize="411,412">
              <v:shape id="_x0000_s3411" style="position:absolute;left:9508;top:4672;width:411;height:412" coordorigin="9508,4672" coordsize="411,412" path="m9714,5084r67,-12l9839,5042r45,-47l9912,4935r8,-44l9918,4866r-16,-68l9867,4742r-48,-41l9759,4677r-44,-5l9692,4673r-65,18l9573,4727r-40,52l9511,4841r-3,22l9510,4888r16,69l9561,5013r48,41l9668,5078r46,6xe" filled="f" strokecolor="#231f20" strokeweight=".5pt">
                <v:path arrowok="t"/>
              </v:shape>
            </v:group>
            <w10:wrap anchorx="page"/>
          </v:group>
        </w:pict>
      </w:r>
      <w:r w:rsidR="008E0A21" w:rsidRPr="008E0A21">
        <w:rPr>
          <w:rFonts w:ascii="Verdana" w:hAnsi="Verdana"/>
          <w:b/>
          <w:color w:val="231F20"/>
          <w:position w:val="-2"/>
          <w:sz w:val="28"/>
          <w:lang w:val="es-ES_tradnl"/>
        </w:rPr>
        <w:t>A</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0" w:after="0" w:line="200" w:lineRule="exact"/>
        <w:rPr>
          <w:sz w:val="20"/>
          <w:szCs w:val="20"/>
          <w:lang w:val="es-ES_tradnl"/>
        </w:rPr>
      </w:pPr>
    </w:p>
    <w:p w:rsidR="00B05971" w:rsidRPr="008E0A21" w:rsidRDefault="008E0A21">
      <w:pPr>
        <w:spacing w:before="22" w:after="0" w:line="247" w:lineRule="exact"/>
        <w:ind w:right="2189"/>
        <w:jc w:val="right"/>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4" w:after="0" w:line="260" w:lineRule="exact"/>
        <w:rPr>
          <w:sz w:val="26"/>
          <w:szCs w:val="26"/>
          <w:lang w:val="es-ES_tradnl"/>
        </w:rPr>
      </w:pPr>
    </w:p>
    <w:p w:rsidR="00B05971" w:rsidRPr="008E0A21" w:rsidRDefault="008E0A21">
      <w:pPr>
        <w:spacing w:before="10" w:after="0" w:line="240" w:lineRule="auto"/>
        <w:ind w:right="1343"/>
        <w:jc w:val="right"/>
        <w:rPr>
          <w:rFonts w:ascii="Verdana" w:eastAsia="Verdana" w:hAnsi="Verdana" w:cs="Verdana"/>
          <w:sz w:val="28"/>
          <w:szCs w:val="28"/>
          <w:lang w:val="es-ES_tradnl"/>
        </w:rPr>
      </w:pPr>
      <w:r w:rsidRPr="008E0A21">
        <w:rPr>
          <w:rFonts w:ascii="Verdana" w:hAnsi="Verdana"/>
          <w:b/>
          <w:color w:val="231F20"/>
          <w:sz w:val="28"/>
          <w:lang w:val="es-ES_tradnl"/>
        </w:rPr>
        <w:t>A</w:t>
      </w:r>
    </w:p>
    <w:p w:rsidR="00B05971" w:rsidRPr="008E0A21" w:rsidRDefault="00B05971">
      <w:pPr>
        <w:spacing w:after="0" w:line="240" w:lineRule="auto"/>
        <w:jc w:val="right"/>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402" style="position:absolute;left:0;text-align:left;margin-left:42.4pt;margin-top:4.6pt;width:165.65pt;height:17.75pt;z-index:-8161;mso-position-horizontal-relative:page" coordorigin="848,92" coordsize="3313,355">
            <v:group id="_x0000_s3407" style="position:absolute;left:860;top:102;width:461;height:301" coordorigin="860,102" coordsize="461,301">
              <v:shape id="_x0000_s3408"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405" style="position:absolute;left:860;top:102;width:461;height:301" coordorigin="860,102" coordsize="461,301">
              <v:shape id="_x0000_s3406"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403" style="position:absolute;left:850;top:445;width:3308;height:2" coordorigin="850,445" coordsize="3308,2">
              <v:shape id="_x0000_s3404" style="position:absolute;left:850;top:445;width:3308;height:2" coordorigin="850,445" coordsize="3308,0" path="m850,445r3308,e" filled="f" strokecolor="#231f20" strokeweight=".25pt">
                <v:path arrowok="t"/>
              </v:shape>
            </v:group>
            <w10:wrap anchorx="page"/>
          </v:group>
        </w:pict>
      </w:r>
      <w:r>
        <w:pict>
          <v:group id="_x0000_s3395" style="position:absolute;left:0;text-align:left;margin-left:221.95pt;margin-top:4.6pt;width:165.6pt;height:17.75pt;z-index:-8160;mso-position-horizontal-relative:page" coordorigin="4439,92" coordsize="3312,355">
            <v:group id="_x0000_s3400" style="position:absolute;left:4451;top:102;width:461;height:301" coordorigin="4451,102" coordsize="461,301">
              <v:shape id="_x0000_s3401"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398" style="position:absolute;left:4451;top:102;width:461;height:301" coordorigin="4451,102" coordsize="461,301">
              <v:shape id="_x0000_s3399"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396" style="position:absolute;left:4441;top:445;width:3307;height:2" coordorigin="4441,445" coordsize="3307,2">
              <v:shape id="_x0000_s3397" style="position:absolute;left:4441;top:445;width:3307;height:2" coordorigin="4441,445" coordsize="3307,0" path="m4441,445r3307,e" filled="f" strokecolor="#231f20" strokeweight=".25pt">
                <v:path arrowok="t"/>
              </v:shape>
            </v:group>
            <w10:wrap anchorx="page"/>
          </v:group>
        </w:pict>
      </w:r>
      <w:r>
        <w:pict>
          <v:group id="_x0000_s3388" style="position:absolute;left:0;text-align:left;margin-left:401.45pt;margin-top:4.6pt;width:165.65pt;height:17.75pt;z-index:-8159;mso-position-horizontal-relative:page" coordorigin="8029,92" coordsize="3313,355">
            <v:group id="_x0000_s3393" style="position:absolute;left:8041;top:102;width:461;height:301" coordorigin="8041,102" coordsize="461,301">
              <v:shape id="_x0000_s3394"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391" style="position:absolute;left:8041;top:102;width:461;height:301" coordorigin="8041,102" coordsize="461,301">
              <v:shape id="_x0000_s3392"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389" style="position:absolute;left:8031;top:445;width:3308;height:2" coordorigin="8031,445" coordsize="3308,2">
              <v:shape id="_x0000_s3390"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9C354D">
      <w:pPr>
        <w:spacing w:before="3" w:after="0" w:line="160" w:lineRule="exact"/>
        <w:rPr>
          <w:sz w:val="16"/>
          <w:szCs w:val="16"/>
          <w:lang w:val="es-ES_tradnl"/>
        </w:rPr>
      </w:pPr>
      <w:r>
        <w:pict>
          <v:group id="_x0000_s3384" style="position:absolute;margin-left:59.6pt;margin-top:529pt;width:490.45pt;height:141.65pt;z-index:-8156;mso-position-horizontal-relative:page;mso-position-vertical-relative:page" coordorigin="1192,10580" coordsize="9809,2833">
            <v:shape id="_x0000_s3387" type="#_x0000_t75" style="position:absolute;left:1192;top:10686;width:9809;height:2285">
              <v:imagedata r:id="rId218" o:title=""/>
            </v:shape>
            <v:shape id="_x0000_s3386" type="#_x0000_t75" style="position:absolute;left:7948;top:12447;width:754;height:967">
              <v:imagedata r:id="rId271" o:title=""/>
            </v:shape>
            <v:shape id="_x0000_s3385" type="#_x0000_t75" style="position:absolute;left:4764;top:10580;width:703;height:914">
              <v:imagedata r:id="rId272" o:title=""/>
            </v:shape>
            <w10:wrap anchorx="page" anchory="page"/>
          </v:group>
        </w:pict>
      </w:r>
    </w:p>
    <w:p w:rsidR="00B05971" w:rsidRPr="008E0A21" w:rsidRDefault="008E0A21">
      <w:pPr>
        <w:spacing w:after="0" w:line="240" w:lineRule="auto"/>
        <w:ind w:left="110" w:right="-20"/>
        <w:rPr>
          <w:rFonts w:ascii="Verdana" w:eastAsia="Verdana" w:hAnsi="Verdana" w:cs="Verdana"/>
          <w:sz w:val="20"/>
          <w:szCs w:val="20"/>
          <w:lang w:val="es-ES_tradnl"/>
        </w:rPr>
      </w:pPr>
      <w:r w:rsidRPr="008E0A21">
        <w:rPr>
          <w:rFonts w:ascii="Verdana" w:hAnsi="Verdana"/>
          <w:b/>
          <w:color w:val="231F20"/>
          <w:sz w:val="20"/>
          <w:lang w:val="es-ES_tradnl"/>
        </w:rPr>
        <w:t>MACHINES SANS MISE</w:t>
      </w:r>
    </w:p>
    <w:p w:rsidR="00B05971" w:rsidRPr="008E0A21" w:rsidRDefault="008E0A21">
      <w:pPr>
        <w:spacing w:after="0" w:line="240" w:lineRule="exact"/>
        <w:ind w:left="110" w:right="-20"/>
        <w:rPr>
          <w:rFonts w:ascii="Verdana" w:eastAsia="Verdana" w:hAnsi="Verdana" w:cs="Verdana"/>
          <w:sz w:val="20"/>
          <w:szCs w:val="20"/>
          <w:lang w:val="es-ES_tradnl"/>
        </w:rPr>
      </w:pPr>
      <w:r w:rsidRPr="008E0A21">
        <w:rPr>
          <w:rFonts w:ascii="Verdana" w:hAnsi="Verdana"/>
          <w:b/>
          <w:color w:val="231F20"/>
          <w:position w:val="-1"/>
          <w:sz w:val="20"/>
          <w:lang w:val="es-ES_tradnl"/>
        </w:rPr>
        <w:t>EN MARCHE AUTOMATIQUE</w:t>
      </w:r>
    </w:p>
    <w:p w:rsidR="00B05971" w:rsidRPr="008E0A21" w:rsidRDefault="008E0A21">
      <w:pPr>
        <w:spacing w:before="73" w:after="0" w:line="234" w:lineRule="auto"/>
        <w:ind w:left="450" w:right="-102"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Appuyer sur </w:t>
      </w:r>
      <w:r w:rsidR="009C354D">
        <w:rPr>
          <w:rFonts w:ascii="Verdana" w:eastAsia="Verdana" w:hAnsi="Verdana" w:cs="Verdana"/>
          <w:color w:val="231F20"/>
          <w:sz w:val="20"/>
          <w:szCs w:val="20"/>
        </w:rPr>
        <w:pict>
          <v:shape id="_x0000_i1082" type="#_x0000_t75" style="width:27pt;height:27.75pt;mso-position-horizontal-relative:char;mso-position-vertical-relative:line">
            <v:imagedata r:id="rId273" o:title=""/>
          </v:shape>
        </w:pict>
      </w:r>
      <w:r w:rsidRPr="008E0A21">
        <w:rPr>
          <w:rFonts w:ascii="Verdana" w:hAnsi="Verdana"/>
          <w:color w:val="231F20"/>
          <w:sz w:val="20"/>
          <w:lang w:val="es-ES_tradnl"/>
        </w:rPr>
        <w:t xml:space="preserve">, baisser le volet mobile </w:t>
      </w:r>
      <w:r w:rsidRPr="008E0A21">
        <w:rPr>
          <w:rFonts w:ascii="Verdana" w:hAnsi="Verdana"/>
          <w:b/>
          <w:color w:val="231F20"/>
          <w:sz w:val="20"/>
          <w:lang w:val="es-ES_tradnl"/>
        </w:rPr>
        <w:t>(A)</w:t>
      </w:r>
      <w:r w:rsidRPr="008E0A21">
        <w:rPr>
          <w:rFonts w:ascii="Verdana" w:hAnsi="Verdana"/>
          <w:color w:val="231F20"/>
          <w:sz w:val="20"/>
          <w:lang w:val="es-ES_tradnl"/>
        </w:rPr>
        <w:t xml:space="preserve">, et faire une légère pression sur le même: quand vous avez obtenu le vide que vous souhaitez, ap- puyez sur le bouton </w:t>
      </w:r>
      <w:r w:rsidR="009C354D">
        <w:rPr>
          <w:rFonts w:ascii="Verdana" w:eastAsia="Verdana" w:hAnsi="Verdana" w:cs="Verdana"/>
          <w:color w:val="231F20"/>
          <w:spacing w:val="20"/>
          <w:sz w:val="20"/>
          <w:szCs w:val="20"/>
        </w:rPr>
        <w:pict>
          <v:shape id="_x0000_i1083" type="#_x0000_t75" style="width:27pt;height:27.75pt;mso-position-horizontal-relative:char;mso-position-vertical-relative:line">
            <v:imagedata r:id="rId27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pour activer la soudure, à la fin de laquelle, la machine sera prête pour commencer une  autre opération sur un autre sachet.</w:t>
      </w:r>
    </w:p>
    <w:p w:rsidR="00B05971" w:rsidRPr="008E0A21" w:rsidRDefault="00B05971">
      <w:pPr>
        <w:spacing w:before="7"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exact"/>
        <w:ind w:left="111" w:right="365"/>
        <w:rPr>
          <w:rFonts w:ascii="Verdana" w:eastAsia="Verdana" w:hAnsi="Verdana" w:cs="Verdana"/>
          <w:sz w:val="20"/>
          <w:szCs w:val="20"/>
          <w:lang w:val="es-ES_tradnl"/>
        </w:rPr>
      </w:pPr>
      <w:r>
        <w:pict>
          <v:shape id="_x0000_s3381" type="#_x0000_t75" style="position:absolute;left:0;text-align:left;margin-left:151.25pt;margin-top:35.6pt;width:26.65pt;height:27.25pt;z-index:-8158;mso-position-horizontal-relative:page">
            <v:imagedata r:id="rId273" o:title=""/>
            <w10:wrap anchorx="page"/>
          </v:shape>
        </w:pict>
      </w:r>
      <w:r w:rsidR="008E0A21" w:rsidRPr="008E0A21">
        <w:rPr>
          <w:rFonts w:ascii="Verdana" w:hAnsi="Verdana"/>
          <w:b/>
          <w:color w:val="231F20"/>
          <w:sz w:val="20"/>
          <w:lang w:val="es-ES_tradnl"/>
        </w:rPr>
        <w:t>MACHINES AVEC MISE EN MARCHE AUTOMATIQUE PAR LE VOLET</w:t>
      </w:r>
    </w:p>
    <w:p w:rsidR="00B05971" w:rsidRPr="008E0A21" w:rsidRDefault="00B05971">
      <w:pPr>
        <w:spacing w:before="8" w:after="0" w:line="110" w:lineRule="exact"/>
        <w:rPr>
          <w:sz w:val="11"/>
          <w:szCs w:val="11"/>
          <w:lang w:val="es-ES_tradnl"/>
        </w:rPr>
      </w:pPr>
    </w:p>
    <w:p w:rsidR="00B05971" w:rsidRPr="008E0A21" w:rsidRDefault="008E0A21">
      <w:pPr>
        <w:tabs>
          <w:tab w:val="left" w:pos="2860"/>
        </w:tabs>
        <w:spacing w:after="0" w:line="240" w:lineRule="exact"/>
        <w:ind w:left="111" w:right="-49"/>
        <w:rPr>
          <w:rFonts w:ascii="Verdana" w:eastAsia="Verdana" w:hAnsi="Verdana" w:cs="Verdana"/>
          <w:sz w:val="20"/>
          <w:szCs w:val="20"/>
          <w:lang w:val="es-ES_tradnl"/>
        </w:rPr>
      </w:pPr>
      <w:r w:rsidRPr="008E0A21">
        <w:rPr>
          <w:rFonts w:ascii="Verdana" w:hAnsi="Verdana"/>
          <w:color w:val="231F20"/>
          <w:sz w:val="20"/>
          <w:lang w:val="es-ES_tradnl"/>
        </w:rPr>
        <w:t>Appuyer sur la touche</w:t>
      </w:r>
      <w:r w:rsidRPr="008E0A21">
        <w:rPr>
          <w:lang w:val="es-ES_tradnl"/>
        </w:rPr>
        <w:tab/>
      </w:r>
      <w:r w:rsidRPr="008E0A21">
        <w:rPr>
          <w:rFonts w:ascii="Verdana" w:hAnsi="Verdana"/>
          <w:color w:val="231F20"/>
          <w:sz w:val="20"/>
          <w:lang w:val="es-ES_tradnl"/>
        </w:rPr>
        <w:t>avant de fermer le volet.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right="492"/>
        <w:rPr>
          <w:rFonts w:ascii="Verdana" w:eastAsia="Verdana" w:hAnsi="Verdana" w:cs="Verdana"/>
          <w:sz w:val="20"/>
          <w:szCs w:val="20"/>
          <w:lang w:val="en-US"/>
        </w:rPr>
      </w:pPr>
      <w:r w:rsidRPr="008E0A21">
        <w:rPr>
          <w:rFonts w:ascii="Verdana" w:hAnsi="Verdana"/>
          <w:b/>
          <w:color w:val="231F20"/>
          <w:sz w:val="20"/>
          <w:lang w:val="en-US"/>
        </w:rPr>
        <w:t>MASCHINEN OHNE AUTOMATISCHEN START</w:t>
      </w:r>
    </w:p>
    <w:p w:rsidR="00B05971" w:rsidRPr="008E0A21" w:rsidRDefault="008E0A21">
      <w:pPr>
        <w:spacing w:before="57" w:after="0" w:line="235" w:lineRule="auto"/>
        <w:ind w:left="340" w:right="-102" w:hanging="340"/>
        <w:jc w:val="both"/>
        <w:rPr>
          <w:rFonts w:ascii="Verdana" w:eastAsia="Verdana" w:hAnsi="Verdana" w:cs="Verdana"/>
          <w:sz w:val="20"/>
          <w:szCs w:val="20"/>
          <w:lang w:val="en-US"/>
        </w:rPr>
      </w:pPr>
      <w:r>
        <w:rPr>
          <w:rFonts w:ascii="Wingdings" w:eastAsia="Wingdings" w:hAnsi="Wingdings" w:cs="Wingdings"/>
          <w:color w:val="231F20"/>
          <w:sz w:val="36"/>
          <w:szCs w:val="36"/>
        </w:rPr>
        <w:t></w:t>
      </w:r>
      <w:r w:rsidR="009C354D">
        <w:rPr>
          <w:rFonts w:ascii="Wingdings" w:eastAsia="Wingdings" w:hAnsi="Wingdings" w:cs="Wingdings"/>
          <w:color w:val="231F20"/>
          <w:sz w:val="36"/>
          <w:szCs w:val="36"/>
        </w:rPr>
        <w:pict>
          <v:shape id="_x0000_i1084" type="#_x0000_t75" style="width:27pt;height:27.75pt;mso-position-horizontal-relative:char;mso-position-vertical-relative:line">
            <v:imagedata r:id="rId273" o:title=""/>
          </v:shape>
        </w:pict>
      </w:r>
      <w:r w:rsidRPr="008E0A21">
        <w:rPr>
          <w:rFonts w:ascii="Times New Roman" w:hAnsi="Times New Roman"/>
          <w:color w:val="231F20"/>
          <w:sz w:val="36"/>
          <w:lang w:val="en-US"/>
        </w:rPr>
        <w:t xml:space="preserve"> </w:t>
      </w:r>
      <w:r w:rsidRPr="008E0A21">
        <w:rPr>
          <w:rFonts w:ascii="Verdana" w:hAnsi="Verdana"/>
          <w:color w:val="231F20"/>
          <w:sz w:val="20"/>
          <w:lang w:val="en-US"/>
        </w:rPr>
        <w:t xml:space="preserve">drücken, die bewegliche Klappe </w:t>
      </w:r>
      <w:r w:rsidRPr="008E0A21">
        <w:rPr>
          <w:rFonts w:ascii="Verdana" w:hAnsi="Verdana"/>
          <w:b/>
          <w:color w:val="231F20"/>
          <w:sz w:val="20"/>
          <w:lang w:val="en-US"/>
        </w:rPr>
        <w:t xml:space="preserve">(A) </w:t>
      </w:r>
      <w:r w:rsidRPr="008E0A21">
        <w:rPr>
          <w:rFonts w:ascii="Verdana" w:hAnsi="Verdana"/>
          <w:color w:val="231F20"/>
          <w:sz w:val="20"/>
          <w:lang w:val="en-US"/>
        </w:rPr>
        <w:t xml:space="preserve">herablassen und einen leichten Druck auf diese ausüben. Sobald das gewün- schte Vakuum erreicht ist, die Taste </w:t>
      </w:r>
      <w:r w:rsidR="009C354D">
        <w:rPr>
          <w:rFonts w:ascii="Verdana" w:eastAsia="Verdana" w:hAnsi="Verdana" w:cs="Verdana"/>
          <w:color w:val="231F20"/>
          <w:spacing w:val="20"/>
          <w:sz w:val="20"/>
          <w:szCs w:val="20"/>
        </w:rPr>
        <w:pict>
          <v:shape id="_x0000_i1085" type="#_x0000_t75" style="width:27pt;height:27.75pt;mso-position-horizontal-relative:char;mso-position-vertical-relative:line">
            <v:imagedata r:id="rId275"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 um die Schweißung zu aktivieren, nach dessen Abschluss die Verpackungsmaschine zur Ausführung des Arbeitsvor- gangs am nächsten Beutel bereit ist.</w:t>
      </w:r>
    </w:p>
    <w:p w:rsidR="00B05971" w:rsidRPr="008E0A21" w:rsidRDefault="00B05971">
      <w:pPr>
        <w:spacing w:before="7" w:after="0" w:line="240" w:lineRule="exact"/>
        <w:rPr>
          <w:sz w:val="24"/>
          <w:szCs w:val="24"/>
          <w:lang w:val="en-US"/>
        </w:rPr>
      </w:pPr>
    </w:p>
    <w:p w:rsidR="00B05971" w:rsidRPr="008E0A21" w:rsidRDefault="008E0A21">
      <w:pPr>
        <w:spacing w:after="0" w:line="240" w:lineRule="exact"/>
        <w:ind w:right="472"/>
        <w:rPr>
          <w:rFonts w:ascii="Verdana" w:eastAsia="Verdana" w:hAnsi="Verdana" w:cs="Verdana"/>
          <w:sz w:val="20"/>
          <w:szCs w:val="20"/>
          <w:lang w:val="en-US"/>
        </w:rPr>
      </w:pPr>
      <w:r w:rsidRPr="008E0A21">
        <w:rPr>
          <w:rFonts w:ascii="Verdana" w:hAnsi="Verdana"/>
          <w:b/>
          <w:color w:val="231F20"/>
          <w:sz w:val="20"/>
          <w:lang w:val="en-US"/>
        </w:rPr>
        <w:t>BEI MASCHINEN MIT AUTOMATISCHEM START</w:t>
      </w:r>
    </w:p>
    <w:p w:rsidR="00B05971" w:rsidRPr="008E0A21" w:rsidRDefault="008E0A21">
      <w:pPr>
        <w:spacing w:after="0" w:line="537" w:lineRule="exact"/>
        <w:ind w:right="-111"/>
        <w:rPr>
          <w:rFonts w:ascii="Verdana" w:eastAsia="Verdana" w:hAnsi="Verdana" w:cs="Verdana"/>
          <w:sz w:val="20"/>
          <w:szCs w:val="20"/>
          <w:lang w:val="en-US"/>
        </w:rPr>
      </w:pPr>
      <w:r w:rsidRPr="008E0A21">
        <w:rPr>
          <w:rFonts w:ascii="Verdana" w:hAnsi="Verdana"/>
          <w:color w:val="231F20"/>
          <w:position w:val="12"/>
          <w:sz w:val="20"/>
          <w:lang w:val="en-US"/>
        </w:rPr>
        <w:t xml:space="preserve">Die Taste </w:t>
      </w:r>
      <w:r w:rsidR="009C354D">
        <w:rPr>
          <w:rFonts w:ascii="Verdana" w:eastAsia="Verdana" w:hAnsi="Verdana" w:cs="Verdana"/>
          <w:color w:val="231F20"/>
          <w:spacing w:val="20"/>
          <w:position w:val="12"/>
          <w:sz w:val="20"/>
          <w:szCs w:val="20"/>
        </w:rPr>
        <w:pict>
          <v:shape id="_x0000_i1086" type="#_x0000_t75" style="width:27pt;height:27.75pt;mso-position-horizontal-relative:char;mso-position-vertical-relative:line">
            <v:imagedata r:id="rId265" o:title=""/>
          </v:shape>
        </w:pict>
      </w:r>
      <w:r w:rsidRPr="008E0A21">
        <w:rPr>
          <w:rFonts w:ascii="Times New Roman" w:hAnsi="Times New Roman"/>
          <w:color w:val="231F20"/>
          <w:position w:val="12"/>
          <w:sz w:val="20"/>
          <w:lang w:val="en-US"/>
        </w:rPr>
        <w:t xml:space="preserve"> </w:t>
      </w:r>
      <w:r w:rsidRPr="008E0A21">
        <w:rPr>
          <w:rFonts w:ascii="Verdana" w:hAnsi="Verdana"/>
          <w:color w:val="231F20"/>
          <w:position w:val="12"/>
          <w:sz w:val="20"/>
          <w:lang w:val="en-US"/>
        </w:rPr>
        <w:t>drücken, bevor die</w:t>
      </w:r>
    </w:p>
    <w:p w:rsidR="00B05971" w:rsidRPr="008E0A21" w:rsidRDefault="008E0A21">
      <w:pPr>
        <w:spacing w:after="0" w:line="235" w:lineRule="exact"/>
        <w:ind w:right="-20"/>
        <w:rPr>
          <w:rFonts w:ascii="Verdana" w:eastAsia="Verdana" w:hAnsi="Verdana" w:cs="Verdana"/>
          <w:sz w:val="20"/>
          <w:szCs w:val="20"/>
          <w:lang w:val="es-ES_tradnl"/>
        </w:rPr>
      </w:pPr>
      <w:r w:rsidRPr="008E0A21">
        <w:rPr>
          <w:rFonts w:ascii="Verdana" w:hAnsi="Verdana"/>
          <w:color w:val="231F20"/>
          <w:position w:val="-1"/>
          <w:sz w:val="20"/>
          <w:lang w:val="es-ES_tradnl"/>
        </w:rPr>
        <w:t>Klappe geschlossen wird.</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right="452"/>
        <w:rPr>
          <w:rFonts w:ascii="Verdana" w:eastAsia="Verdana" w:hAnsi="Verdana" w:cs="Verdana"/>
          <w:sz w:val="20"/>
          <w:szCs w:val="20"/>
          <w:lang w:val="es-ES_tradnl"/>
        </w:rPr>
      </w:pPr>
      <w:r w:rsidRPr="008E0A21">
        <w:rPr>
          <w:rFonts w:ascii="Verdana" w:hAnsi="Verdana"/>
          <w:b/>
          <w:color w:val="231F20"/>
          <w:sz w:val="20"/>
          <w:lang w:val="es-ES_tradnl"/>
        </w:rPr>
        <w:t>MÁQUINAS SIN PUESTA EN MARCHA AUTOMÁTICA</w:t>
      </w:r>
    </w:p>
    <w:p w:rsidR="00B05971" w:rsidRPr="008E0A21" w:rsidRDefault="008E0A21">
      <w:pPr>
        <w:spacing w:before="57" w:after="0" w:line="235" w:lineRule="auto"/>
        <w:ind w:left="340" w:right="24" w:hanging="340"/>
        <w:jc w:val="both"/>
        <w:rPr>
          <w:rFonts w:ascii="Verdana" w:eastAsia="Verdana" w:hAnsi="Verdana" w:cs="Verdana"/>
          <w:sz w:val="20"/>
          <w:szCs w:val="20"/>
          <w:lang w:val="es-ES_tradnl"/>
        </w:rPr>
      </w:pPr>
      <w:r>
        <w:rPr>
          <w:rFonts w:ascii="Wingdings" w:eastAsia="Wingdings" w:hAnsi="Wingdings" w:cs="Wingdings"/>
          <w:color w:val="231F20"/>
          <w:sz w:val="36"/>
          <w:szCs w:val="36"/>
        </w:rPr>
        <w:t></w:t>
      </w:r>
      <w:r w:rsidRPr="008E0A21">
        <w:rPr>
          <w:rFonts w:ascii="Verdana" w:hAnsi="Verdana"/>
          <w:color w:val="231F20"/>
          <w:sz w:val="20"/>
          <w:lang w:val="es-ES_tradnl"/>
        </w:rPr>
        <w:t xml:space="preserve">Presionar </w:t>
      </w:r>
      <w:r w:rsidR="009C354D">
        <w:rPr>
          <w:rFonts w:ascii="Verdana" w:eastAsia="Verdana" w:hAnsi="Verdana" w:cs="Verdana"/>
          <w:color w:val="231F20"/>
          <w:spacing w:val="20"/>
          <w:sz w:val="20"/>
          <w:szCs w:val="20"/>
        </w:rPr>
        <w:pict>
          <v:shape id="_x0000_i1087" type="#_x0000_t75" style="width:27pt;height:27.75pt;mso-position-horizontal-relative:char;mso-position-vertical-relative:line">
            <v:imagedata r:id="rId276"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bajar el portil- lo  </w:t>
      </w:r>
      <w:r w:rsidRPr="008E0A21">
        <w:rPr>
          <w:rFonts w:ascii="Verdana" w:hAnsi="Verdana"/>
          <w:b/>
          <w:color w:val="231F20"/>
          <w:sz w:val="20"/>
          <w:lang w:val="es-ES_tradnl"/>
        </w:rPr>
        <w:t>(A)</w:t>
      </w:r>
      <w:r w:rsidRPr="008E0A21">
        <w:rPr>
          <w:rFonts w:ascii="Verdana" w:hAnsi="Verdana"/>
          <w:color w:val="231F20"/>
          <w:sz w:val="20"/>
          <w:lang w:val="es-ES_tradnl"/>
        </w:rPr>
        <w:t xml:space="preserve">, y ejercer una ligera presión sobre el mismo: una vez se alcance el nivel de vacío deseado, presionar el botón  </w:t>
      </w:r>
      <w:r w:rsidR="009C354D">
        <w:rPr>
          <w:rFonts w:ascii="Verdana" w:eastAsia="Verdana" w:hAnsi="Verdana" w:cs="Verdana"/>
          <w:color w:val="231F20"/>
          <w:spacing w:val="41"/>
          <w:sz w:val="20"/>
          <w:szCs w:val="20"/>
        </w:rPr>
        <w:pict>
          <v:shape id="_x0000_i1088" type="#_x0000_t75" style="width:27pt;height:27.75pt;mso-position-horizontal-relative:char;mso-position-vertical-relative:line">
            <v:imagedata r:id="rId277"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para activar la función selladora; al finalizar, la máquina estará preparada para sellar otra bolsa.</w:t>
      </w:r>
    </w:p>
    <w:p w:rsidR="00B05971" w:rsidRPr="008E0A21" w:rsidRDefault="00B05971">
      <w:pPr>
        <w:spacing w:before="7"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exact"/>
        <w:ind w:right="66"/>
        <w:jc w:val="both"/>
        <w:rPr>
          <w:rFonts w:ascii="Verdana" w:eastAsia="Verdana" w:hAnsi="Verdana" w:cs="Verdana"/>
          <w:sz w:val="20"/>
          <w:szCs w:val="20"/>
          <w:lang w:val="es-ES_tradnl"/>
        </w:rPr>
      </w:pPr>
      <w:r>
        <w:pict>
          <v:shape id="_x0000_s3375" type="#_x0000_t75" style="position:absolute;left:0;text-align:left;margin-left:496.45pt;margin-top:35.6pt;width:26.65pt;height:27.25pt;z-index:-8157;mso-position-horizontal-relative:page">
            <v:imagedata r:id="rId265" o:title=""/>
            <w10:wrap anchorx="page"/>
          </v:shape>
        </w:pict>
      </w:r>
      <w:r w:rsidR="008E0A21" w:rsidRPr="008E0A21">
        <w:rPr>
          <w:rFonts w:ascii="Verdana" w:hAnsi="Verdana"/>
          <w:b/>
          <w:color w:val="231F20"/>
          <w:sz w:val="20"/>
          <w:lang w:val="es-ES_tradnl"/>
        </w:rPr>
        <w:t>MÁQUINAS CON PUESTA EN MARCHA AUTOMÁTICA ME- DIANTE EL PORTILLO</w:t>
      </w:r>
    </w:p>
    <w:p w:rsidR="00B05971" w:rsidRPr="008E0A21" w:rsidRDefault="00B05971">
      <w:pPr>
        <w:spacing w:before="8" w:after="0" w:line="110" w:lineRule="exact"/>
        <w:rPr>
          <w:sz w:val="11"/>
          <w:szCs w:val="11"/>
          <w:lang w:val="es-ES_tradnl"/>
        </w:rPr>
      </w:pPr>
    </w:p>
    <w:p w:rsidR="00B05971" w:rsidRPr="008E0A21" w:rsidRDefault="008E0A21">
      <w:pPr>
        <w:spacing w:after="0" w:line="240" w:lineRule="exact"/>
        <w:ind w:right="72"/>
        <w:jc w:val="both"/>
        <w:rPr>
          <w:rFonts w:ascii="Verdana" w:eastAsia="Verdana" w:hAnsi="Verdana" w:cs="Verdana"/>
          <w:sz w:val="20"/>
          <w:szCs w:val="20"/>
          <w:lang w:val="es-ES_tradnl"/>
        </w:rPr>
      </w:pPr>
      <w:r w:rsidRPr="008E0A21">
        <w:rPr>
          <w:rFonts w:ascii="Verdana" w:hAnsi="Verdana"/>
          <w:color w:val="231F20"/>
          <w:sz w:val="20"/>
          <w:lang w:val="es-ES_tradnl"/>
        </w:rPr>
        <w:t>Apretar el pulsador        antes de cerrar el portillo.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4" w:space="277"/>
            <w:col w:w="3319" w:space="271"/>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368" style="position:absolute;left:0;text-align:left;margin-left:28.2pt;margin-top:4.6pt;width:255.4pt;height:17.75pt;z-index:-8155;mso-position-horizontal-relative:page" coordorigin="565,92" coordsize="5108,355">
            <v:group id="_x0000_s3373" style="position:absolute;left:577;top:102;width:461;height:301" coordorigin="577,102" coordsize="461,301">
              <v:shape id="_x0000_s337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371" style="position:absolute;left:577;top:102;width:461;height:301" coordorigin="577,102" coordsize="461,301">
              <v:shape id="_x0000_s337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369" style="position:absolute;left:567;top:445;width:5103;height:2" coordorigin="567,445" coordsize="5103,2">
              <v:shape id="_x0000_s3370" style="position:absolute;left:567;top:445;width:5103;height:2" coordorigin="567,445" coordsize="5103,0" path="m567,445r5103,e" filled="f" strokecolor="#231f20" strokeweight=".25pt">
                <v:path arrowok="t"/>
              </v:shape>
            </v:group>
            <w10:wrap anchorx="page"/>
          </v:group>
        </w:pict>
      </w:r>
      <w:r>
        <w:pict>
          <v:group id="_x0000_s3361" style="position:absolute;left:0;text-align:left;margin-left:297.5pt;margin-top:4.6pt;width:255.4pt;height:17.75pt;z-index:-8154;mso-position-horizontal-relative:page" coordorigin="5950,92" coordsize="5108,355">
            <v:group id="_x0000_s3366" style="position:absolute;left:5963;top:102;width:461;height:301" coordorigin="5963,102" coordsize="461,301">
              <v:shape id="_x0000_s336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364" style="position:absolute;left:5963;top:102;width:461;height:301" coordorigin="5963,102" coordsize="461,301">
              <v:shape id="_x0000_s336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362" style="position:absolute;left:5953;top:445;width:5103;height:2" coordorigin="5953,445" coordsize="5103,2">
              <v:shape id="_x0000_s336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399" w:gutter="0"/>
          <w:cols w:space="720"/>
        </w:sectPr>
      </w:pPr>
    </w:p>
    <w:p w:rsidR="00B05971" w:rsidRPr="008E0A21" w:rsidRDefault="00B05971">
      <w:pPr>
        <w:spacing w:before="3" w:after="0" w:line="160" w:lineRule="exact"/>
        <w:rPr>
          <w:sz w:val="16"/>
          <w:szCs w:val="16"/>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b/>
          <w:color w:val="231F20"/>
          <w:sz w:val="20"/>
          <w:lang w:val="es-ES_tradnl"/>
        </w:rPr>
        <w:t>ESECUZIONE VUOTO IN CONTENITORI</w:t>
      </w:r>
    </w:p>
    <w:p w:rsidR="00B05971" w:rsidRPr="008E0A21" w:rsidRDefault="00B05971">
      <w:pPr>
        <w:spacing w:before="17" w:after="0" w:line="220" w:lineRule="exact"/>
        <w:rPr>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Collegare l’apparecchio alla presa di corrente.</w:t>
      </w:r>
    </w:p>
    <w:p w:rsidR="00B05971" w:rsidRPr="008E0A21" w:rsidRDefault="00B05971">
      <w:pPr>
        <w:spacing w:before="19" w:after="0" w:line="220" w:lineRule="exact"/>
        <w:rPr>
          <w:lang w:val="es-ES_tradnl"/>
        </w:rPr>
      </w:pPr>
    </w:p>
    <w:p w:rsidR="00B05971" w:rsidRPr="008E0A21" w:rsidRDefault="008E0A21">
      <w:pPr>
        <w:spacing w:after="0" w:line="238" w:lineRule="auto"/>
        <w:ind w:left="447" w:right="-101"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Dare tensione alla confezionatrice premendo il pulsante </w:t>
      </w:r>
      <w:r w:rsidR="009C354D">
        <w:rPr>
          <w:rFonts w:ascii="Verdana" w:eastAsia="Verdana" w:hAnsi="Verdana" w:cs="Verdana"/>
          <w:color w:val="231F20"/>
          <w:sz w:val="20"/>
          <w:szCs w:val="20"/>
        </w:rPr>
        <w:pict>
          <v:shape id="_x0000_i1089" type="#_x0000_t75" style="width:27.75pt;height:27pt;mso-position-horizontal-relative:char;mso-position-vertical-relative:line">
            <v:imagedata r:id="rId278" o:title=""/>
          </v:shape>
        </w:pict>
      </w:r>
      <w:r w:rsidRPr="008E0A21">
        <w:rPr>
          <w:rFonts w:ascii="Verdana" w:hAnsi="Verdana"/>
          <w:color w:val="231F20"/>
          <w:sz w:val="20"/>
          <w:lang w:val="es-ES_tradnl"/>
        </w:rPr>
        <w:t>.</w:t>
      </w:r>
    </w:p>
    <w:p w:rsidR="00B05971" w:rsidRPr="008E0A21" w:rsidRDefault="008E0A21">
      <w:pPr>
        <w:spacing w:before="54" w:after="0" w:line="240" w:lineRule="auto"/>
        <w:ind w:left="107" w:right="-20"/>
        <w:rPr>
          <w:rFonts w:ascii="Verdana" w:eastAsia="Verdana" w:hAnsi="Verdana" w:cs="Verdana"/>
          <w:sz w:val="20"/>
          <w:szCs w:val="20"/>
          <w:lang w:val="es-ES_tradnl"/>
        </w:rPr>
      </w:pPr>
      <w:r w:rsidRPr="008E0A21">
        <w:rPr>
          <w:rFonts w:ascii="Verdana" w:hAnsi="Verdana"/>
          <w:b/>
          <w:color w:val="231F20"/>
          <w:sz w:val="20"/>
          <w:lang w:val="es-ES_tradnl"/>
        </w:rPr>
        <w:t>3) Mod. A</w:t>
      </w:r>
    </w:p>
    <w:p w:rsidR="00B05971" w:rsidRPr="008E0A21" w:rsidRDefault="008E0A21">
      <w:pPr>
        <w:spacing w:before="53" w:after="0" w:line="240" w:lineRule="auto"/>
        <w:ind w:left="447" w:right="-32"/>
        <w:jc w:val="both"/>
        <w:rPr>
          <w:rFonts w:ascii="Verdana" w:eastAsia="Verdana" w:hAnsi="Verdana" w:cs="Verdana"/>
          <w:sz w:val="20"/>
          <w:szCs w:val="20"/>
          <w:lang w:val="es-ES_tradnl"/>
        </w:rPr>
      </w:pPr>
      <w:r w:rsidRPr="008E0A21">
        <w:rPr>
          <w:rFonts w:ascii="Verdana" w:hAnsi="Verdana"/>
          <w:color w:val="231F20"/>
          <w:sz w:val="20"/>
          <w:lang w:val="es-ES_tradnl"/>
        </w:rPr>
        <w:t xml:space="preserve">Alzare lo sportello mobile </w:t>
      </w:r>
      <w:r w:rsidRPr="008E0A21">
        <w:rPr>
          <w:rFonts w:ascii="Verdana" w:hAnsi="Verdana"/>
          <w:b/>
          <w:color w:val="231F20"/>
          <w:sz w:val="20"/>
          <w:lang w:val="es-ES_tradnl"/>
        </w:rPr>
        <w:t xml:space="preserve">(A) </w:t>
      </w:r>
      <w:r w:rsidRPr="008E0A21">
        <w:rPr>
          <w:rFonts w:ascii="Verdana" w:hAnsi="Verdana"/>
          <w:color w:val="231F20"/>
          <w:sz w:val="20"/>
          <w:lang w:val="es-ES_tradnl"/>
        </w:rPr>
        <w:t>dell’apparecchio.</w:t>
      </w:r>
    </w:p>
    <w:p w:rsidR="00B05971" w:rsidRPr="008E0A21" w:rsidRDefault="008E0A21">
      <w:pPr>
        <w:spacing w:before="62" w:after="0" w:line="240" w:lineRule="exact"/>
        <w:ind w:left="447"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Inserire l’apposita cannuccia munita di raccordo aspirante sul beccuccio </w:t>
      </w:r>
      <w:r w:rsidRPr="008E0A21">
        <w:rPr>
          <w:rFonts w:ascii="Verdana" w:hAnsi="Verdana"/>
          <w:b/>
          <w:color w:val="231F20"/>
          <w:sz w:val="20"/>
          <w:lang w:val="es-ES_tradnl"/>
        </w:rPr>
        <w:t xml:space="preserve">(B) </w:t>
      </w:r>
      <w:r w:rsidRPr="008E0A21">
        <w:rPr>
          <w:rFonts w:ascii="Verdana" w:hAnsi="Verdana"/>
          <w:color w:val="231F20"/>
          <w:sz w:val="20"/>
          <w:lang w:val="es-ES_tradnl"/>
        </w:rPr>
        <w:t>presente all’interno del limite della guarnizione.</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auto"/>
        <w:ind w:left="447" w:right="3877"/>
        <w:jc w:val="both"/>
        <w:rPr>
          <w:rFonts w:ascii="Verdana" w:eastAsia="Verdana" w:hAnsi="Verdana" w:cs="Verdana"/>
          <w:sz w:val="20"/>
          <w:szCs w:val="20"/>
          <w:lang w:val="es-ES_tradnl"/>
        </w:rPr>
      </w:pPr>
      <w:r w:rsidRPr="008E0A21">
        <w:rPr>
          <w:rFonts w:ascii="Verdana" w:hAnsi="Verdana"/>
          <w:b/>
          <w:color w:val="231F20"/>
          <w:sz w:val="20"/>
          <w:lang w:val="es-ES_tradnl"/>
        </w:rPr>
        <w:t>Mod. B</w:t>
      </w:r>
    </w:p>
    <w:p w:rsidR="00B05971" w:rsidRPr="008E0A21" w:rsidRDefault="008E0A21">
      <w:pPr>
        <w:spacing w:before="62" w:after="0" w:line="240" w:lineRule="exact"/>
        <w:ind w:left="447"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Inserire l’apposita cannuccia munita di raccordo aspirante sull’attacco </w:t>
      </w:r>
      <w:r w:rsidRPr="008E0A21">
        <w:rPr>
          <w:rFonts w:ascii="Verdana" w:hAnsi="Verdana"/>
          <w:b/>
          <w:color w:val="231F20"/>
          <w:sz w:val="20"/>
          <w:lang w:val="es-ES_tradnl"/>
        </w:rPr>
        <w:t>(C)</w:t>
      </w:r>
      <w:r w:rsidRPr="008E0A21">
        <w:rPr>
          <w:rFonts w:ascii="Verdana" w:hAnsi="Verdana"/>
          <w:color w:val="231F20"/>
          <w:sz w:val="20"/>
          <w:lang w:val="es-ES_tradnl"/>
        </w:rPr>
        <w:t>.</w:t>
      </w:r>
    </w:p>
    <w:p w:rsidR="00B05971" w:rsidRPr="008E0A21" w:rsidRDefault="00B05971">
      <w:pPr>
        <w:spacing w:before="3" w:after="0" w:line="110" w:lineRule="exact"/>
        <w:rPr>
          <w:sz w:val="11"/>
          <w:szCs w:val="11"/>
          <w:lang w:val="es-ES_tradnl"/>
        </w:rPr>
      </w:pPr>
    </w:p>
    <w:p w:rsidR="00B05971" w:rsidRPr="008E0A21" w:rsidRDefault="009C354D">
      <w:pPr>
        <w:spacing w:after="0" w:line="240" w:lineRule="exact"/>
        <w:ind w:left="447" w:right="-56" w:hanging="340"/>
        <w:jc w:val="both"/>
        <w:rPr>
          <w:rFonts w:ascii="Verdana" w:eastAsia="Verdana" w:hAnsi="Verdana" w:cs="Verdana"/>
          <w:sz w:val="20"/>
          <w:szCs w:val="20"/>
          <w:lang w:val="es-ES_tradnl"/>
        </w:rPr>
      </w:pPr>
      <w:r>
        <w:pict>
          <v:group id="_x0000_s3338" style="position:absolute;left:0;text-align:left;margin-left:28.35pt;margin-top:54.9pt;width:401.4pt;height:236.65pt;z-index:-8153;mso-position-horizontal-relative:page" coordorigin="567,1098" coordsize="8028,4733">
            <v:group id="_x0000_s3358" style="position:absolute;left:7322;top:3439;width:445;height:1276" coordorigin="7322,3439" coordsize="445,1276">
              <v:shape id="_x0000_s3359" style="position:absolute;left:7322;top:3439;width:445;height:1276" coordorigin="7322,3439" coordsize="445,1276" path="m7767,4715l7322,3439e" filled="f" strokecolor="#231f20" strokeweight=".5pt">
                <v:path arrowok="t"/>
              </v:shape>
            </v:group>
            <v:group id="_x0000_s3356" style="position:absolute;left:7551;top:4507;width:411;height:412" coordorigin="7551,4507" coordsize="411,412">
              <v:shape id="_x0000_s3357" style="position:absolute;left:7551;top:4507;width:411;height:412" coordorigin="7551,4507" coordsize="411,412" path="m7757,4507r-67,11l7632,4548r-45,47l7559,4654r-8,44l7552,4723r16,69l7603,4848r48,41l7710,4913r44,5l7756,4918r67,-11l7881,4877r45,-47l7954,4770r8,-44l7961,4701r-17,-68l7909,4577r-48,-41l7801,4512r-44,-5e" stroked="f">
                <v:path arrowok="t"/>
              </v:shape>
            </v:group>
            <v:group id="_x0000_s3354" style="position:absolute;left:7551;top:4507;width:411;height:412" coordorigin="7551,4507" coordsize="411,412">
              <v:shape id="_x0000_s3355" style="position:absolute;left:7551;top:4507;width:411;height:412" coordorigin="7551,4507" coordsize="411,412" path="m7756,4919r67,-12l7881,4877r45,-47l7954,4770r8,-44l7961,4701r-17,-68l7909,4577r-48,-41l7801,4512r-44,-5l7734,4508r-65,18l7615,4562r-40,51l7553,4676r-2,22l7552,4723r16,69l7603,4848r48,41l7710,4913r46,6xe" filled="f" strokecolor="#231f20" strokeweight=".5pt">
                <v:path arrowok="t"/>
              </v:shape>
            </v:group>
            <v:group id="_x0000_s3352" style="position:absolute;left:1837;top:3878;width:597;height:658" coordorigin="1837,3878" coordsize="597,658">
              <v:shape id="_x0000_s3353" style="position:absolute;left:1837;top:3878;width:597;height:658" coordorigin="1837,3878" coordsize="597,658" path="m1837,4537r597,-659e" filled="f" strokecolor="#231f20" strokeweight=".5pt">
                <v:path arrowok="t"/>
              </v:shape>
            </v:group>
            <v:group id="_x0000_s3350" style="position:absolute;left:2241;top:3657;width:411;height:412" coordorigin="2241,3657" coordsize="411,412">
              <v:shape id="_x0000_s3351" style="position:absolute;left:2241;top:3657;width:411;height:412" coordorigin="2241,3657" coordsize="411,412" path="m2448,3657r-67,11l2323,3699r-45,46l2249,3804r-8,45l2242,3874r17,68l2293,3998r49,42l2401,4064r44,5l2447,4069r67,-11l2571,4027r45,-47l2645,3921r7,-45l2651,3851r-17,-68l2600,3727r-49,-41l2492,3662r-44,-5e" stroked="f">
                <v:path arrowok="t"/>
              </v:shape>
            </v:group>
            <v:group id="_x0000_s3348" style="position:absolute;left:2241;top:3657;width:411;height:412" coordorigin="2241,3657" coordsize="411,412">
              <v:shape id="_x0000_s3349" style="position:absolute;left:2241;top:3657;width:411;height:412" coordorigin="2241,3657" coordsize="411,412" path="m2447,4069r67,-11l2571,4027r45,-47l2645,3921r7,-45l2651,3851r-17,-68l2600,3727r-49,-41l2492,3662r-44,-5l2425,3658r-65,18l2306,3713r-40,51l2244,3826r-3,23l2242,3874r17,68l2293,3998r49,42l2401,4064r46,5xe" filled="f" strokecolor="#231f20" strokeweight=".5pt">
                <v:path arrowok="t"/>
              </v:shape>
            </v:group>
            <v:group id="_x0000_s3346" style="position:absolute;left:4105;top:2001;width:632;height:1756" coordorigin="4105,2001" coordsize="632,1756">
              <v:shape id="_x0000_s3347" style="position:absolute;left:4105;top:2001;width:632;height:1756" coordorigin="4105,2001" coordsize="632,1756" path="m4737,2001l4105,3757e" filled="f" strokecolor="#231f20" strokeweight=".5pt">
                <v:path arrowok="t"/>
              </v:shape>
            </v:group>
            <v:group id="_x0000_s3344" style="position:absolute;left:3932;top:3470;width:411;height:412" coordorigin="3932,3470" coordsize="411,412">
              <v:shape id="_x0000_s3345" style="position:absolute;left:3932;top:3470;width:411;height:412" coordorigin="3932,3470" coordsize="411,412" path="m4139,3470r-68,11l4013,3511r-45,47l3940,3617r-8,44l3933,3686r17,69l3984,3811r49,41l4092,3876r44,6l4138,3882r67,-12l4262,3840r45,-47l4335,3733r8,-44l4342,3664r-17,-68l4291,3540r-49,-41l4183,3475r-44,-5e" stroked="f">
                <v:path arrowok="t"/>
              </v:shape>
            </v:group>
            <v:group id="_x0000_s3341" style="position:absolute;left:3932;top:3470;width:411;height:412" coordorigin="3932,3470" coordsize="411,412">
              <v:shape id="_x0000_s3343" style="position:absolute;left:3932;top:3470;width:411;height:412" coordorigin="3932,3470" coordsize="411,412" path="m4138,3882r67,-12l4262,3840r45,-47l4335,3733r8,-44l4342,3664r-17,-68l4291,3540r-49,-41l4183,3475r-44,-5l4116,3471r-65,18l3997,3525r-40,51l3935,3639r-3,22l3933,3686r17,69l3984,3811r49,41l4092,3876r46,6xe" filled="f" strokecolor="#231f20" strokeweight=".5pt">
                <v:path arrowok="t"/>
              </v:shape>
              <v:shape id="_x0000_s3342" type="#_x0000_t75" style="position:absolute;left:577;top:1108;width:8008;height:4663">
                <v:imagedata r:id="rId279" o:title=""/>
              </v:shape>
            </v:group>
            <v:group id="_x0000_s3339" style="position:absolute;left:577;top:1108;width:8008;height:4713" coordorigin="577,1108" coordsize="8008,4713">
              <v:shape id="_x0000_s3340" style="position:absolute;left:577;top:1108;width:8008;height:4713" coordorigin="577,1108" coordsize="8008,4713" path="m577,5821r8008,l8585,1108r-8008,l577,5821xe" filled="f" strokecolor="#231f20" strokeweight="1pt">
                <v:path arrowok="t"/>
              </v:shape>
            </v:group>
            <w10:wrap anchorx="page"/>
          </v:group>
        </w:pict>
      </w:r>
      <w:r w:rsidR="008E0A21" w:rsidRPr="008E0A21">
        <w:rPr>
          <w:rFonts w:ascii="Verdana" w:hAnsi="Verdana"/>
          <w:b/>
          <w:color w:val="231F20"/>
          <w:sz w:val="20"/>
          <w:lang w:val="es-ES_tradnl"/>
        </w:rPr>
        <w:t xml:space="preserve">4) </w:t>
      </w:r>
      <w:r w:rsidR="008E0A21" w:rsidRPr="008E0A21">
        <w:rPr>
          <w:rFonts w:ascii="Verdana" w:hAnsi="Verdana"/>
          <w:color w:val="231F20"/>
          <w:sz w:val="20"/>
          <w:lang w:val="es-ES_tradnl"/>
        </w:rPr>
        <w:t xml:space="preserve">Svitare leggermente la ghiera </w:t>
      </w:r>
      <w:r w:rsidR="008E0A21" w:rsidRPr="008E0A21">
        <w:rPr>
          <w:rFonts w:ascii="Verdana" w:hAnsi="Verdana"/>
          <w:b/>
          <w:color w:val="231F20"/>
          <w:sz w:val="20"/>
          <w:lang w:val="es-ES_tradnl"/>
        </w:rPr>
        <w:t xml:space="preserve">(D) </w:t>
      </w:r>
      <w:r w:rsidR="008E0A21" w:rsidRPr="008E0A21">
        <w:rPr>
          <w:rFonts w:ascii="Verdana" w:hAnsi="Verdana"/>
          <w:color w:val="231F20"/>
          <w:sz w:val="20"/>
          <w:lang w:val="es-ES_tradnl"/>
        </w:rPr>
        <w:t>della valvola posta sul coperchio del contenitore che utilizze- rete in modo che la guarnizione presente al suo interno si possa muovere.</w:t>
      </w:r>
    </w:p>
    <w:p w:rsidR="00B05971" w:rsidRPr="008E0A21" w:rsidRDefault="008E0A21">
      <w:pPr>
        <w:spacing w:before="3" w:after="0" w:line="160" w:lineRule="exact"/>
        <w:rPr>
          <w:sz w:val="16"/>
          <w:szCs w:val="16"/>
          <w:lang w:val="es-ES_tradnl"/>
        </w:rPr>
      </w:pPr>
      <w:r w:rsidRPr="008E0A21">
        <w:rPr>
          <w:lang w:val="es-ES_tradnl"/>
        </w:rPr>
        <w:br w:type="column"/>
      </w:r>
    </w:p>
    <w:p w:rsidR="00B05971" w:rsidRDefault="008E0A21">
      <w:pPr>
        <w:spacing w:after="0" w:line="240" w:lineRule="auto"/>
        <w:ind w:right="-20"/>
        <w:rPr>
          <w:rFonts w:ascii="Verdana" w:eastAsia="Verdana" w:hAnsi="Verdana" w:cs="Verdana"/>
          <w:sz w:val="20"/>
          <w:szCs w:val="20"/>
        </w:rPr>
      </w:pPr>
      <w:r>
        <w:rPr>
          <w:rFonts w:ascii="Verdana" w:hAnsi="Verdana"/>
          <w:b/>
          <w:color w:val="231F20"/>
          <w:sz w:val="20"/>
        </w:rPr>
        <w:t>ВАКУУМИРОВАНИЕ КОНТЕЙНЕРОВ</w:t>
      </w:r>
    </w:p>
    <w:p w:rsidR="00B05971" w:rsidRDefault="00B05971">
      <w:pPr>
        <w:spacing w:before="17" w:after="0" w:line="220" w:lineRule="exact"/>
      </w:pPr>
    </w:p>
    <w:p w:rsidR="00B05971" w:rsidRDefault="008E0A21">
      <w:pPr>
        <w:spacing w:after="0" w:line="240" w:lineRule="auto"/>
        <w:ind w:right="-20"/>
        <w:rPr>
          <w:rFonts w:ascii="Verdana" w:eastAsia="Verdana" w:hAnsi="Verdana" w:cs="Verdana"/>
          <w:sz w:val="20"/>
          <w:szCs w:val="20"/>
        </w:rPr>
      </w:pPr>
      <w:r w:rsidRPr="00A43A4D">
        <w:rPr>
          <w:b/>
        </w:rPr>
        <w:t>1)</w:t>
      </w:r>
      <w:r>
        <w:t xml:space="preserve"> </w:t>
      </w:r>
      <w:r w:rsidRPr="00A43A4D">
        <w:rPr>
          <w:rFonts w:ascii="Verdana" w:hAnsi="Verdana"/>
          <w:color w:val="231F20"/>
          <w:sz w:val="20"/>
        </w:rPr>
        <w:t>Подключите прибор к сети</w:t>
      </w:r>
      <w:r>
        <w:t>.</w:t>
      </w:r>
    </w:p>
    <w:p w:rsidR="00B05971" w:rsidRDefault="00B05971">
      <w:pPr>
        <w:spacing w:before="17" w:after="0" w:line="220" w:lineRule="exact"/>
      </w:pPr>
    </w:p>
    <w:p w:rsidR="00B05971" w:rsidRDefault="008E0A21" w:rsidP="00A43A4D">
      <w:pPr>
        <w:spacing w:after="0" w:line="240" w:lineRule="auto"/>
        <w:ind w:right="-23"/>
        <w:rPr>
          <w:rFonts w:ascii="Verdana" w:eastAsia="Verdana" w:hAnsi="Verdana" w:cs="Verdana"/>
          <w:sz w:val="20"/>
          <w:szCs w:val="20"/>
        </w:rPr>
      </w:pPr>
      <w:r w:rsidRPr="00A43A4D">
        <w:rPr>
          <w:b/>
        </w:rPr>
        <w:t>2</w:t>
      </w:r>
      <w:r w:rsidRPr="00A43A4D">
        <w:rPr>
          <w:rFonts w:ascii="Verdana" w:hAnsi="Verdana"/>
          <w:b/>
          <w:color w:val="231F20"/>
          <w:sz w:val="20"/>
        </w:rPr>
        <w:t>)</w:t>
      </w:r>
      <w:r w:rsidRPr="00A43A4D">
        <w:rPr>
          <w:rFonts w:ascii="Verdana" w:hAnsi="Verdana"/>
          <w:color w:val="231F20"/>
          <w:sz w:val="20"/>
        </w:rPr>
        <w:t xml:space="preserve"> Включите прибор, нажав кнопку</w:t>
      </w:r>
      <w:r w:rsidR="00A43A4D">
        <w:rPr>
          <w:noProof/>
          <w:lang w:bidi="ar-SA"/>
        </w:rPr>
        <w:drawing>
          <wp:inline distT="0" distB="0" distL="0" distR="0">
            <wp:extent cx="349885" cy="3416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49885" cy="341630"/>
                    </a:xfrm>
                    <a:prstGeom prst="rect">
                      <a:avLst/>
                    </a:prstGeom>
                    <a:noFill/>
                    <a:ln>
                      <a:noFill/>
                    </a:ln>
                  </pic:spPr>
                </pic:pic>
              </a:graphicData>
            </a:graphic>
          </wp:inline>
        </w:drawing>
      </w:r>
      <w:r>
        <w:t>.</w:t>
      </w:r>
    </w:p>
    <w:p w:rsidR="00B05971" w:rsidRDefault="008E0A21">
      <w:pPr>
        <w:spacing w:before="58" w:after="0" w:line="240" w:lineRule="auto"/>
        <w:ind w:right="-20"/>
        <w:rPr>
          <w:rFonts w:ascii="Verdana" w:eastAsia="Verdana" w:hAnsi="Verdana" w:cs="Verdana"/>
          <w:sz w:val="20"/>
          <w:szCs w:val="20"/>
        </w:rPr>
      </w:pPr>
      <w:r>
        <w:rPr>
          <w:rFonts w:ascii="Verdana" w:hAnsi="Verdana"/>
          <w:b/>
          <w:color w:val="231F20"/>
          <w:sz w:val="20"/>
        </w:rPr>
        <w:t>3) Мод.  A</w:t>
      </w:r>
    </w:p>
    <w:p w:rsidR="00B05971" w:rsidRDefault="008E0A21" w:rsidP="00A43A4D">
      <w:pPr>
        <w:spacing w:before="53" w:after="0" w:line="240" w:lineRule="auto"/>
        <w:ind w:left="340" w:right="-282"/>
        <w:jc w:val="both"/>
        <w:rPr>
          <w:rFonts w:ascii="Verdana" w:eastAsia="Verdana" w:hAnsi="Verdana" w:cs="Verdana"/>
          <w:sz w:val="20"/>
          <w:szCs w:val="20"/>
        </w:rPr>
      </w:pPr>
      <w:r>
        <w:rPr>
          <w:rFonts w:ascii="Verdana" w:hAnsi="Verdana"/>
          <w:color w:val="231F20"/>
          <w:sz w:val="20"/>
        </w:rPr>
        <w:t xml:space="preserve">Поднимите крышку прибора </w:t>
      </w:r>
      <w:r>
        <w:rPr>
          <w:rFonts w:ascii="Verdana" w:hAnsi="Verdana"/>
          <w:b/>
          <w:color w:val="231F20"/>
          <w:sz w:val="20"/>
        </w:rPr>
        <w:t>(А).</w:t>
      </w:r>
    </w:p>
    <w:p w:rsidR="00B05971" w:rsidRDefault="008E0A21" w:rsidP="00A43A4D">
      <w:pPr>
        <w:spacing w:before="62" w:after="0" w:line="240" w:lineRule="exact"/>
        <w:ind w:left="340" w:right="-282"/>
        <w:jc w:val="both"/>
        <w:rPr>
          <w:rFonts w:ascii="Verdana" w:eastAsia="Verdana" w:hAnsi="Verdana" w:cs="Verdana"/>
          <w:sz w:val="20"/>
          <w:szCs w:val="20"/>
        </w:rPr>
      </w:pPr>
      <w:r>
        <w:rPr>
          <w:rFonts w:ascii="Verdana" w:hAnsi="Verdana"/>
          <w:color w:val="231F20"/>
          <w:sz w:val="20"/>
        </w:rPr>
        <w:t xml:space="preserve">Установите всасывающую трубку с вакуумной насадкой на форсунку </w:t>
      </w:r>
      <w:r>
        <w:rPr>
          <w:rFonts w:ascii="Verdana" w:hAnsi="Verdana"/>
          <w:b/>
          <w:color w:val="231F20"/>
          <w:sz w:val="20"/>
        </w:rPr>
        <w:t>(В)</w:t>
      </w:r>
      <w:r>
        <w:rPr>
          <w:rFonts w:ascii="Verdana" w:hAnsi="Verdana"/>
          <w:color w:val="231F20"/>
          <w:sz w:val="20"/>
        </w:rPr>
        <w:t xml:space="preserve">, находящуюся внутри </w:t>
      </w:r>
      <w:r w:rsidR="006F34AB">
        <w:rPr>
          <w:rFonts w:ascii="Verdana" w:hAnsi="Verdana"/>
          <w:color w:val="231F20"/>
          <w:sz w:val="20"/>
        </w:rPr>
        <w:t>уплотнителя</w:t>
      </w:r>
      <w:r>
        <w:rPr>
          <w:rFonts w:ascii="Verdana" w:hAnsi="Verdana"/>
          <w:color w:val="231F20"/>
          <w:sz w:val="20"/>
        </w:rPr>
        <w:t xml:space="preserve">. </w:t>
      </w:r>
    </w:p>
    <w:p w:rsidR="00B05971" w:rsidRDefault="00B05971">
      <w:pPr>
        <w:spacing w:before="4" w:after="0" w:line="100" w:lineRule="exact"/>
        <w:rPr>
          <w:sz w:val="10"/>
          <w:szCs w:val="10"/>
        </w:rPr>
      </w:pPr>
    </w:p>
    <w:p w:rsidR="00B05971" w:rsidRDefault="008E0A21">
      <w:pPr>
        <w:spacing w:after="0" w:line="240" w:lineRule="auto"/>
        <w:ind w:left="340" w:right="4007"/>
        <w:jc w:val="both"/>
        <w:rPr>
          <w:rFonts w:ascii="Verdana" w:eastAsia="Verdana" w:hAnsi="Verdana" w:cs="Verdana"/>
          <w:sz w:val="20"/>
          <w:szCs w:val="20"/>
        </w:rPr>
      </w:pPr>
      <w:r>
        <w:rPr>
          <w:rFonts w:ascii="Verdana" w:hAnsi="Verdana"/>
          <w:b/>
          <w:color w:val="231F20"/>
          <w:sz w:val="20"/>
        </w:rPr>
        <w:t>Мод. B</w:t>
      </w:r>
    </w:p>
    <w:p w:rsidR="00B05971" w:rsidRDefault="008E0A21">
      <w:pPr>
        <w:spacing w:before="62" w:after="0" w:line="240" w:lineRule="exact"/>
        <w:ind w:left="340" w:right="71"/>
        <w:jc w:val="both"/>
        <w:rPr>
          <w:rFonts w:ascii="Verdana" w:eastAsia="Verdana" w:hAnsi="Verdana" w:cs="Verdana"/>
          <w:sz w:val="20"/>
          <w:szCs w:val="20"/>
        </w:rPr>
      </w:pPr>
      <w:r>
        <w:rPr>
          <w:rFonts w:ascii="Verdana" w:hAnsi="Verdana"/>
          <w:color w:val="231F20"/>
          <w:sz w:val="20"/>
        </w:rPr>
        <w:t xml:space="preserve">Установите всасывающую трубку с вакуумной насадкой на соединение </w:t>
      </w:r>
      <w:r>
        <w:rPr>
          <w:rFonts w:ascii="Verdana" w:hAnsi="Verdana"/>
          <w:b/>
          <w:color w:val="231F20"/>
          <w:sz w:val="20"/>
        </w:rPr>
        <w:t>(С)</w:t>
      </w:r>
      <w:r>
        <w:rPr>
          <w:rFonts w:ascii="Verdana" w:hAnsi="Verdana"/>
          <w:color w:val="231F20"/>
          <w:sz w:val="20"/>
        </w:rPr>
        <w:t>.</w:t>
      </w:r>
    </w:p>
    <w:p w:rsidR="00B05971" w:rsidRDefault="00B05971">
      <w:pPr>
        <w:spacing w:before="3" w:after="0" w:line="110" w:lineRule="exact"/>
        <w:rPr>
          <w:sz w:val="11"/>
          <w:szCs w:val="11"/>
        </w:rPr>
      </w:pPr>
    </w:p>
    <w:p w:rsidR="00B05971" w:rsidRPr="00A43A4D" w:rsidRDefault="008E0A21">
      <w:pPr>
        <w:spacing w:after="0" w:line="240" w:lineRule="exact"/>
        <w:ind w:left="340" w:right="73" w:hanging="340"/>
        <w:jc w:val="both"/>
        <w:rPr>
          <w:rFonts w:ascii="Verdana" w:hAnsi="Verdana"/>
          <w:color w:val="231F20"/>
          <w:sz w:val="20"/>
        </w:rPr>
      </w:pPr>
      <w:r w:rsidRPr="00A43A4D">
        <w:rPr>
          <w:b/>
        </w:rPr>
        <w:t>4)</w:t>
      </w:r>
      <w:r>
        <w:t xml:space="preserve"> </w:t>
      </w:r>
      <w:r w:rsidRPr="00A43A4D">
        <w:rPr>
          <w:rFonts w:ascii="Verdana" w:hAnsi="Verdana"/>
          <w:color w:val="231F20"/>
          <w:sz w:val="20"/>
        </w:rPr>
        <w:t xml:space="preserve">Открутите круглую гайку </w:t>
      </w:r>
      <w:r w:rsidRPr="00A43A4D">
        <w:rPr>
          <w:rFonts w:ascii="Verdana" w:hAnsi="Verdana"/>
          <w:b/>
          <w:color w:val="231F20"/>
          <w:sz w:val="20"/>
        </w:rPr>
        <w:t>(D)</w:t>
      </w:r>
      <w:r w:rsidRPr="00A43A4D">
        <w:rPr>
          <w:rFonts w:ascii="Verdana" w:hAnsi="Verdana"/>
          <w:color w:val="231F20"/>
          <w:sz w:val="20"/>
        </w:rPr>
        <w:t xml:space="preserve"> клапана на крышке вашего контейнера, чтобы внутренний уплотнитель мог сдвинуться.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1" w:after="0" w:line="240" w:lineRule="exact"/>
        <w:rPr>
          <w:sz w:val="24"/>
          <w:szCs w:val="24"/>
        </w:rPr>
      </w:pPr>
    </w:p>
    <w:p w:rsidR="00B05971" w:rsidRPr="008E0A21" w:rsidRDefault="008E0A21">
      <w:pPr>
        <w:spacing w:before="22" w:after="0" w:line="247" w:lineRule="exact"/>
        <w:ind w:left="4184" w:right="6336"/>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 w:after="0" w:line="200" w:lineRule="exact"/>
        <w:rPr>
          <w:sz w:val="20"/>
          <w:szCs w:val="20"/>
          <w:lang w:val="es-ES_tradnl"/>
        </w:rPr>
      </w:pPr>
    </w:p>
    <w:p w:rsidR="00B05971" w:rsidRPr="008E0A21" w:rsidRDefault="008E0A21">
      <w:pPr>
        <w:spacing w:before="22" w:after="0" w:line="250" w:lineRule="exact"/>
        <w:ind w:left="6758" w:right="3742"/>
        <w:jc w:val="center"/>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8E0A21">
      <w:pPr>
        <w:spacing w:before="71" w:after="0" w:line="132" w:lineRule="auto"/>
        <w:ind w:left="1870" w:right="6876" w:firstLine="1706"/>
        <w:rPr>
          <w:rFonts w:ascii="Verdana" w:eastAsia="Verdana" w:hAnsi="Verdana" w:cs="Verdana"/>
          <w:sz w:val="28"/>
          <w:szCs w:val="28"/>
          <w:lang w:val="es-ES_tradnl"/>
        </w:rPr>
      </w:pPr>
      <w:r w:rsidRPr="008E0A21">
        <w:rPr>
          <w:rFonts w:ascii="Verdana" w:hAnsi="Verdana"/>
          <w:b/>
          <w:color w:val="231F20"/>
          <w:sz w:val="28"/>
          <w:lang w:val="es-ES_tradnl"/>
        </w:rPr>
        <w:t>C D</w:t>
      </w:r>
    </w:p>
    <w:p w:rsidR="00B05971" w:rsidRPr="008E0A21" w:rsidRDefault="00B05971">
      <w:pPr>
        <w:spacing w:before="1" w:after="0" w:line="180" w:lineRule="exact"/>
        <w:rPr>
          <w:sz w:val="18"/>
          <w:szCs w:val="18"/>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22" w:after="0" w:line="218" w:lineRule="exact"/>
        <w:ind w:left="1316" w:right="-20"/>
        <w:rPr>
          <w:rFonts w:ascii="Verdana" w:eastAsia="Verdana" w:hAnsi="Verdana" w:cs="Verdana"/>
          <w:sz w:val="21"/>
          <w:szCs w:val="21"/>
          <w:lang w:val="es-ES_tradnl"/>
        </w:rPr>
      </w:pPr>
      <w:r w:rsidRPr="008E0A21">
        <w:rPr>
          <w:rFonts w:ascii="Verdana" w:hAnsi="Verdana"/>
          <w:color w:val="231F20"/>
          <w:position w:val="-4"/>
          <w:sz w:val="21"/>
          <w:lang w:val="es-ES_tradnl"/>
        </w:rPr>
        <w:t>•</w:t>
      </w:r>
    </w:p>
    <w:p w:rsidR="00B05971" w:rsidRPr="008E0A21" w:rsidRDefault="009C354D">
      <w:pPr>
        <w:spacing w:after="0" w:line="243" w:lineRule="exact"/>
        <w:ind w:right="3301"/>
        <w:jc w:val="right"/>
        <w:rPr>
          <w:rFonts w:ascii="Verdana" w:eastAsia="Verdana" w:hAnsi="Verdana" w:cs="Verdana"/>
          <w:sz w:val="28"/>
          <w:szCs w:val="28"/>
          <w:lang w:val="es-ES_tradnl"/>
        </w:rPr>
      </w:pPr>
      <w:r>
        <w:pict>
          <v:group id="_x0000_s3315" style="position:absolute;left:0;text-align:left;margin-left:140.35pt;margin-top:66.1pt;width:412.9pt;height:214.5pt;z-index:-8152;mso-position-horizontal-relative:page" coordorigin="2807,1322" coordsize="8258,4290">
            <v:shape id="_x0000_s3336" type="#_x0000_t75" style="position:absolute;left:2817;top:1332;width:8238;height:4270">
              <v:imagedata r:id="rId281" o:title=""/>
            </v:shape>
            <v:group id="_x0000_s3334" style="position:absolute;left:2817;top:1332;width:8238;height:4270" coordorigin="2817,1332" coordsize="8238,4270">
              <v:shape id="_x0000_s3335" style="position:absolute;left:2817;top:1332;width:8238;height:4270" coordorigin="2817,1332" coordsize="8238,4270" path="m2817,5602r8239,l11056,1332r-8239,l2817,5602xe" filled="f" strokecolor="#231f20" strokeweight="1pt">
                <v:path arrowok="t"/>
              </v:shape>
            </v:group>
            <v:group id="_x0000_s3332" style="position:absolute;left:9357;top:2268;width:883;height:883" coordorigin="9357,2268" coordsize="883,883">
              <v:shape id="_x0000_s3333" style="position:absolute;left:9357;top:2268;width:883;height:883" coordorigin="9357,2268" coordsize="883,883" path="m9357,3151r882,-883e" filled="f" strokecolor="#231f20" strokeweight=".5pt">
                <v:path arrowok="t"/>
              </v:shape>
            </v:group>
            <v:group id="_x0000_s3330" style="position:absolute;left:10030;top:2061;width:411;height:412" coordorigin="10030,2061" coordsize="411,412">
              <v:shape id="_x0000_s3331" style="position:absolute;left:10030;top:2061;width:411;height:412" coordorigin="10030,2061" coordsize="411,412" path="m10237,2061r-67,11l10112,2103r-45,47l10038,2209r-8,44l10032,2278r16,68l10083,2402r48,42l10190,2468r44,5l10236,2473r67,-11l10361,2431r45,-47l10434,2325r8,-45l10440,2256r-16,-68l10389,2132r-48,-42l10281,2066r-44,-5e" stroked="f">
                <v:path arrowok="t"/>
              </v:shape>
            </v:group>
            <v:group id="_x0000_s3328" style="position:absolute;left:10030;top:2061;width:411;height:412" coordorigin="10030,2061" coordsize="411,412">
              <v:shape id="_x0000_s3329" style="position:absolute;left:10030;top:2061;width:411;height:412" coordorigin="10030,2061" coordsize="411,412" path="m10236,2473r67,-11l10361,2431r45,-47l10434,2325r8,-45l10440,2256r-16,-68l10389,2132r-48,-42l10281,2066r-44,-5l10214,2062r-65,19l10095,2117r-40,51l10033,2230r-3,23l10032,2278r16,68l10083,2402r48,42l10190,2468r46,5xe" filled="f" strokecolor="#231f20" strokeweight=".5pt">
                <v:path arrowok="t"/>
              </v:shape>
            </v:group>
            <v:group id="_x0000_s3326" style="position:absolute;left:6715;top:3752;width:1144;height:461" coordorigin="6715,3752" coordsize="1144,461">
              <v:shape id="_x0000_s3327" style="position:absolute;left:6715;top:3752;width:1144;height:461" coordorigin="6715,3752" coordsize="1144,461" path="m6715,3752r1144,461e" filled="f" strokecolor="#231f20" strokeweight=".5pt">
                <v:path arrowok="t"/>
              </v:shape>
            </v:group>
            <v:group id="_x0000_s3324" style="position:absolute;left:6530;top:3541;width:411;height:412" coordorigin="6530,3541" coordsize="411,412">
              <v:shape id="_x0000_s3325" style="position:absolute;left:6530;top:3541;width:411;height:412" coordorigin="6530,3541" coordsize="411,412" path="m6737,3541r-67,11l6612,3582r-45,47l6538,3688r-8,45l6531,3758r17,68l6582,3882r49,41l6690,3948r44,5l6736,3953r67,-11l6860,3911r45,-47l6933,3804r8,-44l6940,3735r-17,-68l6889,3611r-49,-41l6781,3546r-44,-5e" stroked="f">
                <v:path arrowok="t"/>
              </v:shape>
            </v:group>
            <v:group id="_x0000_s3322" style="position:absolute;left:6530;top:3541;width:411;height:412" coordorigin="6530,3541" coordsize="411,412">
              <v:shape id="_x0000_s3323" style="position:absolute;left:6530;top:3541;width:411;height:412" coordorigin="6530,3541" coordsize="411,412" path="m6736,3953r67,-11l6860,3911r45,-47l6933,3804r8,-44l6940,3735r-17,-68l6889,3611r-49,-41l6781,3546r-44,-5l6714,3542r-65,18l6595,3596r-40,52l6533,3710r-3,23l6531,3758r17,68l6582,3882r49,41l6690,3948r46,5xe" filled="f" strokecolor="#231f20" strokeweight=".5pt">
                <v:path arrowok="t"/>
              </v:shape>
            </v:group>
            <v:group id="_x0000_s3320" style="position:absolute;left:4457;top:2804;width:597;height:658" coordorigin="4457,2804" coordsize="597,658">
              <v:shape id="_x0000_s3321" style="position:absolute;left:4457;top:2804;width:597;height:658" coordorigin="4457,2804" coordsize="597,658" path="m4457,3462r597,-658e" filled="f" strokecolor="#231f20" strokeweight=".5pt">
                <v:path arrowok="t"/>
              </v:shape>
            </v:group>
            <v:group id="_x0000_s3318" style="position:absolute;left:4965;top:2452;width:411;height:412" coordorigin="4965,2452" coordsize="411,412">
              <v:shape id="_x0000_s3319" style="position:absolute;left:4965;top:2452;width:411;height:412" coordorigin="4965,2452" coordsize="411,412" path="m5172,2452r-67,11l5047,2494r-45,47l4973,2600r-8,44l4967,2669r16,68l5017,2793r49,42l5125,2859r44,5l5171,2864r67,-11l5296,2822r44,-47l5369,2716r8,-45l5375,2647r-16,-68l5324,2523r-48,-42l5216,2457r-44,-5e" stroked="f">
                <v:path arrowok="t"/>
              </v:shape>
            </v:group>
            <v:group id="_x0000_s3316" style="position:absolute;left:4965;top:2452;width:411;height:412" coordorigin="4965,2452" coordsize="411,412">
              <v:shape id="_x0000_s3317" style="position:absolute;left:4965;top:2452;width:411;height:412" coordorigin="4965,2452" coordsize="411,412" path="m5171,2864r67,-11l5296,2822r44,-47l5369,2716r8,-45l5375,2647r-16,-68l5324,2523r-48,-42l5216,2457r-44,-5l5149,2453r-65,18l5030,2508r-40,51l4968,2621r-3,23l4967,2669r16,68l5017,2793r49,42l5125,2859r46,5xe" filled="f" strokecolor="#231f20" strokeweight=".5pt">
                <v:path arrowok="t"/>
              </v:shape>
            </v:group>
            <w10:wrap anchorx="page"/>
          </v:group>
        </w:pict>
      </w:r>
      <w:r w:rsidR="008E0A21" w:rsidRPr="008E0A21">
        <w:rPr>
          <w:rFonts w:ascii="Verdana" w:hAnsi="Verdana"/>
          <w:b/>
          <w:color w:val="231F20"/>
          <w:sz w:val="28"/>
          <w:lang w:val="es-ES_tradnl"/>
        </w:rPr>
        <w:t>A</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9" w:after="0" w:line="220" w:lineRule="exact"/>
        <w:rPr>
          <w:lang w:val="es-ES_tradnl"/>
        </w:rPr>
      </w:pPr>
    </w:p>
    <w:p w:rsidR="00B05971" w:rsidRPr="008E0A21" w:rsidRDefault="008E0A21">
      <w:pPr>
        <w:spacing w:before="10" w:after="0" w:line="240" w:lineRule="auto"/>
        <w:ind w:right="821"/>
        <w:jc w:val="right"/>
        <w:rPr>
          <w:rFonts w:ascii="Verdana" w:eastAsia="Verdana" w:hAnsi="Verdana" w:cs="Verdana"/>
          <w:sz w:val="28"/>
          <w:szCs w:val="28"/>
          <w:lang w:val="es-ES_tradnl"/>
        </w:rPr>
      </w:pPr>
      <w:r w:rsidRPr="008E0A21">
        <w:rPr>
          <w:rFonts w:ascii="Verdana" w:hAnsi="Verdana"/>
          <w:b/>
          <w:color w:val="231F20"/>
          <w:sz w:val="28"/>
          <w:lang w:val="es-ES_tradnl"/>
        </w:rPr>
        <w:t>A</w:t>
      </w:r>
    </w:p>
    <w:p w:rsidR="00B05971" w:rsidRPr="008E0A21" w:rsidRDefault="008E0A21">
      <w:pPr>
        <w:spacing w:before="50" w:after="0" w:line="330" w:lineRule="exact"/>
        <w:ind w:left="4553" w:right="5838"/>
        <w:jc w:val="center"/>
        <w:rPr>
          <w:rFonts w:ascii="Verdana" w:eastAsia="Verdana" w:hAnsi="Verdana" w:cs="Verdana"/>
          <w:sz w:val="28"/>
          <w:szCs w:val="28"/>
          <w:lang w:val="es-ES_tradnl"/>
        </w:rPr>
      </w:pPr>
      <w:r w:rsidRPr="008E0A21">
        <w:rPr>
          <w:rFonts w:ascii="Verdana" w:hAnsi="Verdana"/>
          <w:b/>
          <w:color w:val="231F20"/>
          <w:position w:val="-2"/>
          <w:sz w:val="28"/>
          <w:lang w:val="es-ES_tradnl"/>
        </w:rPr>
        <w:t>D</w:t>
      </w:r>
    </w:p>
    <w:p w:rsidR="00B05971" w:rsidRPr="008E0A21" w:rsidRDefault="00B05971">
      <w:pPr>
        <w:spacing w:before="4" w:after="0" w:line="180" w:lineRule="exact"/>
        <w:rPr>
          <w:sz w:val="18"/>
          <w:szCs w:val="18"/>
          <w:lang w:val="es-ES_tradnl"/>
        </w:rPr>
      </w:pPr>
    </w:p>
    <w:p w:rsidR="00B05971" w:rsidRPr="008E0A21" w:rsidRDefault="008E0A21">
      <w:pPr>
        <w:spacing w:before="22" w:after="0" w:line="240" w:lineRule="auto"/>
        <w:ind w:right="1755"/>
        <w:jc w:val="right"/>
        <w:rPr>
          <w:rFonts w:ascii="Verdana" w:eastAsia="Verdana" w:hAnsi="Verdana" w:cs="Verdana"/>
          <w:sz w:val="21"/>
          <w:szCs w:val="21"/>
          <w:lang w:val="es-ES_tradnl"/>
        </w:rPr>
      </w:pPr>
      <w:r w:rsidRPr="008E0A21">
        <w:rPr>
          <w:rFonts w:ascii="Verdana" w:hAnsi="Verdana"/>
          <w:color w:val="231F20"/>
          <w:sz w:val="21"/>
          <w:lang w:val="es-ES_tradnl"/>
        </w:rPr>
        <w:t>•</w:t>
      </w:r>
    </w:p>
    <w:p w:rsidR="00B05971" w:rsidRPr="008E0A21" w:rsidRDefault="008E0A21">
      <w:pPr>
        <w:spacing w:before="56" w:after="0" w:line="240" w:lineRule="auto"/>
        <w:ind w:left="3900" w:right="6619"/>
        <w:jc w:val="center"/>
        <w:rPr>
          <w:rFonts w:ascii="Verdana" w:eastAsia="Verdana" w:hAnsi="Verdana" w:cs="Verdana"/>
          <w:sz w:val="21"/>
          <w:szCs w:val="21"/>
          <w:lang w:val="es-ES_tradnl"/>
        </w:rPr>
      </w:pPr>
      <w:r w:rsidRPr="008E0A21">
        <w:rPr>
          <w:rFonts w:ascii="Verdana" w:hAnsi="Verdana"/>
          <w:color w:val="231F20"/>
          <w:sz w:val="21"/>
          <w:lang w:val="es-ES_tradnl"/>
        </w:rPr>
        <w:t>•</w:t>
      </w:r>
    </w:p>
    <w:p w:rsidR="00B05971" w:rsidRPr="008E0A21" w:rsidRDefault="008E0A21">
      <w:pPr>
        <w:spacing w:after="0" w:line="325" w:lineRule="exact"/>
        <w:ind w:left="6128" w:right="4283"/>
        <w:jc w:val="center"/>
        <w:rPr>
          <w:rFonts w:ascii="Verdana" w:eastAsia="Verdana" w:hAnsi="Verdana" w:cs="Verdana"/>
          <w:sz w:val="28"/>
          <w:szCs w:val="28"/>
          <w:lang w:val="es-ES_tradnl"/>
        </w:rPr>
      </w:pPr>
      <w:r w:rsidRPr="008E0A21">
        <w:rPr>
          <w:rFonts w:ascii="Verdana" w:hAnsi="Verdana"/>
          <w:b/>
          <w:color w:val="231F20"/>
          <w:position w:val="-1"/>
          <w:sz w:val="28"/>
          <w:lang w:val="es-ES_tradnl"/>
        </w:rPr>
        <w:t>B</w:t>
      </w:r>
    </w:p>
    <w:p w:rsidR="00B05971" w:rsidRPr="008E0A21" w:rsidRDefault="00B05971">
      <w:pPr>
        <w:spacing w:after="0" w:line="325" w:lineRule="exact"/>
        <w:jc w:val="center"/>
        <w:rPr>
          <w:rFonts w:ascii="Verdana" w:eastAsia="Verdana" w:hAnsi="Verdana" w:cs="Verdana"/>
          <w:sz w:val="28"/>
          <w:szCs w:val="28"/>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308" style="position:absolute;left:0;text-align:left;margin-left:42.4pt;margin-top:4.6pt;width:165.65pt;height:17.75pt;z-index:-8151;mso-position-horizontal-relative:page" coordorigin="848,92" coordsize="3313,355">
            <v:group id="_x0000_s3313" style="position:absolute;left:860;top:102;width:461;height:301" coordorigin="860,102" coordsize="461,301">
              <v:shape id="_x0000_s3314"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311" style="position:absolute;left:860;top:102;width:461;height:301" coordorigin="860,102" coordsize="461,301">
              <v:shape id="_x0000_s3312"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309" style="position:absolute;left:850;top:445;width:3308;height:2" coordorigin="850,445" coordsize="3308,2">
              <v:shape id="_x0000_s3310" style="position:absolute;left:850;top:445;width:3308;height:2" coordorigin="850,445" coordsize="3308,0" path="m850,445r3308,e" filled="f" strokecolor="#231f20" strokeweight=".25pt">
                <v:path arrowok="t"/>
              </v:shape>
            </v:group>
            <w10:wrap anchorx="page"/>
          </v:group>
        </w:pict>
      </w:r>
      <w:r>
        <w:pict>
          <v:group id="_x0000_s3301" style="position:absolute;left:0;text-align:left;margin-left:221.95pt;margin-top:4.6pt;width:165.6pt;height:17.75pt;z-index:-8150;mso-position-horizontal-relative:page" coordorigin="4439,92" coordsize="3312,355">
            <v:group id="_x0000_s3306" style="position:absolute;left:4451;top:102;width:461;height:301" coordorigin="4451,102" coordsize="461,301">
              <v:shape id="_x0000_s3307"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304" style="position:absolute;left:4451;top:102;width:461;height:301" coordorigin="4451,102" coordsize="461,301">
              <v:shape id="_x0000_s3305"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302" style="position:absolute;left:4441;top:445;width:3307;height:2" coordorigin="4441,445" coordsize="3307,2">
              <v:shape id="_x0000_s3303" style="position:absolute;left:4441;top:445;width:3307;height:2" coordorigin="4441,445" coordsize="3307,0" path="m4441,445r3307,e" filled="f" strokecolor="#231f20" strokeweight=".25pt">
                <v:path arrowok="t"/>
              </v:shape>
            </v:group>
            <w10:wrap anchorx="page"/>
          </v:group>
        </w:pict>
      </w:r>
      <w:r>
        <w:pict>
          <v:group id="_x0000_s3294" style="position:absolute;left:0;text-align:left;margin-left:401.45pt;margin-top:4.6pt;width:165.65pt;height:17.75pt;z-index:-8149;mso-position-horizontal-relative:page" coordorigin="8029,92" coordsize="3313,355">
            <v:group id="_x0000_s3299" style="position:absolute;left:8041;top:102;width:461;height:301" coordorigin="8041,102" coordsize="461,301">
              <v:shape id="_x0000_s3300"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297" style="position:absolute;left:8041;top:102;width:461;height:301" coordorigin="8041,102" coordsize="461,301">
              <v:shape id="_x0000_s3298"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295" style="position:absolute;left:8031;top:445;width:3308;height:2" coordorigin="8031,445" coordsize="3308,2">
              <v:shape id="_x0000_s3296"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9C354D">
      <w:pPr>
        <w:spacing w:before="2" w:after="0" w:line="170" w:lineRule="exact"/>
        <w:rPr>
          <w:sz w:val="17"/>
          <w:szCs w:val="17"/>
          <w:lang w:val="es-ES_tradnl"/>
        </w:rPr>
      </w:pPr>
      <w:r>
        <w:pict>
          <v:group id="_x0000_s3291" style="position:absolute;margin-left:59.6pt;margin-top:553.65pt;width:490.45pt;height:137.6pt;z-index:-8148;mso-position-horizontal-relative:page;mso-position-vertical-relative:page" coordorigin="1192,11073" coordsize="9809,2752">
            <v:shape id="_x0000_s3293" type="#_x0000_t75" style="position:absolute;left:1192;top:11540;width:9809;height:2285">
              <v:imagedata r:id="rId218" o:title=""/>
            </v:shape>
            <v:shape id="_x0000_s3292" type="#_x0000_t75" style="position:absolute;left:2876;top:11073;width:703;height:914">
              <v:imagedata r:id="rId282" o:title=""/>
            </v:shape>
            <w10:wrap anchorx="page" anchory="page"/>
          </v:group>
        </w:pict>
      </w:r>
    </w:p>
    <w:p w:rsidR="00B05971" w:rsidRPr="008E0A21" w:rsidRDefault="008E0A21">
      <w:pPr>
        <w:spacing w:after="0" w:line="240" w:lineRule="exact"/>
        <w:ind w:left="110" w:right="653"/>
        <w:rPr>
          <w:rFonts w:ascii="Verdana" w:eastAsia="Verdana" w:hAnsi="Verdana" w:cs="Verdana"/>
          <w:sz w:val="20"/>
          <w:szCs w:val="20"/>
          <w:lang w:val="en-US"/>
        </w:rPr>
      </w:pPr>
      <w:r w:rsidRPr="008E0A21">
        <w:rPr>
          <w:rFonts w:ascii="Verdana" w:hAnsi="Verdana"/>
          <w:b/>
          <w:color w:val="231F20"/>
          <w:sz w:val="20"/>
          <w:lang w:val="en-US"/>
        </w:rPr>
        <w:t>EXÉCUTION DU VIDE DANS DES RÉCIPIENTS</w:t>
      </w:r>
    </w:p>
    <w:p w:rsidR="00B05971" w:rsidRPr="008E0A21" w:rsidRDefault="00B05971">
      <w:pPr>
        <w:spacing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451" w:right="-54" w:hanging="340"/>
        <w:jc w:val="both"/>
        <w:rPr>
          <w:rFonts w:ascii="Verdana" w:eastAsia="Verdana" w:hAnsi="Verdana" w:cs="Verdana"/>
          <w:sz w:val="20"/>
          <w:szCs w:val="20"/>
          <w:lang w:val="en-US"/>
        </w:rPr>
      </w:pPr>
      <w:r w:rsidRPr="008E0A21">
        <w:rPr>
          <w:rFonts w:ascii="Verdana" w:hAnsi="Verdana"/>
          <w:b/>
          <w:color w:val="231F20"/>
          <w:sz w:val="20"/>
          <w:lang w:val="en-US"/>
        </w:rPr>
        <w:t xml:space="preserve">1) </w:t>
      </w:r>
      <w:r w:rsidRPr="008E0A21">
        <w:rPr>
          <w:rFonts w:ascii="Verdana" w:hAnsi="Verdana"/>
          <w:color w:val="231F20"/>
          <w:sz w:val="20"/>
          <w:lang w:val="en-US"/>
        </w:rPr>
        <w:t>Brancher la machine au cou- rant.</w:t>
      </w:r>
    </w:p>
    <w:p w:rsidR="00B05971" w:rsidRPr="008E0A21" w:rsidRDefault="008E0A21">
      <w:pPr>
        <w:spacing w:before="53" w:after="0" w:line="237" w:lineRule="auto"/>
        <w:ind w:left="450" w:right="-98"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Donner la tension à la condi- tionneuse en appuyant sur le bouton </w:t>
      </w:r>
      <w:r w:rsidR="009C354D">
        <w:rPr>
          <w:rFonts w:ascii="Verdana" w:eastAsia="Verdana" w:hAnsi="Verdana" w:cs="Verdana"/>
          <w:color w:val="231F20"/>
          <w:sz w:val="20"/>
          <w:szCs w:val="20"/>
        </w:rPr>
        <w:pict>
          <v:shape id="_x0000_i1090" type="#_x0000_t75" style="width:27.75pt;height:27pt;mso-position-horizontal-relative:char;mso-position-vertical-relative:line">
            <v:imagedata r:id="rId283" o:title=""/>
          </v:shape>
        </w:pict>
      </w:r>
      <w:r w:rsidRPr="008E0A21">
        <w:rPr>
          <w:rFonts w:ascii="Verdana" w:hAnsi="Verdana"/>
          <w:color w:val="231F20"/>
          <w:sz w:val="20"/>
          <w:lang w:val="es-ES_tradnl"/>
        </w:rPr>
        <w:t>.</w:t>
      </w:r>
    </w:p>
    <w:p w:rsidR="00B05971" w:rsidRPr="008E0A21" w:rsidRDefault="008E0A21">
      <w:pPr>
        <w:spacing w:before="44" w:after="0" w:line="240" w:lineRule="auto"/>
        <w:ind w:left="111" w:right="-20"/>
        <w:rPr>
          <w:rFonts w:ascii="Verdana" w:eastAsia="Verdana" w:hAnsi="Verdana" w:cs="Verdana"/>
          <w:sz w:val="20"/>
          <w:szCs w:val="20"/>
          <w:lang w:val="en-US"/>
        </w:rPr>
      </w:pPr>
      <w:r w:rsidRPr="008E0A21">
        <w:rPr>
          <w:rFonts w:ascii="Verdana" w:hAnsi="Verdana"/>
          <w:b/>
          <w:color w:val="231F20"/>
          <w:sz w:val="20"/>
          <w:lang w:val="en-US"/>
        </w:rPr>
        <w:t xml:space="preserve">3) </w:t>
      </w:r>
      <w:r>
        <w:rPr>
          <w:rFonts w:ascii="Verdana" w:hAnsi="Verdana"/>
          <w:b/>
          <w:color w:val="231F20"/>
          <w:sz w:val="20"/>
        </w:rPr>
        <w:t>Мод</w:t>
      </w:r>
      <w:r w:rsidRPr="008E0A21">
        <w:rPr>
          <w:rFonts w:ascii="Verdana" w:hAnsi="Verdana"/>
          <w:b/>
          <w:color w:val="231F20"/>
          <w:sz w:val="20"/>
          <w:lang w:val="en-US"/>
        </w:rPr>
        <w:t>. A</w:t>
      </w:r>
    </w:p>
    <w:p w:rsidR="00B05971" w:rsidRPr="008E0A21" w:rsidRDefault="008E0A21">
      <w:pPr>
        <w:spacing w:before="53" w:after="0" w:line="240" w:lineRule="auto"/>
        <w:ind w:left="451" w:right="-54"/>
        <w:jc w:val="both"/>
        <w:rPr>
          <w:rFonts w:ascii="Verdana" w:eastAsia="Verdana" w:hAnsi="Verdana" w:cs="Verdana"/>
          <w:sz w:val="20"/>
          <w:szCs w:val="20"/>
          <w:lang w:val="en-US"/>
        </w:rPr>
      </w:pPr>
      <w:r w:rsidRPr="008E0A21">
        <w:rPr>
          <w:rFonts w:ascii="Verdana" w:hAnsi="Verdana"/>
          <w:color w:val="231F20"/>
          <w:sz w:val="20"/>
          <w:lang w:val="en-US"/>
        </w:rPr>
        <w:t xml:space="preserve">Soulever le volet mobile </w:t>
      </w:r>
      <w:r w:rsidRPr="008E0A21">
        <w:rPr>
          <w:rFonts w:ascii="Verdana" w:hAnsi="Verdana"/>
          <w:b/>
          <w:color w:val="231F20"/>
          <w:sz w:val="20"/>
          <w:lang w:val="en-US"/>
        </w:rPr>
        <w:t>(A)</w:t>
      </w:r>
    </w:p>
    <w:p w:rsidR="00B05971" w:rsidRPr="008E0A21" w:rsidRDefault="008E0A21">
      <w:pPr>
        <w:spacing w:after="0" w:line="240" w:lineRule="exact"/>
        <w:ind w:left="451" w:right="1442"/>
        <w:jc w:val="both"/>
        <w:rPr>
          <w:rFonts w:ascii="Verdana" w:eastAsia="Verdana" w:hAnsi="Verdana" w:cs="Verdana"/>
          <w:sz w:val="20"/>
          <w:szCs w:val="20"/>
          <w:lang w:val="es-ES_tradnl"/>
        </w:rPr>
      </w:pPr>
      <w:r w:rsidRPr="008E0A21">
        <w:rPr>
          <w:rFonts w:ascii="Verdana" w:hAnsi="Verdana"/>
          <w:color w:val="231F20"/>
          <w:position w:val="-1"/>
          <w:sz w:val="20"/>
          <w:lang w:val="es-ES_tradnl"/>
        </w:rPr>
        <w:t>de la machine.</w:t>
      </w:r>
    </w:p>
    <w:p w:rsidR="00B05971" w:rsidRPr="008E0A21" w:rsidRDefault="008E0A21">
      <w:pPr>
        <w:spacing w:before="62" w:after="0" w:line="240" w:lineRule="exact"/>
        <w:ind w:left="451"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Raccorder le tuyau muni  de cloche aspirante à  l’embout </w:t>
      </w:r>
      <w:r w:rsidRPr="008E0A21">
        <w:rPr>
          <w:rFonts w:ascii="Verdana" w:hAnsi="Verdana"/>
          <w:b/>
          <w:color w:val="231F20"/>
          <w:sz w:val="20"/>
          <w:lang w:val="es-ES_tradnl"/>
        </w:rPr>
        <w:t xml:space="preserve">(B)  </w:t>
      </w:r>
      <w:r w:rsidRPr="008E0A21">
        <w:rPr>
          <w:rFonts w:ascii="Verdana" w:hAnsi="Verdana"/>
          <w:color w:val="231F20"/>
          <w:sz w:val="20"/>
          <w:lang w:val="es-ES_tradnl"/>
        </w:rPr>
        <w:t>se trouvant  à  l’intérieur de la limite du joint.</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auto"/>
        <w:ind w:left="450" w:right="2085"/>
        <w:jc w:val="both"/>
        <w:rPr>
          <w:rFonts w:ascii="Verdana" w:eastAsia="Verdana" w:hAnsi="Verdana" w:cs="Verdana"/>
          <w:sz w:val="20"/>
          <w:szCs w:val="20"/>
          <w:lang w:val="es-ES_tradnl"/>
        </w:rPr>
      </w:pPr>
      <w:r w:rsidRPr="008E0A21">
        <w:rPr>
          <w:rFonts w:ascii="Verdana" w:hAnsi="Verdana"/>
          <w:b/>
          <w:color w:val="231F20"/>
          <w:sz w:val="20"/>
          <w:lang w:val="es-ES_tradnl"/>
        </w:rPr>
        <w:t>Mod. B</w:t>
      </w:r>
    </w:p>
    <w:p w:rsidR="00B05971" w:rsidRPr="008E0A21" w:rsidRDefault="008E0A21">
      <w:pPr>
        <w:spacing w:before="62" w:after="0" w:line="240" w:lineRule="exact"/>
        <w:ind w:left="451"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Raccorder le tuyau muni  de cloche aspirante à  l’attaque </w:t>
      </w:r>
      <w:r w:rsidRPr="008E0A21">
        <w:rPr>
          <w:rFonts w:ascii="Verdana" w:hAnsi="Verdana"/>
          <w:b/>
          <w:color w:val="231F20"/>
          <w:sz w:val="20"/>
          <w:lang w:val="es-ES_tradnl"/>
        </w:rPr>
        <w:t>(C)</w:t>
      </w:r>
      <w:r w:rsidRPr="008E0A21">
        <w:rPr>
          <w:rFonts w:ascii="Verdana" w:hAnsi="Verdana"/>
          <w:color w:val="231F20"/>
          <w:sz w:val="20"/>
          <w:lang w:val="es-ES_tradnl"/>
        </w:rPr>
        <w:t>.</w:t>
      </w:r>
    </w:p>
    <w:p w:rsidR="00B05971" w:rsidRPr="008E0A21" w:rsidRDefault="00B05971">
      <w:pPr>
        <w:spacing w:before="3" w:after="0" w:line="170" w:lineRule="exact"/>
        <w:rPr>
          <w:sz w:val="17"/>
          <w:szCs w:val="17"/>
          <w:lang w:val="es-ES_tradnl"/>
        </w:rPr>
      </w:pPr>
    </w:p>
    <w:p w:rsidR="00B05971" w:rsidRPr="008E0A21" w:rsidRDefault="008E0A21">
      <w:pPr>
        <w:spacing w:after="0" w:line="240" w:lineRule="exact"/>
        <w:ind w:left="451"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 xml:space="preserve">Dévisser légèrement la bague </w:t>
      </w:r>
      <w:r w:rsidRPr="008E0A21">
        <w:rPr>
          <w:rFonts w:ascii="Verdana" w:hAnsi="Verdana"/>
          <w:b/>
          <w:color w:val="231F20"/>
          <w:sz w:val="20"/>
          <w:lang w:val="es-ES_tradnl"/>
        </w:rPr>
        <w:t>(D)</w:t>
      </w:r>
      <w:r w:rsidRPr="008E0A21">
        <w:rPr>
          <w:rFonts w:ascii="Verdana" w:hAnsi="Verdana"/>
          <w:color w:val="231F20"/>
          <w:sz w:val="20"/>
          <w:lang w:val="es-ES_tradnl"/>
        </w:rPr>
        <w:t>,  de la valve placée  sur le couvercle du récipient que vous utiliserez de façon à ce que le joint présent à l’inté- rieur puisse bouger.</w:t>
      </w:r>
    </w:p>
    <w:p w:rsidR="00B05971" w:rsidRPr="008E0A21" w:rsidRDefault="008E0A21">
      <w:pPr>
        <w:spacing w:before="3" w:after="0" w:line="160" w:lineRule="exact"/>
        <w:rPr>
          <w:sz w:val="16"/>
          <w:szCs w:val="16"/>
          <w:lang w:val="es-ES_tradnl"/>
        </w:rPr>
      </w:pPr>
      <w:r w:rsidRPr="008E0A21">
        <w:rPr>
          <w:lang w:val="es-ES_tradnl"/>
        </w:rPr>
        <w:br w:type="column"/>
      </w:r>
    </w:p>
    <w:p w:rsidR="00B05971" w:rsidRPr="008E0A21" w:rsidRDefault="008E0A21">
      <w:pPr>
        <w:spacing w:after="0" w:line="240" w:lineRule="auto"/>
        <w:ind w:right="-20"/>
        <w:rPr>
          <w:rFonts w:ascii="Verdana" w:eastAsia="Verdana" w:hAnsi="Verdana" w:cs="Verdana"/>
          <w:sz w:val="20"/>
          <w:szCs w:val="20"/>
          <w:lang w:val="en-US"/>
        </w:rPr>
      </w:pPr>
      <w:r w:rsidRPr="008E0A21">
        <w:rPr>
          <w:rFonts w:ascii="Verdana" w:hAnsi="Verdana"/>
          <w:b/>
          <w:color w:val="231F20"/>
          <w:sz w:val="20"/>
          <w:lang w:val="en-US"/>
        </w:rPr>
        <w:t>GEFÄSSVAKUUMIERUNG</w:t>
      </w:r>
    </w:p>
    <w:p w:rsidR="00B05971" w:rsidRPr="008E0A21" w:rsidRDefault="00B05971">
      <w:pPr>
        <w:spacing w:before="7" w:after="0" w:line="170" w:lineRule="exact"/>
        <w:rPr>
          <w:sz w:val="17"/>
          <w:szCs w:val="17"/>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auto"/>
        <w:ind w:right="-66"/>
        <w:rPr>
          <w:rFonts w:ascii="Verdana" w:eastAsia="Verdana" w:hAnsi="Verdana" w:cs="Verdana"/>
          <w:sz w:val="20"/>
          <w:szCs w:val="20"/>
          <w:lang w:val="en-US"/>
        </w:rPr>
      </w:pPr>
      <w:r w:rsidRPr="008E0A21">
        <w:rPr>
          <w:rFonts w:ascii="Verdana" w:hAnsi="Verdana"/>
          <w:b/>
          <w:color w:val="231F20"/>
          <w:sz w:val="20"/>
          <w:lang w:val="en-US"/>
        </w:rPr>
        <w:t xml:space="preserve">1) </w:t>
      </w:r>
      <w:r w:rsidRPr="008E0A21">
        <w:rPr>
          <w:rFonts w:ascii="Verdana" w:hAnsi="Verdana"/>
          <w:color w:val="231F20"/>
          <w:sz w:val="20"/>
          <w:lang w:val="en-US"/>
        </w:rPr>
        <w:t>Das Gerät ans Netz schließen.</w:t>
      </w:r>
    </w:p>
    <w:p w:rsidR="00B05971" w:rsidRPr="008E0A21" w:rsidRDefault="00B05971">
      <w:pPr>
        <w:spacing w:before="10" w:after="0" w:line="190" w:lineRule="exact"/>
        <w:rPr>
          <w:sz w:val="19"/>
          <w:szCs w:val="19"/>
          <w:lang w:val="en-US"/>
        </w:rPr>
      </w:pPr>
    </w:p>
    <w:p w:rsidR="00B05971" w:rsidRPr="008E0A21" w:rsidRDefault="008E0A21">
      <w:pPr>
        <w:spacing w:after="0" w:line="240" w:lineRule="auto"/>
        <w:ind w:right="-20"/>
        <w:rPr>
          <w:rFonts w:ascii="Verdana" w:eastAsia="Verdana" w:hAnsi="Verdana" w:cs="Verdana"/>
          <w:sz w:val="20"/>
          <w:szCs w:val="20"/>
          <w:lang w:val="en-US"/>
        </w:rPr>
      </w:pPr>
      <w:r w:rsidRPr="008E0A21">
        <w:rPr>
          <w:rFonts w:ascii="Verdana" w:hAnsi="Verdana"/>
          <w:b/>
          <w:color w:val="231F20"/>
          <w:sz w:val="20"/>
          <w:lang w:val="en-US"/>
        </w:rPr>
        <w:t xml:space="preserve">2) </w:t>
      </w:r>
      <w:r w:rsidRPr="008E0A21">
        <w:rPr>
          <w:rFonts w:ascii="Verdana" w:hAnsi="Verdana"/>
          <w:color w:val="231F20"/>
          <w:sz w:val="20"/>
          <w:lang w:val="en-US"/>
        </w:rPr>
        <w:t xml:space="preserve">Taste </w:t>
      </w:r>
      <w:r w:rsidR="009C354D">
        <w:rPr>
          <w:rFonts w:ascii="Verdana" w:eastAsia="Verdana" w:hAnsi="Verdana" w:cs="Verdana"/>
          <w:color w:val="231F20"/>
          <w:spacing w:val="20"/>
          <w:sz w:val="20"/>
          <w:szCs w:val="20"/>
        </w:rPr>
        <w:pict>
          <v:shape id="_x0000_i1091" type="#_x0000_t75" style="width:27.75pt;height:27pt;mso-position-horizontal-relative:char;mso-position-vertical-relative:line">
            <v:imagedata r:id="rId284"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8" w:after="0" w:line="220" w:lineRule="exact"/>
        <w:rPr>
          <w:lang w:val="en-US"/>
        </w:rPr>
      </w:pPr>
    </w:p>
    <w:p w:rsidR="00B05971" w:rsidRPr="008E0A21" w:rsidRDefault="008E0A21">
      <w:pPr>
        <w:spacing w:after="0" w:line="240" w:lineRule="auto"/>
        <w:ind w:right="-20"/>
        <w:rPr>
          <w:rFonts w:ascii="Verdana" w:eastAsia="Verdana" w:hAnsi="Verdana" w:cs="Verdana"/>
          <w:sz w:val="20"/>
          <w:szCs w:val="20"/>
          <w:lang w:val="en-US"/>
        </w:rPr>
      </w:pPr>
      <w:r w:rsidRPr="008E0A21">
        <w:rPr>
          <w:rFonts w:ascii="Verdana" w:hAnsi="Verdana"/>
          <w:b/>
          <w:color w:val="231F20"/>
          <w:sz w:val="20"/>
          <w:lang w:val="en-US"/>
        </w:rPr>
        <w:t xml:space="preserve">3) </w:t>
      </w:r>
      <w:r>
        <w:rPr>
          <w:rFonts w:ascii="Verdana" w:hAnsi="Verdana"/>
          <w:b/>
          <w:color w:val="231F20"/>
          <w:sz w:val="20"/>
        </w:rPr>
        <w:t>Мод</w:t>
      </w:r>
      <w:r w:rsidRPr="008E0A21">
        <w:rPr>
          <w:rFonts w:ascii="Verdana" w:hAnsi="Verdana"/>
          <w:b/>
          <w:color w:val="231F20"/>
          <w:sz w:val="20"/>
          <w:lang w:val="en-US"/>
        </w:rPr>
        <w:t>. A</w:t>
      </w:r>
    </w:p>
    <w:p w:rsidR="00B05971" w:rsidRPr="008E0A21" w:rsidRDefault="008E0A21">
      <w:pPr>
        <w:spacing w:before="53" w:after="0" w:line="240" w:lineRule="auto"/>
        <w:ind w:left="340" w:right="-49"/>
        <w:jc w:val="both"/>
        <w:rPr>
          <w:rFonts w:ascii="Verdana" w:eastAsia="Verdana" w:hAnsi="Verdana" w:cs="Verdana"/>
          <w:sz w:val="20"/>
          <w:szCs w:val="20"/>
          <w:lang w:val="en-US"/>
        </w:rPr>
      </w:pPr>
      <w:r w:rsidRPr="008E0A21">
        <w:rPr>
          <w:rFonts w:ascii="Verdana" w:hAnsi="Verdana"/>
          <w:color w:val="231F20"/>
          <w:sz w:val="20"/>
          <w:lang w:val="en-US"/>
        </w:rPr>
        <w:t xml:space="preserve">Die bewegliche Klappe </w:t>
      </w:r>
      <w:r w:rsidRPr="008E0A21">
        <w:rPr>
          <w:rFonts w:ascii="Verdana" w:hAnsi="Verdana"/>
          <w:b/>
          <w:color w:val="231F20"/>
          <w:sz w:val="20"/>
          <w:lang w:val="en-US"/>
        </w:rPr>
        <w:t xml:space="preserve">(A) </w:t>
      </w:r>
      <w:r w:rsidRPr="008E0A21">
        <w:rPr>
          <w:rFonts w:ascii="Verdana" w:hAnsi="Verdana"/>
          <w:color w:val="231F20"/>
          <w:sz w:val="20"/>
          <w:lang w:val="en-US"/>
        </w:rPr>
        <w:t>des</w:t>
      </w:r>
    </w:p>
    <w:p w:rsidR="00B05971" w:rsidRPr="008E0A21" w:rsidRDefault="008E0A21">
      <w:pPr>
        <w:spacing w:after="0" w:line="240" w:lineRule="exact"/>
        <w:ind w:left="340" w:right="1253"/>
        <w:jc w:val="both"/>
        <w:rPr>
          <w:rFonts w:ascii="Verdana" w:eastAsia="Verdana" w:hAnsi="Verdana" w:cs="Verdana"/>
          <w:sz w:val="20"/>
          <w:szCs w:val="20"/>
          <w:lang w:val="en-US"/>
        </w:rPr>
      </w:pPr>
      <w:r w:rsidRPr="008E0A21">
        <w:rPr>
          <w:rFonts w:ascii="Verdana" w:hAnsi="Verdana"/>
          <w:color w:val="231F20"/>
          <w:position w:val="-1"/>
          <w:sz w:val="20"/>
          <w:lang w:val="en-US"/>
        </w:rPr>
        <w:t>Geräts anheben.</w:t>
      </w:r>
    </w:p>
    <w:p w:rsidR="00B05971" w:rsidRPr="008E0A21" w:rsidRDefault="008E0A21">
      <w:pPr>
        <w:spacing w:before="62" w:after="0" w:line="240" w:lineRule="exact"/>
        <w:ind w:left="340" w:right="-52"/>
        <w:jc w:val="both"/>
        <w:rPr>
          <w:rFonts w:ascii="Verdana" w:eastAsia="Verdana" w:hAnsi="Verdana" w:cs="Verdana"/>
          <w:sz w:val="20"/>
          <w:szCs w:val="20"/>
          <w:lang w:val="en-US"/>
        </w:rPr>
      </w:pPr>
      <w:r w:rsidRPr="008E0A21">
        <w:rPr>
          <w:rFonts w:ascii="Verdana" w:hAnsi="Verdana"/>
          <w:color w:val="231F20"/>
          <w:sz w:val="20"/>
          <w:lang w:val="en-US"/>
        </w:rPr>
        <w:t xml:space="preserve">Schlauch mit Saugvorrichtung an dem sich in der Dichtungs- begrenzung befindenden An- schluss </w:t>
      </w:r>
      <w:r w:rsidRPr="008E0A21">
        <w:rPr>
          <w:rFonts w:ascii="Verdana" w:hAnsi="Verdana"/>
          <w:b/>
          <w:color w:val="231F20"/>
          <w:sz w:val="20"/>
          <w:lang w:val="en-US"/>
        </w:rPr>
        <w:t xml:space="preserve">(B) </w:t>
      </w:r>
      <w:r w:rsidRPr="008E0A21">
        <w:rPr>
          <w:rFonts w:ascii="Verdana" w:hAnsi="Verdana"/>
          <w:color w:val="231F20"/>
          <w:sz w:val="20"/>
          <w:lang w:val="en-US"/>
        </w:rPr>
        <w:t>aufstecken.</w:t>
      </w:r>
    </w:p>
    <w:p w:rsidR="00B05971" w:rsidRPr="008E0A21" w:rsidRDefault="00B05971">
      <w:pPr>
        <w:spacing w:before="4" w:after="0" w:line="100" w:lineRule="exact"/>
        <w:rPr>
          <w:sz w:val="10"/>
          <w:szCs w:val="10"/>
          <w:lang w:val="en-US"/>
        </w:rPr>
      </w:pPr>
    </w:p>
    <w:p w:rsidR="00B05971" w:rsidRPr="008E0A21" w:rsidRDefault="008E0A21">
      <w:pPr>
        <w:spacing w:after="0" w:line="240" w:lineRule="auto"/>
        <w:ind w:left="340" w:right="2086"/>
        <w:jc w:val="both"/>
        <w:rPr>
          <w:rFonts w:ascii="Verdana" w:eastAsia="Verdana" w:hAnsi="Verdana" w:cs="Verdana"/>
          <w:sz w:val="20"/>
          <w:szCs w:val="20"/>
          <w:lang w:val="en-US"/>
        </w:rPr>
      </w:pPr>
      <w:r w:rsidRPr="008E0A21">
        <w:rPr>
          <w:rFonts w:ascii="Verdana" w:hAnsi="Verdana"/>
          <w:b/>
          <w:color w:val="231F20"/>
          <w:sz w:val="20"/>
          <w:lang w:val="en-US"/>
        </w:rPr>
        <w:t>Mod. B</w:t>
      </w:r>
    </w:p>
    <w:p w:rsidR="00B05971" w:rsidRPr="008E0A21" w:rsidRDefault="008E0A21">
      <w:pPr>
        <w:spacing w:before="62" w:after="0" w:line="240" w:lineRule="exact"/>
        <w:ind w:left="340" w:right="-56"/>
        <w:jc w:val="both"/>
        <w:rPr>
          <w:rFonts w:ascii="Verdana" w:eastAsia="Verdana" w:hAnsi="Verdana" w:cs="Verdana"/>
          <w:sz w:val="20"/>
          <w:szCs w:val="20"/>
          <w:lang w:val="en-US"/>
        </w:rPr>
      </w:pPr>
      <w:r w:rsidRPr="008E0A21">
        <w:rPr>
          <w:rFonts w:ascii="Verdana" w:hAnsi="Verdana"/>
          <w:color w:val="231F20"/>
          <w:sz w:val="20"/>
          <w:lang w:val="en-US"/>
        </w:rPr>
        <w:t xml:space="preserve">Den Sauganschluss </w:t>
      </w:r>
      <w:r w:rsidRPr="008E0A21">
        <w:rPr>
          <w:rFonts w:ascii="Verdana" w:hAnsi="Verdana"/>
          <w:b/>
          <w:color w:val="231F20"/>
          <w:sz w:val="20"/>
          <w:lang w:val="en-US"/>
        </w:rPr>
        <w:t xml:space="preserve">(C) </w:t>
      </w:r>
      <w:r w:rsidRPr="008E0A21">
        <w:rPr>
          <w:rFonts w:ascii="Verdana" w:hAnsi="Verdana"/>
          <w:color w:val="231F20"/>
          <w:sz w:val="20"/>
          <w:lang w:val="en-US"/>
        </w:rPr>
        <w:t>auf dem  Ventil des Deckels  auf- setzen.</w:t>
      </w:r>
    </w:p>
    <w:p w:rsidR="00B05971" w:rsidRPr="008E0A21" w:rsidRDefault="00B05971">
      <w:pPr>
        <w:spacing w:before="3" w:after="0" w:line="170" w:lineRule="exact"/>
        <w:rPr>
          <w:sz w:val="17"/>
          <w:szCs w:val="17"/>
          <w:lang w:val="en-US"/>
        </w:rPr>
      </w:pPr>
    </w:p>
    <w:p w:rsidR="00B05971" w:rsidRPr="008E0A21" w:rsidRDefault="008E0A21">
      <w:pPr>
        <w:spacing w:after="0" w:line="240" w:lineRule="exact"/>
        <w:ind w:left="340" w:right="-53" w:hanging="340"/>
        <w:jc w:val="both"/>
        <w:rPr>
          <w:rFonts w:ascii="Verdana" w:eastAsia="Verdana" w:hAnsi="Verdana" w:cs="Verdana"/>
          <w:sz w:val="20"/>
          <w:szCs w:val="20"/>
          <w:lang w:val="en-US"/>
        </w:rPr>
      </w:pPr>
      <w:r w:rsidRPr="008E0A21">
        <w:rPr>
          <w:rFonts w:ascii="Verdana" w:hAnsi="Verdana"/>
          <w:b/>
          <w:color w:val="231F20"/>
          <w:sz w:val="20"/>
          <w:lang w:val="en-US"/>
        </w:rPr>
        <w:t xml:space="preserve">4) </w:t>
      </w:r>
      <w:r w:rsidRPr="008E0A21">
        <w:rPr>
          <w:rFonts w:ascii="Verdana" w:hAnsi="Verdana"/>
          <w:color w:val="231F20"/>
          <w:sz w:val="20"/>
          <w:lang w:val="en-US"/>
        </w:rPr>
        <w:t xml:space="preserve">Die auf dem Ventil des Deckels des zu benutzenden Behälters angebrachte Kappe </w:t>
      </w:r>
      <w:r w:rsidRPr="008E0A21">
        <w:rPr>
          <w:rFonts w:ascii="Verdana" w:hAnsi="Verdana"/>
          <w:b/>
          <w:color w:val="231F20"/>
          <w:sz w:val="20"/>
          <w:lang w:val="en-US"/>
        </w:rPr>
        <w:t xml:space="preserve">(D) </w:t>
      </w:r>
      <w:r w:rsidRPr="008E0A21">
        <w:rPr>
          <w:rFonts w:ascii="Verdana" w:hAnsi="Verdana"/>
          <w:color w:val="231F20"/>
          <w:sz w:val="20"/>
          <w:lang w:val="en-US"/>
        </w:rPr>
        <w:t>leicht aufschrauben, so dass sich die im Innern  vorhandene Dich- tung bewegen kann.</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8E0A21">
      <w:pPr>
        <w:spacing w:after="0" w:line="240" w:lineRule="exact"/>
        <w:ind w:right="65"/>
        <w:jc w:val="both"/>
        <w:rPr>
          <w:rFonts w:ascii="Verdana" w:eastAsia="Verdana" w:hAnsi="Verdana" w:cs="Verdana"/>
          <w:sz w:val="20"/>
          <w:szCs w:val="20"/>
          <w:lang w:val="es-ES_tradnl"/>
        </w:rPr>
      </w:pPr>
      <w:r w:rsidRPr="008E0A21">
        <w:rPr>
          <w:rFonts w:ascii="Verdana" w:hAnsi="Verdana"/>
          <w:b/>
          <w:color w:val="231F20"/>
          <w:sz w:val="20"/>
          <w:lang w:val="es-ES_tradnl"/>
        </w:rPr>
        <w:t>CREACIÓN DE VACÍO EN EL INTERIOR DE RECIPIENTES RÍGIDOS</w:t>
      </w:r>
    </w:p>
    <w:p w:rsidR="00B05971" w:rsidRPr="008E0A21" w:rsidRDefault="008E0A21">
      <w:pPr>
        <w:spacing w:before="91" w:after="0" w:line="240" w:lineRule="auto"/>
        <w:ind w:right="70"/>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Enchufar la máquina a la toma</w:t>
      </w:r>
    </w:p>
    <w:p w:rsidR="00B05971" w:rsidRPr="008E0A21" w:rsidRDefault="008E0A21">
      <w:pPr>
        <w:spacing w:after="0" w:line="240" w:lineRule="exact"/>
        <w:ind w:left="340" w:right="1763"/>
        <w:jc w:val="both"/>
        <w:rPr>
          <w:rFonts w:ascii="Verdana" w:eastAsia="Verdana" w:hAnsi="Verdana" w:cs="Verdana"/>
          <w:sz w:val="20"/>
          <w:szCs w:val="20"/>
          <w:lang w:val="es-ES_tradnl"/>
        </w:rPr>
      </w:pPr>
      <w:r w:rsidRPr="008E0A21">
        <w:rPr>
          <w:rFonts w:ascii="Verdana" w:hAnsi="Verdana"/>
          <w:color w:val="231F20"/>
          <w:position w:val="-1"/>
          <w:sz w:val="20"/>
          <w:lang w:val="es-ES_tradnl"/>
        </w:rPr>
        <w:t>de corriente.</w:t>
      </w:r>
    </w:p>
    <w:p w:rsidR="00B05971" w:rsidRPr="008E0A21" w:rsidRDefault="008E0A21">
      <w:pPr>
        <w:spacing w:before="57" w:after="0" w:line="242" w:lineRule="exact"/>
        <w:ind w:right="27"/>
        <w:jc w:val="both"/>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2) </w:t>
      </w:r>
      <w:r w:rsidRPr="008E0A21">
        <w:rPr>
          <w:rFonts w:ascii="Verdana" w:hAnsi="Verdana"/>
          <w:color w:val="231F20"/>
          <w:position w:val="-1"/>
          <w:sz w:val="20"/>
          <w:lang w:val="es-ES_tradnl"/>
        </w:rPr>
        <w:t>Dar tensión a la máquina apre-</w:t>
      </w:r>
    </w:p>
    <w:p w:rsidR="00B05971" w:rsidRPr="008E0A21" w:rsidRDefault="008E0A21">
      <w:pPr>
        <w:spacing w:after="0" w:line="540" w:lineRule="exact"/>
        <w:ind w:left="340" w:right="559"/>
        <w:jc w:val="both"/>
        <w:rPr>
          <w:rFonts w:ascii="Verdana" w:eastAsia="Verdana" w:hAnsi="Verdana" w:cs="Verdana"/>
          <w:sz w:val="20"/>
          <w:szCs w:val="20"/>
          <w:lang w:val="es-ES_tradnl"/>
        </w:rPr>
      </w:pPr>
      <w:r w:rsidRPr="008E0A21">
        <w:rPr>
          <w:rFonts w:ascii="Verdana" w:hAnsi="Verdana"/>
          <w:color w:val="231F20"/>
          <w:position w:val="13"/>
          <w:sz w:val="20"/>
          <w:lang w:val="es-ES_tradnl"/>
        </w:rPr>
        <w:t xml:space="preserve">tando el pulsador </w:t>
      </w:r>
      <w:r w:rsidR="009C354D">
        <w:rPr>
          <w:rFonts w:ascii="Verdana" w:eastAsia="Verdana" w:hAnsi="Verdana" w:cs="Verdana"/>
          <w:color w:val="231F20"/>
          <w:position w:val="13"/>
          <w:sz w:val="20"/>
          <w:szCs w:val="20"/>
        </w:rPr>
        <w:pict>
          <v:shape id="_x0000_i1092" type="#_x0000_t75" style="width:27.75pt;height:27pt;mso-position-horizontal-relative:char;mso-position-vertical-relative:line">
            <v:imagedata r:id="rId285" o:title=""/>
          </v:shape>
        </w:pict>
      </w:r>
      <w:r w:rsidRPr="008E0A21">
        <w:rPr>
          <w:rFonts w:ascii="Verdana" w:hAnsi="Verdana"/>
          <w:color w:val="231F20"/>
          <w:position w:val="13"/>
          <w:sz w:val="20"/>
          <w:lang w:val="es-ES_tradnl"/>
        </w:rPr>
        <w:t>.</w:t>
      </w:r>
    </w:p>
    <w:p w:rsidR="00B05971" w:rsidRPr="008E0A21" w:rsidRDefault="00B05971">
      <w:pPr>
        <w:spacing w:before="3" w:after="0" w:line="280" w:lineRule="exact"/>
        <w:rPr>
          <w:sz w:val="28"/>
          <w:szCs w:val="28"/>
          <w:lang w:val="es-ES_tradnl"/>
        </w:rPr>
      </w:pPr>
    </w:p>
    <w:p w:rsidR="00B05971" w:rsidRPr="008E0A21" w:rsidRDefault="008E0A21">
      <w:pPr>
        <w:spacing w:after="0" w:line="240" w:lineRule="auto"/>
        <w:ind w:right="2206"/>
        <w:jc w:val="both"/>
        <w:rPr>
          <w:rFonts w:ascii="Verdana" w:eastAsia="Verdana" w:hAnsi="Verdana" w:cs="Verdana"/>
          <w:sz w:val="20"/>
          <w:szCs w:val="20"/>
          <w:lang w:val="es-ES_tradnl"/>
        </w:rPr>
      </w:pPr>
      <w:r w:rsidRPr="008E0A21">
        <w:rPr>
          <w:rFonts w:ascii="Verdana" w:hAnsi="Verdana"/>
          <w:b/>
          <w:color w:val="231F20"/>
          <w:sz w:val="20"/>
          <w:lang w:val="es-ES_tradnl"/>
        </w:rPr>
        <w:t xml:space="preserve">3) </w:t>
      </w:r>
      <w:r>
        <w:rPr>
          <w:rFonts w:ascii="Verdana" w:hAnsi="Verdana"/>
          <w:b/>
          <w:color w:val="231F20"/>
          <w:sz w:val="20"/>
        </w:rPr>
        <w:t>Мод</w:t>
      </w:r>
      <w:r w:rsidRPr="008E0A21">
        <w:rPr>
          <w:rFonts w:ascii="Verdana" w:hAnsi="Verdana"/>
          <w:b/>
          <w:color w:val="231F20"/>
          <w:sz w:val="20"/>
          <w:lang w:val="es-ES_tradnl"/>
        </w:rPr>
        <w:t>. A</w:t>
      </w:r>
    </w:p>
    <w:p w:rsidR="00B05971" w:rsidRPr="008E0A21" w:rsidRDefault="008E0A21">
      <w:pPr>
        <w:spacing w:before="53" w:after="0" w:line="240" w:lineRule="auto"/>
        <w:ind w:left="340" w:right="66"/>
        <w:jc w:val="both"/>
        <w:rPr>
          <w:rFonts w:ascii="Verdana" w:eastAsia="Verdana" w:hAnsi="Verdana" w:cs="Verdana"/>
          <w:sz w:val="20"/>
          <w:szCs w:val="20"/>
          <w:lang w:val="es-ES_tradnl"/>
        </w:rPr>
      </w:pPr>
      <w:r w:rsidRPr="008E0A21">
        <w:rPr>
          <w:rFonts w:ascii="Verdana" w:hAnsi="Verdana"/>
          <w:color w:val="231F20"/>
          <w:sz w:val="20"/>
          <w:lang w:val="es-ES_tradnl"/>
        </w:rPr>
        <w:t>Levantar el portillo movible</w:t>
      </w:r>
    </w:p>
    <w:p w:rsidR="00B05971" w:rsidRPr="008E0A21" w:rsidRDefault="008E0A21">
      <w:pPr>
        <w:spacing w:after="0" w:line="240" w:lineRule="exact"/>
        <w:ind w:left="340" w:right="1102"/>
        <w:jc w:val="both"/>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(A) </w:t>
      </w:r>
      <w:r w:rsidRPr="008E0A21">
        <w:rPr>
          <w:rFonts w:ascii="Verdana" w:hAnsi="Verdana"/>
          <w:color w:val="231F20"/>
          <w:position w:val="-1"/>
          <w:sz w:val="20"/>
          <w:lang w:val="es-ES_tradnl"/>
        </w:rPr>
        <w:t>de la máquina.</w:t>
      </w:r>
    </w:p>
    <w:p w:rsidR="00B05971" w:rsidRPr="008E0A21" w:rsidRDefault="008E0A21">
      <w:pPr>
        <w:spacing w:before="62" w:after="0" w:line="240" w:lineRule="exact"/>
        <w:ind w:left="340" w:right="70"/>
        <w:jc w:val="both"/>
        <w:rPr>
          <w:rFonts w:ascii="Verdana" w:eastAsia="Verdana" w:hAnsi="Verdana" w:cs="Verdana"/>
          <w:sz w:val="20"/>
          <w:szCs w:val="20"/>
          <w:lang w:val="es-ES_tradnl"/>
        </w:rPr>
      </w:pPr>
      <w:r w:rsidRPr="008E0A21">
        <w:rPr>
          <w:rFonts w:ascii="Verdana" w:hAnsi="Verdana"/>
          <w:color w:val="231F20"/>
          <w:sz w:val="20"/>
          <w:lang w:val="es-ES_tradnl"/>
        </w:rPr>
        <w:t xml:space="preserve">Introducir el tubito dotado de boca aspirante en el pitón </w:t>
      </w:r>
      <w:r w:rsidRPr="008E0A21">
        <w:rPr>
          <w:rFonts w:ascii="Verdana" w:hAnsi="Verdana"/>
          <w:b/>
          <w:color w:val="231F20"/>
          <w:sz w:val="20"/>
          <w:lang w:val="es-ES_tradnl"/>
        </w:rPr>
        <w:t xml:space="preserve">(B) </w:t>
      </w:r>
      <w:r w:rsidRPr="008E0A21">
        <w:rPr>
          <w:rFonts w:ascii="Verdana" w:hAnsi="Verdana"/>
          <w:color w:val="231F20"/>
          <w:sz w:val="20"/>
          <w:lang w:val="es-ES_tradnl"/>
        </w:rPr>
        <w:t>presente en el interior del ex- tremo de la guarnición.</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auto"/>
        <w:ind w:left="340" w:right="2209"/>
        <w:jc w:val="both"/>
        <w:rPr>
          <w:rFonts w:ascii="Verdana" w:eastAsia="Verdana" w:hAnsi="Verdana" w:cs="Verdana"/>
          <w:sz w:val="20"/>
          <w:szCs w:val="20"/>
          <w:lang w:val="es-ES_tradnl"/>
        </w:rPr>
      </w:pPr>
      <w:r w:rsidRPr="008E0A21">
        <w:rPr>
          <w:rFonts w:ascii="Verdana" w:hAnsi="Verdana"/>
          <w:b/>
          <w:color w:val="231F20"/>
          <w:sz w:val="20"/>
          <w:lang w:val="es-ES_tradnl"/>
        </w:rPr>
        <w:t>Mod. B</w:t>
      </w:r>
    </w:p>
    <w:p w:rsidR="00B05971" w:rsidRPr="008E0A21" w:rsidRDefault="008E0A21">
      <w:pPr>
        <w:spacing w:before="62" w:after="0" w:line="240" w:lineRule="exact"/>
        <w:ind w:left="340" w:right="69"/>
        <w:jc w:val="both"/>
        <w:rPr>
          <w:rFonts w:ascii="Verdana" w:eastAsia="Verdana" w:hAnsi="Verdana" w:cs="Verdana"/>
          <w:sz w:val="20"/>
          <w:szCs w:val="20"/>
          <w:lang w:val="es-ES_tradnl"/>
        </w:rPr>
      </w:pPr>
      <w:r w:rsidRPr="008E0A21">
        <w:rPr>
          <w:rFonts w:ascii="Verdana" w:hAnsi="Verdana"/>
          <w:color w:val="231F20"/>
          <w:sz w:val="20"/>
          <w:lang w:val="es-ES_tradnl"/>
        </w:rPr>
        <w:t xml:space="preserve">Introducir el tubito dotado de boca  aspirante en el  ataque </w:t>
      </w:r>
      <w:r w:rsidRPr="008E0A21">
        <w:rPr>
          <w:rFonts w:ascii="Verdana" w:hAnsi="Verdana"/>
          <w:b/>
          <w:color w:val="231F20"/>
          <w:sz w:val="20"/>
          <w:lang w:val="es-ES_tradnl"/>
        </w:rPr>
        <w:t>(C)</w:t>
      </w:r>
      <w:r w:rsidRPr="008E0A21">
        <w:rPr>
          <w:rFonts w:ascii="Verdana" w:hAnsi="Verdana"/>
          <w:color w:val="231F20"/>
          <w:sz w:val="20"/>
          <w:lang w:val="es-ES_tradnl"/>
        </w:rPr>
        <w:t>.</w:t>
      </w:r>
    </w:p>
    <w:p w:rsidR="00B05971" w:rsidRPr="008E0A21" w:rsidRDefault="00B05971">
      <w:pPr>
        <w:spacing w:before="7" w:after="0" w:line="220" w:lineRule="exact"/>
        <w:rPr>
          <w:lang w:val="es-ES_tradnl"/>
        </w:rPr>
      </w:pPr>
    </w:p>
    <w:p w:rsidR="00B05971" w:rsidRPr="008E0A21" w:rsidRDefault="008E0A21">
      <w:pPr>
        <w:spacing w:after="0" w:line="240" w:lineRule="exact"/>
        <w:ind w:left="340" w:right="64"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 xml:space="preserve">Desenroscar  ligeramente  la abrazadera </w:t>
      </w:r>
      <w:r w:rsidRPr="008E0A21">
        <w:rPr>
          <w:rFonts w:ascii="Verdana" w:hAnsi="Verdana"/>
          <w:b/>
          <w:color w:val="231F20"/>
          <w:sz w:val="20"/>
          <w:lang w:val="es-ES_tradnl"/>
        </w:rPr>
        <w:t xml:space="preserve">(D) </w:t>
      </w:r>
      <w:r w:rsidRPr="008E0A21">
        <w:rPr>
          <w:rFonts w:ascii="Verdana" w:hAnsi="Verdana"/>
          <w:color w:val="231F20"/>
          <w:sz w:val="20"/>
          <w:lang w:val="es-ES_tradnl"/>
        </w:rPr>
        <w:t>de la válvula colocada sobre la tapadera del contenedor, que se utilizará de tal manera que la guarnición presente en su interior pueda moverse.</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2" w:space="279"/>
            <w:col w:w="3312" w:space="278"/>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281" style="position:absolute;left:0;text-align:left;margin-left:28.2pt;margin-top:4.6pt;width:255.4pt;height:17.75pt;z-index:-8147;mso-position-horizontal-relative:page" coordorigin="565,92" coordsize="5108,355">
            <v:group id="_x0000_s3286" style="position:absolute;left:577;top:102;width:461;height:301" coordorigin="577,102" coordsize="461,301">
              <v:shape id="_x0000_s3287"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284" style="position:absolute;left:577;top:102;width:461;height:301" coordorigin="577,102" coordsize="461,301">
              <v:shape id="_x0000_s3285"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282" style="position:absolute;left:567;top:445;width:5103;height:2" coordorigin="567,445" coordsize="5103,2">
              <v:shape id="_x0000_s3283" style="position:absolute;left:567;top:445;width:5103;height:2" coordorigin="567,445" coordsize="5103,0" path="m567,445r5103,e" filled="f" strokecolor="#231f20" strokeweight=".25pt">
                <v:path arrowok="t"/>
              </v:shape>
            </v:group>
            <w10:wrap anchorx="page"/>
          </v:group>
        </w:pict>
      </w:r>
      <w:r>
        <w:pict>
          <v:group id="_x0000_s3274" style="position:absolute;left:0;text-align:left;margin-left:297.5pt;margin-top:4.6pt;width:255.4pt;height:17.75pt;z-index:-8146;mso-position-horizontal-relative:page" coordorigin="5950,92" coordsize="5108,355">
            <v:group id="_x0000_s3279" style="position:absolute;left:5963;top:102;width:461;height:301" coordorigin="5963,102" coordsize="461,301">
              <v:shape id="_x0000_s3280"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277" style="position:absolute;left:5963;top:102;width:461;height:301" coordorigin="5963,102" coordsize="461,301">
              <v:shape id="_x0000_s3278"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275" style="position:absolute;left:5953;top:445;width:5103;height:2" coordorigin="5953,445" coordsize="5103,2">
              <v:shape id="_x0000_s3276"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580" w:left="460" w:header="600" w:footer="399" w:gutter="0"/>
          <w:cols w:space="720"/>
        </w:sectPr>
      </w:pPr>
    </w:p>
    <w:p w:rsidR="00B05971" w:rsidRPr="008E0A21" w:rsidRDefault="00B05971">
      <w:pPr>
        <w:spacing w:before="2" w:after="0" w:line="170" w:lineRule="exact"/>
        <w:rPr>
          <w:sz w:val="17"/>
          <w:szCs w:val="17"/>
          <w:lang w:val="es-ES_tradnl"/>
        </w:rPr>
      </w:pPr>
    </w:p>
    <w:p w:rsidR="00B05971" w:rsidRPr="008E0A21" w:rsidRDefault="008E0A21">
      <w:pPr>
        <w:spacing w:after="0" w:line="240" w:lineRule="exact"/>
        <w:ind w:left="447"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Collocare il coperchio sul contenitore (vaso, pen- tola, terrina, ecc.) all’interno del quale si desidera creare il vuoto.</w:t>
      </w:r>
    </w:p>
    <w:p w:rsidR="00B05971" w:rsidRPr="008E0A21" w:rsidRDefault="00B05971">
      <w:pPr>
        <w:spacing w:before="11" w:after="0" w:line="220" w:lineRule="exact"/>
        <w:rPr>
          <w:lang w:val="es-ES_tradnl"/>
        </w:rPr>
      </w:pPr>
    </w:p>
    <w:p w:rsidR="00B05971" w:rsidRPr="008E0A21" w:rsidRDefault="008E0A21">
      <w:pPr>
        <w:spacing w:after="0" w:line="240" w:lineRule="auto"/>
        <w:ind w:left="107" w:right="-76"/>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Applicare la campana di aspirazione </w:t>
      </w:r>
      <w:r w:rsidRPr="008E0A21">
        <w:rPr>
          <w:rFonts w:ascii="Verdana" w:hAnsi="Verdana"/>
          <w:b/>
          <w:color w:val="231F20"/>
          <w:sz w:val="20"/>
          <w:lang w:val="es-ES_tradnl"/>
        </w:rPr>
        <w:t xml:space="preserve">(D) </w:t>
      </w:r>
      <w:r w:rsidRPr="008E0A21">
        <w:rPr>
          <w:rFonts w:ascii="Verdana" w:hAnsi="Verdana"/>
          <w:color w:val="231F20"/>
          <w:sz w:val="20"/>
          <w:lang w:val="es-ES_tradnl"/>
        </w:rPr>
        <w:t>sulla</w:t>
      </w:r>
    </w:p>
    <w:p w:rsidR="00B05971" w:rsidRPr="008E0A21" w:rsidRDefault="008E0A21">
      <w:pPr>
        <w:spacing w:after="0" w:line="240" w:lineRule="exact"/>
        <w:ind w:left="447" w:right="-20"/>
        <w:rPr>
          <w:rFonts w:ascii="Verdana" w:eastAsia="Verdana" w:hAnsi="Verdana" w:cs="Verdana"/>
          <w:sz w:val="20"/>
          <w:szCs w:val="20"/>
          <w:lang w:val="es-ES_tradnl"/>
        </w:rPr>
      </w:pPr>
      <w:r w:rsidRPr="008E0A21">
        <w:rPr>
          <w:rFonts w:ascii="Verdana" w:hAnsi="Verdana"/>
          <w:color w:val="231F20"/>
          <w:position w:val="-1"/>
          <w:sz w:val="20"/>
          <w:lang w:val="es-ES_tradnl"/>
        </w:rPr>
        <w:t>valvola del coperchio.</w:t>
      </w:r>
    </w:p>
    <w:p w:rsidR="00B05971" w:rsidRPr="008E0A21" w:rsidRDefault="00B05971">
      <w:pPr>
        <w:spacing w:before="2" w:after="0" w:line="240" w:lineRule="exact"/>
        <w:rPr>
          <w:sz w:val="24"/>
          <w:szCs w:val="24"/>
          <w:lang w:val="es-ES_tradnl"/>
        </w:rPr>
      </w:pPr>
    </w:p>
    <w:p w:rsidR="00B05971" w:rsidRPr="008E0A21" w:rsidRDefault="008E0A21">
      <w:pPr>
        <w:spacing w:after="0" w:line="237" w:lineRule="auto"/>
        <w:ind w:left="447" w:right="-101"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 xml:space="preserve">Premere il pulsante </w:t>
      </w:r>
      <w:r w:rsidR="009C354D">
        <w:rPr>
          <w:rFonts w:ascii="Verdana" w:eastAsia="Verdana" w:hAnsi="Verdana" w:cs="Verdana"/>
          <w:color w:val="231F20"/>
          <w:spacing w:val="20"/>
          <w:sz w:val="20"/>
          <w:szCs w:val="20"/>
        </w:rPr>
        <w:pict>
          <v:shape id="_x0000_i1093" type="#_x0000_t75" style="width:27pt;height:27pt;mso-position-horizontal-relative:char;mso-position-vertical-relative:line">
            <v:imagedata r:id="rId286"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ed esercitare una for- te pressione iniziale sul coperchio </w:t>
      </w:r>
      <w:r w:rsidRPr="008E0A21">
        <w:rPr>
          <w:rFonts w:ascii="Verdana" w:hAnsi="Verdana"/>
          <w:b/>
          <w:color w:val="231F20"/>
          <w:sz w:val="20"/>
          <w:lang w:val="es-ES_tradnl"/>
        </w:rPr>
        <w:t xml:space="preserve">(Fig. 1) </w:t>
      </w:r>
      <w:r w:rsidRPr="008E0A21">
        <w:rPr>
          <w:rFonts w:ascii="Verdana" w:hAnsi="Verdana"/>
          <w:color w:val="231F20"/>
          <w:sz w:val="20"/>
          <w:lang w:val="es-ES_tradnl"/>
        </w:rPr>
        <w:t>fino a che si realizzi un minimo di vuoto all’interno del contenitore; la macchina provvederà a realizzare il vuoto completo e, quando lo avrà raggiunto,si spegnerà automaticamente, e sarà pronta per un nuovo ciclo.</w:t>
      </w:r>
    </w:p>
    <w:p w:rsidR="00B05971" w:rsidRPr="008E0A21" w:rsidRDefault="00B05971">
      <w:pPr>
        <w:spacing w:before="17" w:after="0" w:line="220" w:lineRule="exact"/>
        <w:rPr>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b/>
          <w:color w:val="231F20"/>
          <w:sz w:val="20"/>
          <w:lang w:val="es-ES_tradnl"/>
        </w:rPr>
        <w:t xml:space="preserve">8) </w:t>
      </w:r>
      <w:r w:rsidRPr="008E0A21">
        <w:rPr>
          <w:rFonts w:ascii="Verdana" w:hAnsi="Verdana"/>
          <w:color w:val="231F20"/>
          <w:sz w:val="20"/>
          <w:lang w:val="es-ES_tradnl"/>
        </w:rPr>
        <w:t>Avvitare a fondo la ghiera posto sulla valvola</w:t>
      </w:r>
    </w:p>
    <w:p w:rsidR="00B05971" w:rsidRPr="008E0A21" w:rsidRDefault="009C354D">
      <w:pPr>
        <w:spacing w:after="0" w:line="233" w:lineRule="exact"/>
        <w:ind w:left="447" w:right="-20"/>
        <w:rPr>
          <w:rFonts w:ascii="Verdana" w:eastAsia="Verdana" w:hAnsi="Verdana" w:cs="Verdana"/>
          <w:sz w:val="20"/>
          <w:szCs w:val="20"/>
          <w:lang w:val="es-ES_tradnl"/>
        </w:rPr>
      </w:pPr>
      <w:r>
        <w:pict>
          <v:group id="_x0000_s3263" style="position:absolute;left:0;text-align:left;margin-left:28.35pt;margin-top:27pt;width:399.15pt;height:234.85pt;z-index:-8144;mso-position-horizontal-relative:page" coordorigin="567,540" coordsize="7983,4697">
            <v:shape id="_x0000_s3272" type="#_x0000_t75" style="position:absolute;left:578;top:550;width:7961;height:4637">
              <v:imagedata r:id="rId287" o:title=""/>
            </v:shape>
            <v:group id="_x0000_s3270" style="position:absolute;left:578;top:550;width:7961;height:4676" coordorigin="578,550" coordsize="7961,4676">
              <v:shape id="_x0000_s3271" style="position:absolute;left:578;top:550;width:7961;height:4676" coordorigin="578,550" coordsize="7961,4676" path="m578,5226r7961,l8539,550r-7961,l578,5226xe" filled="f" strokecolor="#231f20" strokeweight=".37464mm">
                <v:path arrowok="t"/>
              </v:shape>
            </v:group>
            <v:group id="_x0000_s3268" style="position:absolute;left:1026;top:2715;width:758;height:296" coordorigin="1026,2715" coordsize="758,296">
              <v:shape id="_x0000_s3269" style="position:absolute;left:1026;top:2715;width:758;height:296" coordorigin="1026,2715" coordsize="758,296" path="m1026,2715r759,295e" filled="f" strokecolor="#231f20" strokeweight=".5pt">
                <v:path arrowok="t"/>
              </v:shape>
            </v:group>
            <v:group id="_x0000_s3266" style="position:absolute;left:821;top:2492;width:411;height:412" coordorigin="821,2492" coordsize="411,412">
              <v:shape id="_x0000_s3267" style="position:absolute;left:821;top:2492;width:411;height:412" coordorigin="821,2492" coordsize="411,412" path="m1028,2492r-68,11l902,2534r-45,47l829,2640r-8,44l822,2709r17,68l873,2833r48,42l981,2899r43,5l1027,2904r66,-11l1151,2862r45,-47l1224,2756r8,-45l1231,2686r-17,-68l1180,2562r-49,-41l1072,2497r-44,-5e" stroked="f">
                <v:path arrowok="t"/>
              </v:shape>
            </v:group>
            <v:group id="_x0000_s3264" style="position:absolute;left:821;top:2492;width:411;height:412" coordorigin="821,2492" coordsize="411,412">
              <v:shape id="_x0000_s3265" style="position:absolute;left:821;top:2492;width:411;height:412" coordorigin="821,2492" coordsize="411,412" path="m1027,2904r66,-11l1151,2862r45,-47l1224,2756r8,-45l1231,2686r-17,-68l1180,2562r-49,-41l1072,2497r-44,-5l1004,2493r-64,18l886,2548r-40,51l824,2661r-3,23l822,2709r17,68l873,2833r48,42l981,2899r46,5xe" filled="f" strokecolor="#231f20" strokeweight=".5pt">
                <v:path arrowok="t"/>
              </v:shape>
            </v:group>
            <w10:wrap anchorx="page"/>
          </v:group>
        </w:pict>
      </w:r>
      <w:r w:rsidR="008E0A21" w:rsidRPr="008E0A21">
        <w:rPr>
          <w:rFonts w:ascii="Verdana" w:hAnsi="Verdana"/>
          <w:color w:val="231F20"/>
          <w:position w:val="-1"/>
          <w:sz w:val="20"/>
          <w:lang w:val="es-ES_tradnl"/>
        </w:rPr>
        <w:t>per impedire il rientro dell’aria.</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4A3F7B" w:rsidRDefault="008E0A21">
      <w:pPr>
        <w:spacing w:after="0" w:line="240" w:lineRule="exact"/>
        <w:ind w:left="340" w:right="73" w:hanging="340"/>
        <w:jc w:val="both"/>
        <w:rPr>
          <w:rFonts w:ascii="Verdana" w:eastAsia="Verdana" w:hAnsi="Verdana" w:cs="Verdana"/>
          <w:sz w:val="20"/>
          <w:szCs w:val="20"/>
          <w:highlight w:val="yellow"/>
        </w:rPr>
      </w:pPr>
      <w:r w:rsidRPr="004A3F7B">
        <w:rPr>
          <w:rFonts w:ascii="Verdana" w:hAnsi="Verdana"/>
          <w:b/>
          <w:color w:val="231F20"/>
          <w:sz w:val="20"/>
        </w:rPr>
        <w:t xml:space="preserve">5) </w:t>
      </w:r>
      <w:r w:rsidR="004A3F7B" w:rsidRPr="000522CD">
        <w:rPr>
          <w:rFonts w:ascii="Verdana" w:hAnsi="Verdana"/>
          <w:color w:val="231F20"/>
          <w:sz w:val="20"/>
        </w:rPr>
        <w:t xml:space="preserve">Установите на вакуумируемый контейнер (сосуд, банку, чашу и др.) крышку. </w:t>
      </w:r>
    </w:p>
    <w:p w:rsidR="00B05971" w:rsidRPr="004A3F7B" w:rsidRDefault="00B05971">
      <w:pPr>
        <w:spacing w:after="0" w:line="200" w:lineRule="exact"/>
        <w:rPr>
          <w:sz w:val="20"/>
          <w:szCs w:val="20"/>
          <w:highlight w:val="yellow"/>
        </w:rPr>
      </w:pPr>
    </w:p>
    <w:p w:rsidR="00B05971" w:rsidRPr="004A3F7B" w:rsidRDefault="008E0A21" w:rsidP="004A3F7B">
      <w:pPr>
        <w:spacing w:after="0" w:line="240" w:lineRule="auto"/>
        <w:ind w:right="-20"/>
        <w:rPr>
          <w:rFonts w:ascii="Verdana" w:eastAsia="Verdana" w:hAnsi="Verdana" w:cs="Verdana"/>
          <w:sz w:val="20"/>
          <w:szCs w:val="20"/>
        </w:rPr>
      </w:pPr>
      <w:r w:rsidRPr="000522CD">
        <w:rPr>
          <w:rFonts w:ascii="Verdana" w:hAnsi="Verdana"/>
          <w:b/>
          <w:color w:val="231F20"/>
          <w:sz w:val="20"/>
        </w:rPr>
        <w:t xml:space="preserve">6) </w:t>
      </w:r>
      <w:r w:rsidR="004A3F7B">
        <w:rPr>
          <w:rFonts w:ascii="Verdana" w:hAnsi="Verdana"/>
          <w:color w:val="231F20"/>
          <w:position w:val="-1"/>
          <w:sz w:val="20"/>
        </w:rPr>
        <w:t>Закрепите</w:t>
      </w:r>
      <w:r w:rsidR="004A3F7B" w:rsidRPr="004A3F7B">
        <w:rPr>
          <w:rFonts w:ascii="Verdana" w:hAnsi="Verdana"/>
          <w:color w:val="231F20"/>
          <w:position w:val="-1"/>
          <w:sz w:val="20"/>
        </w:rPr>
        <w:t xml:space="preserve"> </w:t>
      </w:r>
      <w:r w:rsidR="004A3F7B">
        <w:rPr>
          <w:rFonts w:ascii="Verdana" w:hAnsi="Verdana"/>
          <w:color w:val="231F20"/>
          <w:position w:val="-1"/>
          <w:sz w:val="20"/>
        </w:rPr>
        <w:t xml:space="preserve">на клапане крышки аспирационную насадку </w:t>
      </w:r>
      <w:r w:rsidR="004A3F7B" w:rsidRPr="004A3F7B">
        <w:rPr>
          <w:rFonts w:ascii="Verdana" w:hAnsi="Verdana"/>
          <w:b/>
          <w:color w:val="231F20"/>
          <w:position w:val="-1"/>
          <w:sz w:val="20"/>
        </w:rPr>
        <w:t>(</w:t>
      </w:r>
      <w:r w:rsidR="004A3F7B" w:rsidRPr="004A3F7B">
        <w:rPr>
          <w:rFonts w:ascii="Verdana" w:hAnsi="Verdana"/>
          <w:b/>
          <w:color w:val="231F20"/>
          <w:position w:val="-1"/>
          <w:sz w:val="20"/>
          <w:lang w:val="en-US"/>
        </w:rPr>
        <w:t>D</w:t>
      </w:r>
      <w:r w:rsidR="004A3F7B" w:rsidRPr="004A3F7B">
        <w:rPr>
          <w:rFonts w:ascii="Verdana" w:hAnsi="Verdana"/>
          <w:b/>
          <w:color w:val="231F20"/>
          <w:position w:val="-1"/>
          <w:sz w:val="20"/>
        </w:rPr>
        <w:t>)</w:t>
      </w:r>
      <w:r w:rsidR="004A3F7B">
        <w:rPr>
          <w:rFonts w:ascii="Verdana" w:hAnsi="Verdana"/>
          <w:color w:val="231F20"/>
          <w:position w:val="-1"/>
          <w:sz w:val="20"/>
        </w:rPr>
        <w:t>.</w:t>
      </w:r>
    </w:p>
    <w:p w:rsidR="00B05971" w:rsidRPr="001A2DF2" w:rsidRDefault="008E0A21">
      <w:pPr>
        <w:spacing w:after="0" w:line="237" w:lineRule="auto"/>
        <w:ind w:left="340" w:right="26" w:hanging="340"/>
        <w:jc w:val="both"/>
        <w:rPr>
          <w:rFonts w:ascii="Verdana" w:eastAsia="Verdana" w:hAnsi="Verdana" w:cs="Verdana"/>
          <w:sz w:val="20"/>
          <w:szCs w:val="20"/>
        </w:rPr>
      </w:pPr>
      <w:r w:rsidRPr="000522CD">
        <w:rPr>
          <w:rFonts w:ascii="Verdana" w:hAnsi="Verdana"/>
          <w:b/>
          <w:color w:val="231F20"/>
          <w:sz w:val="20"/>
        </w:rPr>
        <w:t xml:space="preserve">7) </w:t>
      </w:r>
      <w:r w:rsidR="004A3F7B">
        <w:rPr>
          <w:rFonts w:ascii="Verdana" w:hAnsi="Verdana"/>
          <w:color w:val="231F20"/>
          <w:sz w:val="20"/>
        </w:rPr>
        <w:t>Нажмите</w:t>
      </w:r>
      <w:r w:rsidR="004A3F7B" w:rsidRPr="000522CD">
        <w:rPr>
          <w:rFonts w:ascii="Verdana" w:hAnsi="Verdana"/>
          <w:color w:val="231F20"/>
          <w:sz w:val="20"/>
        </w:rPr>
        <w:t xml:space="preserve"> </w:t>
      </w:r>
      <w:r w:rsidR="004A3F7B">
        <w:rPr>
          <w:rFonts w:ascii="Verdana" w:hAnsi="Verdana"/>
          <w:color w:val="231F20"/>
          <w:sz w:val="20"/>
        </w:rPr>
        <w:t>кнопку</w:t>
      </w:r>
      <w:r w:rsidRPr="000522CD">
        <w:rPr>
          <w:rFonts w:ascii="Verdana" w:hAnsi="Verdana"/>
          <w:color w:val="231F20"/>
          <w:sz w:val="20"/>
        </w:rPr>
        <w:t xml:space="preserve"> </w:t>
      </w:r>
      <w:r w:rsidR="009C354D">
        <w:rPr>
          <w:rFonts w:ascii="Verdana" w:eastAsia="Verdana" w:hAnsi="Verdana" w:cs="Verdana"/>
          <w:color w:val="231F20"/>
          <w:spacing w:val="20"/>
          <w:sz w:val="20"/>
          <w:szCs w:val="20"/>
        </w:rPr>
        <w:pict>
          <v:shape id="_x0000_i1094" type="#_x0000_t75" style="width:27pt;height:27pt;mso-position-horizontal-relative:char;mso-position-vertical-relative:line">
            <v:imagedata r:id="rId288" o:title=""/>
          </v:shape>
        </w:pict>
      </w:r>
      <w:r w:rsidRPr="000522CD">
        <w:rPr>
          <w:rFonts w:ascii="Times New Roman" w:hAnsi="Times New Roman"/>
          <w:color w:val="231F20"/>
          <w:sz w:val="20"/>
        </w:rPr>
        <w:t xml:space="preserve"> </w:t>
      </w:r>
      <w:r w:rsidR="004A3F7B" w:rsidRPr="000522CD">
        <w:rPr>
          <w:rFonts w:ascii="Times New Roman" w:hAnsi="Times New Roman"/>
          <w:color w:val="231F20"/>
          <w:sz w:val="20"/>
        </w:rPr>
        <w:t xml:space="preserve">. </w:t>
      </w:r>
      <w:r w:rsidR="004A3F7B">
        <w:rPr>
          <w:rFonts w:ascii="Verdana" w:hAnsi="Verdana"/>
          <w:color w:val="231F20"/>
          <w:sz w:val="20"/>
        </w:rPr>
        <w:t>После</w:t>
      </w:r>
      <w:r w:rsidR="004A3F7B" w:rsidRPr="000522CD">
        <w:rPr>
          <w:rFonts w:ascii="Verdana" w:hAnsi="Verdana"/>
          <w:color w:val="231F20"/>
          <w:sz w:val="20"/>
        </w:rPr>
        <w:t xml:space="preserve"> </w:t>
      </w:r>
      <w:r w:rsidR="004A3F7B">
        <w:rPr>
          <w:rFonts w:ascii="Verdana" w:hAnsi="Verdana"/>
          <w:color w:val="231F20"/>
          <w:sz w:val="20"/>
        </w:rPr>
        <w:t>этого</w:t>
      </w:r>
      <w:r w:rsidR="000522CD" w:rsidRPr="000522CD">
        <w:rPr>
          <w:rFonts w:ascii="Verdana" w:hAnsi="Verdana"/>
          <w:color w:val="231F20"/>
          <w:sz w:val="20"/>
        </w:rPr>
        <w:t xml:space="preserve"> </w:t>
      </w:r>
      <w:r w:rsidR="000522CD">
        <w:rPr>
          <w:rFonts w:ascii="Verdana" w:hAnsi="Verdana"/>
          <w:color w:val="231F20"/>
          <w:sz w:val="20"/>
        </w:rPr>
        <w:t>сначала</w:t>
      </w:r>
      <w:r w:rsidR="000522CD" w:rsidRPr="000522CD">
        <w:rPr>
          <w:rFonts w:ascii="Verdana" w:hAnsi="Verdana"/>
          <w:color w:val="231F20"/>
          <w:sz w:val="20"/>
        </w:rPr>
        <w:t xml:space="preserve"> </w:t>
      </w:r>
      <w:r w:rsidR="000522CD">
        <w:rPr>
          <w:rFonts w:ascii="Verdana" w:hAnsi="Verdana"/>
          <w:color w:val="231F20"/>
          <w:sz w:val="20"/>
        </w:rPr>
        <w:t>сделайте</w:t>
      </w:r>
      <w:r w:rsidR="000522CD" w:rsidRPr="000522CD">
        <w:rPr>
          <w:rFonts w:ascii="Verdana" w:hAnsi="Verdana"/>
          <w:color w:val="231F20"/>
          <w:sz w:val="20"/>
        </w:rPr>
        <w:t xml:space="preserve"> </w:t>
      </w:r>
      <w:r w:rsidR="000522CD">
        <w:rPr>
          <w:rFonts w:ascii="Verdana" w:hAnsi="Verdana"/>
          <w:color w:val="231F20"/>
          <w:sz w:val="20"/>
        </w:rPr>
        <w:t>сильный</w:t>
      </w:r>
      <w:r w:rsidR="000522CD" w:rsidRPr="000522CD">
        <w:rPr>
          <w:rFonts w:ascii="Verdana" w:hAnsi="Verdana"/>
          <w:color w:val="231F20"/>
          <w:sz w:val="20"/>
        </w:rPr>
        <w:t xml:space="preserve"> </w:t>
      </w:r>
      <w:r w:rsidR="000522CD">
        <w:rPr>
          <w:rFonts w:ascii="Verdana" w:hAnsi="Verdana"/>
          <w:color w:val="231F20"/>
          <w:sz w:val="20"/>
        </w:rPr>
        <w:t>первичный</w:t>
      </w:r>
      <w:r w:rsidR="000522CD" w:rsidRPr="000522CD">
        <w:rPr>
          <w:rFonts w:ascii="Verdana" w:hAnsi="Verdana"/>
          <w:color w:val="231F20"/>
          <w:sz w:val="20"/>
        </w:rPr>
        <w:t xml:space="preserve"> </w:t>
      </w:r>
      <w:r w:rsidR="000522CD">
        <w:rPr>
          <w:rFonts w:ascii="Verdana" w:hAnsi="Verdana"/>
          <w:color w:val="231F20"/>
          <w:sz w:val="20"/>
        </w:rPr>
        <w:t>прижим</w:t>
      </w:r>
      <w:r w:rsidR="000522CD" w:rsidRPr="000522CD">
        <w:rPr>
          <w:rFonts w:ascii="Verdana" w:hAnsi="Verdana"/>
          <w:color w:val="231F20"/>
          <w:sz w:val="20"/>
        </w:rPr>
        <w:t xml:space="preserve"> </w:t>
      </w:r>
      <w:r w:rsidR="000522CD">
        <w:rPr>
          <w:rFonts w:ascii="Verdana" w:hAnsi="Verdana"/>
          <w:color w:val="231F20"/>
          <w:sz w:val="20"/>
        </w:rPr>
        <w:t>крышки</w:t>
      </w:r>
      <w:r w:rsidR="000522CD" w:rsidRPr="000522CD">
        <w:rPr>
          <w:rFonts w:ascii="Verdana" w:hAnsi="Verdana"/>
          <w:color w:val="231F20"/>
          <w:sz w:val="20"/>
        </w:rPr>
        <w:t xml:space="preserve"> </w:t>
      </w:r>
      <w:r w:rsidR="000522CD" w:rsidRPr="000522CD">
        <w:rPr>
          <w:rFonts w:ascii="Verdana" w:hAnsi="Verdana"/>
          <w:b/>
          <w:color w:val="231F20"/>
          <w:sz w:val="20"/>
        </w:rPr>
        <w:t>(Рис.1),</w:t>
      </w:r>
      <w:r w:rsidR="000522CD">
        <w:rPr>
          <w:rFonts w:ascii="Verdana" w:hAnsi="Verdana"/>
          <w:color w:val="231F20"/>
          <w:sz w:val="20"/>
        </w:rPr>
        <w:t xml:space="preserve"> чтобы создать минимальный вакуум в контейнере; затем прибор полностью вакуумирует контейнер, после чего отключится и будет готова к новому циклу. </w:t>
      </w:r>
      <w:r w:rsidR="004A3F7B" w:rsidRPr="000522CD">
        <w:rPr>
          <w:rFonts w:ascii="Verdana" w:hAnsi="Verdana"/>
          <w:color w:val="231F20"/>
          <w:sz w:val="20"/>
        </w:rPr>
        <w:t xml:space="preserve"> </w:t>
      </w:r>
      <w:r w:rsidRPr="000522CD">
        <w:rPr>
          <w:rFonts w:ascii="Verdana" w:hAnsi="Verdana"/>
          <w:color w:val="231F20"/>
          <w:sz w:val="20"/>
        </w:rPr>
        <w:t xml:space="preserve"> </w:t>
      </w:r>
    </w:p>
    <w:p w:rsidR="00B05971" w:rsidRPr="001A2DF2" w:rsidRDefault="00B05971">
      <w:pPr>
        <w:spacing w:after="0" w:line="200" w:lineRule="exact"/>
        <w:rPr>
          <w:sz w:val="20"/>
          <w:szCs w:val="20"/>
        </w:rPr>
      </w:pPr>
    </w:p>
    <w:p w:rsidR="00B05971" w:rsidRPr="001A2DF2" w:rsidRDefault="00B05971">
      <w:pPr>
        <w:spacing w:before="6" w:after="0" w:line="280" w:lineRule="exact"/>
        <w:rPr>
          <w:sz w:val="28"/>
          <w:szCs w:val="28"/>
        </w:rPr>
      </w:pPr>
    </w:p>
    <w:p w:rsidR="00B05971" w:rsidRPr="000522CD" w:rsidRDefault="008E0A21">
      <w:pPr>
        <w:spacing w:after="0" w:line="240" w:lineRule="exact"/>
        <w:ind w:left="340" w:right="73" w:hanging="340"/>
        <w:jc w:val="both"/>
        <w:rPr>
          <w:rFonts w:ascii="Verdana" w:eastAsia="Verdana" w:hAnsi="Verdana" w:cs="Verdana"/>
          <w:sz w:val="20"/>
          <w:szCs w:val="20"/>
        </w:rPr>
      </w:pPr>
      <w:r w:rsidRPr="000522CD">
        <w:rPr>
          <w:rFonts w:ascii="Verdana" w:hAnsi="Verdana"/>
          <w:b/>
          <w:color w:val="231F20"/>
          <w:sz w:val="20"/>
        </w:rPr>
        <w:t xml:space="preserve">8) </w:t>
      </w:r>
      <w:r w:rsidR="000522CD">
        <w:rPr>
          <w:rFonts w:ascii="Verdana" w:hAnsi="Verdana"/>
          <w:color w:val="231F20"/>
          <w:sz w:val="20"/>
        </w:rPr>
        <w:t>Закрутите кольцевую гайку клапана во избежание возврата воздуха.</w:t>
      </w:r>
    </w:p>
    <w:p w:rsidR="00B05971" w:rsidRPr="000522CD" w:rsidRDefault="00B05971">
      <w:pPr>
        <w:spacing w:after="0" w:line="240" w:lineRule="exact"/>
        <w:jc w:val="both"/>
        <w:rPr>
          <w:rFonts w:ascii="Verdana" w:eastAsia="Verdana" w:hAnsi="Verdana" w:cs="Verdana"/>
          <w:sz w:val="20"/>
          <w:szCs w:val="20"/>
        </w:rPr>
        <w:sectPr w:rsidR="00B05971" w:rsidRPr="000522CD">
          <w:type w:val="continuous"/>
          <w:pgSz w:w="11920" w:h="16840"/>
          <w:pgMar w:top="1560" w:right="720" w:bottom="280" w:left="460" w:header="720" w:footer="720" w:gutter="0"/>
          <w:cols w:num="2" w:space="720" w:equalWidth="0">
            <w:col w:w="5211" w:space="282"/>
            <w:col w:w="5247"/>
          </w:cols>
        </w:sect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after="0" w:line="200" w:lineRule="exact"/>
        <w:rPr>
          <w:sz w:val="20"/>
          <w:szCs w:val="20"/>
        </w:rPr>
      </w:pPr>
    </w:p>
    <w:p w:rsidR="00B05971" w:rsidRPr="000522CD" w:rsidRDefault="00B05971">
      <w:pPr>
        <w:spacing w:before="18" w:after="0" w:line="240" w:lineRule="exact"/>
        <w:rPr>
          <w:sz w:val="24"/>
          <w:szCs w:val="24"/>
        </w:rPr>
      </w:pPr>
    </w:p>
    <w:p w:rsidR="00B05971" w:rsidRPr="008E0A21" w:rsidRDefault="009C354D">
      <w:pPr>
        <w:spacing w:before="10" w:after="0" w:line="240" w:lineRule="auto"/>
        <w:ind w:left="465" w:right="-20"/>
        <w:rPr>
          <w:rFonts w:ascii="Verdana" w:eastAsia="Verdana" w:hAnsi="Verdana" w:cs="Verdana"/>
          <w:sz w:val="28"/>
          <w:szCs w:val="28"/>
          <w:lang w:val="es-ES_tradnl"/>
        </w:rPr>
      </w:pPr>
      <w:r>
        <w:pict>
          <v:group id="_x0000_s3254" style="position:absolute;left:0;text-align:left;margin-left:437.8pt;margin-top:-40.25pt;width:115pt;height:129.65pt;z-index:-8145;mso-position-horizontal-relative:page" coordorigin="8756,-805" coordsize="2300,2593">
            <v:group id="_x0000_s3259" style="position:absolute;left:8766;top:-795;width:2280;height:2573" coordorigin="8766,-795" coordsize="2280,2573">
              <v:shape id="_x0000_s3261" style="position:absolute;left:8766;top:-795;width:2280;height:2573" coordorigin="8766,-795" coordsize="2280,2573" path="m8766,1778r2280,l11046,-795r-2280,l8766,1778xe" filled="f" strokecolor="#231f20" strokeweight="1pt">
                <v:path arrowok="t"/>
              </v:shape>
              <v:shape id="_x0000_s3260" type="#_x0000_t75" style="position:absolute;left:8796;top:-765;width:2220;height:2513">
                <v:imagedata r:id="rId289" o:title=""/>
              </v:shape>
            </v:group>
            <v:group id="_x0000_s3257" style="position:absolute;left:9710;top:-289;width:345;height:302" coordorigin="9710,-289" coordsize="345,302">
              <v:shape id="_x0000_s3258" style="position:absolute;left:9710;top:-289;width:345;height:302" coordorigin="9710,-289" coordsize="345,302" path="m9710,13r345,l10055,-289r-345,l9710,13e" fillcolor="#231f20" stroked="f">
                <v:path arrowok="t"/>
              </v:shape>
            </v:group>
            <v:group id="_x0000_s3255" style="position:absolute;left:9581;top:2;width:604;height:489" coordorigin="9581,2" coordsize="604,489">
              <v:shape id="_x0000_s3256" style="position:absolute;left:9581;top:2;width:604;height:489" coordorigin="9581,2" coordsize="604,489" path="m10185,2r-604,l9883,491,10185,2e" fillcolor="#231f20" stroked="f">
                <v:path arrowok="t"/>
              </v:shape>
            </v:group>
            <w10:wrap anchorx="page"/>
          </v:group>
        </w:pict>
      </w:r>
      <w:r w:rsidR="008E0A21" w:rsidRPr="008E0A21">
        <w:rPr>
          <w:rFonts w:ascii="Verdana" w:hAnsi="Verdana"/>
          <w:b/>
          <w:color w:val="231F20"/>
          <w:sz w:val="28"/>
          <w:lang w:val="es-ES_tradnl"/>
        </w:rPr>
        <w:t>D</w:t>
      </w:r>
    </w:p>
    <w:p w:rsidR="00B05971" w:rsidRPr="008E0A21" w:rsidRDefault="008E0A21">
      <w:pPr>
        <w:spacing w:before="9" w:after="0" w:line="247" w:lineRule="exact"/>
        <w:ind w:left="1254" w:right="-20"/>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before="8" w:after="0" w:line="190" w:lineRule="exact"/>
        <w:rPr>
          <w:sz w:val="19"/>
          <w:szCs w:val="19"/>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before="21" w:after="0" w:line="259" w:lineRule="exact"/>
        <w:ind w:right="562"/>
        <w:jc w:val="right"/>
        <w:rPr>
          <w:rFonts w:ascii="Verdana" w:eastAsia="Verdana" w:hAnsi="Verdana" w:cs="Verdana"/>
          <w:lang w:val="es-ES_tradnl"/>
        </w:rPr>
      </w:pPr>
      <w:r>
        <w:pict>
          <v:group id="_x0000_s3244" style="position:absolute;left:0;text-align:left;margin-left:129.85pt;margin-top:65.25pt;width:423.6pt;height:224.1pt;z-index:-8143;mso-position-horizontal-relative:page" coordorigin="2597,1305" coordsize="8472,4482">
            <v:shape id="_x0000_s3253" type="#_x0000_t75" style="position:absolute;left:2607;top:1395;width:8452;height:4381">
              <v:imagedata r:id="rId281" o:title=""/>
            </v:shape>
            <v:group id="_x0000_s3251" style="position:absolute;left:2607;top:1315;width:8452;height:4462" coordorigin="2607,1315" coordsize="8452,4462">
              <v:shape id="_x0000_s3252" style="position:absolute;left:2607;top:1315;width:8452;height:4462" coordorigin="2607,1315" coordsize="8452,4462" path="m2607,5777r8453,l11060,1315r-8453,l2607,5777xe" filled="f" strokecolor="#231f20" strokeweight="1pt">
                <v:path arrowok="t"/>
              </v:shape>
            </v:group>
            <v:group id="_x0000_s3249" style="position:absolute;left:3466;top:2229;width:759;height:303" coordorigin="3466,2229" coordsize="759,303">
              <v:shape id="_x0000_s3250" style="position:absolute;left:3466;top:2229;width:759;height:303" coordorigin="3466,2229" coordsize="759,303" path="m3466,2229r759,303e" filled="f" strokecolor="#231f20" strokeweight=".5pt">
                <v:path arrowok="t"/>
              </v:shape>
            </v:group>
            <v:group id="_x0000_s3247" style="position:absolute;left:3262;top:2013;width:411;height:412" coordorigin="3262,2013" coordsize="411,412">
              <v:shape id="_x0000_s3248" style="position:absolute;left:3262;top:2013;width:411;height:412" coordorigin="3262,2013" coordsize="411,412" path="m3468,2013r-67,12l3343,2055r-45,47l3270,2161r-8,44l3263,2230r16,68l3314,2355r48,41l3421,2420r44,5l3467,2425r67,-11l3592,2383r45,-46l3665,2277r8,-44l3672,2208r-17,-68l3620,2084r-48,-42l3512,2018r-44,-5e" stroked="f">
                <v:path arrowok="t"/>
              </v:shape>
            </v:group>
            <v:group id="_x0000_s3245" style="position:absolute;left:3262;top:2013;width:411;height:412" coordorigin="3262,2013" coordsize="411,412">
              <v:shape id="_x0000_s3246" style="position:absolute;left:3262;top:2013;width:411;height:412" coordorigin="3262,2013" coordsize="411,412" path="m3467,2425r67,-11l3592,2383r45,-46l3665,2277r8,-44l3672,2208r-17,-68l3620,2084r-48,-42l3512,2018r-44,-5l3445,2015r-65,18l3326,2069r-39,51l3264,2183r-2,22l3263,2230r16,68l3314,2355r48,41l3421,2420r46,5xe" filled="f" strokecolor="#231f20" strokeweight=".5pt">
                <v:path arrowok="t"/>
              </v:shape>
            </v:group>
            <w10:wrap anchorx="page"/>
          </v:group>
        </w:pict>
      </w:r>
      <w:r w:rsidR="000522CD">
        <w:rPr>
          <w:rFonts w:ascii="Verdana" w:hAnsi="Verdana"/>
          <w:b/>
          <w:color w:val="231F20"/>
          <w:position w:val="-1"/>
        </w:rPr>
        <w:t>Рис</w:t>
      </w:r>
      <w:r w:rsidR="008E0A21" w:rsidRPr="008E0A21">
        <w:rPr>
          <w:rFonts w:ascii="Verdana" w:hAnsi="Verdana"/>
          <w:b/>
          <w:color w:val="231F20"/>
          <w:position w:val="-1"/>
          <w:lang w:val="es-ES_tradnl"/>
        </w:rPr>
        <w:t>. 1.</w:t>
      </w:r>
    </w:p>
    <w:p w:rsidR="00B05971" w:rsidRPr="008E0A21" w:rsidRDefault="00B05971">
      <w:pPr>
        <w:spacing w:before="5"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before="10" w:after="0" w:line="240" w:lineRule="auto"/>
        <w:ind w:left="2900" w:right="-20"/>
        <w:rPr>
          <w:rFonts w:ascii="Verdana" w:eastAsia="Verdana" w:hAnsi="Verdana" w:cs="Verdana"/>
          <w:sz w:val="28"/>
          <w:szCs w:val="28"/>
          <w:lang w:val="es-ES_tradnl"/>
        </w:rPr>
      </w:pPr>
      <w:r w:rsidRPr="008E0A21">
        <w:rPr>
          <w:rFonts w:ascii="Verdana" w:hAnsi="Verdana"/>
          <w:b/>
          <w:color w:val="231F20"/>
          <w:sz w:val="28"/>
          <w:lang w:val="es-ES_tradnl"/>
        </w:rPr>
        <w:t>D</w:t>
      </w:r>
    </w:p>
    <w:p w:rsidR="00B05971" w:rsidRPr="008E0A21" w:rsidRDefault="008E0A21">
      <w:pPr>
        <w:spacing w:before="9" w:after="0" w:line="240" w:lineRule="auto"/>
        <w:ind w:left="3659" w:right="6860"/>
        <w:jc w:val="center"/>
        <w:rPr>
          <w:rFonts w:ascii="Verdana" w:eastAsia="Verdana" w:hAnsi="Verdana" w:cs="Verdana"/>
          <w:sz w:val="21"/>
          <w:szCs w:val="21"/>
          <w:lang w:val="es-ES_tradnl"/>
        </w:rPr>
      </w:pPr>
      <w:r w:rsidRPr="008E0A21">
        <w:rPr>
          <w:rFonts w:ascii="Verdana" w:hAnsi="Verdana"/>
          <w:color w:val="231F20"/>
          <w:sz w:val="21"/>
          <w:lang w:val="es-ES_tradnl"/>
        </w:rPr>
        <w:t>•</w:t>
      </w:r>
    </w:p>
    <w:p w:rsidR="00B05971" w:rsidRPr="008E0A21" w:rsidRDefault="00B05971">
      <w:pPr>
        <w:spacing w:after="0" w:line="240" w:lineRule="auto"/>
        <w:jc w:val="center"/>
        <w:rPr>
          <w:rFonts w:ascii="Verdana" w:eastAsia="Verdana" w:hAnsi="Verdana" w:cs="Verdana"/>
          <w:sz w:val="21"/>
          <w:szCs w:val="21"/>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237" style="position:absolute;left:0;text-align:left;margin-left:42.4pt;margin-top:4.6pt;width:165.65pt;height:17.75pt;z-index:-8142;mso-position-horizontal-relative:page" coordorigin="848,92" coordsize="3313,355">
            <v:group id="_x0000_s3242" style="position:absolute;left:860;top:102;width:461;height:301" coordorigin="860,102" coordsize="461,301">
              <v:shape id="_x0000_s3243"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240" style="position:absolute;left:860;top:102;width:461;height:301" coordorigin="860,102" coordsize="461,301">
              <v:shape id="_x0000_s3241"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238" style="position:absolute;left:850;top:445;width:3308;height:2" coordorigin="850,445" coordsize="3308,2">
              <v:shape id="_x0000_s3239" style="position:absolute;left:850;top:445;width:3308;height:2" coordorigin="850,445" coordsize="3308,0" path="m850,445r3308,e" filled="f" strokecolor="#231f20" strokeweight=".25pt">
                <v:path arrowok="t"/>
              </v:shape>
            </v:group>
            <w10:wrap anchorx="page"/>
          </v:group>
        </w:pict>
      </w:r>
      <w:r>
        <w:pict>
          <v:group id="_x0000_s3230" style="position:absolute;left:0;text-align:left;margin-left:221.95pt;margin-top:4.6pt;width:165.6pt;height:17.75pt;z-index:-8141;mso-position-horizontal-relative:page" coordorigin="4439,92" coordsize="3312,355">
            <v:group id="_x0000_s3235" style="position:absolute;left:4451;top:102;width:461;height:301" coordorigin="4451,102" coordsize="461,301">
              <v:shape id="_x0000_s3236"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233" style="position:absolute;left:4451;top:102;width:461;height:301" coordorigin="4451,102" coordsize="461,301">
              <v:shape id="_x0000_s3234"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231" style="position:absolute;left:4441;top:445;width:3307;height:2" coordorigin="4441,445" coordsize="3307,2">
              <v:shape id="_x0000_s3232" style="position:absolute;left:4441;top:445;width:3307;height:2" coordorigin="4441,445" coordsize="3307,0" path="m4441,445r3307,e" filled="f" strokecolor="#231f20" strokeweight=".25pt">
                <v:path arrowok="t"/>
              </v:shape>
            </v:group>
            <w10:wrap anchorx="page"/>
          </v:group>
        </w:pict>
      </w:r>
      <w:r>
        <w:pict>
          <v:group id="_x0000_s3223" style="position:absolute;left:0;text-align:left;margin-left:401.45pt;margin-top:4.6pt;width:165.65pt;height:17.75pt;z-index:-8140;mso-position-horizontal-relative:page" coordorigin="8029,92" coordsize="3313,355">
            <v:group id="_x0000_s3228" style="position:absolute;left:8041;top:102;width:461;height:301" coordorigin="8041,102" coordsize="461,301">
              <v:shape id="_x0000_s3229"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226" style="position:absolute;left:8041;top:102;width:461;height:301" coordorigin="8041,102" coordsize="461,301">
              <v:shape id="_x0000_s3227"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224" style="position:absolute;left:8031;top:445;width:3308;height:2" coordorigin="8031,445" coordsize="3308,2">
              <v:shape id="_x0000_s3225"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9C354D">
      <w:pPr>
        <w:spacing w:before="2" w:after="0" w:line="170" w:lineRule="exact"/>
        <w:rPr>
          <w:sz w:val="17"/>
          <w:szCs w:val="17"/>
          <w:lang w:val="es-ES_tradnl"/>
        </w:rPr>
      </w:pPr>
      <w:r>
        <w:pict>
          <v:group id="_x0000_s3220" style="position:absolute;margin-left:59.6pt;margin-top:551.35pt;width:490.45pt;height:138.55pt;z-index:-8139;mso-position-horizontal-relative:page;mso-position-vertical-relative:page" coordorigin="1192,11027" coordsize="9809,2771">
            <v:shape id="_x0000_s3222" type="#_x0000_t75" style="position:absolute;left:1192;top:11027;width:9809;height:2285">
              <v:imagedata r:id="rId218" o:title=""/>
            </v:shape>
            <v:shape id="_x0000_s3221" type="#_x0000_t75" style="position:absolute;left:4267;top:12832;width:754;height:967">
              <v:imagedata r:id="rId290" o:title=""/>
            </v:shape>
            <w10:wrap anchorx="page" anchory="page"/>
          </v:group>
        </w:pict>
      </w:r>
    </w:p>
    <w:p w:rsidR="00B05971" w:rsidRPr="008E0A21" w:rsidRDefault="008E0A21">
      <w:pPr>
        <w:spacing w:after="0" w:line="240" w:lineRule="exact"/>
        <w:ind w:left="450"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Placer  le couvercle sur le récipient (bocal, casserole, saladier etc) dans lequel vous souhaitez créer le vide.</w:t>
      </w:r>
    </w:p>
    <w:p w:rsidR="00B05971" w:rsidRPr="008E0A21" w:rsidRDefault="00B05971">
      <w:pPr>
        <w:spacing w:before="11" w:after="0" w:line="220" w:lineRule="exact"/>
        <w:rPr>
          <w:lang w:val="es-ES_tradnl"/>
        </w:rPr>
      </w:pPr>
    </w:p>
    <w:p w:rsidR="00B05971" w:rsidRPr="008E0A21" w:rsidRDefault="008E0A21">
      <w:pPr>
        <w:spacing w:after="0" w:line="240" w:lineRule="auto"/>
        <w:ind w:left="110" w:right="-66"/>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Appliquer la cloche d’aspiration</w:t>
      </w:r>
    </w:p>
    <w:p w:rsidR="00B05971" w:rsidRPr="008E0A21" w:rsidRDefault="008E0A21">
      <w:pPr>
        <w:spacing w:after="0" w:line="240" w:lineRule="exact"/>
        <w:ind w:left="450" w:right="-43"/>
        <w:jc w:val="both"/>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(D) </w:t>
      </w:r>
      <w:r w:rsidRPr="008E0A21">
        <w:rPr>
          <w:rFonts w:ascii="Verdana" w:hAnsi="Verdana"/>
          <w:color w:val="231F20"/>
          <w:position w:val="-1"/>
          <w:sz w:val="20"/>
          <w:lang w:val="es-ES_tradnl"/>
        </w:rPr>
        <w:t>sur la valve du couvercle.</w:t>
      </w:r>
    </w:p>
    <w:p w:rsidR="00B05971" w:rsidRPr="008E0A21" w:rsidRDefault="00B05971">
      <w:pPr>
        <w:spacing w:before="18" w:after="0" w:line="220" w:lineRule="exact"/>
        <w:rPr>
          <w:lang w:val="es-ES_tradnl"/>
        </w:rPr>
      </w:pPr>
    </w:p>
    <w:p w:rsidR="00B05971" w:rsidRPr="008E0A21" w:rsidRDefault="008E0A21">
      <w:pPr>
        <w:spacing w:after="0" w:line="240" w:lineRule="auto"/>
        <w:ind w:left="110" w:right="-20"/>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 xml:space="preserve">Appuyer sur le bouton </w:t>
      </w:r>
      <w:r w:rsidR="009C354D">
        <w:rPr>
          <w:rFonts w:ascii="Verdana" w:eastAsia="Verdana" w:hAnsi="Verdana" w:cs="Verdana"/>
          <w:color w:val="231F20"/>
          <w:sz w:val="20"/>
          <w:szCs w:val="20"/>
        </w:rPr>
        <w:pict>
          <v:shape id="_x0000_i1095" type="#_x0000_t75" style="width:27pt;height:27pt;mso-position-horizontal-relative:char;mso-position-vertical-relative:line">
            <v:imagedata r:id="rId291" o:title=""/>
          </v:shape>
        </w:pict>
      </w:r>
    </w:p>
    <w:p w:rsidR="00B05971" w:rsidRPr="008E0A21" w:rsidRDefault="008E0A21">
      <w:pPr>
        <w:spacing w:before="5" w:after="0" w:line="240" w:lineRule="exact"/>
        <w:ind w:left="451" w:right="-49"/>
        <w:jc w:val="both"/>
        <w:rPr>
          <w:rFonts w:ascii="Verdana" w:eastAsia="Verdana" w:hAnsi="Verdana" w:cs="Verdana"/>
          <w:sz w:val="20"/>
          <w:szCs w:val="20"/>
          <w:lang w:val="es-ES_tradnl"/>
        </w:rPr>
      </w:pPr>
      <w:r w:rsidRPr="008E0A21">
        <w:rPr>
          <w:rFonts w:ascii="Verdana" w:hAnsi="Verdana"/>
          <w:color w:val="231F20"/>
          <w:sz w:val="20"/>
          <w:lang w:val="es-ES_tradnl"/>
        </w:rPr>
        <w:t xml:space="preserve">et faire une forte pression initiale sur le couvercle </w:t>
      </w:r>
      <w:r w:rsidRPr="008E0A21">
        <w:rPr>
          <w:rFonts w:ascii="Verdana" w:hAnsi="Verdana"/>
          <w:b/>
          <w:color w:val="231F20"/>
          <w:sz w:val="20"/>
          <w:lang w:val="es-ES_tradnl"/>
        </w:rPr>
        <w:t>(Fig.</w:t>
      </w:r>
    </w:p>
    <w:p w:rsidR="00B05971" w:rsidRPr="008E0A21" w:rsidRDefault="008E0A21">
      <w:pPr>
        <w:spacing w:after="0" w:line="240" w:lineRule="exact"/>
        <w:ind w:left="451" w:right="-51"/>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jusqu’à ce qu’ un minimum de vide se réalise dans le réci- pient; la machine fera un vide total  et  s’arrêtera automati- quement  et  sera prête  pour un nouveau cycle.</w:t>
      </w:r>
    </w:p>
    <w:p w:rsidR="00B05971" w:rsidRPr="008E0A21" w:rsidRDefault="00B05971">
      <w:pPr>
        <w:spacing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451" w:right="-4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8) </w:t>
      </w:r>
      <w:r w:rsidRPr="008E0A21">
        <w:rPr>
          <w:rFonts w:ascii="Verdana" w:hAnsi="Verdana"/>
          <w:color w:val="231F20"/>
          <w:sz w:val="20"/>
          <w:lang w:val="es-ES_tradnl"/>
        </w:rPr>
        <w:t>Visser à fond la bague de la valve pour éviter que l’air ne rentre.</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left="340" w:right="-44" w:hanging="340"/>
        <w:jc w:val="both"/>
        <w:rPr>
          <w:rFonts w:ascii="Verdana" w:eastAsia="Verdana" w:hAnsi="Verdana" w:cs="Verdana"/>
          <w:sz w:val="20"/>
          <w:szCs w:val="20"/>
          <w:lang w:val="en-US"/>
        </w:rPr>
      </w:pPr>
      <w:r w:rsidRPr="008E0A21">
        <w:rPr>
          <w:rFonts w:ascii="Verdana" w:hAnsi="Verdana"/>
          <w:b/>
          <w:color w:val="231F20"/>
          <w:sz w:val="20"/>
          <w:lang w:val="en-US"/>
        </w:rPr>
        <w:t xml:space="preserve">5) </w:t>
      </w:r>
      <w:r w:rsidRPr="008E0A21">
        <w:rPr>
          <w:rFonts w:ascii="Verdana" w:hAnsi="Verdana"/>
          <w:color w:val="231F20"/>
          <w:sz w:val="20"/>
          <w:lang w:val="en-US"/>
        </w:rPr>
        <w:t>Den Deckel auf dem Behälter (Glas, Topf, etc.), in  dessen Innern man das Vakuum her- stellen möchte, aufsetzen.</w:t>
      </w:r>
    </w:p>
    <w:p w:rsidR="00B05971" w:rsidRPr="008E0A21" w:rsidRDefault="00B05971">
      <w:pPr>
        <w:spacing w:after="0" w:line="240" w:lineRule="exact"/>
        <w:rPr>
          <w:sz w:val="24"/>
          <w:szCs w:val="24"/>
          <w:lang w:val="en-US"/>
        </w:rPr>
      </w:pPr>
    </w:p>
    <w:p w:rsidR="00B05971" w:rsidRPr="008E0A21" w:rsidRDefault="008E0A21">
      <w:pPr>
        <w:spacing w:after="0" w:line="240" w:lineRule="exact"/>
        <w:ind w:left="340" w:right="-46" w:hanging="340"/>
        <w:jc w:val="both"/>
        <w:rPr>
          <w:rFonts w:ascii="Verdana" w:eastAsia="Verdana" w:hAnsi="Verdana" w:cs="Verdana"/>
          <w:sz w:val="20"/>
          <w:szCs w:val="20"/>
          <w:lang w:val="en-US"/>
        </w:rPr>
      </w:pPr>
      <w:r w:rsidRPr="008E0A21">
        <w:rPr>
          <w:rFonts w:ascii="Verdana" w:hAnsi="Verdana"/>
          <w:b/>
          <w:color w:val="231F20"/>
          <w:sz w:val="20"/>
          <w:lang w:val="en-US"/>
        </w:rPr>
        <w:t xml:space="preserve">6) </w:t>
      </w:r>
      <w:r w:rsidRPr="008E0A21">
        <w:rPr>
          <w:rFonts w:ascii="Verdana" w:hAnsi="Verdana"/>
          <w:color w:val="231F20"/>
          <w:sz w:val="20"/>
          <w:lang w:val="en-US"/>
        </w:rPr>
        <w:t xml:space="preserve">Den  Sauganschluss </w:t>
      </w:r>
      <w:r w:rsidRPr="008E0A21">
        <w:rPr>
          <w:rFonts w:ascii="Verdana" w:hAnsi="Verdana"/>
          <w:b/>
          <w:color w:val="231F20"/>
          <w:sz w:val="20"/>
          <w:lang w:val="en-US"/>
        </w:rPr>
        <w:t xml:space="preserve">(D) </w:t>
      </w:r>
      <w:r w:rsidRPr="008E0A21">
        <w:rPr>
          <w:rFonts w:ascii="Verdana" w:hAnsi="Verdana"/>
          <w:color w:val="231F20"/>
          <w:sz w:val="20"/>
          <w:lang w:val="en-US"/>
        </w:rPr>
        <w:t>auf dem  Ventil des Deckels  auf- setzen.</w:t>
      </w:r>
    </w:p>
    <w:p w:rsidR="00B05971" w:rsidRPr="008E0A21" w:rsidRDefault="008E0A21">
      <w:pPr>
        <w:spacing w:before="2" w:after="0" w:line="232" w:lineRule="auto"/>
        <w:ind w:left="340" w:right="-101" w:hanging="340"/>
        <w:jc w:val="both"/>
        <w:rPr>
          <w:rFonts w:ascii="Verdana" w:eastAsia="Verdana" w:hAnsi="Verdana" w:cs="Verdana"/>
          <w:sz w:val="20"/>
          <w:szCs w:val="20"/>
          <w:lang w:val="en-US"/>
        </w:rPr>
      </w:pPr>
      <w:r w:rsidRPr="008E0A21">
        <w:rPr>
          <w:rFonts w:ascii="Verdana" w:hAnsi="Verdana"/>
          <w:b/>
          <w:color w:val="231F20"/>
          <w:sz w:val="20"/>
          <w:lang w:val="en-US"/>
        </w:rPr>
        <w:t xml:space="preserve">7) </w:t>
      </w:r>
      <w:r w:rsidRPr="008E0A21">
        <w:rPr>
          <w:rFonts w:ascii="Verdana" w:hAnsi="Verdana"/>
          <w:color w:val="231F20"/>
          <w:sz w:val="20"/>
          <w:lang w:val="en-US"/>
        </w:rPr>
        <w:t xml:space="preserve">Taste  </w:t>
      </w:r>
      <w:r w:rsidR="009C354D">
        <w:rPr>
          <w:rFonts w:ascii="Verdana" w:eastAsia="Verdana" w:hAnsi="Verdana" w:cs="Verdana"/>
          <w:color w:val="231F20"/>
          <w:spacing w:val="41"/>
          <w:sz w:val="20"/>
          <w:szCs w:val="20"/>
        </w:rPr>
        <w:pict>
          <v:shape id="_x0000_i1096" type="#_x0000_t75" style="width:27pt;height:27pt;mso-position-horizontal-relative:char;mso-position-vertical-relative:line">
            <v:imagedata r:id="rId288"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 und einen  starken anfänglichen</w:t>
      </w:r>
    </w:p>
    <w:p w:rsidR="00B05971" w:rsidRPr="008E0A21" w:rsidRDefault="008E0A21">
      <w:pPr>
        <w:spacing w:before="7" w:after="0" w:line="240" w:lineRule="exact"/>
        <w:ind w:left="340" w:right="-43"/>
        <w:jc w:val="both"/>
        <w:rPr>
          <w:rFonts w:ascii="Verdana" w:eastAsia="Verdana" w:hAnsi="Verdana" w:cs="Verdana"/>
          <w:sz w:val="20"/>
          <w:szCs w:val="20"/>
          <w:lang w:val="en-US"/>
        </w:rPr>
      </w:pPr>
      <w:r w:rsidRPr="008E0A21">
        <w:rPr>
          <w:rFonts w:ascii="Verdana" w:hAnsi="Verdana"/>
          <w:color w:val="231F20"/>
          <w:sz w:val="20"/>
          <w:lang w:val="en-US"/>
        </w:rPr>
        <w:t xml:space="preserve">Druck auf den Deckel ausüben </w:t>
      </w:r>
      <w:r w:rsidRPr="008E0A21">
        <w:rPr>
          <w:rFonts w:ascii="Verdana" w:hAnsi="Verdana"/>
          <w:b/>
          <w:color w:val="231F20"/>
          <w:sz w:val="20"/>
          <w:lang w:val="en-US"/>
        </w:rPr>
        <w:t>(Abb. 1)</w:t>
      </w:r>
      <w:r w:rsidRPr="008E0A21">
        <w:rPr>
          <w:rFonts w:ascii="Verdana" w:hAnsi="Verdana"/>
          <w:color w:val="231F20"/>
          <w:sz w:val="20"/>
          <w:lang w:val="en-US"/>
        </w:rPr>
        <w:t>, bis ein Minimum an Vakuum im Innern des Behäl- ters hergestellt ist.</w:t>
      </w:r>
    </w:p>
    <w:p w:rsidR="00B05971" w:rsidRPr="008E0A21" w:rsidRDefault="008E0A21">
      <w:pPr>
        <w:spacing w:after="0" w:line="240" w:lineRule="exact"/>
        <w:ind w:left="340" w:right="-50"/>
        <w:jc w:val="both"/>
        <w:rPr>
          <w:rFonts w:ascii="Verdana" w:eastAsia="Verdana" w:hAnsi="Verdana" w:cs="Verdana"/>
          <w:sz w:val="20"/>
          <w:szCs w:val="20"/>
          <w:lang w:val="en-US"/>
        </w:rPr>
      </w:pPr>
      <w:r w:rsidRPr="008E0A21">
        <w:rPr>
          <w:rFonts w:ascii="Verdana" w:hAnsi="Verdana"/>
          <w:color w:val="231F20"/>
          <w:sz w:val="20"/>
          <w:lang w:val="en-US"/>
        </w:rPr>
        <w:t>Die Maschine sorgt für die Herstellung des vollständigen Vakuums, schaltet automa- tisch aus und ist für einen neuen Arbeitsvorgang bereit.</w:t>
      </w:r>
    </w:p>
    <w:p w:rsidR="00B05971" w:rsidRPr="008E0A21" w:rsidRDefault="00B05971">
      <w:pPr>
        <w:spacing w:after="0" w:line="240" w:lineRule="exact"/>
        <w:rPr>
          <w:sz w:val="24"/>
          <w:szCs w:val="24"/>
          <w:lang w:val="en-US"/>
        </w:rPr>
      </w:pPr>
    </w:p>
    <w:p w:rsidR="00B05971" w:rsidRPr="008E0A21" w:rsidRDefault="008E0A21">
      <w:pPr>
        <w:spacing w:after="0" w:line="240" w:lineRule="exact"/>
        <w:ind w:left="340" w:right="-43" w:hanging="340"/>
        <w:jc w:val="both"/>
        <w:rPr>
          <w:rFonts w:ascii="Verdana" w:eastAsia="Verdana" w:hAnsi="Verdana" w:cs="Verdana"/>
          <w:sz w:val="20"/>
          <w:szCs w:val="20"/>
          <w:lang w:val="en-US"/>
        </w:rPr>
      </w:pPr>
      <w:r w:rsidRPr="008E0A21">
        <w:rPr>
          <w:rFonts w:ascii="Verdana" w:hAnsi="Verdana"/>
          <w:b/>
          <w:color w:val="231F20"/>
          <w:sz w:val="20"/>
          <w:lang w:val="en-US"/>
        </w:rPr>
        <w:t xml:space="preserve">8) </w:t>
      </w:r>
      <w:r w:rsidRPr="008E0A21">
        <w:rPr>
          <w:rFonts w:ascii="Verdana" w:hAnsi="Verdana"/>
          <w:color w:val="231F20"/>
          <w:sz w:val="20"/>
          <w:lang w:val="en-US"/>
        </w:rPr>
        <w:t>Ventilkappe festschrauben um eine  Belüftung des  Gefässes zu vermeiden.</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8E0A21">
      <w:pPr>
        <w:spacing w:after="0" w:line="240" w:lineRule="exact"/>
        <w:ind w:left="340" w:right="70"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Colocar  la tapadera sobre  el recipiente  (vaso, olla,  tarro) en el que la máquina tiene que crear el vacío.</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340" w:right="6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Fijar la conexión de aspiración </w:t>
      </w:r>
      <w:r w:rsidRPr="008E0A21">
        <w:rPr>
          <w:rFonts w:ascii="Verdana" w:hAnsi="Verdana"/>
          <w:b/>
          <w:color w:val="231F20"/>
          <w:sz w:val="20"/>
          <w:lang w:val="es-ES_tradnl"/>
        </w:rPr>
        <w:t xml:space="preserve">(D)  </w:t>
      </w:r>
      <w:r w:rsidRPr="008E0A21">
        <w:rPr>
          <w:rFonts w:ascii="Verdana" w:hAnsi="Verdana"/>
          <w:color w:val="231F20"/>
          <w:sz w:val="20"/>
          <w:lang w:val="es-ES_tradnl"/>
        </w:rPr>
        <w:t>sobre la  válvula de la tapadera.</w:t>
      </w:r>
    </w:p>
    <w:p w:rsidR="00B05971" w:rsidRPr="008E0A21" w:rsidRDefault="008E0A21">
      <w:pPr>
        <w:spacing w:after="0" w:line="234" w:lineRule="auto"/>
        <w:ind w:left="340" w:right="25"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 xml:space="preserve">Presionar el pulsador </w:t>
      </w:r>
      <w:r w:rsidR="009C354D">
        <w:rPr>
          <w:rFonts w:ascii="Verdana" w:eastAsia="Verdana" w:hAnsi="Verdana" w:cs="Verdana"/>
          <w:color w:val="231F20"/>
          <w:spacing w:val="20"/>
          <w:sz w:val="20"/>
          <w:szCs w:val="20"/>
        </w:rPr>
        <w:pict>
          <v:shape id="_x0000_i1097" type="#_x0000_t75" style="width:27pt;height:27pt;mso-position-horizontal-relative:char;mso-position-vertical-relative:line">
            <v:imagedata r:id="rId29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y empujar primero enérgica- mente sobre la tapadera </w:t>
      </w:r>
      <w:r w:rsidRPr="008E0A21">
        <w:rPr>
          <w:rFonts w:ascii="Verdana" w:hAnsi="Verdana"/>
          <w:b/>
          <w:color w:val="231F20"/>
          <w:sz w:val="20"/>
          <w:lang w:val="es-ES_tradnl"/>
        </w:rPr>
        <w:t>(Fig.</w:t>
      </w:r>
    </w:p>
    <w:p w:rsidR="00B05971" w:rsidRPr="008E0A21" w:rsidRDefault="008E0A21">
      <w:pPr>
        <w:spacing w:before="7" w:after="0" w:line="240" w:lineRule="exact"/>
        <w:ind w:left="340" w:right="58"/>
        <w:jc w:val="both"/>
        <w:rPr>
          <w:rFonts w:ascii="Verdana" w:eastAsia="Verdana" w:hAnsi="Verdana" w:cs="Verdana"/>
          <w:sz w:val="20"/>
          <w:szCs w:val="20"/>
          <w:lang w:val="es-ES_tradnl"/>
        </w:rPr>
      </w:pPr>
      <w:r w:rsidRPr="008E0A21">
        <w:rPr>
          <w:rFonts w:ascii="Verdana" w:hAnsi="Verdana"/>
          <w:b/>
          <w:color w:val="231F20"/>
          <w:sz w:val="20"/>
          <w:lang w:val="es-ES_tradnl"/>
        </w:rPr>
        <w:t>1)</w:t>
      </w:r>
      <w:r w:rsidRPr="008E0A21">
        <w:rPr>
          <w:rFonts w:ascii="Verdana" w:hAnsi="Verdana"/>
          <w:color w:val="231F20"/>
          <w:sz w:val="20"/>
          <w:lang w:val="es-ES_tradnl"/>
        </w:rPr>
        <w:t>, para que haya un mínimo de vacío en el interior del re- cipiente, la máquina creará el vacío total y, en cuanto lo haya  alcanzado, se  apagará automáticamente  y  estará lista para un nuevo ciclo.</w:t>
      </w:r>
    </w:p>
    <w:p w:rsidR="00B05971" w:rsidRPr="008E0A21" w:rsidRDefault="00B05971">
      <w:pPr>
        <w:spacing w:after="0" w:line="200" w:lineRule="exact"/>
        <w:rPr>
          <w:sz w:val="20"/>
          <w:szCs w:val="20"/>
          <w:lang w:val="es-ES_tradnl"/>
        </w:rPr>
      </w:pPr>
    </w:p>
    <w:p w:rsidR="00B05971" w:rsidRPr="008E0A21" w:rsidRDefault="00B05971">
      <w:pPr>
        <w:spacing w:before="3" w:after="0" w:line="280" w:lineRule="exact"/>
        <w:rPr>
          <w:sz w:val="28"/>
          <w:szCs w:val="28"/>
          <w:lang w:val="es-ES_tradnl"/>
        </w:rPr>
      </w:pPr>
    </w:p>
    <w:p w:rsidR="00B05971" w:rsidRPr="008E0A21" w:rsidRDefault="008E0A21">
      <w:pPr>
        <w:spacing w:after="0" w:line="240" w:lineRule="exact"/>
        <w:ind w:left="340" w:right="6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8) </w:t>
      </w:r>
      <w:r w:rsidRPr="008E0A21">
        <w:rPr>
          <w:rFonts w:ascii="Verdana" w:hAnsi="Verdana"/>
          <w:color w:val="231F20"/>
          <w:sz w:val="20"/>
          <w:lang w:val="es-ES_tradnl"/>
        </w:rPr>
        <w:t>Enroscar a fondo la abrazadera colocada en la válvula para im- pedir que vuelva a entrar aire.</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6" w:space="274"/>
            <w:col w:w="3322" w:space="269"/>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210" style="position:absolute;left:0;text-align:left;margin-left:28.2pt;margin-top:4.6pt;width:255.4pt;height:17.75pt;z-index:-8138;mso-position-horizontal-relative:page" coordorigin="565,92" coordsize="5108,355">
            <v:group id="_x0000_s3215" style="position:absolute;left:577;top:102;width:461;height:301" coordorigin="577,102" coordsize="461,301">
              <v:shape id="_x0000_s3216"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213" style="position:absolute;left:577;top:102;width:461;height:301" coordorigin="577,102" coordsize="461,301">
              <v:shape id="_x0000_s3214"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211" style="position:absolute;left:567;top:445;width:5103;height:2" coordorigin="567,445" coordsize="5103,2">
              <v:shape id="_x0000_s3212" style="position:absolute;left:567;top:445;width:5103;height:2" coordorigin="567,445" coordsize="5103,0" path="m567,445r5103,e" filled="f" strokecolor="#231f20" strokeweight=".25pt">
                <v:path arrowok="t"/>
              </v:shape>
            </v:group>
            <w10:wrap anchorx="page"/>
          </v:group>
        </w:pict>
      </w:r>
      <w:r>
        <w:pict>
          <v:group id="_x0000_s3203" style="position:absolute;left:0;text-align:left;margin-left:297.5pt;margin-top:4.6pt;width:255.4pt;height:17.75pt;z-index:-8137;mso-position-horizontal-relative:page" coordorigin="5950,92" coordsize="5108,355">
            <v:group id="_x0000_s3208" style="position:absolute;left:5963;top:102;width:461;height:301" coordorigin="5963,102" coordsize="461,301">
              <v:shape id="_x0000_s3209"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206" style="position:absolute;left:5963;top:102;width:461;height:301" coordorigin="5963,102" coordsize="461,301">
              <v:shape id="_x0000_s3207"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204" style="position:absolute;left:5953;top:445;width:5103;height:2" coordorigin="5953,445" coordsize="5103,2">
              <v:shape id="_x0000_s3205"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440" w:left="460" w:header="600" w:footer="399" w:gutter="0"/>
          <w:cols w:space="720"/>
        </w:sectPr>
      </w:pPr>
    </w:p>
    <w:p w:rsidR="00B05971" w:rsidRPr="008E0A21" w:rsidRDefault="00B05971">
      <w:pPr>
        <w:spacing w:before="3" w:after="0" w:line="160" w:lineRule="exact"/>
        <w:rPr>
          <w:sz w:val="16"/>
          <w:szCs w:val="16"/>
          <w:lang w:val="es-ES_tradnl"/>
        </w:rPr>
      </w:pPr>
    </w:p>
    <w:p w:rsidR="00B05971" w:rsidRPr="008E0A21" w:rsidRDefault="008E0A21">
      <w:pPr>
        <w:spacing w:after="0" w:line="240" w:lineRule="auto"/>
        <w:ind w:left="107" w:right="3304"/>
        <w:jc w:val="both"/>
        <w:rPr>
          <w:rFonts w:ascii="Verdana" w:eastAsia="Verdana" w:hAnsi="Verdana" w:cs="Verdana"/>
          <w:sz w:val="20"/>
          <w:szCs w:val="20"/>
          <w:lang w:val="es-ES_tradnl"/>
        </w:rPr>
      </w:pPr>
      <w:r w:rsidRPr="008E0A21">
        <w:rPr>
          <w:rFonts w:ascii="Verdana" w:hAnsi="Verdana"/>
          <w:b/>
          <w:color w:val="231F20"/>
          <w:sz w:val="20"/>
          <w:lang w:val="es-ES_tradnl"/>
        </w:rPr>
        <w:t>INTERRUZIONE</w:t>
      </w:r>
    </w:p>
    <w:p w:rsidR="00B05971" w:rsidRPr="008E0A21" w:rsidRDefault="008E0A21">
      <w:pPr>
        <w:spacing w:after="0" w:line="240" w:lineRule="exact"/>
        <w:ind w:left="107" w:right="1651"/>
        <w:jc w:val="both"/>
        <w:rPr>
          <w:rFonts w:ascii="Verdana" w:eastAsia="Verdana" w:hAnsi="Verdana" w:cs="Verdana"/>
          <w:sz w:val="20"/>
          <w:szCs w:val="20"/>
          <w:lang w:val="es-ES_tradnl"/>
        </w:rPr>
      </w:pPr>
      <w:r w:rsidRPr="008E0A21">
        <w:rPr>
          <w:rFonts w:ascii="Verdana" w:hAnsi="Verdana"/>
          <w:b/>
          <w:color w:val="231F20"/>
          <w:position w:val="-1"/>
          <w:sz w:val="20"/>
          <w:lang w:val="es-ES_tradnl"/>
        </w:rPr>
        <w:t>CICLO DI CONFEZIONAMENTO</w:t>
      </w:r>
    </w:p>
    <w:p w:rsidR="00B05971" w:rsidRPr="008E0A21" w:rsidRDefault="00B05971">
      <w:pPr>
        <w:spacing w:before="6" w:after="0" w:line="240" w:lineRule="exact"/>
        <w:rPr>
          <w:sz w:val="24"/>
          <w:szCs w:val="24"/>
          <w:lang w:val="es-ES_tradnl"/>
        </w:rPr>
      </w:pPr>
    </w:p>
    <w:p w:rsidR="00B05971" w:rsidRPr="008E0A21" w:rsidRDefault="009C354D">
      <w:pPr>
        <w:spacing w:after="0" w:line="240" w:lineRule="exact"/>
        <w:ind w:left="107" w:right="-55"/>
        <w:jc w:val="both"/>
        <w:rPr>
          <w:rFonts w:ascii="Verdana" w:eastAsia="Verdana" w:hAnsi="Verdana" w:cs="Verdana"/>
          <w:sz w:val="20"/>
          <w:szCs w:val="20"/>
          <w:lang w:val="es-ES_tradnl"/>
        </w:rPr>
      </w:pPr>
      <w:r>
        <w:pict>
          <v:shape id="_x0000_s3202" type="#_x0000_t75" style="position:absolute;left:0;text-align:left;margin-left:151.35pt;margin-top:47.6pt;width:27.2pt;height:27.05pt;z-index:-8136;mso-position-horizontal-relative:page">
            <v:imagedata r:id="rId293" o:title=""/>
            <w10:wrap anchorx="page"/>
          </v:shape>
        </w:pict>
      </w:r>
      <w:r w:rsidR="008E0A21" w:rsidRPr="008E0A21">
        <w:rPr>
          <w:rFonts w:ascii="Verdana" w:hAnsi="Verdana"/>
          <w:color w:val="231F20"/>
          <w:sz w:val="20"/>
          <w:lang w:val="es-ES_tradnl"/>
        </w:rPr>
        <w:t>Nel caso di dover interrompere per qualsiasi moti- vo il ciclo di confezionamento, (aspirazione liquidi, busta  non posizionata correttamente,  ecc.)  agire come segue:</w:t>
      </w:r>
    </w:p>
    <w:p w:rsidR="00B05971" w:rsidRPr="008E0A21" w:rsidRDefault="00B05971">
      <w:pPr>
        <w:spacing w:before="4" w:after="0" w:line="110" w:lineRule="exact"/>
        <w:rPr>
          <w:sz w:val="11"/>
          <w:szCs w:val="11"/>
          <w:lang w:val="es-ES_tradnl"/>
        </w:rPr>
      </w:pPr>
    </w:p>
    <w:p w:rsidR="00B05971" w:rsidRPr="008E0A21" w:rsidRDefault="009C354D">
      <w:pPr>
        <w:tabs>
          <w:tab w:val="left" w:pos="3200"/>
        </w:tabs>
        <w:spacing w:after="0" w:line="240" w:lineRule="exact"/>
        <w:ind w:left="447" w:right="-56" w:hanging="340"/>
        <w:rPr>
          <w:rFonts w:ascii="Verdana" w:eastAsia="Verdana" w:hAnsi="Verdana" w:cs="Verdana"/>
          <w:sz w:val="20"/>
          <w:szCs w:val="20"/>
          <w:lang w:val="es-ES_tradnl"/>
        </w:rPr>
      </w:pPr>
      <w:r>
        <w:pict>
          <v:shape id="_x0000_s3201" type="#_x0000_t75" style="position:absolute;left:0;text-align:left;margin-left:220.25pt;margin-top:23.6pt;width:27.2pt;height:27.05pt;z-index:-8135;mso-position-horizontal-relative:page">
            <v:imagedata r:id="rId294" o:title=""/>
            <w10:wrap anchorx="page"/>
          </v:shape>
        </w:pict>
      </w:r>
      <w:r w:rsidR="008E0A21" w:rsidRPr="008E0A21">
        <w:rPr>
          <w:rFonts w:ascii="Verdana" w:hAnsi="Verdana"/>
          <w:b/>
          <w:color w:val="231F20"/>
          <w:sz w:val="20"/>
          <w:lang w:val="es-ES_tradnl"/>
        </w:rPr>
        <w:t xml:space="preserve">1) </w:t>
      </w:r>
      <w:r w:rsidR="008E0A21" w:rsidRPr="008E0A21">
        <w:rPr>
          <w:rFonts w:ascii="Verdana" w:hAnsi="Verdana"/>
          <w:color w:val="231F20"/>
          <w:sz w:val="20"/>
          <w:lang w:val="es-ES_tradnl"/>
        </w:rPr>
        <w:t>Premere il pulsante</w:t>
      </w:r>
      <w:r w:rsidR="008E0A21" w:rsidRPr="008E0A21">
        <w:rPr>
          <w:lang w:val="es-ES_tradnl"/>
        </w:rPr>
        <w:tab/>
      </w:r>
      <w:r w:rsidR="008E0A21" w:rsidRPr="008E0A21">
        <w:rPr>
          <w:rFonts w:ascii="Verdana" w:hAnsi="Verdana"/>
          <w:color w:val="231F20"/>
          <w:sz w:val="20"/>
          <w:lang w:val="es-ES_tradnl"/>
        </w:rPr>
        <w:t>fino a spegnimento dell’apparecchio.</w:t>
      </w:r>
    </w:p>
    <w:p w:rsidR="00B05971" w:rsidRPr="008E0A21" w:rsidRDefault="00B05971">
      <w:pPr>
        <w:spacing w:before="4" w:after="0" w:line="110" w:lineRule="exact"/>
        <w:rPr>
          <w:sz w:val="11"/>
          <w:szCs w:val="11"/>
          <w:lang w:val="es-ES_tradnl"/>
        </w:rPr>
      </w:pPr>
    </w:p>
    <w:p w:rsidR="00B05971" w:rsidRPr="008E0A21" w:rsidRDefault="008E0A21">
      <w:pPr>
        <w:tabs>
          <w:tab w:val="left" w:pos="4580"/>
        </w:tabs>
        <w:spacing w:after="0" w:line="240" w:lineRule="exact"/>
        <w:ind w:left="447" w:right="-56" w:hanging="340"/>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Premere nuovamente il  pulsante</w:t>
      </w:r>
      <w:r w:rsidRPr="008E0A21">
        <w:rPr>
          <w:lang w:val="es-ES_tradnl"/>
        </w:rPr>
        <w:tab/>
      </w:r>
      <w:r w:rsidRPr="008E0A21">
        <w:rPr>
          <w:rFonts w:ascii="Verdana" w:hAnsi="Verdana"/>
          <w:color w:val="231F20"/>
          <w:sz w:val="20"/>
          <w:lang w:val="es-ES_tradnl"/>
        </w:rPr>
        <w:t xml:space="preserve">per  lo sblocco dello sportello mobile </w:t>
      </w:r>
      <w:r w:rsidRPr="008E0A21">
        <w:rPr>
          <w:rFonts w:ascii="Verdana" w:hAnsi="Verdana"/>
          <w:b/>
          <w:color w:val="231F20"/>
          <w:sz w:val="20"/>
          <w:lang w:val="es-ES_tradnl"/>
        </w:rPr>
        <w:t>(A)</w:t>
      </w:r>
      <w:r w:rsidRPr="008E0A21">
        <w:rPr>
          <w:rFonts w:ascii="Verdana" w:hAnsi="Verdana"/>
          <w:color w:val="231F20"/>
          <w:sz w:val="20"/>
          <w:lang w:val="es-ES_tradnl"/>
        </w:rPr>
        <w: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Default="008E0A21" w:rsidP="00A43A4D">
      <w:pPr>
        <w:spacing w:after="0" w:line="240" w:lineRule="exact"/>
        <w:ind w:right="3"/>
        <w:rPr>
          <w:rFonts w:ascii="Verdana" w:eastAsia="Verdana" w:hAnsi="Verdana" w:cs="Verdana"/>
          <w:sz w:val="20"/>
          <w:szCs w:val="20"/>
        </w:rPr>
      </w:pPr>
      <w:r>
        <w:rPr>
          <w:rFonts w:ascii="Verdana" w:hAnsi="Verdana"/>
          <w:b/>
          <w:color w:val="231F20"/>
          <w:sz w:val="20"/>
        </w:rPr>
        <w:t>ОСТАНОВКА ЦИКЛА УПАКОВКИ</w:t>
      </w:r>
    </w:p>
    <w:p w:rsidR="00B05971" w:rsidRDefault="00B05971">
      <w:pPr>
        <w:spacing w:after="0" w:line="240" w:lineRule="exact"/>
        <w:rPr>
          <w:sz w:val="24"/>
          <w:szCs w:val="24"/>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Если по какой-либо причине необходимо остановить цикл упаковки (засасывание жидкости, неправильное положение пакета и др.), сделайте следующее:</w:t>
      </w:r>
    </w:p>
    <w:p w:rsidR="00B05971" w:rsidRDefault="00B05971">
      <w:pPr>
        <w:spacing w:before="5" w:after="0" w:line="140" w:lineRule="exact"/>
        <w:rPr>
          <w:sz w:val="14"/>
          <w:szCs w:val="14"/>
        </w:rPr>
      </w:pPr>
    </w:p>
    <w:p w:rsidR="00B05971" w:rsidRDefault="00B05971">
      <w:pPr>
        <w:spacing w:after="0" w:line="200" w:lineRule="exact"/>
        <w:rPr>
          <w:sz w:val="20"/>
          <w:szCs w:val="20"/>
        </w:rPr>
      </w:pPr>
    </w:p>
    <w:p w:rsidR="00B05971" w:rsidRDefault="009C354D">
      <w:pPr>
        <w:spacing w:after="0" w:line="240" w:lineRule="auto"/>
        <w:ind w:right="315"/>
        <w:jc w:val="both"/>
        <w:rPr>
          <w:rFonts w:ascii="Verdana" w:eastAsia="Verdana" w:hAnsi="Verdana" w:cs="Verdana"/>
          <w:sz w:val="20"/>
          <w:szCs w:val="20"/>
        </w:rPr>
      </w:pPr>
      <w:r>
        <w:pict>
          <v:group id="_x0000_s3176" style="position:absolute;left:0;text-align:left;margin-left:400.95pt;margin-top:-5.65pt;width:36.35pt;height:56.75pt;z-index:-8134;mso-position-horizontal-relative:page" coordorigin="8019,-113" coordsize="727,1135">
            <v:shape id="_x0000_s3178" type="#_x0000_t75" style="position:absolute;left:8019;top:-113;width:544;height:541">
              <v:imagedata r:id="rId295" o:title=""/>
            </v:shape>
            <v:shape id="_x0000_s3177" type="#_x0000_t75" style="position:absolute;left:8202;top:481;width:544;height:541">
              <v:imagedata r:id="rId296" o:title=""/>
            </v:shape>
            <w10:wrap anchorx="page"/>
          </v:group>
        </w:pict>
      </w:r>
      <w:r w:rsidR="008E0A21">
        <w:t xml:space="preserve">1) Нажмите кнопку </w:t>
      </w:r>
      <w:r w:rsidR="00A43A4D">
        <w:tab/>
        <w:t xml:space="preserve">          </w:t>
      </w:r>
      <w:r w:rsidR="008E0A21">
        <w:rPr>
          <w:rFonts w:ascii="Verdana" w:hAnsi="Verdana"/>
          <w:color w:val="231F20"/>
          <w:sz w:val="20"/>
        </w:rPr>
        <w:t xml:space="preserve">, чтобы остановить прибор.  </w:t>
      </w:r>
    </w:p>
    <w:p w:rsidR="00B05971" w:rsidRDefault="00B05971">
      <w:pPr>
        <w:spacing w:before="1" w:after="0" w:line="150" w:lineRule="exact"/>
        <w:rPr>
          <w:sz w:val="15"/>
          <w:szCs w:val="15"/>
        </w:rPr>
      </w:pPr>
    </w:p>
    <w:p w:rsidR="00B05971" w:rsidRDefault="00B05971">
      <w:pPr>
        <w:spacing w:after="0" w:line="200" w:lineRule="exact"/>
        <w:rPr>
          <w:sz w:val="20"/>
          <w:szCs w:val="20"/>
        </w:rPr>
      </w:pPr>
    </w:p>
    <w:p w:rsidR="00B05971" w:rsidRDefault="008E0A21">
      <w:pPr>
        <w:spacing w:after="0" w:line="240" w:lineRule="auto"/>
        <w:ind w:right="69"/>
        <w:jc w:val="both"/>
        <w:rPr>
          <w:rFonts w:ascii="Verdana" w:eastAsia="Verdana" w:hAnsi="Verdana" w:cs="Verdana"/>
          <w:sz w:val="20"/>
          <w:szCs w:val="20"/>
        </w:rPr>
      </w:pPr>
      <w:r>
        <w:t>2) Повторно нажмите</w:t>
      </w:r>
      <w:r w:rsidR="00A43A4D">
        <w:tab/>
      </w:r>
      <w:r w:rsidR="00A43A4D">
        <w:tab/>
        <w:t>,</w:t>
      </w:r>
      <w:r>
        <w:t xml:space="preserve"> чтобы поднять </w:t>
      </w:r>
    </w:p>
    <w:p w:rsidR="00B05971" w:rsidRDefault="008E0A21">
      <w:pPr>
        <w:spacing w:after="0" w:line="233" w:lineRule="exact"/>
        <w:ind w:left="340" w:right="-20"/>
        <w:rPr>
          <w:rFonts w:ascii="Verdana" w:eastAsia="Verdana" w:hAnsi="Verdana" w:cs="Verdana"/>
          <w:sz w:val="20"/>
          <w:szCs w:val="20"/>
        </w:rPr>
      </w:pPr>
      <w:r>
        <w:rPr>
          <w:rFonts w:ascii="Verdana" w:hAnsi="Verdana"/>
          <w:color w:val="231F20"/>
          <w:position w:val="-1"/>
          <w:sz w:val="20"/>
        </w:rPr>
        <w:t xml:space="preserve">крышку </w:t>
      </w:r>
      <w:r>
        <w:rPr>
          <w:rFonts w:ascii="Verdana" w:hAnsi="Verdana"/>
          <w:b/>
          <w:color w:val="231F20"/>
          <w:position w:val="-1"/>
          <w:sz w:val="20"/>
        </w:rPr>
        <w:t>(А).</w:t>
      </w:r>
    </w:p>
    <w:p w:rsidR="00B05971" w:rsidRDefault="00B05971">
      <w:pPr>
        <w:spacing w:after="0" w:line="233" w:lineRule="exact"/>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1"/>
            <w:col w:w="5248"/>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3" w:after="0" w:line="240" w:lineRule="exact"/>
        <w:rPr>
          <w:sz w:val="24"/>
          <w:szCs w:val="24"/>
        </w:rPr>
      </w:pPr>
    </w:p>
    <w:p w:rsidR="00B05971" w:rsidRPr="00DC27AB" w:rsidRDefault="009C354D">
      <w:pPr>
        <w:spacing w:before="10" w:after="0" w:line="330" w:lineRule="exact"/>
        <w:ind w:left="4606" w:right="5800"/>
        <w:jc w:val="center"/>
        <w:rPr>
          <w:rFonts w:ascii="Verdana" w:eastAsia="Verdana" w:hAnsi="Verdana" w:cs="Verdana"/>
          <w:sz w:val="28"/>
          <w:szCs w:val="28"/>
          <w:lang w:val="es-ES_tradnl"/>
        </w:rPr>
      </w:pPr>
      <w:r>
        <w:pict>
          <v:group id="_x0000_s3179" style="position:absolute;left:0;text-align:left;margin-left:18.65pt;margin-top:2.05pt;width:544.6pt;height:548.25pt;z-index:-8133;mso-position-horizontal-relative:page" coordorigin="373,1107" coordsize="10892,10965">
            <v:shape id="_x0000_s3200" type="#_x0000_t75" style="position:absolute;left:4932;top:1165;width:6295;height:4636">
              <v:imagedata r:id="rId297" o:title=""/>
            </v:shape>
            <v:group id="_x0000_s3198" style="position:absolute;left:5210;top:1333;width:732;height:1041" coordorigin="5210,1333" coordsize="732,1041">
              <v:shape id="_x0000_s3199" style="position:absolute;left:5210;top:1333;width:732;height:1041" coordorigin="5210,1333" coordsize="732,1041" path="m5210,1333r732,1041e" filled="f" strokecolor="#231f20" strokeweight=".5pt">
                <v:path arrowok="t"/>
              </v:shape>
            </v:group>
            <v:group id="_x0000_s3196" style="position:absolute;left:5011;top:1112;width:411;height:412" coordorigin="5011,1112" coordsize="411,412">
              <v:shape id="_x0000_s3197" style="position:absolute;left:5011;top:1112;width:411;height:412" coordorigin="5011,1112" coordsize="411,412" path="m5217,1112r-67,11l5092,1153r-45,47l5019,1259r-8,45l5012,1328r17,69l5063,1453r48,41l5170,1518r44,6l5216,1524r67,-11l5341,1482r45,-47l5414,1375r8,-44l5421,1306r-17,-68l5370,1182r-49,-41l5261,1117r-44,-5e" stroked="f">
                <v:path arrowok="t"/>
              </v:shape>
            </v:group>
            <v:group id="_x0000_s3193" style="position:absolute;left:5011;top:1112;width:411;height:412" coordorigin="5011,1112" coordsize="411,412">
              <v:shape id="_x0000_s3195" style="position:absolute;left:5011;top:1112;width:411;height:412" coordorigin="5011,1112" coordsize="411,412" path="m5216,1524r67,-11l5341,1482r45,-47l5414,1375r8,-44l5421,1306r-17,-68l5370,1182r-49,-41l5261,1117r-44,-5l5194,1113r-64,18l5076,1167r-40,52l5014,1281r-3,23l5012,1328r17,69l5063,1453r48,41l5170,1518r46,6xe" filled="f" strokecolor="#231f20" strokeweight=".5pt">
                <v:path arrowok="t"/>
              </v:shape>
              <v:shape id="_x0000_s3194" type="#_x0000_t75" style="position:absolute;left:373;top:4990;width:5996;height:4372">
                <v:imagedata r:id="rId298" o:title=""/>
              </v:shape>
            </v:group>
            <v:group id="_x0000_s3191" style="position:absolute;left:1011;top:5665;width:732;height:1041" coordorigin="1011,5665" coordsize="732,1041">
              <v:shape id="_x0000_s3192" style="position:absolute;left:1011;top:5665;width:732;height:1041" coordorigin="1011,5665" coordsize="732,1041" path="m1011,5665r732,1041e" filled="f" strokecolor="#231f20" strokeweight=".5pt">
                <v:path arrowok="t"/>
              </v:shape>
            </v:group>
            <v:group id="_x0000_s3189" style="position:absolute;left:811;top:5444;width:411;height:412" coordorigin="811,5444" coordsize="411,412">
              <v:shape id="_x0000_s3190" style="position:absolute;left:811;top:5444;width:411;height:412" coordorigin="811,5444" coordsize="411,412" path="m1018,5444r-67,11l893,5485r-45,47l819,5591r-8,45l813,5660r16,69l864,5785r48,41l971,5850r44,6l1017,5856r67,-11l1142,5814r45,-47l1215,5707r8,-44l1221,5638r-16,-68l1170,5514r-48,-41l1062,5449r-44,-5e" stroked="f">
                <v:path arrowok="t"/>
              </v:shape>
            </v:group>
            <v:group id="_x0000_s3186" style="position:absolute;left:811;top:5444;width:411;height:412" coordorigin="811,5444" coordsize="411,412">
              <v:shape id="_x0000_s3188" style="position:absolute;left:811;top:5444;width:411;height:412" coordorigin="811,5444" coordsize="411,412" path="m1017,5856r67,-11l1142,5814r45,-47l1215,5707r8,-44l1221,5638r-16,-68l1170,5514r-48,-41l1062,5449r-44,-5l995,5445r-65,18l876,5499r-40,52l814,5613r-3,23l813,5660r16,69l864,5785r48,41l971,5850r46,6xe" filled="f" strokecolor="#231f20" strokeweight=".5pt">
                <v:path arrowok="t"/>
              </v:shape>
              <v:shape id="_x0000_s3187" type="#_x0000_t75" style="position:absolute;left:5181;top:7531;width:6083;height:4540">
                <v:imagedata r:id="rId299" o:title=""/>
              </v:shape>
            </v:group>
            <v:group id="_x0000_s3184" style="position:absolute;left:8341;top:7503;width:891;height:711" coordorigin="8341,7503" coordsize="891,711">
              <v:shape id="_x0000_s3185" style="position:absolute;left:8341;top:7503;width:891;height:711" coordorigin="8341,7503" coordsize="891,711" path="m8341,8214r891,-711e" filled="f" strokecolor="#231f20" strokeweight=".5pt">
                <v:path arrowok="t"/>
              </v:shape>
            </v:group>
            <v:group id="_x0000_s3182" style="position:absolute;left:9027;top:7301;width:411;height:412" coordorigin="9027,7301" coordsize="411,412">
              <v:shape id="_x0000_s3183" style="position:absolute;left:9027;top:7301;width:411;height:412" coordorigin="9027,7301" coordsize="411,412" path="m9234,7301r-67,11l9109,7343r-45,46l9035,7448r-8,45l9029,7518r16,68l9080,7642r48,41l9187,7708r44,5l9233,7713r67,-11l9358,7671r45,-47l9431,7565r8,-45l9437,7495r-16,-68l9386,7371r-48,-41l9278,7306r-44,-5e" stroked="f">
                <v:path arrowok="t"/>
              </v:shape>
            </v:group>
            <v:group id="_x0000_s3180" style="position:absolute;left:9027;top:7301;width:411;height:412" coordorigin="9027,7301" coordsize="411,412">
              <v:shape id="_x0000_s3181" style="position:absolute;left:9027;top:7301;width:411;height:412" coordorigin="9027,7301" coordsize="411,412" path="m9233,7713r67,-11l9358,7671r45,-47l9431,7565r8,-45l9437,7495r-16,-68l9386,7371r-48,-41l9278,7306r-44,-5l9211,7302r-65,18l9092,7357r-40,51l9030,7470r-3,23l9029,7518r16,68l9080,7642r48,41l9187,7708r46,5xe" filled="f" strokecolor="#231f20" strokeweight=".5pt">
                <v:path arrowok="t"/>
              </v:shape>
            </v:group>
            <w10:wrap anchorx="page"/>
          </v:group>
        </w:pict>
      </w:r>
      <w:r w:rsidR="008E0A21" w:rsidRPr="008E0A21">
        <w:rPr>
          <w:rFonts w:ascii="Verdana" w:hAnsi="Verdana"/>
          <w:b/>
          <w:color w:val="231F20"/>
          <w:position w:val="-2"/>
          <w:sz w:val="28"/>
          <w:lang w:val="es-ES_tradnl"/>
        </w:rPr>
        <w:t>A</w:t>
      </w:r>
    </w:p>
    <w:p w:rsidR="00B05971" w:rsidRPr="00DC27AB" w:rsidRDefault="00B05971">
      <w:pPr>
        <w:spacing w:before="2" w:after="0" w:line="150" w:lineRule="exact"/>
        <w:rPr>
          <w:sz w:val="15"/>
          <w:szCs w:val="15"/>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8E0A21">
      <w:pPr>
        <w:spacing w:before="22" w:after="0" w:line="247" w:lineRule="exact"/>
        <w:ind w:left="5392" w:right="5127"/>
        <w:jc w:val="center"/>
        <w:rPr>
          <w:rFonts w:ascii="Verdana" w:eastAsia="Verdana" w:hAnsi="Verdana" w:cs="Verdana"/>
          <w:sz w:val="21"/>
          <w:szCs w:val="21"/>
          <w:lang w:val="es-ES_tradnl"/>
        </w:rPr>
      </w:pPr>
      <w:r w:rsidRPr="00DC27AB">
        <w:rPr>
          <w:rFonts w:ascii="Verdana" w:hAnsi="Verdana"/>
          <w:color w:val="231F20"/>
          <w:position w:val="-1"/>
          <w:sz w:val="21"/>
          <w:lang w:val="es-ES_tradnl"/>
        </w:rPr>
        <w:t>•</w:t>
      </w:r>
    </w:p>
    <w:p w:rsidR="00B05971" w:rsidRPr="00DC27AB" w:rsidRDefault="00B05971">
      <w:pPr>
        <w:spacing w:before="10" w:after="0" w:line="160" w:lineRule="exact"/>
        <w:rPr>
          <w:sz w:val="16"/>
          <w:szCs w:val="16"/>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8E0A21">
      <w:pPr>
        <w:spacing w:before="10" w:after="0" w:line="330" w:lineRule="exact"/>
        <w:ind w:left="448" w:right="-20"/>
        <w:rPr>
          <w:rFonts w:ascii="Verdana" w:eastAsia="Verdana" w:hAnsi="Verdana" w:cs="Verdana"/>
          <w:sz w:val="28"/>
          <w:szCs w:val="28"/>
          <w:lang w:val="es-ES_tradnl"/>
        </w:rPr>
      </w:pPr>
      <w:r w:rsidRPr="008E0A21">
        <w:rPr>
          <w:rFonts w:ascii="Verdana" w:hAnsi="Verdana"/>
          <w:b/>
          <w:color w:val="231F20"/>
          <w:position w:val="-2"/>
          <w:sz w:val="28"/>
          <w:lang w:val="es-ES_tradnl"/>
        </w:rPr>
        <w:t>A</w:t>
      </w:r>
    </w:p>
    <w:p w:rsidR="00B05971" w:rsidRPr="00DC27AB" w:rsidRDefault="00B05971">
      <w:pPr>
        <w:spacing w:before="2" w:after="0" w:line="150" w:lineRule="exact"/>
        <w:rPr>
          <w:sz w:val="15"/>
          <w:szCs w:val="15"/>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B05971" w:rsidRPr="00DC27AB" w:rsidRDefault="008E0A21">
      <w:pPr>
        <w:spacing w:before="22" w:after="0" w:line="247" w:lineRule="exact"/>
        <w:ind w:left="1229" w:right="-20"/>
        <w:rPr>
          <w:rFonts w:ascii="Verdana" w:eastAsia="Verdana" w:hAnsi="Verdana" w:cs="Verdana"/>
          <w:sz w:val="21"/>
          <w:szCs w:val="21"/>
          <w:lang w:val="es-ES_tradnl"/>
        </w:rPr>
      </w:pPr>
      <w:r w:rsidRPr="00DC27AB">
        <w:rPr>
          <w:rFonts w:ascii="Verdana" w:hAnsi="Verdana"/>
          <w:color w:val="231F20"/>
          <w:position w:val="-1"/>
          <w:sz w:val="21"/>
          <w:lang w:val="es-ES_tradnl"/>
        </w:rPr>
        <w:t>•</w:t>
      </w:r>
    </w:p>
    <w:p w:rsidR="00B05971" w:rsidRPr="00DC27AB" w:rsidRDefault="00B05971">
      <w:pPr>
        <w:spacing w:after="0" w:line="200" w:lineRule="exact"/>
        <w:rPr>
          <w:sz w:val="20"/>
          <w:szCs w:val="20"/>
          <w:lang w:val="es-ES_tradnl"/>
        </w:rPr>
      </w:pPr>
    </w:p>
    <w:p w:rsidR="00B05971" w:rsidRPr="00DC27AB" w:rsidRDefault="00B05971">
      <w:pPr>
        <w:spacing w:before="15" w:after="0" w:line="280" w:lineRule="exact"/>
        <w:rPr>
          <w:sz w:val="28"/>
          <w:szCs w:val="28"/>
          <w:lang w:val="es-ES_tradnl"/>
        </w:rPr>
      </w:pPr>
    </w:p>
    <w:p w:rsidR="00B05971" w:rsidRPr="00DC27AB" w:rsidRDefault="008E0A21">
      <w:pPr>
        <w:spacing w:before="10" w:after="0" w:line="330" w:lineRule="exact"/>
        <w:ind w:right="1824"/>
        <w:jc w:val="right"/>
        <w:rPr>
          <w:rFonts w:ascii="Verdana" w:eastAsia="Verdana" w:hAnsi="Verdana" w:cs="Verdana"/>
          <w:sz w:val="28"/>
          <w:szCs w:val="28"/>
          <w:lang w:val="es-ES_tradnl"/>
        </w:rPr>
      </w:pPr>
      <w:r w:rsidRPr="008E0A21">
        <w:rPr>
          <w:rFonts w:ascii="Verdana" w:hAnsi="Verdana"/>
          <w:b/>
          <w:color w:val="231F20"/>
          <w:position w:val="-2"/>
          <w:sz w:val="28"/>
          <w:lang w:val="es-ES_tradnl"/>
        </w:rPr>
        <w:t>A</w:t>
      </w:r>
    </w:p>
    <w:p w:rsidR="00B05971" w:rsidRPr="00DC27AB" w:rsidRDefault="00B05971">
      <w:pPr>
        <w:spacing w:after="0" w:line="200" w:lineRule="exact"/>
        <w:rPr>
          <w:sz w:val="20"/>
          <w:szCs w:val="20"/>
          <w:lang w:val="es-ES_tradnl"/>
        </w:rPr>
      </w:pPr>
    </w:p>
    <w:p w:rsidR="00B05971" w:rsidRPr="00DC27AB" w:rsidRDefault="00B05971">
      <w:pPr>
        <w:spacing w:before="5" w:after="0" w:line="200" w:lineRule="exact"/>
        <w:rPr>
          <w:sz w:val="20"/>
          <w:szCs w:val="20"/>
          <w:lang w:val="es-ES_tradnl"/>
        </w:rPr>
      </w:pPr>
    </w:p>
    <w:p w:rsidR="00B05971" w:rsidRPr="00DC27AB" w:rsidRDefault="008E0A21">
      <w:pPr>
        <w:spacing w:before="22" w:after="0" w:line="240" w:lineRule="auto"/>
        <w:ind w:right="2765"/>
        <w:jc w:val="right"/>
        <w:rPr>
          <w:rFonts w:ascii="Verdana" w:eastAsia="Verdana" w:hAnsi="Verdana" w:cs="Verdana"/>
          <w:sz w:val="21"/>
          <w:szCs w:val="21"/>
          <w:lang w:val="es-ES_tradnl"/>
        </w:rPr>
      </w:pPr>
      <w:r w:rsidRPr="00DC27AB">
        <w:rPr>
          <w:rFonts w:ascii="Verdana" w:hAnsi="Verdana"/>
          <w:color w:val="231F20"/>
          <w:sz w:val="21"/>
          <w:lang w:val="es-ES_tradnl"/>
        </w:rPr>
        <w:t>•</w:t>
      </w:r>
    </w:p>
    <w:p w:rsidR="00B05971" w:rsidRPr="00DC27AB" w:rsidRDefault="00B05971">
      <w:pPr>
        <w:spacing w:after="0" w:line="240" w:lineRule="auto"/>
        <w:jc w:val="right"/>
        <w:rPr>
          <w:rFonts w:ascii="Verdana" w:eastAsia="Verdana" w:hAnsi="Verdana" w:cs="Verdana"/>
          <w:sz w:val="21"/>
          <w:szCs w:val="21"/>
          <w:lang w:val="es-ES_tradnl"/>
        </w:rPr>
        <w:sectPr w:rsidR="00B05971" w:rsidRPr="00DC27AB">
          <w:type w:val="continuous"/>
          <w:pgSz w:w="11920" w:h="16840"/>
          <w:pgMar w:top="1560" w:right="720" w:bottom="280" w:left="460" w:header="720" w:footer="720" w:gutter="0"/>
          <w:cols w:space="720"/>
        </w:sectPr>
      </w:pPr>
    </w:p>
    <w:p w:rsidR="00B05971" w:rsidRPr="00DC27AB"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169" style="position:absolute;left:0;text-align:left;margin-left:42.4pt;margin-top:4.6pt;width:165.65pt;height:17.75pt;z-index:-8132;mso-position-horizontal-relative:page" coordorigin="848,92" coordsize="3313,355">
            <v:group id="_x0000_s3174" style="position:absolute;left:860;top:102;width:461;height:301" coordorigin="860,102" coordsize="461,301">
              <v:shape id="_x0000_s3175"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172" style="position:absolute;left:860;top:102;width:461;height:301" coordorigin="860,102" coordsize="461,301">
              <v:shape id="_x0000_s3173"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170" style="position:absolute;left:850;top:445;width:3308;height:2" coordorigin="850,445" coordsize="3308,2">
              <v:shape id="_x0000_s3171" style="position:absolute;left:850;top:445;width:3308;height:2" coordorigin="850,445" coordsize="3308,0" path="m850,445r3308,e" filled="f" strokecolor="#231f20" strokeweight=".25pt">
                <v:path arrowok="t"/>
              </v:shape>
            </v:group>
            <w10:wrap anchorx="page"/>
          </v:group>
        </w:pict>
      </w:r>
      <w:r>
        <w:pict>
          <v:group id="_x0000_s3162" style="position:absolute;left:0;text-align:left;margin-left:221.95pt;margin-top:4.6pt;width:165.6pt;height:17.75pt;z-index:-8131;mso-position-horizontal-relative:page" coordorigin="4439,92" coordsize="3312,355">
            <v:group id="_x0000_s3167" style="position:absolute;left:4451;top:102;width:461;height:301" coordorigin="4451,102" coordsize="461,301">
              <v:shape id="_x0000_s3168"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165" style="position:absolute;left:4451;top:102;width:461;height:301" coordorigin="4451,102" coordsize="461,301">
              <v:shape id="_x0000_s3166"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163" style="position:absolute;left:4441;top:445;width:3307;height:2" coordorigin="4441,445" coordsize="3307,2">
              <v:shape id="_x0000_s3164" style="position:absolute;left:4441;top:445;width:3307;height:2" coordorigin="4441,445" coordsize="3307,0" path="m4441,445r3307,e" filled="f" strokecolor="#231f20" strokeweight=".25pt">
                <v:path arrowok="t"/>
              </v:shape>
            </v:group>
            <w10:wrap anchorx="page"/>
          </v:group>
        </w:pict>
      </w:r>
      <w:r>
        <w:pict>
          <v:group id="_x0000_s3155" style="position:absolute;left:0;text-align:left;margin-left:401.45pt;margin-top:4.6pt;width:165.65pt;height:17.75pt;z-index:-8130;mso-position-horizontal-relative:page" coordorigin="8029,92" coordsize="3313,355">
            <v:group id="_x0000_s3160" style="position:absolute;left:8041;top:102;width:461;height:301" coordorigin="8041,102" coordsize="461,301">
              <v:shape id="_x0000_s3161"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158" style="position:absolute;left:8041;top:102;width:461;height:301" coordorigin="8041,102" coordsize="461,301">
              <v:shape id="_x0000_s3159"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156" style="position:absolute;left:8031;top:445;width:3308;height:2" coordorigin="8031,445" coordsize="3308,2">
              <v:shape id="_x0000_s3157"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DC27AB">
        <w:rPr>
          <w:lang w:val="es-ES_tradnl"/>
        </w:rPr>
        <w:tab/>
      </w:r>
      <w:r w:rsidR="008E0A21" w:rsidRPr="008E0A21">
        <w:rPr>
          <w:rFonts w:ascii="Verdana" w:hAnsi="Verdana"/>
          <w:b/>
          <w:color w:val="FFFFFF"/>
          <w:position w:val="-2"/>
          <w:sz w:val="24"/>
          <w:lang w:val="es-ES_tradnl"/>
        </w:rPr>
        <w:t>DE</w:t>
      </w:r>
      <w:r w:rsidR="008E0A21" w:rsidRPr="00DC27AB">
        <w:rPr>
          <w:lang w:val="es-ES_tradnl"/>
        </w:rPr>
        <w:tab/>
      </w:r>
      <w:r w:rsidR="008E0A21" w:rsidRPr="008E0A21">
        <w:rPr>
          <w:rFonts w:ascii="Verdana" w:hAnsi="Verdana"/>
          <w:b/>
          <w:color w:val="FFFFFF"/>
          <w:position w:val="-2"/>
          <w:sz w:val="24"/>
          <w:lang w:val="es-ES_tradnl"/>
        </w:rPr>
        <w:t>ES</w:t>
      </w:r>
    </w:p>
    <w:p w:rsidR="00B05971" w:rsidRPr="00DC27AB" w:rsidRDefault="00B05971">
      <w:pPr>
        <w:spacing w:after="0" w:line="283" w:lineRule="exact"/>
        <w:rPr>
          <w:rFonts w:ascii="Verdana" w:eastAsia="Verdana" w:hAnsi="Verdana" w:cs="Verdana"/>
          <w:sz w:val="24"/>
          <w:szCs w:val="24"/>
          <w:lang w:val="es-ES_tradnl"/>
        </w:rPr>
        <w:sectPr w:rsidR="00B05971" w:rsidRPr="00DC27AB">
          <w:pgSz w:w="11920" w:h="16840"/>
          <w:pgMar w:top="1160" w:right="440" w:bottom="620" w:left="740" w:header="600" w:footer="429" w:gutter="0"/>
          <w:cols w:space="720"/>
        </w:sectPr>
      </w:pPr>
    </w:p>
    <w:p w:rsidR="00B05971" w:rsidRPr="00DC27AB" w:rsidRDefault="009C354D">
      <w:pPr>
        <w:spacing w:before="2" w:after="0" w:line="170" w:lineRule="exact"/>
        <w:rPr>
          <w:sz w:val="17"/>
          <w:szCs w:val="17"/>
          <w:lang w:val="es-ES_tradnl"/>
        </w:rPr>
      </w:pPr>
      <w:r>
        <w:pict>
          <v:group id="_x0000_s3152" style="position:absolute;margin-left:59.6pt;margin-top:483.95pt;width:490.45pt;height:139.15pt;z-index:-8129;mso-position-horizontal-relative:page;mso-position-vertical-relative:page" coordorigin="1192,9679" coordsize="9809,2783">
            <v:shape id="_x0000_s3154" type="#_x0000_t75" style="position:absolute;left:1192;top:10177;width:9809;height:2285">
              <v:imagedata r:id="rId218" o:title=""/>
            </v:shape>
            <v:shape id="_x0000_s3153" type="#_x0000_t75" style="position:absolute;left:2887;top:9679;width:703;height:914">
              <v:imagedata r:id="rId300" o:title=""/>
            </v:shape>
            <w10:wrap anchorx="page" anchory="page"/>
          </v:group>
        </w:pict>
      </w:r>
    </w:p>
    <w:p w:rsidR="00B05971" w:rsidRPr="00DC27AB" w:rsidRDefault="008E0A21">
      <w:pPr>
        <w:spacing w:after="0" w:line="240" w:lineRule="exact"/>
        <w:ind w:left="110" w:right="344"/>
        <w:rPr>
          <w:rFonts w:ascii="Verdana" w:eastAsia="Verdana" w:hAnsi="Verdana" w:cs="Verdana"/>
          <w:sz w:val="20"/>
          <w:szCs w:val="20"/>
          <w:lang w:val="es-ES_tradnl"/>
        </w:rPr>
      </w:pPr>
      <w:r w:rsidRPr="008E0A21">
        <w:rPr>
          <w:rFonts w:ascii="Verdana" w:hAnsi="Verdana"/>
          <w:b/>
          <w:color w:val="231F20"/>
          <w:sz w:val="20"/>
          <w:lang w:val="es-ES_tradnl"/>
        </w:rPr>
        <w:t>INTERRUPTION</w:t>
      </w:r>
      <w:r w:rsidRPr="00DC27AB">
        <w:rPr>
          <w:rFonts w:ascii="Verdana" w:hAnsi="Verdana"/>
          <w:b/>
          <w:color w:val="231F20"/>
          <w:sz w:val="20"/>
          <w:lang w:val="es-ES_tradnl"/>
        </w:rPr>
        <w:t xml:space="preserve"> </w:t>
      </w:r>
      <w:r w:rsidRPr="008E0A21">
        <w:rPr>
          <w:rFonts w:ascii="Verdana" w:hAnsi="Verdana"/>
          <w:b/>
          <w:color w:val="231F20"/>
          <w:sz w:val="20"/>
          <w:lang w:val="es-ES_tradnl"/>
        </w:rPr>
        <w:t>DU</w:t>
      </w:r>
      <w:r w:rsidRPr="00DC27AB">
        <w:rPr>
          <w:rFonts w:ascii="Verdana" w:hAnsi="Verdana"/>
          <w:b/>
          <w:color w:val="231F20"/>
          <w:sz w:val="20"/>
          <w:lang w:val="es-ES_tradnl"/>
        </w:rPr>
        <w:t xml:space="preserve"> </w:t>
      </w:r>
      <w:r w:rsidRPr="008E0A21">
        <w:rPr>
          <w:rFonts w:ascii="Verdana" w:hAnsi="Verdana"/>
          <w:b/>
          <w:color w:val="231F20"/>
          <w:sz w:val="20"/>
          <w:lang w:val="es-ES_tradnl"/>
        </w:rPr>
        <w:t>CYCLE</w:t>
      </w:r>
      <w:r w:rsidRPr="00DC27AB">
        <w:rPr>
          <w:rFonts w:ascii="Verdana" w:hAnsi="Verdana"/>
          <w:b/>
          <w:color w:val="231F20"/>
          <w:sz w:val="20"/>
          <w:lang w:val="es-ES_tradnl"/>
        </w:rPr>
        <w:t xml:space="preserve"> </w:t>
      </w:r>
      <w:r w:rsidRPr="008E0A21">
        <w:rPr>
          <w:rFonts w:ascii="Verdana" w:hAnsi="Verdana"/>
          <w:b/>
          <w:color w:val="231F20"/>
          <w:sz w:val="20"/>
          <w:lang w:val="es-ES_tradnl"/>
        </w:rPr>
        <w:t>DE</w:t>
      </w:r>
      <w:r w:rsidRPr="00DC27AB">
        <w:rPr>
          <w:rFonts w:ascii="Verdana" w:hAnsi="Verdana"/>
          <w:b/>
          <w:color w:val="231F20"/>
          <w:sz w:val="20"/>
          <w:lang w:val="es-ES_tradnl"/>
        </w:rPr>
        <w:t xml:space="preserve"> </w:t>
      </w:r>
      <w:r w:rsidRPr="008E0A21">
        <w:rPr>
          <w:rFonts w:ascii="Verdana" w:hAnsi="Verdana"/>
          <w:b/>
          <w:color w:val="231F20"/>
          <w:sz w:val="20"/>
          <w:lang w:val="es-ES_tradnl"/>
        </w:rPr>
        <w:t>CONDITIONNEMENT</w:t>
      </w:r>
    </w:p>
    <w:p w:rsidR="00B05971" w:rsidRPr="00DC27AB" w:rsidRDefault="00B05971">
      <w:pPr>
        <w:spacing w:after="0" w:line="240" w:lineRule="exact"/>
        <w:rPr>
          <w:sz w:val="24"/>
          <w:szCs w:val="24"/>
          <w:lang w:val="es-ES_tradnl"/>
        </w:rPr>
      </w:pPr>
    </w:p>
    <w:p w:rsidR="00B05971" w:rsidRPr="008E0A21" w:rsidRDefault="008E0A21">
      <w:pPr>
        <w:spacing w:after="0" w:line="240" w:lineRule="exact"/>
        <w:ind w:left="110" w:right="-52"/>
        <w:jc w:val="both"/>
        <w:rPr>
          <w:rFonts w:ascii="Verdana" w:eastAsia="Verdana" w:hAnsi="Verdana" w:cs="Verdana"/>
          <w:sz w:val="20"/>
          <w:szCs w:val="20"/>
          <w:lang w:val="es-ES_tradnl"/>
        </w:rPr>
      </w:pPr>
      <w:r w:rsidRPr="008E0A21">
        <w:rPr>
          <w:rFonts w:ascii="Verdana" w:hAnsi="Verdana"/>
          <w:color w:val="231F20"/>
          <w:sz w:val="20"/>
          <w:lang w:val="es-ES_tradnl"/>
        </w:rPr>
        <w:t>Dans</w:t>
      </w:r>
      <w:r w:rsidRPr="00DC27AB">
        <w:rPr>
          <w:rFonts w:ascii="Verdana" w:hAnsi="Verdana"/>
          <w:color w:val="231F20"/>
          <w:sz w:val="20"/>
          <w:lang w:val="es-ES_tradnl"/>
        </w:rPr>
        <w:t xml:space="preserve"> </w:t>
      </w:r>
      <w:r w:rsidRPr="008E0A21">
        <w:rPr>
          <w:rFonts w:ascii="Verdana" w:hAnsi="Verdana"/>
          <w:color w:val="231F20"/>
          <w:sz w:val="20"/>
          <w:lang w:val="es-ES_tradnl"/>
        </w:rPr>
        <w:t>le</w:t>
      </w:r>
      <w:r w:rsidRPr="00DC27AB">
        <w:rPr>
          <w:rFonts w:ascii="Verdana" w:hAnsi="Verdana"/>
          <w:color w:val="231F20"/>
          <w:sz w:val="20"/>
          <w:lang w:val="es-ES_tradnl"/>
        </w:rPr>
        <w:t xml:space="preserve"> </w:t>
      </w:r>
      <w:r w:rsidRPr="008E0A21">
        <w:rPr>
          <w:rFonts w:ascii="Verdana" w:hAnsi="Verdana"/>
          <w:color w:val="231F20"/>
          <w:sz w:val="20"/>
          <w:lang w:val="es-ES_tradnl"/>
        </w:rPr>
        <w:t>cas</w:t>
      </w:r>
      <w:r w:rsidRPr="00DC27AB">
        <w:rPr>
          <w:rFonts w:ascii="Verdana" w:hAnsi="Verdana"/>
          <w:color w:val="231F20"/>
          <w:sz w:val="20"/>
          <w:lang w:val="es-ES_tradnl"/>
        </w:rPr>
        <w:t xml:space="preserve"> </w:t>
      </w:r>
      <w:r w:rsidRPr="008E0A21">
        <w:rPr>
          <w:rFonts w:ascii="Verdana" w:hAnsi="Verdana"/>
          <w:color w:val="231F20"/>
          <w:sz w:val="20"/>
          <w:lang w:val="es-ES_tradnl"/>
        </w:rPr>
        <w:t>o</w:t>
      </w:r>
      <w:r w:rsidRPr="00DC27AB">
        <w:rPr>
          <w:rFonts w:ascii="Verdana" w:hAnsi="Verdana"/>
          <w:color w:val="231F20"/>
          <w:sz w:val="20"/>
          <w:lang w:val="es-ES_tradnl"/>
        </w:rPr>
        <w:t xml:space="preserve">ù </w:t>
      </w:r>
      <w:r w:rsidRPr="008E0A21">
        <w:rPr>
          <w:rFonts w:ascii="Verdana" w:hAnsi="Verdana"/>
          <w:color w:val="231F20"/>
          <w:sz w:val="20"/>
          <w:lang w:val="es-ES_tradnl"/>
        </w:rPr>
        <w:t>il faut interrompre le cycle de  conditionnement, pour quelque motif que ce soit, (aspiration de liquides, sachet mal positionné, etc) agir de la façon suivante:</w:t>
      </w:r>
    </w:p>
    <w:p w:rsidR="00B05971" w:rsidRPr="008E0A21" w:rsidRDefault="008E0A21">
      <w:pPr>
        <w:spacing w:after="0" w:line="533" w:lineRule="exact"/>
        <w:ind w:left="110" w:right="-84"/>
        <w:jc w:val="both"/>
        <w:rPr>
          <w:rFonts w:ascii="Verdana" w:eastAsia="Verdana" w:hAnsi="Verdana" w:cs="Verdana"/>
          <w:sz w:val="20"/>
          <w:szCs w:val="20"/>
          <w:lang w:val="es-ES_tradnl"/>
        </w:rPr>
      </w:pPr>
      <w:r w:rsidRPr="008E0A21">
        <w:rPr>
          <w:rFonts w:ascii="Verdana" w:hAnsi="Verdana"/>
          <w:b/>
          <w:color w:val="231F20"/>
          <w:position w:val="12"/>
          <w:sz w:val="20"/>
          <w:lang w:val="es-ES_tradnl"/>
        </w:rPr>
        <w:t xml:space="preserve">1) </w:t>
      </w:r>
      <w:r w:rsidRPr="008E0A21">
        <w:rPr>
          <w:rFonts w:ascii="Verdana" w:hAnsi="Verdana"/>
          <w:color w:val="231F20"/>
          <w:position w:val="12"/>
          <w:sz w:val="20"/>
          <w:lang w:val="es-ES_tradnl"/>
        </w:rPr>
        <w:t xml:space="preserve">Appuyer sur la touche  </w:t>
      </w:r>
      <w:r w:rsidR="009C354D">
        <w:rPr>
          <w:rFonts w:ascii="Verdana" w:eastAsia="Verdana" w:hAnsi="Verdana" w:cs="Verdana"/>
          <w:color w:val="231F20"/>
          <w:position w:val="12"/>
          <w:sz w:val="20"/>
          <w:szCs w:val="20"/>
        </w:rPr>
        <w:pict>
          <v:shape id="_x0000_i1098" type="#_x0000_t75" style="width:27.75pt;height:27pt;mso-position-horizontal-relative:char;mso-position-vertical-relative:line">
            <v:imagedata r:id="rId301" o:title=""/>
          </v:shape>
        </w:pict>
      </w:r>
    </w:p>
    <w:p w:rsidR="00B05971" w:rsidRPr="008E0A21" w:rsidRDefault="008E0A21">
      <w:pPr>
        <w:spacing w:after="0" w:line="225" w:lineRule="exact"/>
        <w:ind w:left="450" w:right="-70"/>
        <w:rPr>
          <w:rFonts w:ascii="Verdana" w:eastAsia="Verdana" w:hAnsi="Verdana" w:cs="Verdana"/>
          <w:sz w:val="20"/>
          <w:szCs w:val="20"/>
          <w:lang w:val="es-ES_tradnl"/>
        </w:rPr>
      </w:pPr>
      <w:r w:rsidRPr="008E0A21">
        <w:rPr>
          <w:rFonts w:ascii="Verdana" w:hAnsi="Verdana"/>
          <w:color w:val="231F20"/>
          <w:sz w:val="20"/>
          <w:lang w:val="es-ES_tradnl"/>
        </w:rPr>
        <w:t>jusqu’à  ce que l’appareil</w:t>
      </w:r>
    </w:p>
    <w:p w:rsidR="00B05971" w:rsidRPr="008E0A21" w:rsidRDefault="008E0A21">
      <w:pPr>
        <w:spacing w:after="0" w:line="240" w:lineRule="exact"/>
        <w:ind w:left="450" w:right="-20"/>
        <w:rPr>
          <w:rFonts w:ascii="Verdana" w:eastAsia="Verdana" w:hAnsi="Verdana" w:cs="Verdana"/>
          <w:sz w:val="20"/>
          <w:szCs w:val="20"/>
          <w:lang w:val="es-ES_tradnl"/>
        </w:rPr>
      </w:pPr>
      <w:r w:rsidRPr="008E0A21">
        <w:rPr>
          <w:rFonts w:ascii="Verdana" w:hAnsi="Verdana"/>
          <w:color w:val="231F20"/>
          <w:position w:val="-1"/>
          <w:sz w:val="20"/>
          <w:lang w:val="es-ES_tradnl"/>
        </w:rPr>
        <w:t>s’éteigne.</w:t>
      </w:r>
    </w:p>
    <w:p w:rsidR="00B05971" w:rsidRPr="008E0A21" w:rsidRDefault="00B05971">
      <w:pPr>
        <w:spacing w:before="3" w:after="0" w:line="240" w:lineRule="exact"/>
        <w:rPr>
          <w:sz w:val="24"/>
          <w:szCs w:val="24"/>
          <w:lang w:val="es-ES_tradnl"/>
        </w:rPr>
      </w:pPr>
    </w:p>
    <w:p w:rsidR="00B05971" w:rsidRPr="008E0A21" w:rsidRDefault="008E0A21">
      <w:pPr>
        <w:spacing w:after="0" w:line="232" w:lineRule="auto"/>
        <w:ind w:left="450" w:right="-84"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Appuyer  de nouveau sur  la touche </w:t>
      </w:r>
      <w:r w:rsidR="009C354D">
        <w:rPr>
          <w:rFonts w:ascii="Verdana" w:eastAsia="Verdana" w:hAnsi="Verdana" w:cs="Verdana"/>
          <w:color w:val="231F20"/>
          <w:spacing w:val="20"/>
          <w:sz w:val="20"/>
          <w:szCs w:val="20"/>
        </w:rPr>
        <w:pict>
          <v:shape id="_x0000_i1099" type="#_x0000_t75" style="width:27.75pt;height:27pt;mso-position-horizontal-relative:char;mso-position-vertical-relative:line">
            <v:imagedata r:id="rId30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pour débloquer le volet mobile </w:t>
      </w:r>
      <w:r w:rsidRPr="008E0A21">
        <w:rPr>
          <w:rFonts w:ascii="Verdana" w:hAnsi="Verdana"/>
          <w:b/>
          <w:color w:val="231F20"/>
          <w:sz w:val="20"/>
          <w:lang w:val="es-ES_tradnl"/>
        </w:rPr>
        <w:t>(A)</w:t>
      </w:r>
      <w:r w:rsidRPr="008E0A21">
        <w:rPr>
          <w:rFonts w:ascii="Verdana" w:hAnsi="Verdana"/>
          <w:color w:val="231F20"/>
          <w:sz w:val="20"/>
          <w:lang w:val="es-ES_tradnl"/>
        </w:rPr>
        <w: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right="303"/>
        <w:rPr>
          <w:rFonts w:ascii="Verdana" w:eastAsia="Verdana" w:hAnsi="Verdana" w:cs="Verdana"/>
          <w:sz w:val="20"/>
          <w:szCs w:val="20"/>
          <w:lang w:val="es-ES_tradnl"/>
        </w:rPr>
      </w:pPr>
      <w:r w:rsidRPr="008E0A21">
        <w:rPr>
          <w:rFonts w:ascii="Verdana" w:hAnsi="Verdana"/>
          <w:b/>
          <w:color w:val="231F20"/>
          <w:sz w:val="20"/>
          <w:lang w:val="es-ES_tradnl"/>
        </w:rPr>
        <w:t>UNTERBRECHUNG DES VERPACKUNGSVORGANGS</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right="-55"/>
        <w:jc w:val="both"/>
        <w:rPr>
          <w:rFonts w:ascii="Verdana" w:eastAsia="Verdana" w:hAnsi="Verdana" w:cs="Verdana"/>
          <w:sz w:val="20"/>
          <w:szCs w:val="20"/>
          <w:lang w:val="es-ES_tradnl"/>
        </w:rPr>
      </w:pPr>
      <w:r w:rsidRPr="008E0A21">
        <w:rPr>
          <w:rFonts w:ascii="Verdana" w:hAnsi="Verdana"/>
          <w:color w:val="231F20"/>
          <w:sz w:val="20"/>
          <w:lang w:val="es-ES_tradnl"/>
        </w:rPr>
        <w:t>Falls  der  Verpackungsvorganges aus irgendeinem Grund unterbro- chen  werden muss  (Ansaugung von Flüssigkeiten,  Beutel  nicht korrekt eingelegt etc.), muss wie folgt vorgegangen werden:</w:t>
      </w:r>
    </w:p>
    <w:p w:rsidR="00B05971" w:rsidRPr="008E0A21" w:rsidRDefault="008E0A21">
      <w:pPr>
        <w:spacing w:before="2" w:after="0" w:line="232" w:lineRule="auto"/>
        <w:ind w:left="340" w:right="-96" w:hanging="340"/>
        <w:jc w:val="both"/>
        <w:rPr>
          <w:rFonts w:ascii="Verdana" w:eastAsia="Verdana" w:hAnsi="Verdana" w:cs="Verdana"/>
          <w:sz w:val="20"/>
          <w:szCs w:val="20"/>
          <w:lang w:val="en-US"/>
        </w:rPr>
      </w:pPr>
      <w:r w:rsidRPr="008E0A21">
        <w:rPr>
          <w:rFonts w:ascii="Verdana" w:hAnsi="Verdana"/>
          <w:b/>
          <w:color w:val="231F20"/>
          <w:sz w:val="20"/>
          <w:lang w:val="en-US"/>
        </w:rPr>
        <w:t xml:space="preserve">1) </w:t>
      </w:r>
      <w:r w:rsidRPr="008E0A21">
        <w:rPr>
          <w:rFonts w:ascii="Verdana" w:hAnsi="Verdana"/>
          <w:color w:val="231F20"/>
          <w:sz w:val="20"/>
          <w:lang w:val="en-US"/>
        </w:rPr>
        <w:t xml:space="preserve">Die Taste </w:t>
      </w:r>
      <w:r w:rsidR="009C354D">
        <w:rPr>
          <w:rFonts w:ascii="Verdana" w:eastAsia="Verdana" w:hAnsi="Verdana" w:cs="Verdana"/>
          <w:color w:val="231F20"/>
          <w:spacing w:val="20"/>
          <w:sz w:val="20"/>
          <w:szCs w:val="20"/>
        </w:rPr>
        <w:pict>
          <v:shape id="_x0000_i1100" type="#_x0000_t75" style="width:27.75pt;height:27pt;mso-position-horizontal-relative:char;mso-position-vertical-relative:line">
            <v:imagedata r:id="rId303"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 bis sich das Gerät ausschaltet.</w:t>
      </w:r>
    </w:p>
    <w:p w:rsidR="00B05971" w:rsidRPr="008E0A21" w:rsidRDefault="00B05971">
      <w:pPr>
        <w:spacing w:before="3"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8E0A21">
      <w:pPr>
        <w:spacing w:after="0" w:line="237" w:lineRule="auto"/>
        <w:ind w:left="340" w:right="-101" w:hanging="340"/>
        <w:jc w:val="both"/>
        <w:rPr>
          <w:rFonts w:ascii="Verdana" w:eastAsia="Verdana" w:hAnsi="Verdana" w:cs="Verdana"/>
          <w:sz w:val="20"/>
          <w:szCs w:val="20"/>
          <w:lang w:val="en-US"/>
        </w:rPr>
      </w:pPr>
      <w:r w:rsidRPr="008E0A21">
        <w:rPr>
          <w:rFonts w:ascii="Verdana" w:hAnsi="Verdana"/>
          <w:b/>
          <w:color w:val="231F20"/>
          <w:sz w:val="20"/>
          <w:lang w:val="en-US"/>
        </w:rPr>
        <w:t xml:space="preserve">2) </w:t>
      </w:r>
      <w:r w:rsidRPr="008E0A21">
        <w:rPr>
          <w:rFonts w:ascii="Verdana" w:hAnsi="Verdana"/>
          <w:color w:val="231F20"/>
          <w:sz w:val="20"/>
          <w:lang w:val="en-US"/>
        </w:rPr>
        <w:t xml:space="preserve">Erneut die  </w:t>
      </w:r>
      <w:r w:rsidR="009C354D">
        <w:rPr>
          <w:rFonts w:ascii="Verdana" w:eastAsia="Verdana" w:hAnsi="Verdana" w:cs="Verdana"/>
          <w:color w:val="231F20"/>
          <w:sz w:val="20"/>
          <w:szCs w:val="20"/>
        </w:rPr>
        <w:pict>
          <v:shape id="_x0000_i1101" type="#_x0000_t75" style="width:27.75pt;height:27pt;mso-position-horizontal-relative:char;mso-position-vertical-relative:line">
            <v:imagedata r:id="rId304" o:title=""/>
          </v:shape>
        </w:pict>
      </w:r>
      <w:r w:rsidRPr="008E0A21">
        <w:rPr>
          <w:rFonts w:ascii="Verdana" w:hAnsi="Verdana"/>
          <w:color w:val="231F20"/>
          <w:sz w:val="20"/>
          <w:lang w:val="en-US"/>
        </w:rPr>
        <w:t xml:space="preserve">-Taste drü- cken, um die bewegliche Klap- pe </w:t>
      </w:r>
      <w:r w:rsidRPr="008E0A21">
        <w:rPr>
          <w:rFonts w:ascii="Verdana" w:hAnsi="Verdana"/>
          <w:b/>
          <w:color w:val="231F20"/>
          <w:sz w:val="20"/>
          <w:lang w:val="en-US"/>
        </w:rPr>
        <w:t xml:space="preserve">(A) </w:t>
      </w:r>
      <w:r w:rsidRPr="008E0A21">
        <w:rPr>
          <w:rFonts w:ascii="Verdana" w:hAnsi="Verdana"/>
          <w:color w:val="231F20"/>
          <w:sz w:val="20"/>
          <w:lang w:val="en-US"/>
        </w:rPr>
        <w:t>zu lösen.</w:t>
      </w:r>
    </w:p>
    <w:p w:rsidR="00B05971" w:rsidRPr="008E0A21" w:rsidRDefault="008E0A21">
      <w:pPr>
        <w:spacing w:before="3" w:after="0" w:line="160" w:lineRule="exact"/>
        <w:rPr>
          <w:sz w:val="16"/>
          <w:szCs w:val="16"/>
          <w:lang w:val="en-US"/>
        </w:rPr>
      </w:pPr>
      <w:r w:rsidRPr="008E0A21">
        <w:rPr>
          <w:lang w:val="en-US"/>
        </w:rPr>
        <w:br w:type="column"/>
      </w:r>
    </w:p>
    <w:p w:rsidR="00B05971" w:rsidRPr="008E0A21" w:rsidRDefault="008E0A21">
      <w:pPr>
        <w:spacing w:after="0" w:line="240" w:lineRule="auto"/>
        <w:ind w:right="853"/>
        <w:jc w:val="both"/>
        <w:rPr>
          <w:rFonts w:ascii="Verdana" w:eastAsia="Verdana" w:hAnsi="Verdana" w:cs="Verdana"/>
          <w:sz w:val="20"/>
          <w:szCs w:val="20"/>
          <w:lang w:val="es-ES_tradnl"/>
        </w:rPr>
      </w:pPr>
      <w:r w:rsidRPr="008E0A21">
        <w:rPr>
          <w:rFonts w:ascii="Verdana" w:hAnsi="Verdana"/>
          <w:b/>
          <w:color w:val="231F20"/>
          <w:sz w:val="20"/>
          <w:lang w:val="es-ES_tradnl"/>
        </w:rPr>
        <w:t>INTERRUPCIÓN CICLO</w:t>
      </w:r>
    </w:p>
    <w:p w:rsidR="00B05971" w:rsidRPr="008E0A21" w:rsidRDefault="008E0A21">
      <w:pPr>
        <w:spacing w:after="0" w:line="240" w:lineRule="exact"/>
        <w:ind w:right="439"/>
        <w:jc w:val="both"/>
        <w:rPr>
          <w:rFonts w:ascii="Verdana" w:eastAsia="Verdana" w:hAnsi="Verdana" w:cs="Verdana"/>
          <w:sz w:val="20"/>
          <w:szCs w:val="20"/>
          <w:lang w:val="es-ES_tradnl"/>
        </w:rPr>
      </w:pPr>
      <w:r w:rsidRPr="008E0A21">
        <w:rPr>
          <w:rFonts w:ascii="Verdana" w:hAnsi="Verdana"/>
          <w:b/>
          <w:color w:val="231F20"/>
          <w:position w:val="-1"/>
          <w:sz w:val="20"/>
          <w:lang w:val="es-ES_tradnl"/>
        </w:rPr>
        <w:t>DE ACONDICIONAMIENTO</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right="69"/>
        <w:jc w:val="both"/>
        <w:rPr>
          <w:rFonts w:ascii="Verdana" w:eastAsia="Verdana" w:hAnsi="Verdana" w:cs="Verdana"/>
          <w:sz w:val="20"/>
          <w:szCs w:val="20"/>
          <w:lang w:val="es-ES_tradnl"/>
        </w:rPr>
      </w:pPr>
      <w:r w:rsidRPr="008E0A21">
        <w:rPr>
          <w:rFonts w:ascii="Verdana" w:hAnsi="Verdana"/>
          <w:color w:val="231F20"/>
          <w:sz w:val="20"/>
          <w:lang w:val="es-ES_tradnl"/>
        </w:rPr>
        <w:t>Si  tuvieran que interrumpir  por cualquier razón el ciclo de acondi- cionamiento, (aspiración líquidos, bolsa no posicionada  correcta- mente, etc.) actuar de la siguiente manera:</w:t>
      </w:r>
    </w:p>
    <w:p w:rsidR="00B05971" w:rsidRPr="008E0A21" w:rsidRDefault="008E0A21">
      <w:pPr>
        <w:spacing w:after="0" w:line="533" w:lineRule="exact"/>
        <w:ind w:right="25"/>
        <w:jc w:val="both"/>
        <w:rPr>
          <w:rFonts w:ascii="Verdana" w:eastAsia="Verdana" w:hAnsi="Verdana" w:cs="Verdana"/>
          <w:sz w:val="20"/>
          <w:szCs w:val="20"/>
          <w:lang w:val="es-ES_tradnl"/>
        </w:rPr>
      </w:pPr>
      <w:r w:rsidRPr="008E0A21">
        <w:rPr>
          <w:rFonts w:ascii="Verdana" w:hAnsi="Verdana"/>
          <w:b/>
          <w:color w:val="231F20"/>
          <w:position w:val="12"/>
          <w:sz w:val="20"/>
          <w:lang w:val="es-ES_tradnl"/>
        </w:rPr>
        <w:t xml:space="preserve">1) </w:t>
      </w:r>
      <w:r w:rsidRPr="008E0A21">
        <w:rPr>
          <w:rFonts w:ascii="Verdana" w:hAnsi="Verdana"/>
          <w:color w:val="231F20"/>
          <w:position w:val="12"/>
          <w:sz w:val="20"/>
          <w:lang w:val="es-ES_tradnl"/>
        </w:rPr>
        <w:t xml:space="preserve">Apretar  el  pulsador  </w:t>
      </w:r>
      <w:r w:rsidR="009C354D">
        <w:rPr>
          <w:rFonts w:ascii="Verdana" w:eastAsia="Verdana" w:hAnsi="Verdana" w:cs="Verdana"/>
          <w:color w:val="231F20"/>
          <w:position w:val="12"/>
          <w:sz w:val="20"/>
          <w:szCs w:val="20"/>
        </w:rPr>
        <w:pict>
          <v:shape id="_x0000_i1102" type="#_x0000_t75" style="width:27.75pt;height:27pt;mso-position-horizontal-relative:char;mso-position-vertical-relative:line">
            <v:imagedata r:id="rId302" o:title=""/>
          </v:shape>
        </w:pict>
      </w:r>
    </w:p>
    <w:p w:rsidR="00B05971" w:rsidRPr="008E0A21" w:rsidRDefault="008E0A21">
      <w:pPr>
        <w:spacing w:after="0" w:line="225" w:lineRule="exact"/>
        <w:ind w:left="305" w:right="571"/>
        <w:jc w:val="center"/>
        <w:rPr>
          <w:rFonts w:ascii="Verdana" w:eastAsia="Verdana" w:hAnsi="Verdana" w:cs="Verdana"/>
          <w:sz w:val="20"/>
          <w:szCs w:val="20"/>
          <w:lang w:val="es-ES_tradnl"/>
        </w:rPr>
      </w:pPr>
      <w:r w:rsidRPr="008E0A21">
        <w:rPr>
          <w:rFonts w:ascii="Verdana" w:hAnsi="Verdana"/>
          <w:color w:val="231F20"/>
          <w:sz w:val="20"/>
          <w:lang w:val="es-ES_tradnl"/>
        </w:rPr>
        <w:t>hasta apagar el aparato.</w:t>
      </w:r>
    </w:p>
    <w:p w:rsidR="00B05971" w:rsidRPr="008E0A21" w:rsidRDefault="00B05971">
      <w:pPr>
        <w:spacing w:after="0" w:line="200" w:lineRule="exact"/>
        <w:rPr>
          <w:sz w:val="20"/>
          <w:szCs w:val="20"/>
          <w:lang w:val="es-ES_tradnl"/>
        </w:rPr>
      </w:pPr>
    </w:p>
    <w:p w:rsidR="00B05971" w:rsidRPr="008E0A21" w:rsidRDefault="00B05971">
      <w:pPr>
        <w:spacing w:before="3" w:after="0" w:line="280" w:lineRule="exact"/>
        <w:rPr>
          <w:sz w:val="28"/>
          <w:szCs w:val="28"/>
          <w:lang w:val="es-ES_tradnl"/>
        </w:rPr>
      </w:pPr>
    </w:p>
    <w:p w:rsidR="00B05971" w:rsidRPr="008E0A21" w:rsidRDefault="008E0A21">
      <w:pPr>
        <w:spacing w:after="0" w:line="232" w:lineRule="auto"/>
        <w:ind w:left="340" w:right="25"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Apretar de nuevo el pulsador </w:t>
      </w:r>
      <w:r w:rsidR="009C354D">
        <w:rPr>
          <w:rFonts w:ascii="Verdana" w:eastAsia="Verdana" w:hAnsi="Verdana" w:cs="Verdana"/>
          <w:color w:val="231F20"/>
          <w:sz w:val="20"/>
          <w:szCs w:val="20"/>
        </w:rPr>
        <w:pict>
          <v:shape id="_x0000_i1103" type="#_x0000_t75" style="width:27.75pt;height:27pt;mso-position-horizontal-relative:char;mso-position-vertical-relative:line">
            <v:imagedata r:id="rId305"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para desbloquear el por- tillo movible </w:t>
      </w:r>
      <w:r w:rsidRPr="008E0A21">
        <w:rPr>
          <w:rFonts w:ascii="Verdana" w:hAnsi="Verdana"/>
          <w:b/>
          <w:color w:val="231F20"/>
          <w:sz w:val="20"/>
          <w:lang w:val="es-ES_tradnl"/>
        </w:rPr>
        <w:t>(A)</w:t>
      </w:r>
      <w:r w:rsidRPr="008E0A21">
        <w:rPr>
          <w:rFonts w:ascii="Verdana" w:hAnsi="Verdana"/>
          <w:color w:val="231F20"/>
          <w:sz w:val="20"/>
          <w:lang w:val="es-ES_tradnl"/>
        </w:rPr>
        <w:t>.</w:t>
      </w:r>
    </w:p>
    <w:p w:rsidR="00B05971" w:rsidRPr="008E0A21" w:rsidRDefault="00B05971">
      <w:pPr>
        <w:spacing w:after="0" w:line="232"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6" w:space="266"/>
            <w:col w:w="3313" w:space="276"/>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3139" style="position:absolute;left:0;text-align:left;margin-left:28.2pt;margin-top:4.6pt;width:255.4pt;height:17.75pt;z-index:-8128;mso-position-horizontal-relative:page" coordorigin="565,92" coordsize="5108,355">
            <v:group id="_x0000_s3144" style="position:absolute;left:577;top:102;width:461;height:301" coordorigin="577,102" coordsize="461,301">
              <v:shape id="_x0000_s3145"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142" style="position:absolute;left:577;top:102;width:461;height:301" coordorigin="577,102" coordsize="461,301">
              <v:shape id="_x0000_s3143"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140" style="position:absolute;left:567;top:445;width:5103;height:2" coordorigin="567,445" coordsize="5103,2">
              <v:shape id="_x0000_s3141" style="position:absolute;left:567;top:445;width:5103;height:2" coordorigin="567,445" coordsize="5103,0" path="m567,445r5103,e" filled="f" strokecolor="#231f20" strokeweight=".25pt">
                <v:path arrowok="t"/>
              </v:shape>
            </v:group>
            <w10:wrap anchorx="page"/>
          </v:group>
        </w:pict>
      </w:r>
      <w:r>
        <w:pict>
          <v:group id="_x0000_s3132" style="position:absolute;left:0;text-align:left;margin-left:297.5pt;margin-top:4.6pt;width:255.4pt;height:17.75pt;z-index:-8127;mso-position-horizontal-relative:page" coordorigin="5950,92" coordsize="5108,355">
            <v:group id="_x0000_s3137" style="position:absolute;left:5963;top:102;width:461;height:301" coordorigin="5963,102" coordsize="461,301">
              <v:shape id="_x0000_s3138"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3135" style="position:absolute;left:5963;top:102;width:461;height:301" coordorigin="5963,102" coordsize="461,301">
              <v:shape id="_x0000_s3136"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3133" style="position:absolute;left:5953;top:445;width:5103;height:2" coordorigin="5953,445" coordsize="5103,2">
              <v:shape id="_x0000_s3134"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440" w:left="460" w:header="600" w:footer="399" w:gutter="0"/>
          <w:cols w:space="720"/>
        </w:sectPr>
      </w:pPr>
    </w:p>
    <w:p w:rsidR="00B05971" w:rsidRPr="008E0A21" w:rsidRDefault="00B05971">
      <w:pPr>
        <w:spacing w:before="2" w:after="0" w:line="170" w:lineRule="exact"/>
        <w:rPr>
          <w:sz w:val="17"/>
          <w:szCs w:val="17"/>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b/>
          <w:color w:val="231F20"/>
          <w:sz w:val="20"/>
          <w:lang w:val="es-ES_tradnl"/>
        </w:rPr>
        <w:t xml:space="preserve">IMPIEGO CONFEZIONATRICE COME SOLA SALDATRICE </w:t>
      </w:r>
      <w:r w:rsidRPr="008E0A21">
        <w:rPr>
          <w:rFonts w:ascii="Verdana" w:hAnsi="Verdana"/>
          <w:b/>
          <w:color w:val="231F20"/>
          <w:sz w:val="20"/>
          <w:u w:val="thick" w:color="231F20"/>
          <w:lang w:val="es-ES_tradnl"/>
        </w:rPr>
        <w:t>PER MODELLI CON AVVIAMENTO</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AUTOMATICO DEL CICLO MEDIANTE CHIUSURA</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DELLO SPORTELLO</w:t>
      </w:r>
    </w:p>
    <w:p w:rsidR="00B05971" w:rsidRPr="008E0A21" w:rsidRDefault="008E0A21">
      <w:pPr>
        <w:spacing w:before="91" w:after="0" w:line="240" w:lineRule="auto"/>
        <w:ind w:left="107" w:right="122"/>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Collegare l’apparecchio alla presa di corrente.</w:t>
      </w:r>
    </w:p>
    <w:p w:rsidR="00B05971" w:rsidRPr="008E0A21" w:rsidRDefault="00B05971">
      <w:pPr>
        <w:spacing w:before="19" w:after="0" w:line="220" w:lineRule="exact"/>
        <w:rPr>
          <w:lang w:val="es-ES_tradnl"/>
        </w:rPr>
      </w:pPr>
    </w:p>
    <w:p w:rsidR="00B05971" w:rsidRPr="008E0A21" w:rsidRDefault="008E0A21">
      <w:pPr>
        <w:spacing w:after="0" w:line="238" w:lineRule="auto"/>
        <w:ind w:left="447" w:right="-90"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Dare tensione alla confezionatrice premendo il pulsante </w:t>
      </w:r>
      <w:r w:rsidR="009C354D">
        <w:rPr>
          <w:rFonts w:ascii="Verdana" w:eastAsia="Verdana" w:hAnsi="Verdana" w:cs="Verdana"/>
          <w:color w:val="231F20"/>
          <w:sz w:val="20"/>
          <w:szCs w:val="20"/>
        </w:rPr>
        <w:pict>
          <v:shape id="_x0000_i1104" type="#_x0000_t75" style="width:27.75pt;height:27pt;mso-position-horizontal-relative:char;mso-position-vertical-relative:line">
            <v:imagedata r:id="rId306" o:title=""/>
          </v:shape>
        </w:pict>
      </w:r>
      <w:r w:rsidRPr="008E0A21">
        <w:rPr>
          <w:rFonts w:ascii="Verdana" w:hAnsi="Verdana"/>
          <w:color w:val="231F20"/>
          <w:sz w:val="20"/>
          <w:lang w:val="es-ES_tradnl"/>
        </w:rPr>
        <w:t>.</w:t>
      </w:r>
    </w:p>
    <w:p w:rsidR="00B05971" w:rsidRPr="008E0A21" w:rsidRDefault="009C354D">
      <w:pPr>
        <w:spacing w:before="99" w:after="0" w:line="237" w:lineRule="auto"/>
        <w:ind w:left="447" w:right="-91" w:hanging="340"/>
        <w:jc w:val="both"/>
        <w:rPr>
          <w:rFonts w:ascii="Verdana" w:eastAsia="Verdana" w:hAnsi="Verdana" w:cs="Verdana"/>
          <w:sz w:val="20"/>
          <w:szCs w:val="20"/>
          <w:lang w:val="es-ES_tradnl"/>
        </w:rPr>
      </w:pPr>
      <w:r>
        <w:pict>
          <v:group id="_x0000_s3112" style="position:absolute;left:0;text-align:left;margin-left:42pt;margin-top:121.85pt;width:490.45pt;height:409.35pt;z-index:-8126;mso-position-horizontal-relative:page" coordorigin="840,2437" coordsize="9809,8187">
            <v:shape id="_x0000_s3130" type="#_x0000_t75" style="position:absolute;left:840;top:8339;width:9809;height:2285">
              <v:imagedata r:id="rId218" o:title=""/>
            </v:shape>
            <v:group id="_x0000_s3128" style="position:absolute;left:6217;top:6821;width:442;height:2592" coordorigin="6217,6821" coordsize="442,2592">
              <v:shape id="_x0000_s3129" style="position:absolute;left:6217;top:6821;width:442;height:2592" coordorigin="6217,6821" coordsize="442,2592" path="m6217,6821r188,2593l6659,6827r-442,-6e" fillcolor="#231f20" stroked="f">
                <v:path arrowok="t"/>
              </v:shape>
            </v:group>
            <v:group id="_x0000_s3126" style="position:absolute;left:6217;top:6821;width:442;height:2592" coordorigin="6217,6821" coordsize="442,2592">
              <v:shape id="_x0000_s3127" style="position:absolute;left:6217;top:6821;width:442;height:2592" coordorigin="6217,6821" coordsize="442,2592" path="m6405,9414l6217,6821r442,6l6405,9414xe" filled="f" strokecolor="#231f20" strokeweight=".5pt">
                <v:path arrowok="t"/>
              </v:shape>
            </v:group>
            <v:group id="_x0000_s3124" style="position:absolute;left:3863;top:2442;width:3889;height:4639" coordorigin="3863,2442" coordsize="3889,4639">
              <v:shape id="_x0000_s3125" style="position:absolute;left:3863;top:2442;width:3889;height:4639" coordorigin="3863,2442" coordsize="3889,4639" path="m3863,7081r3889,l7752,2442r-3889,l3863,7081e" stroked="f">
                <v:path arrowok="t"/>
              </v:shape>
            </v:group>
            <v:group id="_x0000_s3121" style="position:absolute;left:3863;top:2442;width:3889;height:4639" coordorigin="3863,2442" coordsize="3889,4639">
              <v:shape id="_x0000_s3123" style="position:absolute;left:3863;top:2442;width:3889;height:4639" coordorigin="3863,2442" coordsize="3889,4639" path="m3863,7081r3889,l7752,2442r-3889,l3863,7081xe" filled="f" strokecolor="#231f20" strokeweight=".5pt">
                <v:path arrowok="t"/>
              </v:shape>
              <v:shape id="_x0000_s3122" type="#_x0000_t75" style="position:absolute;left:3903;top:2482;width:3808;height:4558">
                <v:imagedata r:id="rId307" o:title=""/>
              </v:shape>
            </v:group>
            <v:group id="_x0000_s3119" style="position:absolute;left:5665;top:3736;width:2;height:1185" coordorigin="5665,3736" coordsize="2,1185">
              <v:shape id="_x0000_s3120" style="position:absolute;left:5665;top:3736;width:2;height:1185" coordorigin="5665,3736" coordsize="0,1185" path="m5665,4921r,-1185e" filled="f" strokecolor="#231f20" strokeweight=".5pt">
                <v:path arrowok="t"/>
              </v:shape>
            </v:group>
            <v:group id="_x0000_s3117" style="position:absolute;left:6085;top:3736;width:2;height:1190" coordorigin="6085,3736" coordsize="2,1190">
              <v:shape id="_x0000_s3118" style="position:absolute;left:6085;top:3736;width:2;height:1190" coordorigin="6085,3736" coordsize="0,1190" path="m6085,4926r,-1190e" filled="f" strokecolor="#231f20" strokeweight=".5pt">
                <v:path arrowok="t"/>
              </v:shape>
            </v:group>
            <v:group id="_x0000_s3115" style="position:absolute;left:6449;top:3736;width:2;height:1190" coordorigin="6449,3736" coordsize="2,1190">
              <v:shape id="_x0000_s3116" style="position:absolute;left:6449;top:3736;width:2;height:1190" coordorigin="6449,3736" coordsize="0,1190" path="m6449,4926r,-1190e" filled="f" strokecolor="#231f20" strokeweight=".5pt">
                <v:path arrowok="t"/>
              </v:shape>
            </v:group>
            <v:group id="_x0000_s3113" style="position:absolute;left:6835;top:3736;width:2;height:1190" coordorigin="6835,3736" coordsize="2,1190">
              <v:shape id="_x0000_s3114" style="position:absolute;left:6835;top:3736;width:2;height:1190" coordorigin="6835,3736" coordsize="0,1190" path="m6835,4926r,-1190e" filled="f" strokecolor="#231f20" strokeweight=".5pt">
                <v:path arrowok="t"/>
              </v:shape>
            </v:group>
            <w10:wrap anchorx="page"/>
          </v:group>
        </w:pict>
      </w:r>
      <w:r w:rsidR="008E0A21" w:rsidRPr="008E0A21">
        <w:rPr>
          <w:rFonts w:ascii="Verdana" w:hAnsi="Verdana"/>
          <w:b/>
          <w:color w:val="231F20"/>
          <w:sz w:val="20"/>
          <w:lang w:val="es-ES_tradnl"/>
        </w:rPr>
        <w:t xml:space="preserve">3) </w:t>
      </w:r>
      <w:r w:rsidR="008E0A21" w:rsidRPr="008E0A21">
        <w:rPr>
          <w:rFonts w:ascii="Verdana" w:hAnsi="Verdana"/>
          <w:color w:val="231F20"/>
          <w:sz w:val="20"/>
          <w:lang w:val="es-ES_tradnl"/>
        </w:rPr>
        <w:t xml:space="preserve">Regolare l’intensità di saldatura in funzione del- lo spessore della busta che si utilizza agendo sul pulsante </w:t>
      </w:r>
      <w:r>
        <w:rPr>
          <w:rFonts w:ascii="Verdana" w:eastAsia="Verdana" w:hAnsi="Verdana" w:cs="Verdana"/>
          <w:color w:val="231F20"/>
          <w:sz w:val="20"/>
          <w:szCs w:val="20"/>
        </w:rPr>
        <w:pict>
          <v:shape id="_x0000_i1105" type="#_x0000_t75" style="width:26.25pt;height:27.75pt;mso-position-horizontal-relative:char;mso-position-vertical-relative:line">
            <v:imagedata r:id="rId224" o:title=""/>
          </v:shape>
        </w:pict>
      </w:r>
      <w:r w:rsidR="008E0A21" w:rsidRPr="008E0A21">
        <w:rPr>
          <w:rFonts w:ascii="Verdana" w:hAnsi="Verdana"/>
          <w:color w:val="231F20"/>
          <w:sz w:val="20"/>
          <w:lang w:val="es-ES_tradnl"/>
        </w:rPr>
        <w:t xml:space="preserve">; con buste di spessore molto sottile dovrà essere selezionato il led più piccolo </w:t>
      </w:r>
      <w:r w:rsidR="008E0A21" w:rsidRPr="008E0A21">
        <w:rPr>
          <w:rFonts w:ascii="Verdana" w:hAnsi="Verdana"/>
          <w:b/>
          <w:color w:val="231F20"/>
          <w:sz w:val="20"/>
          <w:lang w:val="es-ES_tradnl"/>
        </w:rPr>
        <w:t xml:space="preserve">(1) </w:t>
      </w:r>
      <w:r w:rsidR="008E0A21" w:rsidRPr="008E0A21">
        <w:rPr>
          <w:rFonts w:ascii="Verdana" w:hAnsi="Verdana"/>
          <w:color w:val="231F20"/>
          <w:sz w:val="20"/>
          <w:lang w:val="es-ES_tradnl"/>
        </w:rPr>
        <w:t xml:space="preserve">con buste di spessore più grosso, il led più grande </w:t>
      </w:r>
      <w:r w:rsidR="008E0A21" w:rsidRPr="008E0A21">
        <w:rPr>
          <w:rFonts w:ascii="Verdana" w:hAnsi="Verdana"/>
          <w:b/>
          <w:color w:val="231F20"/>
          <w:sz w:val="20"/>
          <w:lang w:val="es-ES_tradnl"/>
        </w:rPr>
        <w:t>(4)</w:t>
      </w:r>
      <w:r w:rsidR="008E0A21" w:rsidRPr="008E0A21">
        <w:rPr>
          <w:rFonts w:ascii="Verdana" w:hAnsi="Verdana"/>
          <w:color w:val="231F20"/>
          <w:sz w:val="20"/>
          <w:lang w:val="es-ES_tradnl"/>
        </w:rPr>
        <w: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Default="008E0A21">
      <w:pPr>
        <w:spacing w:after="0" w:line="240" w:lineRule="exact"/>
        <w:ind w:right="73"/>
        <w:jc w:val="both"/>
        <w:rPr>
          <w:rFonts w:ascii="Verdana" w:eastAsia="Verdana" w:hAnsi="Verdana" w:cs="Verdana"/>
          <w:sz w:val="20"/>
          <w:szCs w:val="20"/>
        </w:rPr>
      </w:pPr>
      <w:r>
        <w:rPr>
          <w:rFonts w:ascii="Verdana" w:hAnsi="Verdana"/>
          <w:b/>
          <w:color w:val="231F20"/>
          <w:sz w:val="20"/>
        </w:rPr>
        <w:t>ИСПОЛЬЗОВАНИЕ УПАКОВЩИКА ДЛЯ ЗАПАЙКИ (</w:t>
      </w:r>
      <w:r>
        <w:rPr>
          <w:rFonts w:ascii="Verdana" w:hAnsi="Verdana"/>
          <w:b/>
          <w:color w:val="231F20"/>
          <w:sz w:val="20"/>
          <w:u w:val="single"/>
        </w:rPr>
        <w:t>ТОЛЬКО ДЛЯ МОДЕЛЕЙ С АВТОМАТИЧЕСКИМ ЗАПУСКОМ ЦИКЛА ПРИ ЗАКРЫТИИ КРЫШКИ</w:t>
      </w:r>
      <w:r>
        <w:rPr>
          <w:rFonts w:ascii="Verdana" w:hAnsi="Verdana"/>
          <w:b/>
          <w:color w:val="231F20"/>
          <w:sz w:val="20"/>
        </w:rPr>
        <w:t>)</w:t>
      </w:r>
    </w:p>
    <w:p w:rsidR="00B05971" w:rsidRPr="00DC27AB" w:rsidRDefault="008E0A21" w:rsidP="00A43A4D">
      <w:pPr>
        <w:spacing w:before="19" w:after="0" w:line="220" w:lineRule="exact"/>
      </w:pPr>
      <w:r w:rsidRPr="00DC27AB">
        <w:rPr>
          <w:rFonts w:ascii="Verdana" w:hAnsi="Verdana"/>
          <w:color w:val="231F20"/>
          <w:sz w:val="20"/>
        </w:rPr>
        <w:t>1) Подключите прибор к сети</w:t>
      </w:r>
      <w:r w:rsidRPr="00DC27AB">
        <w:t>.</w:t>
      </w:r>
    </w:p>
    <w:p w:rsidR="00B05971" w:rsidRDefault="00B05971">
      <w:pPr>
        <w:spacing w:after="0" w:line="200" w:lineRule="exact"/>
        <w:rPr>
          <w:sz w:val="20"/>
          <w:szCs w:val="20"/>
        </w:rPr>
      </w:pPr>
    </w:p>
    <w:p w:rsidR="00B05971" w:rsidRDefault="00B05971">
      <w:pPr>
        <w:spacing w:before="17" w:after="0" w:line="260" w:lineRule="exact"/>
        <w:rPr>
          <w:sz w:val="26"/>
          <w:szCs w:val="26"/>
        </w:rPr>
      </w:pPr>
    </w:p>
    <w:p w:rsidR="00B05971" w:rsidRDefault="008E0A21" w:rsidP="00A43A4D">
      <w:pPr>
        <w:spacing w:after="0" w:line="240" w:lineRule="auto"/>
        <w:ind w:right="28"/>
        <w:jc w:val="both"/>
        <w:rPr>
          <w:rFonts w:ascii="Verdana" w:eastAsia="Verdana" w:hAnsi="Verdana" w:cs="Verdana"/>
          <w:sz w:val="20"/>
          <w:szCs w:val="20"/>
        </w:rPr>
      </w:pPr>
      <w:r>
        <w:t>2</w:t>
      </w:r>
      <w:r w:rsidRPr="00DC27AB">
        <w:rPr>
          <w:rFonts w:ascii="Verdana" w:hAnsi="Verdana"/>
          <w:color w:val="231F20"/>
          <w:sz w:val="20"/>
        </w:rPr>
        <w:t>) Включите прибор, нажав кнопку</w:t>
      </w:r>
      <w:r w:rsidR="00A43A4D">
        <w:rPr>
          <w:noProof/>
          <w:lang w:bidi="ar-SA"/>
        </w:rPr>
        <w:drawing>
          <wp:inline distT="0" distB="0" distL="0" distR="0">
            <wp:extent cx="349885" cy="341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49885" cy="341630"/>
                    </a:xfrm>
                    <a:prstGeom prst="rect">
                      <a:avLst/>
                    </a:prstGeom>
                    <a:noFill/>
                    <a:ln>
                      <a:noFill/>
                    </a:ln>
                  </pic:spPr>
                </pic:pic>
              </a:graphicData>
            </a:graphic>
          </wp:inline>
        </w:drawing>
      </w:r>
      <w:r>
        <w:t>.</w:t>
      </w:r>
    </w:p>
    <w:p w:rsidR="00A43A4D" w:rsidRDefault="00A43A4D">
      <w:pPr>
        <w:spacing w:before="83" w:after="0" w:line="237" w:lineRule="auto"/>
        <w:ind w:left="340" w:right="28" w:hanging="340"/>
        <w:jc w:val="both"/>
      </w:pPr>
    </w:p>
    <w:p w:rsidR="00B05971" w:rsidRPr="00A43A4D" w:rsidRDefault="008E0A21">
      <w:pPr>
        <w:spacing w:before="83" w:after="0" w:line="237" w:lineRule="auto"/>
        <w:ind w:left="340" w:right="28" w:hanging="340"/>
        <w:jc w:val="both"/>
        <w:rPr>
          <w:rFonts w:ascii="Verdana" w:hAnsi="Verdana"/>
          <w:color w:val="231F20"/>
          <w:sz w:val="20"/>
          <w:lang w:val="es-ES_tradnl"/>
        </w:rPr>
      </w:pPr>
      <w:r>
        <w:t>3</w:t>
      </w:r>
      <w:r w:rsidRPr="00DC27AB">
        <w:rPr>
          <w:rFonts w:ascii="Verdana" w:hAnsi="Verdana"/>
          <w:color w:val="231F20"/>
          <w:sz w:val="20"/>
        </w:rPr>
        <w:t xml:space="preserve">) Отрегулируйте силу запайки в соответствии с толщиной пакета, нажав кнопку </w:t>
      </w:r>
      <w:r w:rsidR="009C354D">
        <w:rPr>
          <w:rFonts w:ascii="Verdana" w:hAnsi="Verdana"/>
          <w:color w:val="231F20"/>
          <w:sz w:val="20"/>
          <w:lang w:val="es-ES_tradnl"/>
        </w:rPr>
        <w:pict>
          <v:shape id="_x0000_i1106" type="#_x0000_t75" style="width:26.25pt;height:27.75pt;mso-position-horizontal-relative:char;mso-position-vertical-relative:line">
            <v:imagedata r:id="rId224" o:title=""/>
          </v:shape>
        </w:pict>
      </w:r>
      <w:r w:rsidRPr="00DC27AB">
        <w:rPr>
          <w:rFonts w:ascii="Verdana" w:hAnsi="Verdana"/>
          <w:color w:val="231F20"/>
          <w:sz w:val="20"/>
        </w:rPr>
        <w:t xml:space="preserve">(для очень тонких пакетов устанавливайте минимальную величину </w:t>
      </w:r>
      <w:r w:rsidRPr="00DC27AB">
        <w:rPr>
          <w:rFonts w:ascii="Verdana" w:hAnsi="Verdana"/>
          <w:b/>
          <w:color w:val="231F20"/>
          <w:sz w:val="20"/>
        </w:rPr>
        <w:t>(1)</w:t>
      </w:r>
      <w:r w:rsidRPr="00DC27AB">
        <w:rPr>
          <w:rFonts w:ascii="Verdana" w:hAnsi="Verdana"/>
          <w:color w:val="231F20"/>
          <w:sz w:val="20"/>
        </w:rPr>
        <w:t xml:space="preserve">; для толстых устанавливайте максимальную </w:t>
      </w:r>
      <w:r w:rsidRPr="00A43A4D">
        <w:rPr>
          <w:rFonts w:ascii="Verdana" w:hAnsi="Verdana"/>
          <w:b/>
          <w:color w:val="231F20"/>
          <w:sz w:val="20"/>
          <w:lang w:val="es-ES_tradnl"/>
        </w:rPr>
        <w:t>(4)</w:t>
      </w:r>
      <w:r w:rsidRPr="00A43A4D">
        <w:rPr>
          <w:rFonts w:ascii="Verdana" w:hAnsi="Verdana"/>
          <w:color w:val="231F20"/>
          <w:sz w:val="20"/>
          <w:lang w:val="es-ES_tradnl"/>
        </w:rPr>
        <w:t>)</w:t>
      </w:r>
      <w:r w:rsidRPr="00A43A4D">
        <w:rPr>
          <w:rFonts w:ascii="Verdana" w:hAnsi="Verdana"/>
          <w:b/>
          <w:color w:val="231F20"/>
          <w:sz w:val="20"/>
          <w:lang w:val="es-ES_tradnl"/>
        </w:rPr>
        <w:t>.</w:t>
      </w:r>
    </w:p>
    <w:p w:rsidR="00B05971" w:rsidRPr="008E0A21" w:rsidRDefault="00B05971">
      <w:pPr>
        <w:spacing w:after="0" w:line="237" w:lineRule="auto"/>
        <w:jc w:val="both"/>
        <w:rPr>
          <w:rFonts w:ascii="Verdana" w:eastAsia="Verdana" w:hAnsi="Verdana" w:cs="Verdana"/>
          <w:sz w:val="20"/>
          <w:szCs w:val="20"/>
          <w:lang w:val="es-ES_tradnl"/>
        </w:rPr>
        <w:sectPr w:rsidR="00B05971" w:rsidRPr="008E0A21">
          <w:type w:val="continuous"/>
          <w:pgSz w:w="11920" w:h="16840"/>
          <w:pgMar w:top="1560" w:right="720" w:bottom="280" w:left="460" w:header="720" w:footer="720" w:gutter="0"/>
          <w:cols w:num="2" w:space="720" w:equalWidth="0">
            <w:col w:w="5221" w:space="272"/>
            <w:col w:w="5247"/>
          </w:cols>
        </w:sect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6" w:after="0" w:line="240" w:lineRule="exact"/>
        <w:rPr>
          <w:sz w:val="24"/>
          <w:szCs w:val="24"/>
          <w:lang w:val="es-ES_tradnl"/>
        </w:rPr>
      </w:pPr>
    </w:p>
    <w:p w:rsidR="00B05971" w:rsidRPr="008E0A21" w:rsidRDefault="008E0A21">
      <w:pPr>
        <w:spacing w:after="0" w:line="420" w:lineRule="exact"/>
        <w:ind w:left="5009" w:right="4201"/>
        <w:jc w:val="center"/>
        <w:rPr>
          <w:rFonts w:ascii="Verdana" w:eastAsia="Verdana" w:hAnsi="Verdana" w:cs="Verdana"/>
          <w:sz w:val="36"/>
          <w:szCs w:val="36"/>
          <w:lang w:val="es-ES_tradnl"/>
        </w:rPr>
      </w:pPr>
      <w:r w:rsidRPr="008E0A21">
        <w:rPr>
          <w:rFonts w:ascii="Verdana" w:hAnsi="Verdana"/>
          <w:b/>
          <w:color w:val="231F20"/>
          <w:position w:val="-2"/>
          <w:sz w:val="36"/>
          <w:lang w:val="es-ES_tradnl"/>
        </w:rPr>
        <w:t xml:space="preserve">1 </w:t>
      </w:r>
      <w:r w:rsidRPr="008E0A21">
        <w:rPr>
          <w:rFonts w:ascii="Verdana" w:hAnsi="Verdana"/>
          <w:b/>
          <w:color w:val="BCBEC0"/>
          <w:position w:val="-2"/>
          <w:sz w:val="36"/>
          <w:lang w:val="es-ES_tradnl"/>
        </w:rPr>
        <w:t xml:space="preserve">2 3 </w:t>
      </w:r>
      <w:r w:rsidRPr="008E0A21">
        <w:rPr>
          <w:rFonts w:ascii="Verdana" w:hAnsi="Verdana"/>
          <w:b/>
          <w:color w:val="231F20"/>
          <w:position w:val="-2"/>
          <w:sz w:val="36"/>
          <w:lang w:val="es-ES_tradnl"/>
        </w:rPr>
        <w:t>4</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1" w:after="0" w:line="220" w:lineRule="exact"/>
        <w:rPr>
          <w:lang w:val="es-ES_tradnl"/>
        </w:rPr>
      </w:pPr>
    </w:p>
    <w:p w:rsidR="00B05971" w:rsidRPr="008E0A21" w:rsidRDefault="008E0A21">
      <w:pPr>
        <w:tabs>
          <w:tab w:val="left" w:pos="5520"/>
          <w:tab w:val="left" w:pos="5880"/>
          <w:tab w:val="left" w:pos="6260"/>
        </w:tabs>
        <w:spacing w:before="19" w:after="0" w:line="240" w:lineRule="auto"/>
        <w:ind w:left="5117" w:right="4237"/>
        <w:jc w:val="center"/>
        <w:rPr>
          <w:rFonts w:ascii="Verdana" w:eastAsia="Verdana" w:hAnsi="Verdana" w:cs="Verdana"/>
          <w:sz w:val="21"/>
          <w:szCs w:val="21"/>
          <w:lang w:val="es-ES_tradnl"/>
        </w:rPr>
      </w:pPr>
      <w:r w:rsidRPr="008E0A21">
        <w:rPr>
          <w:rFonts w:ascii="Verdana" w:hAnsi="Verdana"/>
          <w:color w:val="231F20"/>
          <w:position w:val="2"/>
          <w:sz w:val="21"/>
          <w:lang w:val="es-ES_tradnl"/>
        </w:rPr>
        <w:t>•</w:t>
      </w:r>
      <w:r w:rsidRPr="008E0A21">
        <w:rPr>
          <w:lang w:val="es-ES_tradnl"/>
        </w:rPr>
        <w:tab/>
      </w:r>
      <w:r w:rsidRPr="008E0A21">
        <w:rPr>
          <w:rFonts w:ascii="Verdana" w:hAnsi="Verdana"/>
          <w:color w:val="231F20"/>
          <w:position w:val="1"/>
          <w:sz w:val="21"/>
          <w:lang w:val="es-ES_tradnl"/>
        </w:rPr>
        <w:t>•</w:t>
      </w:r>
      <w:r w:rsidRPr="008E0A21">
        <w:rPr>
          <w:lang w:val="es-ES_tradnl"/>
        </w:rPr>
        <w:tab/>
      </w:r>
      <w:r w:rsidRPr="008E0A21">
        <w:rPr>
          <w:rFonts w:ascii="Verdana" w:hAnsi="Verdana"/>
          <w:color w:val="231F20"/>
          <w:position w:val="1"/>
          <w:sz w:val="21"/>
          <w:lang w:val="es-ES_tradnl"/>
        </w:rPr>
        <w:t>•</w:t>
      </w:r>
    </w:p>
    <w:p w:rsidR="00B05971" w:rsidRPr="008E0A21" w:rsidRDefault="00B05971">
      <w:pPr>
        <w:spacing w:after="0" w:line="240" w:lineRule="auto"/>
        <w:jc w:val="center"/>
        <w:rPr>
          <w:rFonts w:ascii="Verdana" w:eastAsia="Verdana" w:hAnsi="Verdana" w:cs="Verdana"/>
          <w:sz w:val="21"/>
          <w:szCs w:val="21"/>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3102" style="position:absolute;left:0;text-align:left;margin-left:42.4pt;margin-top:4.6pt;width:165.65pt;height:17.75pt;z-index:-8125;mso-position-horizontal-relative:page" coordorigin="848,92" coordsize="3313,355">
            <v:group id="_x0000_s3107" style="position:absolute;left:860;top:102;width:461;height:301" coordorigin="860,102" coordsize="461,301">
              <v:shape id="_x0000_s3108"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3105" style="position:absolute;left:860;top:102;width:461;height:301" coordorigin="860,102" coordsize="461,301">
              <v:shape id="_x0000_s3106"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3103" style="position:absolute;left:850;top:445;width:3308;height:2" coordorigin="850,445" coordsize="3308,2">
              <v:shape id="_x0000_s3104" style="position:absolute;left:850;top:445;width:3308;height:2" coordorigin="850,445" coordsize="3308,0" path="m850,445r3308,e" filled="f" strokecolor="#231f20" strokeweight=".25pt">
                <v:path arrowok="t"/>
              </v:shape>
            </v:group>
            <w10:wrap anchorx="page"/>
          </v:group>
        </w:pict>
      </w:r>
      <w:r>
        <w:pict>
          <v:group id="_x0000_s3095" style="position:absolute;left:0;text-align:left;margin-left:221.95pt;margin-top:4.6pt;width:165.6pt;height:17.75pt;z-index:-8124;mso-position-horizontal-relative:page" coordorigin="4439,92" coordsize="3312,355">
            <v:group id="_x0000_s3100" style="position:absolute;left:4451;top:102;width:461;height:301" coordorigin="4451,102" coordsize="461,301">
              <v:shape id="_x0000_s3101"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3098" style="position:absolute;left:4451;top:102;width:461;height:301" coordorigin="4451,102" coordsize="461,301">
              <v:shape id="_x0000_s3099"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3096" style="position:absolute;left:4441;top:445;width:3307;height:2" coordorigin="4441,445" coordsize="3307,2">
              <v:shape id="_x0000_s3097" style="position:absolute;left:4441;top:445;width:3307;height:2" coordorigin="4441,445" coordsize="3307,0" path="m4441,445r3307,e" filled="f" strokecolor="#231f20" strokeweight=".25pt">
                <v:path arrowok="t"/>
              </v:shape>
            </v:group>
            <w10:wrap anchorx="page"/>
          </v:group>
        </w:pict>
      </w:r>
      <w:r>
        <w:pict>
          <v:group id="_x0000_s3088" style="position:absolute;left:0;text-align:left;margin-left:401.45pt;margin-top:4.6pt;width:165.65pt;height:17.75pt;z-index:-8123;mso-position-horizontal-relative:page" coordorigin="8029,92" coordsize="3313,355">
            <v:group id="_x0000_s3093" style="position:absolute;left:8041;top:102;width:461;height:301" coordorigin="8041,102" coordsize="461,301">
              <v:shape id="_x0000_s3094"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3091" style="position:absolute;left:8041;top:102;width:461;height:301" coordorigin="8041,102" coordsize="461,301">
              <v:shape id="_x0000_s3092"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3089" style="position:absolute;left:8031;top:445;width:3308;height:2" coordorigin="8031,445" coordsize="3308,2">
              <v:shape id="_x0000_s3090"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9C354D">
      <w:pPr>
        <w:spacing w:before="2" w:after="0" w:line="170" w:lineRule="exact"/>
        <w:rPr>
          <w:sz w:val="17"/>
          <w:szCs w:val="17"/>
          <w:lang w:val="es-ES_tradnl"/>
        </w:rPr>
      </w:pPr>
      <w:r>
        <w:pict>
          <v:group id="_x0000_s3084" style="position:absolute;margin-left:59.6pt;margin-top:591.35pt;width:490.45pt;height:139.45pt;z-index:-8122;mso-position-horizontal-relative:page;mso-position-vertical-relative:page" coordorigin="1192,11827" coordsize="9809,2789">
            <v:shape id="_x0000_s3087" type="#_x0000_t75" style="position:absolute;left:1192;top:12331;width:9809;height:2285">
              <v:imagedata r:id="rId218" o:title=""/>
            </v:shape>
            <v:shape id="_x0000_s3086" type="#_x0000_t75" style="position:absolute;left:2876;top:11827;width:703;height:914">
              <v:imagedata r:id="rId308" o:title=""/>
            </v:shape>
            <v:shape id="_x0000_s3085" type="#_x0000_t75" style="position:absolute;left:5960;top:12193;width:670;height:927">
              <v:imagedata r:id="rId309" o:title=""/>
            </v:shape>
            <w10:wrap anchorx="page" anchory="page"/>
          </v:group>
        </w:pict>
      </w:r>
    </w:p>
    <w:p w:rsidR="00B05971" w:rsidRPr="008E0A21" w:rsidRDefault="008E0A21">
      <w:pPr>
        <w:spacing w:after="0" w:line="240" w:lineRule="exact"/>
        <w:ind w:left="110" w:right="-56"/>
        <w:jc w:val="both"/>
        <w:rPr>
          <w:rFonts w:ascii="Verdana" w:eastAsia="Verdana" w:hAnsi="Verdana" w:cs="Verdana"/>
          <w:sz w:val="20"/>
          <w:szCs w:val="20"/>
          <w:lang w:val="es-ES_tradnl"/>
        </w:rPr>
      </w:pPr>
      <w:r w:rsidRPr="008E0A21">
        <w:rPr>
          <w:rFonts w:ascii="Verdana" w:hAnsi="Verdana"/>
          <w:b/>
          <w:color w:val="231F20"/>
          <w:sz w:val="20"/>
          <w:lang w:val="es-ES_tradnl"/>
        </w:rPr>
        <w:t>EMPLOI DE LA CONDITION- NEUSE UNIQUEMENT COMME SOUDEUSE</w:t>
      </w:r>
      <w:r w:rsidRPr="008E0A21">
        <w:rPr>
          <w:rFonts w:ascii="Verdana" w:hAnsi="Verdana"/>
          <w:b/>
          <w:color w:val="231F20"/>
          <w:sz w:val="20"/>
          <w:u w:val="thick" w:color="231F20"/>
          <w:lang w:val="es-ES_tradnl"/>
        </w:rPr>
        <w:t xml:space="preserve"> POUR LES MODE-</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LES  AVEC  MISE  EN  MARCHE</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AUTOMATIQUE DU CYCLE PAR</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FERMETURE DU VOLET</w:t>
      </w:r>
    </w:p>
    <w:p w:rsidR="00B05971" w:rsidRPr="008E0A21" w:rsidRDefault="008E0A21">
      <w:pPr>
        <w:spacing w:before="91" w:after="0" w:line="240" w:lineRule="auto"/>
        <w:ind w:left="110" w:right="-53"/>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Brancher  la machine  à  une</w:t>
      </w:r>
    </w:p>
    <w:p w:rsidR="00B05971" w:rsidRPr="008E0A21" w:rsidRDefault="008E0A21">
      <w:pPr>
        <w:spacing w:after="0" w:line="240" w:lineRule="exact"/>
        <w:ind w:left="450" w:right="-20"/>
        <w:rPr>
          <w:rFonts w:ascii="Verdana" w:eastAsia="Verdana" w:hAnsi="Verdana" w:cs="Verdana"/>
          <w:sz w:val="20"/>
          <w:szCs w:val="20"/>
          <w:lang w:val="es-ES_tradnl"/>
        </w:rPr>
      </w:pPr>
      <w:r w:rsidRPr="008E0A21">
        <w:rPr>
          <w:rFonts w:ascii="Verdana" w:hAnsi="Verdana"/>
          <w:color w:val="231F20"/>
          <w:position w:val="-1"/>
          <w:sz w:val="20"/>
          <w:lang w:val="es-ES_tradnl"/>
        </w:rPr>
        <w:t>prise de courant.</w:t>
      </w:r>
    </w:p>
    <w:p w:rsidR="00B05971" w:rsidRPr="008E0A21" w:rsidRDefault="00B05971">
      <w:pPr>
        <w:spacing w:before="19" w:after="0" w:line="220" w:lineRule="exact"/>
        <w:rPr>
          <w:lang w:val="es-ES_tradnl"/>
        </w:rPr>
      </w:pPr>
    </w:p>
    <w:p w:rsidR="00B05971" w:rsidRPr="008E0A21" w:rsidRDefault="008E0A21">
      <w:pPr>
        <w:spacing w:after="0" w:line="237" w:lineRule="auto"/>
        <w:ind w:left="450" w:right="-98"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Donner la tension à la condi- tionneuse en appuyant sur le bouton </w:t>
      </w:r>
      <w:r w:rsidR="009C354D">
        <w:rPr>
          <w:rFonts w:ascii="Verdana" w:eastAsia="Verdana" w:hAnsi="Verdana" w:cs="Verdana"/>
          <w:color w:val="231F20"/>
          <w:sz w:val="20"/>
          <w:szCs w:val="20"/>
        </w:rPr>
        <w:pict>
          <v:shape id="_x0000_i1107" type="#_x0000_t75" style="width:27.75pt;height:27pt;mso-position-horizontal-relative:char;mso-position-vertical-relative:line">
            <v:imagedata r:id="rId310" o:title=""/>
          </v:shape>
        </w:pict>
      </w:r>
      <w:r w:rsidRPr="008E0A21">
        <w:rPr>
          <w:rFonts w:ascii="Verdana" w:hAnsi="Verdana"/>
          <w:color w:val="231F20"/>
          <w:sz w:val="20"/>
          <w:lang w:val="es-ES_tradnl"/>
        </w:rPr>
        <w:t>.</w:t>
      </w:r>
    </w:p>
    <w:p w:rsidR="00B05971" w:rsidRPr="008E0A21" w:rsidRDefault="008E0A21">
      <w:pPr>
        <w:spacing w:before="5" w:after="0" w:line="236" w:lineRule="auto"/>
        <w:ind w:left="451" w:right="-102"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3) </w:t>
      </w:r>
      <w:r w:rsidRPr="008E0A21">
        <w:rPr>
          <w:rFonts w:ascii="Verdana" w:hAnsi="Verdana"/>
          <w:color w:val="231F20"/>
          <w:sz w:val="20"/>
          <w:lang w:val="es-ES_tradnl"/>
        </w:rPr>
        <w:t xml:space="preserve">Régler l’intensité de la soudure selon l’épaisseur  du  sachet, que l’on veut utiliser en appu- yant sur le bouton </w:t>
      </w:r>
      <w:r w:rsidR="009C354D">
        <w:rPr>
          <w:rFonts w:ascii="Verdana" w:eastAsia="Verdana" w:hAnsi="Verdana" w:cs="Verdana"/>
          <w:color w:val="231F20"/>
          <w:sz w:val="20"/>
          <w:szCs w:val="20"/>
        </w:rPr>
        <w:pict>
          <v:shape id="_x0000_i1108" type="#_x0000_t75" style="width:26.25pt;height:27.75pt;mso-position-horizontal-relative:char;mso-position-vertical-relative:line">
            <v:imagedata r:id="rId224" o:title=""/>
          </v:shape>
        </w:pict>
      </w:r>
      <w:r w:rsidRPr="008E0A21">
        <w:rPr>
          <w:rFonts w:ascii="Verdana" w:hAnsi="Verdana"/>
          <w:color w:val="231F20"/>
          <w:sz w:val="20"/>
          <w:lang w:val="es-ES_tradnl"/>
        </w:rPr>
        <w:t xml:space="preserve">; avec des sachets très minces il fau- dra sélectionner le led le plus petit </w:t>
      </w:r>
      <w:r w:rsidRPr="008E0A21">
        <w:rPr>
          <w:rFonts w:ascii="Verdana" w:hAnsi="Verdana"/>
          <w:b/>
          <w:color w:val="231F20"/>
          <w:sz w:val="20"/>
          <w:lang w:val="es-ES_tradnl"/>
        </w:rPr>
        <w:t xml:space="preserve">(1) </w:t>
      </w:r>
      <w:r w:rsidRPr="008E0A21">
        <w:rPr>
          <w:rFonts w:ascii="Verdana" w:hAnsi="Verdana"/>
          <w:color w:val="231F20"/>
          <w:sz w:val="20"/>
          <w:lang w:val="es-ES_tradnl"/>
        </w:rPr>
        <w:t xml:space="preserve">avec des sachets plus épais, le led le plus grand </w:t>
      </w:r>
      <w:r w:rsidRPr="008E0A21">
        <w:rPr>
          <w:rFonts w:ascii="Verdana" w:hAnsi="Verdana"/>
          <w:b/>
          <w:color w:val="231F20"/>
          <w:sz w:val="20"/>
          <w:lang w:val="es-ES_tradnl"/>
        </w:rPr>
        <w:t>(4)</w:t>
      </w:r>
      <w:r w:rsidRPr="008E0A21">
        <w:rPr>
          <w:rFonts w:ascii="Verdana" w:hAnsi="Verdana"/>
          <w:color w:val="231F20"/>
          <w:sz w:val="20"/>
          <w:lang w:val="es-ES_tradnl"/>
        </w:rPr>
        <w: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Pr="008E0A21" w:rsidRDefault="008E0A21">
      <w:pPr>
        <w:spacing w:after="0" w:line="240" w:lineRule="exact"/>
        <w:ind w:right="-52"/>
        <w:jc w:val="both"/>
        <w:rPr>
          <w:rFonts w:ascii="Verdana" w:eastAsia="Verdana" w:hAnsi="Verdana" w:cs="Verdana"/>
          <w:sz w:val="20"/>
          <w:szCs w:val="20"/>
          <w:lang w:val="en-US"/>
        </w:rPr>
      </w:pPr>
      <w:r w:rsidRPr="008E0A21">
        <w:rPr>
          <w:rFonts w:ascii="Verdana" w:hAnsi="Verdana"/>
          <w:b/>
          <w:color w:val="231F20"/>
          <w:sz w:val="20"/>
          <w:lang w:val="en-US"/>
        </w:rPr>
        <w:t xml:space="preserve">EINSATZ DER VERPACKUNGS- MASCHINE NUR ZUR VERSIE- GELUNG  </w:t>
      </w:r>
      <w:r w:rsidRPr="008E0A21">
        <w:rPr>
          <w:rFonts w:ascii="Verdana" w:hAnsi="Verdana"/>
          <w:b/>
          <w:color w:val="231F20"/>
          <w:sz w:val="20"/>
          <w:u w:val="thick" w:color="231F20"/>
          <w:lang w:val="en-US"/>
        </w:rPr>
        <w:t>FÜR MODELLE MIT</w:t>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AUTOMATISCHEM START DES</w:t>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ARBEITSVORGANGES</w:t>
      </w:r>
    </w:p>
    <w:p w:rsidR="00B05971" w:rsidRPr="008E0A21" w:rsidRDefault="00B05971">
      <w:pPr>
        <w:spacing w:before="1" w:after="0" w:line="130" w:lineRule="exact"/>
        <w:rPr>
          <w:sz w:val="13"/>
          <w:szCs w:val="13"/>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auto"/>
        <w:ind w:right="-39"/>
        <w:jc w:val="both"/>
        <w:rPr>
          <w:rFonts w:ascii="Verdana" w:eastAsia="Verdana" w:hAnsi="Verdana" w:cs="Verdana"/>
          <w:sz w:val="20"/>
          <w:szCs w:val="20"/>
          <w:lang w:val="en-US"/>
        </w:rPr>
      </w:pPr>
      <w:r w:rsidRPr="008E0A21">
        <w:rPr>
          <w:rFonts w:ascii="Verdana" w:hAnsi="Verdana"/>
          <w:b/>
          <w:color w:val="231F20"/>
          <w:sz w:val="20"/>
          <w:lang w:val="en-US"/>
        </w:rPr>
        <w:t xml:space="preserve">1) </w:t>
      </w:r>
      <w:r w:rsidRPr="008E0A21">
        <w:rPr>
          <w:rFonts w:ascii="Verdana" w:hAnsi="Verdana"/>
          <w:color w:val="231F20"/>
          <w:sz w:val="20"/>
          <w:lang w:val="en-US"/>
        </w:rPr>
        <w:t>Das Gerät ans Netz schließen.</w:t>
      </w:r>
    </w:p>
    <w:p w:rsidR="00B05971" w:rsidRPr="008E0A21" w:rsidRDefault="00B05971">
      <w:pPr>
        <w:spacing w:before="1" w:after="0" w:line="150" w:lineRule="exact"/>
        <w:rPr>
          <w:sz w:val="15"/>
          <w:szCs w:val="15"/>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auto"/>
        <w:ind w:right="652"/>
        <w:jc w:val="both"/>
        <w:rPr>
          <w:rFonts w:ascii="Verdana" w:eastAsia="Verdana" w:hAnsi="Verdana" w:cs="Verdana"/>
          <w:sz w:val="20"/>
          <w:szCs w:val="20"/>
          <w:lang w:val="en-US"/>
        </w:rPr>
      </w:pPr>
      <w:r w:rsidRPr="008E0A21">
        <w:rPr>
          <w:rFonts w:ascii="Verdana" w:hAnsi="Verdana"/>
          <w:b/>
          <w:color w:val="231F20"/>
          <w:sz w:val="20"/>
          <w:lang w:val="en-US"/>
        </w:rPr>
        <w:t xml:space="preserve">2) </w:t>
      </w:r>
      <w:r w:rsidRPr="008E0A21">
        <w:rPr>
          <w:rFonts w:ascii="Verdana" w:hAnsi="Verdana"/>
          <w:color w:val="231F20"/>
          <w:sz w:val="20"/>
          <w:lang w:val="en-US"/>
        </w:rPr>
        <w:t xml:space="preserve">Taste </w:t>
      </w:r>
      <w:r w:rsidR="009C354D">
        <w:rPr>
          <w:rFonts w:ascii="Verdana" w:eastAsia="Verdana" w:hAnsi="Verdana" w:cs="Verdana"/>
          <w:color w:val="231F20"/>
          <w:spacing w:val="20"/>
          <w:sz w:val="20"/>
          <w:szCs w:val="20"/>
        </w:rPr>
        <w:pict>
          <v:shape id="_x0000_i1109" type="#_x0000_t75" style="width:27.75pt;height:27pt;mso-position-horizontal-relative:char;mso-position-vertical-relative:line">
            <v:imagedata r:id="rId311"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7" w:after="0" w:line="200" w:lineRule="exact"/>
        <w:rPr>
          <w:sz w:val="20"/>
          <w:szCs w:val="20"/>
          <w:lang w:val="en-US"/>
        </w:rPr>
      </w:pPr>
    </w:p>
    <w:p w:rsidR="00B05971" w:rsidRPr="008E0A21" w:rsidRDefault="008E0A21">
      <w:pPr>
        <w:spacing w:after="0" w:line="235" w:lineRule="auto"/>
        <w:ind w:left="340" w:right="-102" w:hanging="340"/>
        <w:jc w:val="both"/>
        <w:rPr>
          <w:rFonts w:ascii="Verdana" w:eastAsia="Verdana" w:hAnsi="Verdana" w:cs="Verdana"/>
          <w:sz w:val="20"/>
          <w:szCs w:val="20"/>
          <w:lang w:val="en-US"/>
        </w:rPr>
      </w:pPr>
      <w:r w:rsidRPr="008E0A21">
        <w:rPr>
          <w:rFonts w:ascii="Verdana" w:hAnsi="Verdana"/>
          <w:b/>
          <w:color w:val="231F20"/>
          <w:sz w:val="20"/>
          <w:lang w:val="en-US"/>
        </w:rPr>
        <w:t xml:space="preserve">3) </w:t>
      </w:r>
      <w:r w:rsidRPr="008E0A21">
        <w:rPr>
          <w:rFonts w:ascii="Verdana" w:hAnsi="Verdana"/>
          <w:color w:val="231F20"/>
          <w:sz w:val="20"/>
          <w:lang w:val="en-US"/>
        </w:rPr>
        <w:t xml:space="preserve">Die  Schweißdauer je nach Dicke des verwendeten Beu- tels durch Betätigung der Ta- ste </w:t>
      </w:r>
      <w:r w:rsidR="009C354D">
        <w:rPr>
          <w:rFonts w:ascii="Verdana" w:eastAsia="Verdana" w:hAnsi="Verdana" w:cs="Verdana"/>
          <w:color w:val="231F20"/>
          <w:spacing w:val="20"/>
          <w:sz w:val="20"/>
          <w:szCs w:val="20"/>
        </w:rPr>
        <w:pict>
          <v:shape id="_x0000_i1110" type="#_x0000_t75" style="width:26.25pt;height:27.75pt;mso-position-horizontal-relative:char;mso-position-vertical-relative:line">
            <v:imagedata r:id="rId224"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 xml:space="preserve">regulieren. Bei sehr dünnen Beuteln muss die klei- nere Led </w:t>
      </w:r>
      <w:r w:rsidRPr="008E0A21">
        <w:rPr>
          <w:rFonts w:ascii="Verdana" w:hAnsi="Verdana"/>
          <w:b/>
          <w:color w:val="231F20"/>
          <w:sz w:val="20"/>
          <w:lang w:val="en-US"/>
        </w:rPr>
        <w:t xml:space="preserve">(1) </w:t>
      </w:r>
      <w:r w:rsidRPr="008E0A21">
        <w:rPr>
          <w:rFonts w:ascii="Verdana" w:hAnsi="Verdana"/>
          <w:color w:val="231F20"/>
          <w:sz w:val="20"/>
          <w:lang w:val="en-US"/>
        </w:rPr>
        <w:t xml:space="preserve">gewählt werden, bei dickeren die größere </w:t>
      </w:r>
      <w:r w:rsidRPr="008E0A21">
        <w:rPr>
          <w:rFonts w:ascii="Verdana" w:hAnsi="Verdana"/>
          <w:b/>
          <w:color w:val="231F20"/>
          <w:sz w:val="20"/>
          <w:lang w:val="en-US"/>
        </w:rPr>
        <w:t>(4)</w:t>
      </w:r>
      <w:r w:rsidRPr="008E0A21">
        <w:rPr>
          <w:rFonts w:ascii="Verdana" w:hAnsi="Verdana"/>
          <w:color w:val="231F20"/>
          <w:sz w:val="20"/>
          <w:lang w:val="en-US"/>
        </w:rPr>
        <w:t>.</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8E0A21">
      <w:pPr>
        <w:spacing w:after="0" w:line="240" w:lineRule="exact"/>
        <w:ind w:right="70"/>
        <w:jc w:val="both"/>
        <w:rPr>
          <w:rFonts w:ascii="Verdana" w:eastAsia="Verdana" w:hAnsi="Verdana" w:cs="Verdana"/>
          <w:sz w:val="20"/>
          <w:szCs w:val="20"/>
          <w:lang w:val="es-ES_tradnl"/>
        </w:rPr>
      </w:pPr>
      <w:r w:rsidRPr="008E0A21">
        <w:rPr>
          <w:rFonts w:ascii="Verdana" w:hAnsi="Verdana"/>
          <w:b/>
          <w:color w:val="231F20"/>
          <w:sz w:val="20"/>
          <w:lang w:val="es-ES_tradnl"/>
        </w:rPr>
        <w:t xml:space="preserve">USO DE LA CONFECCIONADO- RA COMO ÚNICA SELLADORA </w:t>
      </w:r>
      <w:r w:rsidRPr="008E0A21">
        <w:rPr>
          <w:rFonts w:ascii="Verdana" w:hAnsi="Verdana"/>
          <w:b/>
          <w:color w:val="231F20"/>
          <w:sz w:val="20"/>
          <w:u w:val="thick" w:color="231F20"/>
          <w:lang w:val="es-ES_tradnl"/>
        </w:rPr>
        <w:t>PARA MODELOS CON PUESTA</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EN MARCHA AUTOMÁTICA DEL</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CICLO MEDIANTE CIERRE DEL</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PORTILLO</w:t>
      </w:r>
    </w:p>
    <w:p w:rsidR="00B05971" w:rsidRPr="008E0A21" w:rsidRDefault="008E0A21">
      <w:pPr>
        <w:spacing w:before="91" w:after="0" w:line="240" w:lineRule="auto"/>
        <w:ind w:right="901"/>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Enchufar la máquina.</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2" w:lineRule="exact"/>
        <w:ind w:right="26"/>
        <w:jc w:val="both"/>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2) </w:t>
      </w:r>
      <w:r w:rsidRPr="008E0A21">
        <w:rPr>
          <w:rFonts w:ascii="Verdana" w:hAnsi="Verdana"/>
          <w:color w:val="231F20"/>
          <w:position w:val="-1"/>
          <w:sz w:val="20"/>
          <w:lang w:val="es-ES_tradnl"/>
        </w:rPr>
        <w:t>Dar tensión a la máquina apre-</w:t>
      </w:r>
    </w:p>
    <w:p w:rsidR="00B05971" w:rsidRPr="008E0A21" w:rsidRDefault="008E0A21">
      <w:pPr>
        <w:spacing w:after="0" w:line="540" w:lineRule="exact"/>
        <w:ind w:left="279" w:right="579"/>
        <w:jc w:val="center"/>
        <w:rPr>
          <w:rFonts w:ascii="Verdana" w:eastAsia="Verdana" w:hAnsi="Verdana" w:cs="Verdana"/>
          <w:sz w:val="20"/>
          <w:szCs w:val="20"/>
          <w:lang w:val="es-ES_tradnl"/>
        </w:rPr>
      </w:pPr>
      <w:r w:rsidRPr="008E0A21">
        <w:rPr>
          <w:rFonts w:ascii="Verdana" w:hAnsi="Verdana"/>
          <w:color w:val="231F20"/>
          <w:position w:val="10"/>
          <w:sz w:val="20"/>
          <w:lang w:val="es-ES_tradnl"/>
        </w:rPr>
        <w:t xml:space="preserve">tando el pulsador </w:t>
      </w:r>
      <w:r w:rsidR="009C354D">
        <w:rPr>
          <w:rFonts w:ascii="Verdana" w:eastAsia="Verdana" w:hAnsi="Verdana" w:cs="Verdana"/>
          <w:color w:val="231F20"/>
          <w:position w:val="10"/>
          <w:sz w:val="20"/>
          <w:szCs w:val="20"/>
        </w:rPr>
        <w:pict>
          <v:shape id="_x0000_i1111" type="#_x0000_t75" style="width:27.75pt;height:27pt;mso-position-horizontal-relative:char;mso-position-vertical-relative:line">
            <v:imagedata r:id="rId312" o:title=""/>
          </v:shape>
        </w:pict>
      </w:r>
      <w:r w:rsidRPr="008E0A21">
        <w:rPr>
          <w:rFonts w:ascii="Verdana" w:hAnsi="Verdana"/>
          <w:color w:val="231F20"/>
          <w:position w:val="10"/>
          <w:sz w:val="20"/>
          <w:lang w:val="es-ES_tradnl"/>
        </w:rPr>
        <w:t>.</w:t>
      </w:r>
    </w:p>
    <w:p w:rsidR="00B05971" w:rsidRPr="008E0A21" w:rsidRDefault="00B05971">
      <w:pPr>
        <w:spacing w:before="4" w:after="0" w:line="240" w:lineRule="exact"/>
        <w:rPr>
          <w:sz w:val="24"/>
          <w:szCs w:val="24"/>
          <w:lang w:val="es-ES_tradnl"/>
        </w:rPr>
      </w:pPr>
    </w:p>
    <w:p w:rsidR="00B05971" w:rsidRPr="008E0A21" w:rsidRDefault="008E0A21">
      <w:pPr>
        <w:spacing w:after="0" w:line="236" w:lineRule="auto"/>
        <w:ind w:left="340" w:right="24"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3) </w:t>
      </w:r>
      <w:r w:rsidRPr="008E0A21">
        <w:rPr>
          <w:rFonts w:ascii="Verdana" w:hAnsi="Verdana"/>
          <w:color w:val="231F20"/>
          <w:sz w:val="20"/>
          <w:lang w:val="es-ES_tradnl"/>
        </w:rPr>
        <w:t xml:space="preserve">Regular la intensidad de sella- do en función del grosor de la bolsa a sellar actuando sobre el pulsador </w:t>
      </w:r>
      <w:r w:rsidR="009C354D">
        <w:rPr>
          <w:rFonts w:ascii="Verdana" w:eastAsia="Verdana" w:hAnsi="Verdana" w:cs="Verdana"/>
          <w:color w:val="231F20"/>
          <w:spacing w:val="20"/>
          <w:sz w:val="20"/>
          <w:szCs w:val="20"/>
        </w:rPr>
        <w:pict>
          <v:shape id="_x0000_i1112" type="#_x0000_t75" style="width:26.25pt;height:27.75pt;mso-position-horizontal-relative:char;mso-position-vertical-relative:line">
            <v:imagedata r:id="rId22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(para bolsas muy finas debe seleccionar el led más  pequeño </w:t>
      </w:r>
      <w:r w:rsidRPr="008E0A21">
        <w:rPr>
          <w:rFonts w:ascii="Verdana" w:hAnsi="Verdana"/>
          <w:b/>
          <w:color w:val="231F20"/>
          <w:sz w:val="20"/>
          <w:lang w:val="es-ES_tradnl"/>
        </w:rPr>
        <w:t>(1)</w:t>
      </w:r>
      <w:r w:rsidRPr="008E0A21">
        <w:rPr>
          <w:rFonts w:ascii="Verdana" w:hAnsi="Verdana"/>
          <w:color w:val="231F20"/>
          <w:sz w:val="20"/>
          <w:lang w:val="es-ES_tradnl"/>
        </w:rPr>
        <w:t xml:space="preserve">; para bolsas de mayor grosor, debe seleccionar el led más grande </w:t>
      </w:r>
      <w:r w:rsidRPr="008E0A21">
        <w:rPr>
          <w:rFonts w:ascii="Verdana" w:hAnsi="Verdana"/>
          <w:b/>
          <w:color w:val="231F20"/>
          <w:sz w:val="20"/>
          <w:lang w:val="es-ES_tradnl"/>
        </w:rPr>
        <w:t>(4)</w:t>
      </w:r>
      <w:r w:rsidRPr="008E0A21">
        <w:rPr>
          <w:rFonts w:ascii="Verdana" w:hAnsi="Verdana"/>
          <w:color w:val="231F20"/>
          <w:sz w:val="20"/>
          <w:lang w:val="es-ES_tradnl"/>
        </w:rPr>
        <w:t>.</w:t>
      </w:r>
    </w:p>
    <w:p w:rsidR="00B05971" w:rsidRPr="008E0A21" w:rsidRDefault="00B05971">
      <w:pPr>
        <w:spacing w:after="0" w:line="236"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2" w:space="278"/>
            <w:col w:w="3320" w:space="271"/>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2047" style="position:absolute;left:0;text-align:left;margin-left:28.2pt;margin-top:4.6pt;width:255.4pt;height:17.75pt;z-index:-8121;mso-position-horizontal-relative:page" coordorigin="565,92" coordsize="5108,355">
            <v:group id="_x0000_s3076" style="position:absolute;left:577;top:102;width:461;height:301" coordorigin="577,102" coordsize="461,301">
              <v:shape id="_x0000_s3077"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3074" style="position:absolute;left:577;top:102;width:461;height:301" coordorigin="577,102" coordsize="461,301">
              <v:shape id="_x0000_s3075"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3072" style="position:absolute;left:567;top:445;width:5103;height:2" coordorigin="567,445" coordsize="5103,2">
              <v:shape id="_x0000_s3073" style="position:absolute;left:567;top:445;width:5103;height:2" coordorigin="567,445" coordsize="5103,0" path="m567,445r5103,e" filled="f" strokecolor="#231f20" strokeweight=".25pt">
                <v:path arrowok="t"/>
              </v:shape>
            </v:group>
            <w10:wrap anchorx="page"/>
          </v:group>
        </w:pict>
      </w:r>
      <w:r>
        <w:pict>
          <v:group id="_x0000_s2040" style="position:absolute;left:0;text-align:left;margin-left:297.5pt;margin-top:4.6pt;width:255.4pt;height:17.75pt;z-index:-8120;mso-position-horizontal-relative:page" coordorigin="5950,92" coordsize="5108,355">
            <v:group id="_x0000_s2045" style="position:absolute;left:5963;top:102;width:461;height:301" coordorigin="5963,102" coordsize="461,301">
              <v:shape id="_x0000_s2046"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2043" style="position:absolute;left:5963;top:102;width:461;height:301" coordorigin="5963,102" coordsize="461,301">
              <v:shape id="_x0000_s2044"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2041" style="position:absolute;left:5953;top:445;width:5103;height:2" coordorigin="5953,445" coordsize="5103,2">
              <v:shape id="_x0000_s2042"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313"/>
          <w:footerReference w:type="default" r:id="rId314"/>
          <w:pgSz w:w="11920" w:h="16840"/>
          <w:pgMar w:top="1160" w:right="720" w:bottom="620" w:left="460" w:header="600" w:footer="435" w:gutter="0"/>
          <w:pgNumType w:start="50"/>
          <w:cols w:space="720"/>
        </w:sectPr>
      </w:pPr>
    </w:p>
    <w:p w:rsidR="00B05971" w:rsidRPr="008E0A21" w:rsidRDefault="00B05971">
      <w:pPr>
        <w:spacing w:before="3" w:after="0" w:line="160" w:lineRule="exact"/>
        <w:rPr>
          <w:sz w:val="16"/>
          <w:szCs w:val="16"/>
          <w:lang w:val="es-ES_tradnl"/>
        </w:rPr>
      </w:pPr>
    </w:p>
    <w:p w:rsidR="00B05971" w:rsidRPr="008E0A21" w:rsidRDefault="009C354D">
      <w:pPr>
        <w:spacing w:after="0" w:line="240" w:lineRule="auto"/>
        <w:ind w:left="107" w:right="-74"/>
        <w:rPr>
          <w:rFonts w:ascii="Verdana" w:eastAsia="Verdana" w:hAnsi="Verdana" w:cs="Verdana"/>
          <w:sz w:val="20"/>
          <w:szCs w:val="20"/>
          <w:lang w:val="es-ES_tradnl"/>
        </w:rPr>
      </w:pPr>
      <w:r>
        <w:pict>
          <v:shape id="_x0000_s2039" type="#_x0000_t75" style="position:absolute;left:0;text-align:left;margin-left:232.9pt;margin-top:12.05pt;width:26.65pt;height:27.25pt;z-index:-8119;mso-position-horizontal-relative:page">
            <v:imagedata r:id="rId315" o:title=""/>
            <w10:wrap anchorx="page"/>
          </v:shape>
        </w:pict>
      </w:r>
      <w:r w:rsidR="008E0A21" w:rsidRPr="008E0A21">
        <w:rPr>
          <w:rFonts w:ascii="Verdana" w:hAnsi="Verdana"/>
          <w:b/>
          <w:color w:val="231F20"/>
          <w:sz w:val="20"/>
          <w:lang w:val="es-ES_tradnl"/>
        </w:rPr>
        <w:t xml:space="preserve">4) </w:t>
      </w:r>
      <w:r w:rsidR="008E0A21" w:rsidRPr="008E0A21">
        <w:rPr>
          <w:rFonts w:ascii="Verdana" w:hAnsi="Verdana"/>
          <w:color w:val="231F20"/>
          <w:sz w:val="20"/>
          <w:lang w:val="es-ES_tradnl"/>
        </w:rPr>
        <w:t>Selezionare il sistema di funzionamento manuale</w:t>
      </w:r>
    </w:p>
    <w:p w:rsidR="00B05971" w:rsidRPr="008E0A21" w:rsidRDefault="00B05971">
      <w:pPr>
        <w:spacing w:before="4" w:after="0" w:line="120" w:lineRule="exact"/>
        <w:rPr>
          <w:sz w:val="12"/>
          <w:szCs w:val="12"/>
          <w:lang w:val="es-ES_tradnl"/>
        </w:rPr>
      </w:pPr>
    </w:p>
    <w:p w:rsidR="00B05971" w:rsidRPr="008E0A21" w:rsidRDefault="008E0A21">
      <w:pPr>
        <w:tabs>
          <w:tab w:val="left" w:pos="4820"/>
        </w:tabs>
        <w:spacing w:after="0" w:line="240" w:lineRule="exact"/>
        <w:ind w:left="447" w:right="-56"/>
        <w:rPr>
          <w:rFonts w:ascii="Verdana" w:eastAsia="Verdana" w:hAnsi="Verdana" w:cs="Verdana"/>
          <w:sz w:val="20"/>
          <w:szCs w:val="20"/>
          <w:lang w:val="es-ES_tradnl"/>
        </w:rPr>
      </w:pPr>
      <w:r w:rsidRPr="008E0A21">
        <w:rPr>
          <w:rFonts w:ascii="Verdana" w:hAnsi="Verdana"/>
          <w:color w:val="231F20"/>
          <w:sz w:val="20"/>
          <w:lang w:val="es-ES_tradnl"/>
        </w:rPr>
        <w:t>della macchina agendo sul pulsante</w:t>
      </w:r>
      <w:r w:rsidRPr="008E0A21">
        <w:rPr>
          <w:lang w:val="es-ES_tradnl"/>
        </w:rPr>
        <w:tab/>
      </w:r>
      <w:r w:rsidRPr="008E0A21">
        <w:rPr>
          <w:rFonts w:ascii="Verdana" w:hAnsi="Verdana"/>
          <w:color w:val="231F20"/>
          <w:sz w:val="20"/>
          <w:lang w:val="es-ES_tradnl"/>
        </w:rPr>
        <w:t>(led acceso).</w:t>
      </w:r>
    </w:p>
    <w:p w:rsidR="00B05971" w:rsidRPr="008E0A21" w:rsidRDefault="008E0A21">
      <w:pPr>
        <w:spacing w:before="91" w:after="0" w:line="240" w:lineRule="auto"/>
        <w:ind w:left="107" w:right="-46"/>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 xml:space="preserve">Alzare lo sportello mobile </w:t>
      </w:r>
      <w:r w:rsidRPr="008E0A21">
        <w:rPr>
          <w:rFonts w:ascii="Verdana" w:hAnsi="Verdana"/>
          <w:b/>
          <w:color w:val="231F20"/>
          <w:sz w:val="20"/>
          <w:lang w:val="es-ES_tradnl"/>
        </w:rPr>
        <w:t xml:space="preserve">(A) </w:t>
      </w:r>
      <w:r w:rsidRPr="008E0A21">
        <w:rPr>
          <w:rFonts w:ascii="Verdana" w:hAnsi="Verdana"/>
          <w:color w:val="231F20"/>
          <w:sz w:val="20"/>
          <w:lang w:val="es-ES_tradnl"/>
        </w:rPr>
        <w:t>dell’apparecchio.</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447"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Posizionare la bocca della busta contenente il prodotto  da  confezionare  sulla  barra  saldante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8E0A21">
      <w:pPr>
        <w:spacing w:before="100" w:after="0" w:line="240" w:lineRule="exact"/>
        <w:ind w:left="447"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Abbassare lo sportello mobile dell’apparecchio ed esercitare una leggera pressione fino a quan- do si realizza un minimo di vuoto.</w:t>
      </w:r>
    </w:p>
    <w:p w:rsidR="00B05971" w:rsidRPr="008E0A21" w:rsidRDefault="009C354D">
      <w:pPr>
        <w:spacing w:before="93" w:after="0" w:line="237" w:lineRule="auto"/>
        <w:ind w:left="447" w:right="-101" w:hanging="340"/>
        <w:jc w:val="both"/>
        <w:rPr>
          <w:rFonts w:ascii="Verdana" w:eastAsia="Verdana" w:hAnsi="Verdana" w:cs="Verdana"/>
          <w:sz w:val="20"/>
          <w:szCs w:val="20"/>
          <w:lang w:val="es-ES_tradnl"/>
        </w:rPr>
      </w:pPr>
      <w:r>
        <w:pict>
          <v:group id="_x0000_s2035" style="position:absolute;left:0;text-align:left;margin-left:28.35pt;margin-top:76.3pt;width:255.15pt;height:78.65pt;z-index:-8118;mso-position-horizontal-relative:page" coordorigin="567,1526" coordsize="5103,1573">
            <v:shape id="_x0000_s2038" type="#_x0000_t75" style="position:absolute;left:675;top:1634;width:516;height:516">
              <v:imagedata r:id="rId316" o:title=""/>
            </v:shape>
            <v:group id="_x0000_s2036" style="position:absolute;left:572;top:1531;width:5093;height:1563" coordorigin="572,1531" coordsize="5093,1563">
              <v:shape id="_x0000_s2037" style="position:absolute;left:572;top:1531;width:5093;height:1563" coordorigin="572,1531" coordsize="5093,1563" path="m662,1531r-61,2l572,1606r,1398l572,3040r44,53l5575,3094r36,l5664,3050r1,-1429l5665,1585r-44,-53l662,1531xe" filled="f" strokecolor="#231f20" strokeweight=".5pt">
                <v:path arrowok="t"/>
              </v:shape>
            </v:group>
            <w10:wrap anchorx="page"/>
          </v:group>
        </w:pict>
      </w:r>
      <w:r w:rsidR="008E0A21" w:rsidRPr="008E0A21">
        <w:rPr>
          <w:rFonts w:ascii="Verdana" w:hAnsi="Verdana"/>
          <w:b/>
          <w:color w:val="231F20"/>
          <w:sz w:val="20"/>
          <w:lang w:val="es-ES_tradnl"/>
        </w:rPr>
        <w:t xml:space="preserve">8) </w:t>
      </w:r>
      <w:r w:rsidR="008E0A21" w:rsidRPr="008E0A21">
        <w:rPr>
          <w:rFonts w:ascii="Verdana" w:hAnsi="Verdana"/>
          <w:color w:val="231F20"/>
          <w:sz w:val="20"/>
          <w:lang w:val="es-ES_tradnl"/>
        </w:rPr>
        <w:t xml:space="preserve">Dopo circa 3-4 secondi di avviamento premere il pulsante </w:t>
      </w:r>
      <w:r>
        <w:rPr>
          <w:rFonts w:ascii="Verdana" w:eastAsia="Verdana" w:hAnsi="Verdana" w:cs="Verdana"/>
          <w:color w:val="231F20"/>
          <w:sz w:val="20"/>
          <w:szCs w:val="20"/>
        </w:rPr>
        <w:pict>
          <v:shape id="_x0000_i1113" type="#_x0000_t75" style="width:27pt;height:27.75pt;mso-position-horizontal-relative:char;mso-position-vertical-relative:line">
            <v:imagedata r:id="rId317" o:title=""/>
          </v:shape>
        </w:pict>
      </w:r>
      <w:r w:rsidR="008E0A21" w:rsidRPr="008E0A21">
        <w:rPr>
          <w:rFonts w:ascii="Verdana" w:hAnsi="Verdana"/>
          <w:color w:val="231F20"/>
          <w:sz w:val="20"/>
          <w:lang w:val="es-ES_tradnl"/>
        </w:rPr>
        <w:t>. La macchina provvederà alla saldatura della busta arrestandosi automatica- mente ad operazione conclusa.</w:t>
      </w:r>
    </w:p>
    <w:p w:rsidR="00B05971" w:rsidRPr="008E0A21" w:rsidRDefault="00B05971">
      <w:pPr>
        <w:spacing w:before="7" w:after="0" w:line="240" w:lineRule="exact"/>
        <w:rPr>
          <w:sz w:val="24"/>
          <w:szCs w:val="24"/>
          <w:lang w:val="es-ES_tradnl"/>
        </w:rPr>
      </w:pPr>
    </w:p>
    <w:p w:rsidR="00B05971" w:rsidRPr="008E0A21" w:rsidRDefault="008E0A21">
      <w:pPr>
        <w:spacing w:after="0" w:line="240" w:lineRule="exact"/>
        <w:ind w:left="788" w:right="57"/>
        <w:rPr>
          <w:rFonts w:ascii="Verdana" w:eastAsia="Verdana" w:hAnsi="Verdana" w:cs="Verdana"/>
          <w:sz w:val="20"/>
          <w:szCs w:val="20"/>
          <w:lang w:val="es-ES_tradnl"/>
        </w:rPr>
      </w:pPr>
      <w:r w:rsidRPr="008E0A21">
        <w:rPr>
          <w:rFonts w:ascii="Verdana" w:hAnsi="Verdana"/>
          <w:b/>
          <w:color w:val="231F20"/>
          <w:sz w:val="20"/>
          <w:lang w:val="es-ES_tradnl"/>
        </w:rPr>
        <w:t>Ultimato l’utilizzo della macchina pre- mere ON/OFF.</w:t>
      </w:r>
    </w:p>
    <w:p w:rsidR="00B05971" w:rsidRPr="008E0A21" w:rsidRDefault="00B05971">
      <w:pPr>
        <w:spacing w:before="7" w:after="0" w:line="220" w:lineRule="exact"/>
        <w:rPr>
          <w:lang w:val="es-ES_tradnl"/>
        </w:rPr>
      </w:pPr>
    </w:p>
    <w:p w:rsidR="00B05971" w:rsidRPr="008E0A21" w:rsidRDefault="008E0A21">
      <w:pPr>
        <w:spacing w:after="0" w:line="240" w:lineRule="exact"/>
        <w:ind w:left="220" w:right="57"/>
        <w:jc w:val="both"/>
        <w:rPr>
          <w:rFonts w:ascii="Verdana" w:eastAsia="Verdana" w:hAnsi="Verdana" w:cs="Verdana"/>
          <w:sz w:val="20"/>
          <w:szCs w:val="20"/>
          <w:lang w:val="es-ES_tradnl"/>
        </w:rPr>
      </w:pPr>
      <w:r w:rsidRPr="008E0A21">
        <w:rPr>
          <w:rFonts w:ascii="Verdana" w:hAnsi="Verdana"/>
          <w:b/>
          <w:color w:val="231F20"/>
          <w:sz w:val="20"/>
          <w:lang w:val="es-ES_tradnl"/>
        </w:rPr>
        <w:t>Per disinserire completamente la corrente della macchina, togliere la spina di alimen- tazione dalla presa di corrente.</w:t>
      </w:r>
    </w:p>
    <w:p w:rsidR="00B05971" w:rsidRPr="008E0A21" w:rsidRDefault="008E0A21">
      <w:pPr>
        <w:spacing w:before="3" w:after="0" w:line="160" w:lineRule="exact"/>
        <w:rPr>
          <w:sz w:val="16"/>
          <w:szCs w:val="16"/>
          <w:lang w:val="es-ES_tradnl"/>
        </w:rPr>
      </w:pPr>
      <w:r w:rsidRPr="008E0A21">
        <w:rPr>
          <w:lang w:val="es-ES_tradnl"/>
        </w:rPr>
        <w:br w:type="column"/>
      </w:r>
    </w:p>
    <w:p w:rsidR="00B05971" w:rsidRPr="00A43A4D" w:rsidRDefault="008E0A21" w:rsidP="00A43A4D">
      <w:pPr>
        <w:spacing w:after="0" w:line="544" w:lineRule="exact"/>
        <w:ind w:left="340" w:right="-20"/>
        <w:rPr>
          <w:rFonts w:ascii="Verdana" w:hAnsi="Verdana"/>
          <w:color w:val="231F20"/>
          <w:position w:val="13"/>
          <w:sz w:val="20"/>
        </w:rPr>
      </w:pPr>
      <w:r w:rsidRPr="00AC7F36">
        <w:rPr>
          <w:b/>
        </w:rPr>
        <w:t>4)</w:t>
      </w:r>
      <w:r>
        <w:t xml:space="preserve"> </w:t>
      </w:r>
      <w:r w:rsidRPr="00A43A4D">
        <w:rPr>
          <w:rFonts w:ascii="Verdana" w:hAnsi="Verdana"/>
          <w:color w:val="231F20"/>
          <w:position w:val="13"/>
          <w:sz w:val="20"/>
        </w:rPr>
        <w:t xml:space="preserve">Выберите ручной режим, нажав кнопку </w:t>
      </w:r>
    </w:p>
    <w:p w:rsidR="00B05971" w:rsidRDefault="009C354D" w:rsidP="00A43A4D">
      <w:pPr>
        <w:spacing w:after="0" w:line="240" w:lineRule="auto"/>
        <w:ind w:left="340" w:right="-23"/>
        <w:rPr>
          <w:rFonts w:ascii="Verdana" w:eastAsia="Verdana" w:hAnsi="Verdana" w:cs="Verdana"/>
          <w:sz w:val="20"/>
          <w:szCs w:val="20"/>
        </w:rPr>
      </w:pPr>
      <w:r>
        <w:rPr>
          <w:rFonts w:ascii="Verdana" w:hAnsi="Verdana"/>
          <w:color w:val="231F20"/>
          <w:position w:val="13"/>
          <w:sz w:val="20"/>
        </w:rPr>
        <w:pict>
          <v:shape id="_x0000_i1114" type="#_x0000_t75" style="width:27pt;height:27.75pt;mso-position-horizontal-relative:char;mso-position-vertical-relative:line">
            <v:imagedata r:id="rId318" o:title=""/>
          </v:shape>
        </w:pict>
      </w:r>
      <w:r w:rsidR="008E0A21">
        <w:rPr>
          <w:rFonts w:ascii="Times New Roman" w:hAnsi="Times New Roman"/>
          <w:position w:val="13"/>
          <w:sz w:val="20"/>
        </w:rPr>
        <w:t xml:space="preserve"> </w:t>
      </w:r>
      <w:r w:rsidR="008E0A21">
        <w:rPr>
          <w:rFonts w:ascii="Verdana" w:hAnsi="Verdana"/>
          <w:color w:val="231F20"/>
          <w:position w:val="13"/>
          <w:sz w:val="20"/>
        </w:rPr>
        <w:t>(индикатор загорается).</w:t>
      </w:r>
    </w:p>
    <w:p w:rsidR="00B05971" w:rsidRDefault="00B05971">
      <w:pPr>
        <w:spacing w:before="8" w:after="0" w:line="130" w:lineRule="exact"/>
        <w:rPr>
          <w:sz w:val="13"/>
          <w:szCs w:val="13"/>
        </w:rPr>
      </w:pPr>
    </w:p>
    <w:p w:rsidR="00B05971" w:rsidRDefault="008E0A21">
      <w:pPr>
        <w:spacing w:after="0" w:line="240" w:lineRule="auto"/>
        <w:ind w:right="-20"/>
        <w:rPr>
          <w:rFonts w:ascii="Verdana" w:eastAsia="Verdana" w:hAnsi="Verdana" w:cs="Verdana"/>
          <w:sz w:val="20"/>
          <w:szCs w:val="20"/>
        </w:rPr>
      </w:pPr>
      <w:r w:rsidRPr="00AC7F36">
        <w:rPr>
          <w:b/>
        </w:rPr>
        <w:t>5)</w:t>
      </w:r>
      <w:r>
        <w:t xml:space="preserve"> </w:t>
      </w:r>
      <w:r w:rsidRPr="006F34AB">
        <w:rPr>
          <w:rFonts w:ascii="Verdana" w:hAnsi="Verdana"/>
          <w:color w:val="231F20"/>
          <w:position w:val="13"/>
          <w:sz w:val="20"/>
        </w:rPr>
        <w:t>Поднимите крышку прибора</w:t>
      </w:r>
      <w:r>
        <w:t xml:space="preserve"> </w:t>
      </w:r>
      <w:r>
        <w:rPr>
          <w:b/>
        </w:rPr>
        <w:t>(А).</w:t>
      </w:r>
    </w:p>
    <w:p w:rsidR="00B05971" w:rsidRDefault="00B05971">
      <w:pPr>
        <w:spacing w:before="6" w:after="0" w:line="100" w:lineRule="exact"/>
        <w:rPr>
          <w:sz w:val="10"/>
          <w:szCs w:val="10"/>
        </w:rPr>
      </w:pPr>
    </w:p>
    <w:p w:rsidR="00B05971" w:rsidRDefault="008E0A21" w:rsidP="006F34AB">
      <w:pPr>
        <w:spacing w:after="0" w:line="240" w:lineRule="auto"/>
        <w:ind w:left="340" w:right="68" w:hanging="340"/>
        <w:rPr>
          <w:rFonts w:ascii="Verdana" w:eastAsia="Verdana" w:hAnsi="Verdana" w:cs="Verdana"/>
          <w:sz w:val="20"/>
          <w:szCs w:val="20"/>
        </w:rPr>
      </w:pPr>
      <w:r w:rsidRPr="00AC7F36">
        <w:rPr>
          <w:b/>
        </w:rPr>
        <w:t>6)</w:t>
      </w:r>
      <w:r>
        <w:t xml:space="preserve"> </w:t>
      </w:r>
      <w:r w:rsidRPr="006F34AB">
        <w:rPr>
          <w:rFonts w:ascii="Verdana" w:hAnsi="Verdana"/>
          <w:color w:val="231F20"/>
          <w:position w:val="13"/>
          <w:sz w:val="20"/>
        </w:rPr>
        <w:t>Уложите отверстие пакета с продуктом на запаечную планку</w:t>
      </w:r>
      <w:r>
        <w:t xml:space="preserve"> </w:t>
      </w:r>
      <w:r>
        <w:rPr>
          <w:b/>
        </w:rPr>
        <w:t>(В)</w:t>
      </w:r>
      <w:r>
        <w:t>.</w:t>
      </w:r>
    </w:p>
    <w:p w:rsidR="00B05971" w:rsidRDefault="00B05971">
      <w:pPr>
        <w:spacing w:before="1" w:after="0" w:line="130" w:lineRule="exact"/>
        <w:rPr>
          <w:sz w:val="13"/>
          <w:szCs w:val="13"/>
        </w:rPr>
      </w:pP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sz w:val="20"/>
          <w:szCs w:val="20"/>
        </w:rPr>
      </w:pPr>
      <w:r w:rsidRPr="00AC7F36">
        <w:rPr>
          <w:b/>
        </w:rPr>
        <w:t>7)</w:t>
      </w:r>
      <w:r>
        <w:t xml:space="preserve"> </w:t>
      </w:r>
      <w:r w:rsidRPr="006F34AB">
        <w:rPr>
          <w:rFonts w:ascii="Verdana" w:hAnsi="Verdana"/>
          <w:color w:val="231F20"/>
          <w:position w:val="13"/>
          <w:sz w:val="20"/>
        </w:rPr>
        <w:t>Опустите и слегка прижмите крышку</w:t>
      </w:r>
      <w:r>
        <w:t xml:space="preserve">. </w:t>
      </w:r>
    </w:p>
    <w:p w:rsidR="00B05971" w:rsidRDefault="00B05971">
      <w:pPr>
        <w:spacing w:before="8" w:after="0" w:line="130" w:lineRule="exact"/>
        <w:rPr>
          <w:sz w:val="13"/>
          <w:szCs w:val="13"/>
        </w:rPr>
      </w:pPr>
    </w:p>
    <w:p w:rsidR="00B05971" w:rsidRDefault="00B05971">
      <w:pPr>
        <w:spacing w:after="0" w:line="200" w:lineRule="exact"/>
        <w:rPr>
          <w:sz w:val="20"/>
          <w:szCs w:val="20"/>
        </w:rPr>
      </w:pPr>
    </w:p>
    <w:p w:rsidR="00B05971" w:rsidRDefault="008E0A21">
      <w:pPr>
        <w:spacing w:after="0" w:line="240" w:lineRule="auto"/>
        <w:ind w:right="-20"/>
        <w:rPr>
          <w:rFonts w:ascii="Verdana" w:eastAsia="Verdana" w:hAnsi="Verdana" w:cs="Verdana"/>
          <w:sz w:val="20"/>
          <w:szCs w:val="20"/>
        </w:rPr>
      </w:pPr>
      <w:r w:rsidRPr="00AC7F36">
        <w:rPr>
          <w:b/>
        </w:rPr>
        <w:t>8)</w:t>
      </w:r>
      <w:r>
        <w:t xml:space="preserve"> </w:t>
      </w:r>
      <w:r w:rsidRPr="006F34AB">
        <w:rPr>
          <w:rFonts w:ascii="Verdana" w:hAnsi="Verdana"/>
          <w:color w:val="231F20"/>
          <w:position w:val="13"/>
          <w:sz w:val="20"/>
        </w:rPr>
        <w:t>Спустя 3-4 секунды нажмите кнопку</w:t>
      </w:r>
      <w:r>
        <w:t xml:space="preserve"> </w:t>
      </w:r>
      <w:r w:rsidR="009C354D">
        <w:rPr>
          <w:rFonts w:ascii="Verdana" w:eastAsia="Verdana" w:hAnsi="Verdana" w:cs="Verdana"/>
          <w:color w:val="231F20"/>
          <w:sz w:val="20"/>
          <w:szCs w:val="20"/>
        </w:rPr>
        <w:pict>
          <v:shape id="_x0000_i1115" type="#_x0000_t75" style="width:27pt;height:27.75pt;mso-position-horizontal-relative:char;mso-position-vertical-relative:line">
            <v:imagedata r:id="rId319" o:title=""/>
          </v:shape>
        </w:pict>
      </w:r>
      <w:r>
        <w:t>.</w:t>
      </w:r>
    </w:p>
    <w:p w:rsidR="00B05971" w:rsidRDefault="008E0A21">
      <w:pPr>
        <w:spacing w:after="0" w:line="211" w:lineRule="exact"/>
        <w:ind w:left="340" w:right="-20"/>
        <w:rPr>
          <w:rFonts w:ascii="Verdana" w:eastAsia="Verdana" w:hAnsi="Verdana" w:cs="Verdana"/>
          <w:sz w:val="20"/>
          <w:szCs w:val="20"/>
        </w:rPr>
      </w:pPr>
      <w:r>
        <w:rPr>
          <w:rFonts w:ascii="Verdana" w:hAnsi="Verdana"/>
          <w:color w:val="231F20"/>
          <w:sz w:val="20"/>
        </w:rPr>
        <w:t>Пакет будет запаян, после чего прибор</w:t>
      </w:r>
    </w:p>
    <w:p w:rsidR="00B05971" w:rsidRDefault="009C354D">
      <w:pPr>
        <w:spacing w:after="0" w:line="240" w:lineRule="exact"/>
        <w:ind w:left="340" w:right="-20"/>
        <w:rPr>
          <w:rFonts w:ascii="Verdana" w:eastAsia="Verdana" w:hAnsi="Verdana" w:cs="Verdana"/>
          <w:sz w:val="20"/>
          <w:szCs w:val="20"/>
        </w:rPr>
      </w:pPr>
      <w:r>
        <w:pict>
          <v:group id="_x0000_s2028" style="position:absolute;left:0;text-align:left;margin-left:297.65pt;margin-top:46.7pt;width:255.15pt;height:68.35pt;z-index:-8117;mso-position-horizontal-relative:page" coordorigin="5953,934" coordsize="5103,1367">
            <v:shape id="_x0000_s2031" type="#_x0000_t75" style="position:absolute;left:6061;top:1042;width:516;height:516">
              <v:imagedata r:id="rId320" o:title=""/>
            </v:shape>
            <v:group id="_x0000_s2029" style="position:absolute;left:5958;top:939;width:5093;height:1357" coordorigin="5958,939" coordsize="5093,1357">
              <v:shape id="_x0000_s2030" style="position:absolute;left:5958;top:939;width:5093;height:1357" coordorigin="5958,939" coordsize="5093,1357" path="m6048,939r-61,3l5958,1015r,1191l5958,2242r44,53l10961,2296r36,l11050,2253r1,-1224l11051,993r-44,-53l6048,939xe" filled="f" strokecolor="#231f20" strokeweight=".5pt">
                <v:path arrowok="t"/>
              </v:shape>
            </v:group>
            <w10:wrap anchorx="page"/>
          </v:group>
        </w:pict>
      </w:r>
      <w:r w:rsidR="008E0A21">
        <w:rPr>
          <w:rFonts w:ascii="Verdana" w:hAnsi="Verdana"/>
          <w:color w:val="231F20"/>
          <w:position w:val="-1"/>
          <w:sz w:val="20"/>
        </w:rPr>
        <w:t xml:space="preserve">автоматически остановится. </w:t>
      </w:r>
    </w:p>
    <w:p w:rsidR="00B05971" w:rsidRDefault="00B05971">
      <w:pPr>
        <w:spacing w:before="7" w:after="0" w:line="150" w:lineRule="exact"/>
        <w:rPr>
          <w:sz w:val="15"/>
          <w:szCs w:val="15"/>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rsidP="00AC7F36">
      <w:pPr>
        <w:spacing w:after="0" w:line="240" w:lineRule="auto"/>
        <w:ind w:left="681" w:right="-20"/>
        <w:rPr>
          <w:rFonts w:ascii="Verdana" w:eastAsia="Verdana" w:hAnsi="Verdana" w:cs="Verdana"/>
          <w:sz w:val="20"/>
          <w:szCs w:val="20"/>
        </w:rPr>
      </w:pPr>
      <w:r>
        <w:rPr>
          <w:rFonts w:ascii="Verdana" w:hAnsi="Verdana"/>
          <w:b/>
          <w:color w:val="231F20"/>
          <w:sz w:val="20"/>
        </w:rPr>
        <w:t xml:space="preserve">Завершив работу, нажмите кнопку </w:t>
      </w:r>
    </w:p>
    <w:p w:rsidR="00B05971" w:rsidRDefault="008E0A21" w:rsidP="00AC7F36">
      <w:pPr>
        <w:spacing w:after="0" w:line="240" w:lineRule="exact"/>
        <w:ind w:left="646" w:right="-140"/>
        <w:rPr>
          <w:rFonts w:ascii="Verdana" w:eastAsia="Verdana" w:hAnsi="Verdana" w:cs="Verdana"/>
          <w:sz w:val="20"/>
          <w:szCs w:val="20"/>
        </w:rPr>
      </w:pPr>
      <w:r>
        <w:rPr>
          <w:rFonts w:ascii="Verdana" w:hAnsi="Verdana"/>
          <w:b/>
          <w:color w:val="231F20"/>
          <w:position w:val="-1"/>
          <w:sz w:val="20"/>
        </w:rPr>
        <w:t>ВКЛ/ВЫКЛ.</w:t>
      </w:r>
    </w:p>
    <w:p w:rsidR="00B05971" w:rsidRDefault="00B05971" w:rsidP="00AC7F36">
      <w:pPr>
        <w:spacing w:before="6" w:after="0" w:line="240" w:lineRule="exact"/>
        <w:rPr>
          <w:sz w:val="24"/>
          <w:szCs w:val="24"/>
        </w:rPr>
      </w:pPr>
    </w:p>
    <w:p w:rsidR="00B05971" w:rsidRDefault="008E0A21" w:rsidP="00AC7F36">
      <w:pPr>
        <w:spacing w:after="0" w:line="240" w:lineRule="exact"/>
        <w:ind w:left="113" w:right="187"/>
        <w:rPr>
          <w:rFonts w:ascii="Verdana" w:eastAsia="Verdana" w:hAnsi="Verdana" w:cs="Verdana"/>
          <w:sz w:val="20"/>
          <w:szCs w:val="20"/>
        </w:rPr>
      </w:pPr>
      <w:r>
        <w:rPr>
          <w:rFonts w:ascii="Verdana" w:hAnsi="Verdana"/>
          <w:b/>
          <w:color w:val="231F20"/>
          <w:sz w:val="20"/>
        </w:rPr>
        <w:t xml:space="preserve">Отключите прибор от сети, чтобы полностью прервать подачу питания. </w:t>
      </w:r>
    </w:p>
    <w:p w:rsidR="00B05971" w:rsidRDefault="00B05971">
      <w:pPr>
        <w:spacing w:after="0" w:line="240" w:lineRule="exact"/>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9C354D">
      <w:pPr>
        <w:spacing w:before="2" w:after="0" w:line="110" w:lineRule="exact"/>
        <w:rPr>
          <w:sz w:val="11"/>
          <w:szCs w:val="11"/>
        </w:rPr>
      </w:pPr>
      <w:r>
        <w:pict>
          <v:group id="_x0000_s2024" style="position:absolute;margin-left:27.85pt;margin-top:605.55pt;width:256.15pt;height:191.5pt;z-index:-8114;mso-position-horizontal-relative:page;mso-position-vertical-relative:page" coordorigin="557,12111" coordsize="5123,3830">
            <v:shape id="_x0000_s2027" type="#_x0000_t75" style="position:absolute;left:567;top:12121;width:5052;height:3810">
              <v:imagedata r:id="rId321" o:title=""/>
            </v:shape>
            <v:group id="_x0000_s2025" style="position:absolute;left:567;top:12121;width:5103;height:3810" coordorigin="567,12121" coordsize="5103,3810">
              <v:shape id="_x0000_s2026" style="position:absolute;left:567;top:12121;width:5103;height:3810" coordorigin="567,12121" coordsize="5103,3810" path="m567,15931r5103,l5670,12121r-5103,l567,15931xe" filled="f" strokecolor="#231f20" strokeweight="1pt">
                <v:path arrowok="t"/>
              </v:shape>
            </v:group>
            <w10:wrap anchorx="page" anchory="page"/>
          </v:group>
        </w:pict>
      </w:r>
      <w:r>
        <w:pict>
          <v:group id="_x0000_s2020" style="position:absolute;margin-left:308.5pt;margin-top:605.55pt;width:244.3pt;height:191.5pt;z-index:-8113;mso-position-horizontal-relative:page;mso-position-vertical-relative:page" coordorigin="6170,12111" coordsize="4886,3830">
            <v:shape id="_x0000_s2023" type="#_x0000_t75" style="position:absolute;left:6180;top:12132;width:4845;height:3799">
              <v:imagedata r:id="rId270" o:title=""/>
            </v:shape>
            <v:group id="_x0000_s2021" style="position:absolute;left:6180;top:12121;width:4866;height:3810" coordorigin="6180,12121" coordsize="4866,3810">
              <v:shape id="_x0000_s2022" style="position:absolute;left:6180;top:12121;width:4866;height:3810" coordorigin="6180,12121" coordsize="4866,3810" path="m6180,15931r4866,l11046,12121r-4866,l6180,15931xe" filled="f" strokecolor="#231f20" strokeweight="1pt">
                <v:path arrowok="t"/>
              </v:shape>
            </v:group>
            <w10:wrap anchorx="page" anchory="page"/>
          </v:group>
        </w:pic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Pr="008E0A21" w:rsidRDefault="009C354D">
      <w:pPr>
        <w:spacing w:before="10" w:after="0" w:line="240" w:lineRule="auto"/>
        <w:ind w:left="4453" w:right="5953"/>
        <w:jc w:val="center"/>
        <w:rPr>
          <w:rFonts w:ascii="Verdana" w:eastAsia="Verdana" w:hAnsi="Verdana" w:cs="Verdana"/>
          <w:sz w:val="28"/>
          <w:szCs w:val="28"/>
          <w:lang w:val="es-ES_tradnl"/>
        </w:rPr>
      </w:pPr>
      <w:r>
        <w:pict>
          <v:group id="_x0000_s2006" style="position:absolute;left:0;text-align:left;margin-left:325.2pt;margin-top:-13.9pt;width:227.6pt;height:186.95pt;z-index:-8115;mso-position-horizontal-relative:page" coordorigin="6504,-278" coordsize="4552,3739">
            <v:shape id="_x0000_s2019" type="#_x0000_t75" style="position:absolute;left:6514;top:-268;width:4532;height:3718">
              <v:imagedata r:id="rId322" o:title=""/>
            </v:shape>
            <v:group id="_x0000_s2017" style="position:absolute;left:6514;top:-268;width:4532;height:3719" coordorigin="6514,-268" coordsize="4532,3719">
              <v:shape id="_x0000_s2018" style="position:absolute;left:6514;top:-268;width:4532;height:3719" coordorigin="6514,-268" coordsize="4532,3719" path="m6514,3451r4532,l11046,-268r-4532,l6514,3451xe" filled="f" strokecolor="#231f20" strokeweight="1pt">
                <v:path arrowok="t"/>
              </v:shape>
            </v:group>
            <v:group id="_x0000_s2015" style="position:absolute;left:6745;top:532;width:245;height:958" coordorigin="6745,532" coordsize="245,958">
              <v:shape id="_x0000_s2016" style="position:absolute;left:6745;top:532;width:245;height:958" coordorigin="6745,532" coordsize="245,958" path="m6745,532r245,958e" filled="f" strokecolor="#231f20" strokeweight=".5pt">
                <v:path arrowok="t"/>
              </v:shape>
            </v:group>
            <v:group id="_x0000_s2013" style="position:absolute;left:6925;top:1369;width:81;height:155" coordorigin="6925,1369" coordsize="81,155">
              <v:shape id="_x0000_s2014" style="position:absolute;left:6925;top:1369;width:81;height:155" coordorigin="6925,1369" coordsize="81,155" path="m7006,1369r-81,21l7004,1524r2,-155e" fillcolor="#231f20" stroked="f">
                <v:path arrowok="t"/>
              </v:shape>
            </v:group>
            <v:group id="_x0000_s2011" style="position:absolute;left:6925;top:1369;width:81;height:155" coordorigin="6925,1369" coordsize="81,155">
              <v:shape id="_x0000_s2012" style="position:absolute;left:6925;top:1369;width:81;height:155" coordorigin="6925,1369" coordsize="81,155" path="m7004,1524r2,-155l6925,1390r79,134xe" filled="f" strokecolor="#231f20" strokeweight=".5pt">
                <v:path arrowok="t"/>
              </v:shape>
            </v:group>
            <v:group id="_x0000_s2009" style="position:absolute;left:6543;top:322;width:411;height:412" coordorigin="6543,322" coordsize="411,412">
              <v:shape id="_x0000_s2010" style="position:absolute;left:6543;top:322;width:411;height:412" coordorigin="6543,322" coordsize="411,412" path="m6749,322r-67,11l6624,364r-45,46l6551,469r-8,45l6544,539r17,68l6595,663r48,41l6702,729r44,5l6748,734r67,-11l6873,692r45,-47l6946,586r8,-45l6953,516r-17,-68l6901,392r-48,-41l6793,327r-44,-5e" stroked="f">
                <v:path arrowok="t"/>
              </v:shape>
            </v:group>
            <v:group id="_x0000_s2007" style="position:absolute;left:6543;top:322;width:411;height:412" coordorigin="6543,322" coordsize="411,412">
              <v:shape id="_x0000_s2008" style="position:absolute;left:6543;top:322;width:411;height:412" coordorigin="6543,322" coordsize="411,412" path="m6748,734r67,-11l6873,692r45,-47l6946,586r8,-45l6953,516r-17,-68l6901,392r-48,-41l6793,327r-44,-5l6726,323r-64,18l6608,378r-40,51l6546,491r-3,23l6544,539r17,68l6595,663r48,41l6702,729r46,5xe" filled="f" strokecolor="#231f20" strokeweight=".5pt">
                <v:path arrowok="t"/>
              </v:shape>
            </v:group>
            <w10:wrap anchorx="page"/>
          </v:group>
        </w:pict>
      </w:r>
      <w:r w:rsidR="008E0A21" w:rsidRPr="008E0A21">
        <w:rPr>
          <w:rFonts w:ascii="Verdana" w:hAnsi="Verdana"/>
          <w:b/>
          <w:color w:val="231F20"/>
          <w:sz w:val="28"/>
          <w:lang w:val="es-ES_tradnl"/>
        </w:rPr>
        <w:t>A</w:t>
      </w:r>
    </w:p>
    <w:p w:rsidR="00B05971" w:rsidRPr="008E0A21" w:rsidRDefault="009C354D">
      <w:pPr>
        <w:spacing w:after="0" w:line="293" w:lineRule="exact"/>
        <w:ind w:left="6140" w:right="4270"/>
        <w:jc w:val="center"/>
        <w:rPr>
          <w:rFonts w:ascii="Verdana" w:eastAsia="Verdana" w:hAnsi="Verdana" w:cs="Verdana"/>
          <w:sz w:val="28"/>
          <w:szCs w:val="28"/>
          <w:lang w:val="es-ES_tradnl"/>
        </w:rPr>
      </w:pPr>
      <w:r>
        <w:pict>
          <v:group id="_x0000_s1998" style="position:absolute;left:0;text-align:left;margin-left:21.15pt;margin-top:-24.2pt;width:243pt;height:181.35pt;z-index:-8116;mso-position-horizontal-relative:page" coordorigin="423,-484" coordsize="4860,3627">
            <v:shape id="_x0000_s2005" type="#_x0000_t75" style="position:absolute;left:423;top:-484;width:4860;height:3627">
              <v:imagedata r:id="rId299" o:title=""/>
            </v:shape>
            <v:group id="_x0000_s2003" style="position:absolute;left:3967;top:-159;width:1096;height:522" coordorigin="3967,-159" coordsize="1096,522">
              <v:shape id="_x0000_s2004" style="position:absolute;left:3967;top:-159;width:1096;height:522" coordorigin="3967,-159" coordsize="1096,522" path="m3967,363l5063,-159e" filled="f" strokecolor="#231f20" strokeweight=".5pt">
                <v:path arrowok="t"/>
              </v:shape>
            </v:group>
            <v:group id="_x0000_s2001" style="position:absolute;left:4857;top:-362;width:411;height:412" coordorigin="4857,-362" coordsize="411,412">
              <v:shape id="_x0000_s2002" style="position:absolute;left:4857;top:-362;width:411;height:412" coordorigin="4857,-362" coordsize="411,412" path="m5064,-362r-67,11l4939,-320r-45,47l4865,-214r-8,44l4859,-145r16,68l4910,-21r48,42l5017,45r44,5l5063,50r67,-11l5188,8r45,-47l5261,-98r8,-45l5267,-168r-16,-67l5216,-292r-48,-41l5108,-357r-44,-5e" stroked="f">
                <v:path arrowok="t"/>
              </v:shape>
            </v:group>
            <v:group id="_x0000_s1999" style="position:absolute;left:4857;top:-362;width:411;height:412" coordorigin="4857,-362" coordsize="411,412">
              <v:shape id="_x0000_s2000" style="position:absolute;left:4857;top:-362;width:411;height:412" coordorigin="4857,-362" coordsize="411,412" path="m5063,50r67,-11l5188,8r45,-47l5261,-98r8,-45l5267,-168r-16,-67l5216,-292r-48,-41l5108,-357r-44,-5l5041,-361r-65,18l4922,-306r-40,51l4860,-193r-3,23l4859,-145r16,68l4910,-21r48,42l5017,45r46,5xe" filled="f" strokecolor="#231f20" strokeweight=".5pt">
                <v:path arrowok="t"/>
              </v:shape>
            </v:group>
            <w10:wrap anchorx="page"/>
          </v:group>
        </w:pict>
      </w:r>
      <w:r w:rsidR="008E0A21" w:rsidRPr="008E0A21">
        <w:rPr>
          <w:rFonts w:ascii="Verdana" w:hAnsi="Verdana"/>
          <w:b/>
          <w:color w:val="231F20"/>
          <w:position w:val="-4"/>
          <w:sz w:val="28"/>
          <w:lang w:val="es-ES_tradnl"/>
        </w:rPr>
        <w:t>B</w:t>
      </w:r>
    </w:p>
    <w:p w:rsidR="00B05971" w:rsidRPr="008E0A21" w:rsidRDefault="008E0A21">
      <w:pPr>
        <w:spacing w:after="0" w:line="177" w:lineRule="exact"/>
        <w:ind w:left="3459" w:right="-20"/>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after="0" w:line="177" w:lineRule="exact"/>
        <w:rPr>
          <w:rFonts w:ascii="Verdana" w:eastAsia="Verdana" w:hAnsi="Verdana" w:cs="Verdana"/>
          <w:sz w:val="21"/>
          <w:szCs w:val="21"/>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991" style="position:absolute;left:0;text-align:left;margin-left:42.4pt;margin-top:4.6pt;width:165.65pt;height:17.75pt;z-index:-8112;mso-position-horizontal-relative:page" coordorigin="848,92" coordsize="3313,355">
            <v:group id="_x0000_s1996" style="position:absolute;left:860;top:102;width:461;height:301" coordorigin="860,102" coordsize="461,301">
              <v:shape id="_x0000_s1997"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994" style="position:absolute;left:860;top:102;width:461;height:301" coordorigin="860,102" coordsize="461,301">
              <v:shape id="_x0000_s1995"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992" style="position:absolute;left:850;top:445;width:3308;height:2" coordorigin="850,445" coordsize="3308,2">
              <v:shape id="_x0000_s1993" style="position:absolute;left:850;top:445;width:3308;height:2" coordorigin="850,445" coordsize="3308,0" path="m850,445r3308,e" filled="f" strokecolor="#231f20" strokeweight=".25pt">
                <v:path arrowok="t"/>
              </v:shape>
            </v:group>
            <w10:wrap anchorx="page"/>
          </v:group>
        </w:pict>
      </w:r>
      <w:r>
        <w:pict>
          <v:group id="_x0000_s1984" style="position:absolute;left:0;text-align:left;margin-left:221.95pt;margin-top:4.6pt;width:165.6pt;height:17.75pt;z-index:-8111;mso-position-horizontal-relative:page" coordorigin="4439,92" coordsize="3312,355">
            <v:group id="_x0000_s1989" style="position:absolute;left:4451;top:102;width:461;height:301" coordorigin="4451,102" coordsize="461,301">
              <v:shape id="_x0000_s1990"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987" style="position:absolute;left:4451;top:102;width:461;height:301" coordorigin="4451,102" coordsize="461,301">
              <v:shape id="_x0000_s1988"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985" style="position:absolute;left:4441;top:445;width:3307;height:2" coordorigin="4441,445" coordsize="3307,2">
              <v:shape id="_x0000_s1986" style="position:absolute;left:4441;top:445;width:3307;height:2" coordorigin="4441,445" coordsize="3307,0" path="m4441,445r3307,e" filled="f" strokecolor="#231f20" strokeweight=".25pt">
                <v:path arrowok="t"/>
              </v:shape>
            </v:group>
            <w10:wrap anchorx="page"/>
          </v:group>
        </w:pict>
      </w:r>
      <w:r>
        <w:pict>
          <v:group id="_x0000_s1977" style="position:absolute;left:0;text-align:left;margin-left:401.45pt;margin-top:4.6pt;width:165.65pt;height:17.75pt;z-index:-8110;mso-position-horizontal-relative:page" coordorigin="8029,92" coordsize="3313,355">
            <v:group id="_x0000_s1982" style="position:absolute;left:8041;top:102;width:461;height:301" coordorigin="8041,102" coordsize="461,301">
              <v:shape id="_x0000_s1983"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980" style="position:absolute;left:8041;top:102;width:461;height:301" coordorigin="8041,102" coordsize="461,301">
              <v:shape id="_x0000_s1981"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978" style="position:absolute;left:8031;top:445;width:3308;height:2" coordorigin="8031,445" coordsize="3308,2">
              <v:shape id="_x0000_s1979"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5" w:after="0" w:line="160" w:lineRule="exact"/>
        <w:rPr>
          <w:sz w:val="16"/>
          <w:szCs w:val="16"/>
          <w:lang w:val="es-ES_tradnl"/>
        </w:rPr>
      </w:pPr>
    </w:p>
    <w:p w:rsidR="00B05971" w:rsidRPr="008E0A21" w:rsidRDefault="008E0A21">
      <w:pPr>
        <w:spacing w:after="0" w:line="237" w:lineRule="auto"/>
        <w:ind w:left="450" w:right="-101"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 xml:space="preserve">Sélectionner  le système  de fonctionnement manuel de la machine en  appuyant sur  le bouton </w:t>
      </w:r>
      <w:r w:rsidR="009C354D">
        <w:rPr>
          <w:rFonts w:ascii="Verdana" w:eastAsia="Verdana" w:hAnsi="Verdana" w:cs="Verdana"/>
          <w:color w:val="231F20"/>
          <w:spacing w:val="20"/>
          <w:sz w:val="20"/>
          <w:szCs w:val="20"/>
        </w:rPr>
        <w:pict>
          <v:shape id="_x0000_i1116" type="#_x0000_t75" style="width:27pt;height:27.75pt;mso-position-horizontal-relative:char;mso-position-vertical-relative:line">
            <v:imagedata r:id="rId315"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(voyant allumé).</w:t>
      </w:r>
    </w:p>
    <w:p w:rsidR="00B05971" w:rsidRPr="008E0A21" w:rsidRDefault="00B05971">
      <w:pPr>
        <w:spacing w:before="1" w:after="0" w:line="120" w:lineRule="exact"/>
        <w:rPr>
          <w:sz w:val="12"/>
          <w:szCs w:val="12"/>
          <w:lang w:val="es-ES_tradnl"/>
        </w:rPr>
      </w:pPr>
    </w:p>
    <w:p w:rsidR="00B05971" w:rsidRPr="008E0A21" w:rsidRDefault="008E0A21">
      <w:pPr>
        <w:spacing w:after="0" w:line="240" w:lineRule="auto"/>
        <w:ind w:left="111" w:right="-71"/>
        <w:rPr>
          <w:rFonts w:ascii="Verdana" w:eastAsia="Verdana" w:hAnsi="Verdana" w:cs="Verdana"/>
          <w:sz w:val="20"/>
          <w:szCs w:val="20"/>
          <w:lang w:val="en-US"/>
        </w:rPr>
      </w:pPr>
      <w:r w:rsidRPr="008E0A21">
        <w:rPr>
          <w:rFonts w:ascii="Verdana" w:hAnsi="Verdana"/>
          <w:b/>
          <w:color w:val="231F20"/>
          <w:sz w:val="20"/>
          <w:lang w:val="en-US"/>
        </w:rPr>
        <w:t xml:space="preserve">5) </w:t>
      </w:r>
      <w:r w:rsidRPr="008E0A21">
        <w:rPr>
          <w:rFonts w:ascii="Verdana" w:hAnsi="Verdana"/>
          <w:color w:val="231F20"/>
          <w:sz w:val="20"/>
          <w:lang w:val="en-US"/>
        </w:rPr>
        <w:t xml:space="preserve">Soulever le volet mobile </w:t>
      </w:r>
      <w:r w:rsidRPr="008E0A21">
        <w:rPr>
          <w:rFonts w:ascii="Verdana" w:hAnsi="Verdana"/>
          <w:b/>
          <w:color w:val="231F20"/>
          <w:sz w:val="20"/>
          <w:lang w:val="en-US"/>
        </w:rPr>
        <w:t>(A)</w:t>
      </w:r>
    </w:p>
    <w:p w:rsidR="00B05971" w:rsidRPr="008E0A21" w:rsidRDefault="008E0A21">
      <w:pPr>
        <w:spacing w:after="0" w:line="240" w:lineRule="exact"/>
        <w:ind w:left="451" w:right="1445"/>
        <w:jc w:val="both"/>
        <w:rPr>
          <w:rFonts w:ascii="Verdana" w:eastAsia="Verdana" w:hAnsi="Verdana" w:cs="Verdana"/>
          <w:sz w:val="20"/>
          <w:szCs w:val="20"/>
          <w:lang w:val="en-US"/>
        </w:rPr>
      </w:pPr>
      <w:r w:rsidRPr="008E0A21">
        <w:rPr>
          <w:rFonts w:ascii="Verdana" w:hAnsi="Verdana"/>
          <w:color w:val="231F20"/>
          <w:position w:val="-1"/>
          <w:sz w:val="20"/>
          <w:lang w:val="en-US"/>
        </w:rPr>
        <w:t>de la machine.</w:t>
      </w:r>
    </w:p>
    <w:p w:rsidR="00B05971" w:rsidRPr="008E0A21" w:rsidRDefault="00B05971">
      <w:pPr>
        <w:spacing w:before="9" w:after="0" w:line="110" w:lineRule="exact"/>
        <w:rPr>
          <w:sz w:val="11"/>
          <w:szCs w:val="11"/>
          <w:lang w:val="en-US"/>
        </w:rPr>
      </w:pPr>
    </w:p>
    <w:p w:rsidR="00B05971" w:rsidRPr="008E0A21" w:rsidRDefault="008E0A21">
      <w:pPr>
        <w:spacing w:after="0" w:line="240" w:lineRule="exact"/>
        <w:ind w:left="451" w:right="-56" w:hanging="340"/>
        <w:jc w:val="both"/>
        <w:rPr>
          <w:rFonts w:ascii="Verdana" w:eastAsia="Verdana" w:hAnsi="Verdana" w:cs="Verdana"/>
          <w:sz w:val="20"/>
          <w:szCs w:val="20"/>
          <w:lang w:val="en-US"/>
        </w:rPr>
      </w:pPr>
      <w:r w:rsidRPr="008E0A21">
        <w:rPr>
          <w:rFonts w:ascii="Verdana" w:hAnsi="Verdana"/>
          <w:b/>
          <w:color w:val="231F20"/>
          <w:sz w:val="20"/>
          <w:lang w:val="en-US"/>
        </w:rPr>
        <w:t xml:space="preserve">6) </w:t>
      </w:r>
      <w:r w:rsidRPr="008E0A21">
        <w:rPr>
          <w:rFonts w:ascii="Verdana" w:hAnsi="Verdana"/>
          <w:color w:val="231F20"/>
          <w:sz w:val="20"/>
          <w:lang w:val="en-US"/>
        </w:rPr>
        <w:t xml:space="preserve">Positionner  l’embouchure  du sachet qui contient le produit à conditionner sur la barre soudante </w:t>
      </w:r>
      <w:r w:rsidRPr="008E0A21">
        <w:rPr>
          <w:rFonts w:ascii="Verdana" w:hAnsi="Verdana"/>
          <w:b/>
          <w:color w:val="231F20"/>
          <w:sz w:val="20"/>
          <w:lang w:val="en-US"/>
        </w:rPr>
        <w:t>(B)</w:t>
      </w:r>
      <w:r w:rsidRPr="008E0A21">
        <w:rPr>
          <w:rFonts w:ascii="Verdana" w:hAnsi="Verdana"/>
          <w:color w:val="231F20"/>
          <w:sz w:val="20"/>
          <w:lang w:val="en-US"/>
        </w:rPr>
        <w:t>.</w:t>
      </w:r>
    </w:p>
    <w:p w:rsidR="00B05971" w:rsidRPr="008E0A21" w:rsidRDefault="00B05971">
      <w:pPr>
        <w:spacing w:before="3" w:after="0" w:line="110" w:lineRule="exact"/>
        <w:rPr>
          <w:sz w:val="11"/>
          <w:szCs w:val="11"/>
          <w:lang w:val="en-US"/>
        </w:rPr>
      </w:pPr>
    </w:p>
    <w:p w:rsidR="00B05971" w:rsidRPr="008E0A21" w:rsidRDefault="008E0A21">
      <w:pPr>
        <w:spacing w:after="0" w:line="240" w:lineRule="exact"/>
        <w:ind w:left="451" w:right="-53" w:hanging="340"/>
        <w:jc w:val="both"/>
        <w:rPr>
          <w:rFonts w:ascii="Verdana" w:eastAsia="Verdana" w:hAnsi="Verdana" w:cs="Verdana"/>
          <w:sz w:val="20"/>
          <w:szCs w:val="20"/>
          <w:lang w:val="en-US"/>
        </w:rPr>
      </w:pPr>
      <w:r w:rsidRPr="008E0A21">
        <w:rPr>
          <w:rFonts w:ascii="Verdana" w:hAnsi="Verdana"/>
          <w:b/>
          <w:color w:val="231F20"/>
          <w:sz w:val="20"/>
          <w:lang w:val="en-US"/>
        </w:rPr>
        <w:t xml:space="preserve">7) </w:t>
      </w:r>
      <w:r w:rsidRPr="008E0A21">
        <w:rPr>
          <w:rFonts w:ascii="Verdana" w:hAnsi="Verdana"/>
          <w:color w:val="231F20"/>
          <w:sz w:val="20"/>
          <w:lang w:val="en-US"/>
        </w:rPr>
        <w:t>Baisser le volet mobile de la machine et  faire une  légère pression.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7" w:after="0" w:line="220" w:lineRule="exact"/>
        <w:rPr>
          <w:lang w:val="en-US"/>
        </w:rPr>
      </w:pPr>
    </w:p>
    <w:p w:rsidR="00B05971" w:rsidRPr="008E0A21" w:rsidRDefault="008E0A21">
      <w:pPr>
        <w:spacing w:after="0" w:line="237" w:lineRule="auto"/>
        <w:ind w:left="451" w:right="-9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8) </w:t>
      </w:r>
      <w:r w:rsidRPr="008E0A21">
        <w:rPr>
          <w:rFonts w:ascii="Verdana" w:hAnsi="Verdana"/>
          <w:color w:val="231F20"/>
          <w:sz w:val="20"/>
          <w:lang w:val="es-ES_tradnl"/>
        </w:rPr>
        <w:t xml:space="preserve">Au bout de 3-4 secondes de la mise en marche appuyer sur le bouton </w:t>
      </w:r>
      <w:r w:rsidR="009C354D">
        <w:rPr>
          <w:rFonts w:ascii="Verdana" w:eastAsia="Verdana" w:hAnsi="Verdana" w:cs="Verdana"/>
          <w:color w:val="231F20"/>
          <w:sz w:val="20"/>
          <w:szCs w:val="20"/>
        </w:rPr>
        <w:pict>
          <v:shape id="_x0000_i1117" type="#_x0000_t75" style="width:27pt;height:27.75pt;mso-position-horizontal-relative:char;mso-position-vertical-relative:line">
            <v:imagedata r:id="rId317" o:title=""/>
          </v:shape>
        </w:pict>
      </w:r>
      <w:r w:rsidRPr="008E0A21">
        <w:rPr>
          <w:rFonts w:ascii="Verdana" w:hAnsi="Verdana"/>
          <w:color w:val="231F20"/>
          <w:sz w:val="20"/>
          <w:lang w:val="es-ES_tradnl"/>
        </w:rPr>
        <w:t>.</w:t>
      </w:r>
    </w:p>
    <w:p w:rsidR="00B05971" w:rsidRPr="008E0A21" w:rsidRDefault="008E0A21">
      <w:pPr>
        <w:spacing w:after="0" w:line="171" w:lineRule="exact"/>
        <w:ind w:left="450" w:right="-48"/>
        <w:jc w:val="both"/>
        <w:rPr>
          <w:rFonts w:ascii="Verdana" w:eastAsia="Verdana" w:hAnsi="Verdana" w:cs="Verdana"/>
          <w:sz w:val="20"/>
          <w:szCs w:val="20"/>
          <w:lang w:val="es-ES_tradnl"/>
        </w:rPr>
      </w:pPr>
      <w:r w:rsidRPr="008E0A21">
        <w:rPr>
          <w:rFonts w:ascii="Verdana" w:hAnsi="Verdana"/>
          <w:color w:val="231F20"/>
          <w:position w:val="1"/>
          <w:sz w:val="20"/>
          <w:lang w:val="es-ES_tradnl"/>
        </w:rPr>
        <w:t>La machine  commencera  la</w:t>
      </w:r>
    </w:p>
    <w:p w:rsidR="00B05971" w:rsidRPr="008E0A21" w:rsidRDefault="009C354D">
      <w:pPr>
        <w:spacing w:before="6" w:after="0" w:line="240" w:lineRule="exact"/>
        <w:ind w:left="450" w:right="-51"/>
        <w:jc w:val="both"/>
        <w:rPr>
          <w:rFonts w:ascii="Verdana" w:eastAsia="Verdana" w:hAnsi="Verdana" w:cs="Verdana"/>
          <w:sz w:val="20"/>
          <w:szCs w:val="20"/>
          <w:lang w:val="es-ES_tradnl"/>
        </w:rPr>
      </w:pPr>
      <w:r>
        <w:pict>
          <v:group id="_x0000_s1971" style="position:absolute;left:0;text-align:left;margin-left:42.5pt;margin-top:51.5pt;width:165.35pt;height:90.15pt;z-index:-8108;mso-position-horizontal-relative:page" coordorigin="850,1030" coordsize="3307,1803">
            <v:shape id="_x0000_s1974" type="#_x0000_t75" style="position:absolute;left:958;top:1138;width:516;height:516">
              <v:imagedata r:id="rId323" o:title=""/>
            </v:shape>
            <v:group id="_x0000_s1972" style="position:absolute;left:855;top:1035;width:3297;height:1793" coordorigin="855,1035" coordsize="3297,1793">
              <v:shape id="_x0000_s1973" style="position:absolute;left:855;top:1035;width:3297;height:1793" coordorigin="855,1035" coordsize="3297,1793" path="m945,1035r-60,3l856,1111r-1,1627l856,2774r43,53l4062,2828r37,l4152,2784r,-1659l4152,1089r-43,-53l945,1035xe" filled="f" strokecolor="#231f20" strokeweight=".5pt">
                <v:path arrowok="t"/>
              </v:shape>
            </v:group>
            <w10:wrap anchorx="page"/>
          </v:group>
        </w:pict>
      </w:r>
      <w:r w:rsidR="008E0A21" w:rsidRPr="008E0A21">
        <w:rPr>
          <w:rFonts w:ascii="Verdana" w:hAnsi="Verdana"/>
          <w:color w:val="231F20"/>
          <w:sz w:val="20"/>
          <w:lang w:val="es-ES_tradnl"/>
        </w:rPr>
        <w:t>soudure du sachet pour s’arrê- ter automatiquement, quand l’opération sera terminée.</w:t>
      </w:r>
    </w:p>
    <w:p w:rsidR="00B05971" w:rsidRPr="008E0A21" w:rsidRDefault="00B05971">
      <w:pPr>
        <w:spacing w:before="2" w:after="0" w:line="170" w:lineRule="exact"/>
        <w:rPr>
          <w:sz w:val="17"/>
          <w:szCs w:val="17"/>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16" w:lineRule="exact"/>
        <w:ind w:left="791" w:right="62"/>
        <w:jc w:val="both"/>
        <w:rPr>
          <w:rFonts w:ascii="Verdana" w:eastAsia="Verdana" w:hAnsi="Verdana" w:cs="Verdana"/>
          <w:sz w:val="18"/>
          <w:szCs w:val="18"/>
          <w:lang w:val="es-ES_tradnl"/>
        </w:rPr>
      </w:pPr>
      <w:r w:rsidRPr="008E0A21">
        <w:rPr>
          <w:rFonts w:ascii="Verdana" w:hAnsi="Verdana"/>
          <w:b/>
          <w:color w:val="231F20"/>
          <w:sz w:val="18"/>
          <w:lang w:val="es-ES_tradnl"/>
        </w:rPr>
        <w:t>Une fois  l’utilisation  de la machine terminée ap- puyer sur ON/OFF.</w:t>
      </w:r>
    </w:p>
    <w:p w:rsidR="00B05971" w:rsidRPr="008E0A21" w:rsidRDefault="00B05971">
      <w:pPr>
        <w:spacing w:after="0" w:line="100" w:lineRule="exact"/>
        <w:rPr>
          <w:sz w:val="10"/>
          <w:szCs w:val="10"/>
          <w:lang w:val="es-ES_tradnl"/>
        </w:rPr>
      </w:pPr>
    </w:p>
    <w:p w:rsidR="00B05971" w:rsidRPr="008E0A21" w:rsidRDefault="008E0A21">
      <w:pPr>
        <w:spacing w:after="0" w:line="216" w:lineRule="exact"/>
        <w:ind w:left="223" w:right="62"/>
        <w:jc w:val="both"/>
        <w:rPr>
          <w:rFonts w:ascii="Verdana" w:eastAsia="Verdana" w:hAnsi="Verdana" w:cs="Verdana"/>
          <w:sz w:val="18"/>
          <w:szCs w:val="18"/>
          <w:lang w:val="es-ES_tradnl"/>
        </w:rPr>
      </w:pPr>
      <w:r w:rsidRPr="008E0A21">
        <w:rPr>
          <w:rFonts w:ascii="Verdana" w:hAnsi="Verdana"/>
          <w:b/>
          <w:color w:val="231F20"/>
          <w:sz w:val="18"/>
          <w:lang w:val="es-ES_tradnl"/>
        </w:rPr>
        <w:t>Pour débrancher complètement le courant de la machine, ôter la  fiche  d’alimentation  de  la prise de courant.</w:t>
      </w:r>
    </w:p>
    <w:p w:rsidR="00B05971" w:rsidRPr="008E0A21" w:rsidRDefault="008E0A21">
      <w:pPr>
        <w:spacing w:before="5" w:after="0" w:line="160" w:lineRule="exact"/>
        <w:rPr>
          <w:sz w:val="16"/>
          <w:szCs w:val="16"/>
          <w:lang w:val="es-ES_tradnl"/>
        </w:rPr>
      </w:pPr>
      <w:r w:rsidRPr="008E0A21">
        <w:rPr>
          <w:lang w:val="es-ES_tradnl"/>
        </w:rPr>
        <w:br w:type="column"/>
      </w:r>
    </w:p>
    <w:p w:rsidR="00B05971" w:rsidRPr="008E0A21" w:rsidRDefault="008E0A21">
      <w:pPr>
        <w:spacing w:after="0" w:line="237" w:lineRule="auto"/>
        <w:ind w:left="340" w:right="-93" w:hanging="340"/>
        <w:jc w:val="both"/>
        <w:rPr>
          <w:rFonts w:ascii="Verdana" w:eastAsia="Verdana" w:hAnsi="Verdana" w:cs="Verdana"/>
          <w:sz w:val="20"/>
          <w:szCs w:val="20"/>
          <w:lang w:val="en-US"/>
        </w:rPr>
      </w:pPr>
      <w:r w:rsidRPr="008E0A21">
        <w:rPr>
          <w:rFonts w:ascii="Verdana" w:hAnsi="Verdana"/>
          <w:b/>
          <w:color w:val="231F20"/>
          <w:sz w:val="20"/>
          <w:lang w:val="en-US"/>
        </w:rPr>
        <w:t xml:space="preserve">4) </w:t>
      </w:r>
      <w:r w:rsidRPr="008E0A21">
        <w:rPr>
          <w:rFonts w:ascii="Verdana" w:hAnsi="Verdana"/>
          <w:color w:val="231F20"/>
          <w:sz w:val="20"/>
          <w:lang w:val="en-US"/>
        </w:rPr>
        <w:t xml:space="preserve">Die  manuelle Vorgangsweise durch Betätigung der Taste </w:t>
      </w:r>
      <w:r w:rsidR="009C354D">
        <w:rPr>
          <w:rFonts w:ascii="Verdana" w:eastAsia="Verdana" w:hAnsi="Verdana" w:cs="Verdana"/>
          <w:color w:val="231F20"/>
          <w:sz w:val="20"/>
          <w:szCs w:val="20"/>
        </w:rPr>
        <w:pict>
          <v:shape id="_x0000_i1118" type="#_x0000_t75" style="width:27pt;height:27.75pt;mso-position-horizontal-relative:char;mso-position-vertical-relative:line">
            <v:imagedata r:id="rId324"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wählen (led eingeschal- tet).</w:t>
      </w:r>
    </w:p>
    <w:p w:rsidR="00B05971" w:rsidRPr="008E0A21" w:rsidRDefault="00B05971">
      <w:pPr>
        <w:spacing w:before="1" w:after="0" w:line="110" w:lineRule="exact"/>
        <w:rPr>
          <w:sz w:val="11"/>
          <w:szCs w:val="11"/>
          <w:lang w:val="en-US"/>
        </w:rPr>
      </w:pPr>
    </w:p>
    <w:p w:rsidR="00B05971" w:rsidRPr="008E0A21" w:rsidRDefault="008E0A21">
      <w:pPr>
        <w:spacing w:after="0" w:line="240" w:lineRule="auto"/>
        <w:ind w:left="-38" w:right="-43"/>
        <w:jc w:val="center"/>
        <w:rPr>
          <w:rFonts w:ascii="Verdana" w:eastAsia="Verdana" w:hAnsi="Verdana" w:cs="Verdana"/>
          <w:sz w:val="20"/>
          <w:szCs w:val="20"/>
          <w:lang w:val="en-US"/>
        </w:rPr>
      </w:pPr>
      <w:r w:rsidRPr="008E0A21">
        <w:rPr>
          <w:rFonts w:ascii="Verdana" w:hAnsi="Verdana"/>
          <w:b/>
          <w:color w:val="231F20"/>
          <w:sz w:val="20"/>
          <w:lang w:val="en-US"/>
        </w:rPr>
        <w:t xml:space="preserve">5) </w:t>
      </w:r>
      <w:r w:rsidRPr="008E0A21">
        <w:rPr>
          <w:rFonts w:ascii="Verdana" w:hAnsi="Verdana"/>
          <w:color w:val="231F20"/>
          <w:sz w:val="20"/>
          <w:lang w:val="en-US"/>
        </w:rPr>
        <w:t>Die bewegliche Vakuumklappe</w:t>
      </w:r>
    </w:p>
    <w:p w:rsidR="00B05971" w:rsidRPr="008E0A21" w:rsidRDefault="008E0A21">
      <w:pPr>
        <w:spacing w:after="0" w:line="240" w:lineRule="exact"/>
        <w:ind w:left="340" w:right="401"/>
        <w:jc w:val="both"/>
        <w:rPr>
          <w:rFonts w:ascii="Verdana" w:eastAsia="Verdana" w:hAnsi="Verdana" w:cs="Verdana"/>
          <w:sz w:val="20"/>
          <w:szCs w:val="20"/>
          <w:lang w:val="en-US"/>
        </w:rPr>
      </w:pPr>
      <w:r w:rsidRPr="008E0A21">
        <w:rPr>
          <w:rFonts w:ascii="Verdana" w:hAnsi="Verdana"/>
          <w:b/>
          <w:color w:val="231F20"/>
          <w:position w:val="-1"/>
          <w:sz w:val="20"/>
          <w:lang w:val="en-US"/>
        </w:rPr>
        <w:t xml:space="preserve">(A) </w:t>
      </w:r>
      <w:r w:rsidRPr="008E0A21">
        <w:rPr>
          <w:rFonts w:ascii="Verdana" w:hAnsi="Verdana"/>
          <w:color w:val="231F20"/>
          <w:position w:val="-1"/>
          <w:sz w:val="20"/>
          <w:lang w:val="en-US"/>
        </w:rPr>
        <w:t>des Geräts anheben.</w:t>
      </w:r>
    </w:p>
    <w:p w:rsidR="00B05971" w:rsidRPr="008E0A21" w:rsidRDefault="00B05971">
      <w:pPr>
        <w:spacing w:before="9" w:after="0" w:line="110" w:lineRule="exact"/>
        <w:rPr>
          <w:sz w:val="11"/>
          <w:szCs w:val="11"/>
          <w:lang w:val="en-US"/>
        </w:rPr>
      </w:pPr>
    </w:p>
    <w:p w:rsidR="00B05971" w:rsidRPr="008E0A21" w:rsidRDefault="008E0A21">
      <w:pPr>
        <w:spacing w:after="0" w:line="240" w:lineRule="exact"/>
        <w:ind w:left="340" w:right="-54" w:hanging="340"/>
        <w:jc w:val="both"/>
        <w:rPr>
          <w:rFonts w:ascii="Verdana" w:eastAsia="Verdana" w:hAnsi="Verdana" w:cs="Verdana"/>
          <w:sz w:val="20"/>
          <w:szCs w:val="20"/>
          <w:lang w:val="en-US"/>
        </w:rPr>
      </w:pPr>
      <w:r w:rsidRPr="008E0A21">
        <w:rPr>
          <w:rFonts w:ascii="Verdana" w:hAnsi="Verdana"/>
          <w:b/>
          <w:color w:val="231F20"/>
          <w:sz w:val="20"/>
          <w:lang w:val="en-US"/>
        </w:rPr>
        <w:t xml:space="preserve">6) </w:t>
      </w:r>
      <w:r w:rsidRPr="008E0A21">
        <w:rPr>
          <w:rFonts w:ascii="Verdana" w:hAnsi="Verdana"/>
          <w:color w:val="231F20"/>
          <w:sz w:val="20"/>
          <w:lang w:val="en-US"/>
        </w:rPr>
        <w:t xml:space="preserve">Die Öffnung des Beutels mit dem zu verpackenden Produkt auf der  Schweißleiste  </w:t>
      </w:r>
      <w:r w:rsidRPr="008E0A21">
        <w:rPr>
          <w:rFonts w:ascii="Verdana" w:hAnsi="Verdana"/>
          <w:b/>
          <w:color w:val="231F20"/>
          <w:sz w:val="20"/>
          <w:lang w:val="en-US"/>
        </w:rPr>
        <w:t xml:space="preserve">(B) </w:t>
      </w:r>
      <w:r w:rsidRPr="008E0A21">
        <w:rPr>
          <w:rFonts w:ascii="Verdana" w:hAnsi="Verdana"/>
          <w:color w:val="231F20"/>
          <w:sz w:val="20"/>
          <w:lang w:val="en-US"/>
        </w:rPr>
        <w:t>legen.</w:t>
      </w:r>
    </w:p>
    <w:p w:rsidR="00B05971" w:rsidRPr="008E0A21" w:rsidRDefault="00B05971">
      <w:pPr>
        <w:spacing w:before="3" w:after="0" w:line="110" w:lineRule="exact"/>
        <w:rPr>
          <w:sz w:val="11"/>
          <w:szCs w:val="11"/>
          <w:lang w:val="en-US"/>
        </w:rPr>
      </w:pPr>
    </w:p>
    <w:p w:rsidR="00B05971" w:rsidRPr="008E0A21" w:rsidRDefault="008E0A21">
      <w:pPr>
        <w:spacing w:after="0" w:line="240" w:lineRule="exact"/>
        <w:ind w:left="340" w:right="-50" w:hanging="340"/>
        <w:jc w:val="both"/>
        <w:rPr>
          <w:rFonts w:ascii="Verdana" w:eastAsia="Verdana" w:hAnsi="Verdana" w:cs="Verdana"/>
          <w:sz w:val="20"/>
          <w:szCs w:val="20"/>
          <w:lang w:val="en-US"/>
        </w:rPr>
      </w:pPr>
      <w:r w:rsidRPr="008E0A21">
        <w:rPr>
          <w:rFonts w:ascii="Verdana" w:hAnsi="Verdana"/>
          <w:b/>
          <w:color w:val="231F20"/>
          <w:sz w:val="20"/>
          <w:lang w:val="en-US"/>
        </w:rPr>
        <w:t xml:space="preserve">7) </w:t>
      </w:r>
      <w:r w:rsidRPr="008E0A21">
        <w:rPr>
          <w:rFonts w:ascii="Verdana" w:hAnsi="Verdana"/>
          <w:color w:val="231F20"/>
          <w:sz w:val="20"/>
          <w:lang w:val="en-US"/>
        </w:rPr>
        <w:t>Die  bewegliche Klappe des Geräts nach unten  bewegen und einen leichten Druck aus- üben bis ein Minimum an Va- kuum im Innern des Behälters hergestellt ist.</w:t>
      </w:r>
    </w:p>
    <w:p w:rsidR="00B05971" w:rsidRPr="008E0A21" w:rsidRDefault="00B05971">
      <w:pPr>
        <w:spacing w:before="6" w:after="0" w:line="100" w:lineRule="exact"/>
        <w:rPr>
          <w:sz w:val="10"/>
          <w:szCs w:val="10"/>
          <w:lang w:val="en-US"/>
        </w:rPr>
      </w:pPr>
    </w:p>
    <w:p w:rsidR="00B05971" w:rsidRPr="008E0A21" w:rsidRDefault="008E0A21">
      <w:pPr>
        <w:spacing w:after="0" w:line="238" w:lineRule="auto"/>
        <w:ind w:left="340" w:right="-101" w:hanging="340"/>
        <w:jc w:val="both"/>
        <w:rPr>
          <w:rFonts w:ascii="Verdana" w:eastAsia="Verdana" w:hAnsi="Verdana" w:cs="Verdana"/>
          <w:sz w:val="20"/>
          <w:szCs w:val="20"/>
          <w:lang w:val="en-US"/>
        </w:rPr>
      </w:pPr>
      <w:r w:rsidRPr="008E0A21">
        <w:rPr>
          <w:rFonts w:ascii="Verdana" w:hAnsi="Verdana"/>
          <w:b/>
          <w:color w:val="231F20"/>
          <w:sz w:val="20"/>
          <w:lang w:val="en-US"/>
        </w:rPr>
        <w:t xml:space="preserve">8) </w:t>
      </w:r>
      <w:r w:rsidRPr="008E0A21">
        <w:rPr>
          <w:rFonts w:ascii="Verdana" w:hAnsi="Verdana"/>
          <w:color w:val="231F20"/>
          <w:sz w:val="20"/>
          <w:lang w:val="en-US"/>
        </w:rPr>
        <w:t xml:space="preserve">Nach  3-4 Sekunden Taste </w:t>
      </w:r>
      <w:r w:rsidR="009C354D">
        <w:rPr>
          <w:rFonts w:ascii="Verdana" w:eastAsia="Verdana" w:hAnsi="Verdana" w:cs="Verdana"/>
          <w:color w:val="231F20"/>
          <w:sz w:val="20"/>
          <w:szCs w:val="20"/>
        </w:rPr>
        <w:pict>
          <v:shape id="_x0000_i1119" type="#_x0000_t75" style="width:27pt;height:27.75pt;mso-position-horizontal-relative:char;mso-position-vertical-relative:line">
            <v:imagedata r:id="rId325"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w:t>
      </w:r>
    </w:p>
    <w:p w:rsidR="00B05971" w:rsidRPr="008E0A21" w:rsidRDefault="008E0A21">
      <w:pPr>
        <w:spacing w:after="0" w:line="227" w:lineRule="exact"/>
        <w:ind w:left="340" w:right="-39"/>
        <w:jc w:val="both"/>
        <w:rPr>
          <w:rFonts w:ascii="Verdana" w:eastAsia="Verdana" w:hAnsi="Verdana" w:cs="Verdana"/>
          <w:sz w:val="20"/>
          <w:szCs w:val="20"/>
          <w:lang w:val="en-US"/>
        </w:rPr>
      </w:pPr>
      <w:r w:rsidRPr="008E0A21">
        <w:rPr>
          <w:rFonts w:ascii="Verdana" w:hAnsi="Verdana"/>
          <w:color w:val="231F20"/>
          <w:sz w:val="20"/>
          <w:lang w:val="en-US"/>
        </w:rPr>
        <w:t>Die  Maschine versiegelt  den</w:t>
      </w:r>
    </w:p>
    <w:p w:rsidR="00B05971" w:rsidRPr="008E0A21" w:rsidRDefault="009C354D">
      <w:pPr>
        <w:spacing w:before="6" w:after="0" w:line="240" w:lineRule="exact"/>
        <w:ind w:left="340" w:right="-46"/>
        <w:jc w:val="both"/>
        <w:rPr>
          <w:rFonts w:ascii="Verdana" w:eastAsia="Verdana" w:hAnsi="Verdana" w:cs="Verdana"/>
          <w:sz w:val="20"/>
          <w:szCs w:val="20"/>
          <w:lang w:val="en-US"/>
        </w:rPr>
      </w:pPr>
      <w:r>
        <w:pict>
          <v:group id="_x0000_s1965" style="position:absolute;left:0;text-align:left;margin-left:222.05pt;margin-top:61.35pt;width:165.35pt;height:90.15pt;z-index:-8107;mso-position-horizontal-relative:page" coordorigin="4441,1227" coordsize="3307,1803">
            <v:shape id="_x0000_s1968" type="#_x0000_t75" style="position:absolute;left:4549;top:1335;width:516;height:516">
              <v:imagedata r:id="rId326" o:title=""/>
            </v:shape>
            <v:group id="_x0000_s1966" style="position:absolute;left:4446;top:1232;width:3297;height:1793" coordorigin="4446,1232" coordsize="3297,1793">
              <v:shape id="_x0000_s1967" style="position:absolute;left:4446;top:1232;width:3297;height:1793" coordorigin="4446,1232" coordsize="3297,1793" path="m4536,1232r-60,3l4447,1307r-1,1628l4447,2971r43,53l7653,3025r37,l7743,2981r,-1659l7743,1286r-43,-53l4536,1232xe" filled="f" strokecolor="#231f20" strokeweight=".5pt">
                <v:path arrowok="t"/>
              </v:shape>
            </v:group>
            <w10:wrap anchorx="page"/>
          </v:group>
        </w:pict>
      </w:r>
      <w:r w:rsidR="008E0A21" w:rsidRPr="008E0A21">
        <w:rPr>
          <w:rFonts w:ascii="Verdana" w:hAnsi="Verdana"/>
          <w:color w:val="231F20"/>
          <w:sz w:val="20"/>
          <w:lang w:val="en-US"/>
        </w:rPr>
        <w:t>Beutel und schaltet nach Ab- schluss des Arbeitsvorgangs automatisch aus.</w:t>
      </w:r>
    </w:p>
    <w:p w:rsidR="00B05971" w:rsidRPr="008E0A21" w:rsidRDefault="00B05971">
      <w:pPr>
        <w:spacing w:before="5" w:after="0" w:line="150" w:lineRule="exact"/>
        <w:rPr>
          <w:sz w:val="15"/>
          <w:szCs w:val="15"/>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16" w:lineRule="exact"/>
        <w:ind w:left="682" w:right="73"/>
        <w:jc w:val="both"/>
        <w:rPr>
          <w:rFonts w:ascii="Verdana" w:eastAsia="Verdana" w:hAnsi="Verdana" w:cs="Verdana"/>
          <w:sz w:val="18"/>
          <w:szCs w:val="18"/>
          <w:lang w:val="en-US"/>
        </w:rPr>
      </w:pPr>
      <w:r w:rsidRPr="008E0A21">
        <w:rPr>
          <w:rFonts w:ascii="Verdana" w:hAnsi="Verdana"/>
          <w:b/>
          <w:color w:val="231F20"/>
          <w:sz w:val="18"/>
          <w:lang w:val="en-US"/>
        </w:rPr>
        <w:t>Nach Gebrauch  der  Ma- schine  auf  ON/OFF  drü- cken.</w:t>
      </w:r>
    </w:p>
    <w:p w:rsidR="00B05971" w:rsidRPr="008E0A21" w:rsidRDefault="00B05971">
      <w:pPr>
        <w:spacing w:after="0" w:line="100" w:lineRule="exact"/>
        <w:rPr>
          <w:sz w:val="10"/>
          <w:szCs w:val="10"/>
          <w:lang w:val="en-US"/>
        </w:rPr>
      </w:pPr>
    </w:p>
    <w:p w:rsidR="00B05971" w:rsidRPr="008E0A21" w:rsidRDefault="008E0A21">
      <w:pPr>
        <w:spacing w:after="0" w:line="216" w:lineRule="exact"/>
        <w:ind w:left="113" w:right="72"/>
        <w:jc w:val="both"/>
        <w:rPr>
          <w:rFonts w:ascii="Verdana" w:eastAsia="Verdana" w:hAnsi="Verdana" w:cs="Verdana"/>
          <w:sz w:val="18"/>
          <w:szCs w:val="18"/>
          <w:lang w:val="en-US"/>
        </w:rPr>
      </w:pPr>
      <w:r w:rsidRPr="008E0A21">
        <w:rPr>
          <w:rFonts w:ascii="Verdana" w:hAnsi="Verdana"/>
          <w:b/>
          <w:color w:val="231F20"/>
          <w:sz w:val="18"/>
          <w:lang w:val="en-US"/>
        </w:rPr>
        <w:t>Um den  Speisestrom  der  Ma- schine vollständig auszuschal- ten,  den  Netzstecker von  der Steckdose herausziehen.</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9C354D">
      <w:pPr>
        <w:spacing w:after="0" w:line="240" w:lineRule="exact"/>
        <w:ind w:left="340" w:right="57" w:hanging="340"/>
        <w:jc w:val="both"/>
        <w:rPr>
          <w:rFonts w:ascii="Verdana" w:eastAsia="Verdana" w:hAnsi="Verdana" w:cs="Verdana"/>
          <w:sz w:val="20"/>
          <w:szCs w:val="20"/>
          <w:lang w:val="es-ES_tradnl"/>
        </w:rPr>
      </w:pPr>
      <w:r>
        <w:pict>
          <v:shape id="_x0000_s1964" type="#_x0000_t75" style="position:absolute;left:0;text-align:left;margin-left:540.3pt;margin-top:35.6pt;width:26.65pt;height:27.25pt;z-index:-8109;mso-position-horizontal-relative:page">
            <v:imagedata r:id="rId327" o:title=""/>
            <w10:wrap anchorx="page"/>
          </v:shape>
        </w:pict>
      </w:r>
      <w:r w:rsidR="008E0A21" w:rsidRPr="008E0A21">
        <w:rPr>
          <w:rFonts w:ascii="Verdana" w:hAnsi="Verdana"/>
          <w:b/>
          <w:color w:val="231F20"/>
          <w:sz w:val="20"/>
          <w:lang w:val="es-ES_tradnl"/>
        </w:rPr>
        <w:t xml:space="preserve">4) </w:t>
      </w:r>
      <w:r w:rsidR="008E0A21" w:rsidRPr="008E0A21">
        <w:rPr>
          <w:rFonts w:ascii="Verdana" w:hAnsi="Verdana"/>
          <w:color w:val="231F20"/>
          <w:sz w:val="20"/>
          <w:lang w:val="es-ES_tradnl"/>
        </w:rPr>
        <w:t>Seleccionar  el sistema de funcionamiento manual de la máquina de vacío, presionan-</w:t>
      </w:r>
    </w:p>
    <w:p w:rsidR="00B05971" w:rsidRPr="008E0A21" w:rsidRDefault="00B05971">
      <w:pPr>
        <w:spacing w:before="8" w:after="0" w:line="110" w:lineRule="exact"/>
        <w:rPr>
          <w:sz w:val="11"/>
          <w:szCs w:val="11"/>
          <w:lang w:val="es-ES_tradnl"/>
        </w:rPr>
      </w:pPr>
    </w:p>
    <w:p w:rsidR="00B05971" w:rsidRPr="008E0A21" w:rsidRDefault="008E0A21">
      <w:pPr>
        <w:spacing w:after="0" w:line="240" w:lineRule="exact"/>
        <w:ind w:left="340" w:right="717"/>
        <w:rPr>
          <w:rFonts w:ascii="Verdana" w:eastAsia="Verdana" w:hAnsi="Verdana" w:cs="Verdana"/>
          <w:sz w:val="20"/>
          <w:szCs w:val="20"/>
          <w:lang w:val="es-ES_tradnl"/>
        </w:rPr>
      </w:pPr>
      <w:r w:rsidRPr="008E0A21">
        <w:rPr>
          <w:rFonts w:ascii="Verdana" w:hAnsi="Verdana"/>
          <w:color w:val="231F20"/>
          <w:sz w:val="20"/>
          <w:lang w:val="es-ES_tradnl"/>
        </w:rPr>
        <w:t>do  el  botón MANUAL (con el led encendido).</w:t>
      </w:r>
    </w:p>
    <w:p w:rsidR="00B05971" w:rsidRPr="008E0A21" w:rsidRDefault="008E0A21">
      <w:pPr>
        <w:spacing w:before="51" w:after="0" w:line="240" w:lineRule="auto"/>
        <w:ind w:right="-20"/>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Levantar  el portillo movible</w:t>
      </w:r>
    </w:p>
    <w:p w:rsidR="00B05971" w:rsidRPr="008E0A21" w:rsidRDefault="008E0A21">
      <w:pPr>
        <w:spacing w:after="0" w:line="240" w:lineRule="exact"/>
        <w:ind w:left="340" w:right="-20"/>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(A) </w:t>
      </w:r>
      <w:r w:rsidRPr="008E0A21">
        <w:rPr>
          <w:rFonts w:ascii="Verdana" w:hAnsi="Verdana"/>
          <w:color w:val="231F20"/>
          <w:position w:val="-1"/>
          <w:sz w:val="20"/>
          <w:lang w:val="es-ES_tradnl"/>
        </w:rPr>
        <w:t>de la máquina.</w:t>
      </w:r>
    </w:p>
    <w:p w:rsidR="00B05971" w:rsidRPr="008E0A21" w:rsidRDefault="00B05971">
      <w:pPr>
        <w:spacing w:before="9" w:after="0" w:line="110" w:lineRule="exact"/>
        <w:rPr>
          <w:sz w:val="11"/>
          <w:szCs w:val="11"/>
          <w:lang w:val="es-ES_tradnl"/>
        </w:rPr>
      </w:pPr>
    </w:p>
    <w:p w:rsidR="00B05971" w:rsidRPr="008E0A21" w:rsidRDefault="008E0A21">
      <w:pPr>
        <w:spacing w:after="0" w:line="240" w:lineRule="exact"/>
        <w:ind w:left="340" w:right="6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Posicionar la “boca” de la bolsa que contiene el  producto  a acondicionar,  sobre  la barra selladora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B05971">
      <w:pPr>
        <w:spacing w:before="3" w:after="0" w:line="110" w:lineRule="exact"/>
        <w:rPr>
          <w:sz w:val="11"/>
          <w:szCs w:val="11"/>
          <w:lang w:val="es-ES_tradnl"/>
        </w:rPr>
      </w:pPr>
    </w:p>
    <w:p w:rsidR="00B05971" w:rsidRPr="008E0A21" w:rsidRDefault="008E0A21">
      <w:pPr>
        <w:spacing w:after="0" w:line="240" w:lineRule="exact"/>
        <w:ind w:left="340" w:right="70"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Bajar  el portillo movible  del aparato  y ejercer una  ligera presión.</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4" w:after="0" w:line="220" w:lineRule="exact"/>
        <w:rPr>
          <w:lang w:val="es-ES_tradnl"/>
        </w:rPr>
      </w:pPr>
    </w:p>
    <w:p w:rsidR="00B05971" w:rsidRPr="008E0A21" w:rsidRDefault="009C354D">
      <w:pPr>
        <w:spacing w:after="0" w:line="237" w:lineRule="auto"/>
        <w:ind w:left="340" w:right="25" w:hanging="340"/>
        <w:jc w:val="both"/>
        <w:rPr>
          <w:rFonts w:ascii="Verdana" w:eastAsia="Verdana" w:hAnsi="Verdana" w:cs="Verdana"/>
          <w:sz w:val="20"/>
          <w:szCs w:val="20"/>
          <w:lang w:val="es-ES_tradnl"/>
        </w:rPr>
      </w:pPr>
      <w:r>
        <w:pict>
          <v:group id="_x0000_s1960" style="position:absolute;left:0;text-align:left;margin-left:401.6pt;margin-top:111.05pt;width:165.35pt;height:99pt;z-index:-8106;mso-position-horizontal-relative:page" coordorigin="8032,2221" coordsize="3307,1980">
            <v:shape id="_x0000_s1963" type="#_x0000_t75" style="position:absolute;left:8141;top:2328;width:516;height:516">
              <v:imagedata r:id="rId328" o:title=""/>
            </v:shape>
            <v:group id="_x0000_s1961" style="position:absolute;left:8037;top:2226;width:3297;height:1970" coordorigin="8037,2226" coordsize="3297,1970">
              <v:shape id="_x0000_s1962" style="position:absolute;left:8037;top:2226;width:3297;height:1970" coordorigin="8037,2226" coordsize="3297,1970" path="m8127,2226r-60,2l8038,2301r-1,1805l8038,4142r43,53l11244,4196r37,-1l11334,4152r,-1836l11334,2279r-43,-53l8127,2226xe" filled="f" strokecolor="#231f20" strokeweight=".5pt">
                <v:path arrowok="t"/>
              </v:shape>
            </v:group>
            <w10:wrap anchorx="page"/>
          </v:group>
        </w:pict>
      </w:r>
      <w:r w:rsidR="008E0A21" w:rsidRPr="008E0A21">
        <w:rPr>
          <w:rFonts w:ascii="Verdana" w:hAnsi="Verdana"/>
          <w:b/>
          <w:color w:val="231F20"/>
          <w:sz w:val="20"/>
          <w:lang w:val="es-ES_tradnl"/>
        </w:rPr>
        <w:t xml:space="preserve">8) </w:t>
      </w:r>
      <w:r w:rsidR="008E0A21" w:rsidRPr="008E0A21">
        <w:rPr>
          <w:rFonts w:ascii="Verdana" w:hAnsi="Verdana"/>
          <w:color w:val="231F20"/>
          <w:sz w:val="20"/>
          <w:lang w:val="es-ES_tradnl"/>
        </w:rPr>
        <w:t xml:space="preserve">Unos 3-4 segundos después de poner en marcha, apretar el pulsador </w:t>
      </w:r>
      <w:r>
        <w:rPr>
          <w:rFonts w:ascii="Verdana" w:eastAsia="Verdana" w:hAnsi="Verdana" w:cs="Verdana"/>
          <w:color w:val="231F20"/>
          <w:sz w:val="20"/>
          <w:szCs w:val="20"/>
        </w:rPr>
        <w:pict>
          <v:shape id="_x0000_i1120" type="#_x0000_t75" style="width:27pt;height:27.75pt;mso-position-horizontal-relative:char;mso-position-vertical-relative:line">
            <v:imagedata r:id="rId329" o:title=""/>
          </v:shape>
        </w:pict>
      </w:r>
      <w:r w:rsidR="008E0A21" w:rsidRPr="008E0A21">
        <w:rPr>
          <w:rFonts w:ascii="Verdana" w:hAnsi="Verdana"/>
          <w:color w:val="231F20"/>
          <w:sz w:val="20"/>
          <w:lang w:val="es-ES_tradnl"/>
        </w:rPr>
        <w:t>: la máquina se preparará para el sellado de la bolsa y se apagará automáti- camente, una vez acabada la operación.</w:t>
      </w:r>
    </w:p>
    <w:p w:rsidR="00B05971" w:rsidRPr="008E0A21" w:rsidRDefault="00B05971">
      <w:pPr>
        <w:spacing w:before="2"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16" w:lineRule="exact"/>
        <w:ind w:left="682" w:right="185"/>
        <w:jc w:val="both"/>
        <w:rPr>
          <w:rFonts w:ascii="Verdana" w:eastAsia="Verdana" w:hAnsi="Verdana" w:cs="Verdana"/>
          <w:sz w:val="18"/>
          <w:szCs w:val="18"/>
          <w:lang w:val="es-ES_tradnl"/>
        </w:rPr>
      </w:pPr>
      <w:r w:rsidRPr="008E0A21">
        <w:rPr>
          <w:rFonts w:ascii="Verdana" w:hAnsi="Verdana"/>
          <w:b/>
          <w:color w:val="231F20"/>
          <w:sz w:val="18"/>
          <w:lang w:val="es-ES_tradnl"/>
        </w:rPr>
        <w:t>Una vez se termine de uti- lizar  la  máquina,  pulsar ON/OFF.</w:t>
      </w:r>
    </w:p>
    <w:p w:rsidR="00B05971" w:rsidRPr="008E0A21" w:rsidRDefault="00B05971">
      <w:pPr>
        <w:spacing w:after="0" w:line="100" w:lineRule="exact"/>
        <w:rPr>
          <w:sz w:val="10"/>
          <w:szCs w:val="10"/>
          <w:lang w:val="es-ES_tradnl"/>
        </w:rPr>
      </w:pPr>
    </w:p>
    <w:p w:rsidR="00B05971" w:rsidRPr="008E0A21" w:rsidRDefault="009C354D">
      <w:pPr>
        <w:spacing w:after="0" w:line="216" w:lineRule="exact"/>
        <w:ind w:left="113" w:right="177"/>
        <w:jc w:val="both"/>
        <w:rPr>
          <w:rFonts w:ascii="Verdana" w:eastAsia="Verdana" w:hAnsi="Verdana" w:cs="Verdana"/>
          <w:sz w:val="18"/>
          <w:szCs w:val="18"/>
          <w:lang w:val="es-ES_tradnl"/>
        </w:rPr>
      </w:pPr>
      <w:r>
        <w:pict>
          <v:group id="_x0000_s1955" style="position:absolute;left:0;text-align:left;margin-left:59.6pt;margin-top:137.25pt;width:490.45pt;height:144.6pt;z-index:-8105;mso-position-horizontal-relative:page" coordorigin="1192,2745" coordsize="9809,2892">
            <v:shape id="_x0000_s1958" type="#_x0000_t75" style="position:absolute;left:1192;top:2864;width:9809;height:2285">
              <v:imagedata r:id="rId218" o:title=""/>
            </v:shape>
            <v:shape id="_x0000_s1957" type="#_x0000_t75" style="position:absolute;left:7207;top:4670;width:754;height:967">
              <v:imagedata r:id="rId330" o:title=""/>
            </v:shape>
            <v:shape id="_x0000_s1956" type="#_x0000_t75" style="position:absolute;left:4747;top:2745;width:669;height:926">
              <v:imagedata r:id="rId331" o:title=""/>
            </v:shape>
            <w10:wrap anchorx="page"/>
          </v:group>
        </w:pict>
      </w:r>
      <w:r w:rsidR="008E0A21" w:rsidRPr="008E0A21">
        <w:rPr>
          <w:rFonts w:ascii="Verdana" w:hAnsi="Verdana"/>
          <w:b/>
          <w:color w:val="231F20"/>
          <w:sz w:val="18"/>
          <w:lang w:val="es-ES_tradnl"/>
        </w:rPr>
        <w:t>Para desconectar completa- mente  la  corriente  de  la  má- quina,  quitar  el  enchufe  de alimentación  de  la  toma  de corriente.</w:t>
      </w:r>
    </w:p>
    <w:p w:rsidR="00B05971" w:rsidRPr="008E0A21" w:rsidRDefault="00B05971">
      <w:pPr>
        <w:spacing w:after="0" w:line="216" w:lineRule="exact"/>
        <w:jc w:val="both"/>
        <w:rPr>
          <w:rFonts w:ascii="Verdana" w:eastAsia="Verdana" w:hAnsi="Verdana" w:cs="Verdana"/>
          <w:sz w:val="18"/>
          <w:szCs w:val="18"/>
          <w:lang w:val="es-ES_tradnl"/>
        </w:rPr>
        <w:sectPr w:rsidR="00B05971" w:rsidRPr="008E0A21">
          <w:type w:val="continuous"/>
          <w:pgSz w:w="11920" w:h="16840"/>
          <w:pgMar w:top="1560" w:right="440" w:bottom="280" w:left="740" w:header="720" w:footer="720" w:gutter="0"/>
          <w:cols w:num="3" w:space="720" w:equalWidth="0">
            <w:col w:w="3425" w:space="275"/>
            <w:col w:w="3322" w:space="269"/>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948" style="position:absolute;left:0;text-align:left;margin-left:28.2pt;margin-top:4.6pt;width:255.4pt;height:17.75pt;z-index:-8104;mso-position-horizontal-relative:page" coordorigin="565,92" coordsize="5108,355">
            <v:group id="_x0000_s1953" style="position:absolute;left:577;top:102;width:461;height:301" coordorigin="577,102" coordsize="461,301">
              <v:shape id="_x0000_s195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951" style="position:absolute;left:577;top:102;width:461;height:301" coordorigin="577,102" coordsize="461,301">
              <v:shape id="_x0000_s195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949" style="position:absolute;left:567;top:445;width:5103;height:2" coordorigin="567,445" coordsize="5103,2">
              <v:shape id="_x0000_s1950" style="position:absolute;left:567;top:445;width:5103;height:2" coordorigin="567,445" coordsize="5103,0" path="m567,445r5103,e" filled="f" strokecolor="#231f20" strokeweight=".25pt">
                <v:path arrowok="t"/>
              </v:shape>
            </v:group>
            <w10:wrap anchorx="page"/>
          </v:group>
        </w:pict>
      </w:r>
      <w:r>
        <w:pict>
          <v:group id="_x0000_s1941" style="position:absolute;left:0;text-align:left;margin-left:297.5pt;margin-top:4.6pt;width:255.4pt;height:17.75pt;z-index:-8103;mso-position-horizontal-relative:page" coordorigin="5950,92" coordsize="5108,355">
            <v:group id="_x0000_s1946" style="position:absolute;left:5963;top:102;width:461;height:301" coordorigin="5963,102" coordsize="461,301">
              <v:shape id="_x0000_s194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944" style="position:absolute;left:5963;top:102;width:461;height:301" coordorigin="5963,102" coordsize="461,301">
              <v:shape id="_x0000_s194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942" style="position:absolute;left:5953;top:445;width:5103;height:2" coordorigin="5953,445" coordsize="5103,2">
              <v:shape id="_x0000_s194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2" w:after="0" w:line="170" w:lineRule="exact"/>
        <w:rPr>
          <w:sz w:val="17"/>
          <w:szCs w:val="17"/>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b/>
          <w:color w:val="231F20"/>
          <w:sz w:val="20"/>
          <w:lang w:val="es-ES_tradnl"/>
        </w:rPr>
        <w:t xml:space="preserve">IMPIEGO CONFEZIONATRICE COME SOLA SAL- DATRICE </w:t>
      </w:r>
      <w:r w:rsidRPr="008E0A21">
        <w:rPr>
          <w:rFonts w:ascii="Verdana" w:hAnsi="Verdana"/>
          <w:b/>
          <w:color w:val="231F20"/>
          <w:sz w:val="20"/>
          <w:u w:val="thick" w:color="231F20"/>
          <w:lang w:val="es-ES_tradnl"/>
        </w:rPr>
        <w:t>PER MODELLI SENZA AVVIAMENTO</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AUTOMATICO</w:t>
      </w:r>
    </w:p>
    <w:p w:rsidR="00B05971" w:rsidRPr="008E0A21" w:rsidRDefault="008E0A21">
      <w:pPr>
        <w:spacing w:before="91" w:after="0" w:line="240" w:lineRule="auto"/>
        <w:ind w:left="107" w:right="112"/>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Collegare l’apparecchio alla presa di corrente.</w:t>
      </w:r>
    </w:p>
    <w:p w:rsidR="00B05971" w:rsidRPr="008E0A21" w:rsidRDefault="00B05971">
      <w:pPr>
        <w:spacing w:before="19" w:after="0" w:line="220" w:lineRule="exact"/>
        <w:rPr>
          <w:lang w:val="es-ES_tradnl"/>
        </w:rPr>
      </w:pPr>
    </w:p>
    <w:p w:rsidR="00B05971" w:rsidRPr="008E0A21" w:rsidRDefault="008E0A21">
      <w:pPr>
        <w:spacing w:after="0" w:line="238" w:lineRule="auto"/>
        <w:ind w:left="447" w:right="-101"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Dare tensione alla confezionatrice premendo il pulsante </w:t>
      </w:r>
      <w:r w:rsidR="009C354D">
        <w:rPr>
          <w:rFonts w:ascii="Verdana" w:eastAsia="Verdana" w:hAnsi="Verdana" w:cs="Verdana"/>
          <w:color w:val="231F20"/>
          <w:sz w:val="20"/>
          <w:szCs w:val="20"/>
        </w:rPr>
        <w:pict>
          <v:shape id="_x0000_i1121" type="#_x0000_t75" style="width:27.75pt;height:27pt;mso-position-horizontal-relative:char;mso-position-vertical-relative:line">
            <v:imagedata r:id="rId332" o:title=""/>
          </v:shape>
        </w:pict>
      </w:r>
      <w:r w:rsidRPr="008E0A21">
        <w:rPr>
          <w:rFonts w:ascii="Verdana" w:hAnsi="Verdana"/>
          <w:color w:val="231F20"/>
          <w:sz w:val="20"/>
          <w:lang w:val="es-ES_tradnl"/>
        </w:rPr>
        <w:t>.</w:t>
      </w:r>
    </w:p>
    <w:p w:rsidR="00B05971" w:rsidRPr="008E0A21" w:rsidRDefault="009C354D">
      <w:pPr>
        <w:spacing w:before="43" w:after="0" w:line="237" w:lineRule="auto"/>
        <w:ind w:left="447" w:right="-102" w:hanging="340"/>
        <w:jc w:val="both"/>
        <w:rPr>
          <w:rFonts w:ascii="Verdana" w:eastAsia="Verdana" w:hAnsi="Verdana" w:cs="Verdana"/>
          <w:sz w:val="20"/>
          <w:szCs w:val="20"/>
          <w:lang w:val="es-ES_tradnl"/>
        </w:rPr>
      </w:pPr>
      <w:r>
        <w:pict>
          <v:group id="_x0000_s1921" style="position:absolute;left:0;text-align:left;margin-left:42pt;margin-top:133.9pt;width:490.45pt;height:409.35pt;z-index:-8102;mso-position-horizontal-relative:page" coordorigin="840,2678" coordsize="9809,8187">
            <v:shape id="_x0000_s1939" type="#_x0000_t75" style="position:absolute;left:840;top:8580;width:9809;height:2285">
              <v:imagedata r:id="rId218" o:title=""/>
            </v:shape>
            <v:group id="_x0000_s1937" style="position:absolute;left:6217;top:7062;width:442;height:2592" coordorigin="6217,7062" coordsize="442,2592">
              <v:shape id="_x0000_s1938" style="position:absolute;left:6217;top:7062;width:442;height:2592" coordorigin="6217,7062" coordsize="442,2592" path="m6217,7062r188,2592l6659,7067r-442,-5e" fillcolor="#231f20" stroked="f">
                <v:path arrowok="t"/>
              </v:shape>
            </v:group>
            <v:group id="_x0000_s1935" style="position:absolute;left:6217;top:7062;width:442;height:2592" coordorigin="6217,7062" coordsize="442,2592">
              <v:shape id="_x0000_s1936" style="position:absolute;left:6217;top:7062;width:442;height:2592" coordorigin="6217,7062" coordsize="442,2592" path="m6405,9654l6217,7062r442,5l6405,9654xe" filled="f" strokecolor="#231f20" strokeweight=".5pt">
                <v:path arrowok="t"/>
              </v:shape>
            </v:group>
            <v:group id="_x0000_s1933" style="position:absolute;left:3863;top:2683;width:3889;height:4639" coordorigin="3863,2683" coordsize="3889,4639">
              <v:shape id="_x0000_s1934" style="position:absolute;left:3863;top:2683;width:3889;height:4639" coordorigin="3863,2683" coordsize="3889,4639" path="m3863,7322r3889,l7752,2683r-3889,l3863,7322e" stroked="f">
                <v:path arrowok="t"/>
              </v:shape>
            </v:group>
            <v:group id="_x0000_s1930" style="position:absolute;left:3863;top:2683;width:3889;height:4639" coordorigin="3863,2683" coordsize="3889,4639">
              <v:shape id="_x0000_s1932" style="position:absolute;left:3863;top:2683;width:3889;height:4639" coordorigin="3863,2683" coordsize="3889,4639" path="m3863,7322r3889,l7752,2683r-3889,l3863,7322xe" filled="f" strokecolor="#231f20" strokeweight=".5pt">
                <v:path arrowok="t"/>
              </v:shape>
              <v:shape id="_x0000_s1931" type="#_x0000_t75" style="position:absolute;left:3903;top:2723;width:3808;height:4558">
                <v:imagedata r:id="rId307" o:title=""/>
              </v:shape>
            </v:group>
            <v:group id="_x0000_s1928" style="position:absolute;left:5665;top:3977;width:2;height:1185" coordorigin="5665,3977" coordsize="2,1185">
              <v:shape id="_x0000_s1929" style="position:absolute;left:5665;top:3977;width:2;height:1185" coordorigin="5665,3977" coordsize="0,1185" path="m5665,5162r,-1185e" filled="f" strokecolor="#231f20" strokeweight=".5pt">
                <v:path arrowok="t"/>
              </v:shape>
            </v:group>
            <v:group id="_x0000_s1926" style="position:absolute;left:6085;top:3977;width:2;height:1190" coordorigin="6085,3977" coordsize="2,1190">
              <v:shape id="_x0000_s1927" style="position:absolute;left:6085;top:3977;width:2;height:1190" coordorigin="6085,3977" coordsize="0,1190" path="m6085,5167r,-1190e" filled="f" strokecolor="#231f20" strokeweight=".5pt">
                <v:path arrowok="t"/>
              </v:shape>
            </v:group>
            <v:group id="_x0000_s1924" style="position:absolute;left:6449;top:3977;width:2;height:1190" coordorigin="6449,3977" coordsize="2,1190">
              <v:shape id="_x0000_s1925" style="position:absolute;left:6449;top:3977;width:2;height:1190" coordorigin="6449,3977" coordsize="0,1190" path="m6449,5167r,-1190e" filled="f" strokecolor="#231f20" strokeweight=".5pt">
                <v:path arrowok="t"/>
              </v:shape>
            </v:group>
            <v:group id="_x0000_s1922" style="position:absolute;left:6835;top:3977;width:2;height:1190" coordorigin="6835,3977" coordsize="2,1190">
              <v:shape id="_x0000_s1923" style="position:absolute;left:6835;top:3977;width:2;height:1190" coordorigin="6835,3977" coordsize="0,1190" path="m6835,5167r,-1190e" filled="f" strokecolor="#231f20" strokeweight=".5pt">
                <v:path arrowok="t"/>
              </v:shape>
            </v:group>
            <w10:wrap anchorx="page"/>
          </v:group>
        </w:pict>
      </w:r>
      <w:r w:rsidR="008E0A21" w:rsidRPr="008E0A21">
        <w:rPr>
          <w:rFonts w:ascii="Verdana" w:hAnsi="Verdana"/>
          <w:b/>
          <w:color w:val="231F20"/>
          <w:sz w:val="20"/>
          <w:lang w:val="es-ES_tradnl"/>
        </w:rPr>
        <w:t xml:space="preserve">3) </w:t>
      </w:r>
      <w:r w:rsidR="008E0A21" w:rsidRPr="008E0A21">
        <w:rPr>
          <w:rFonts w:ascii="Verdana" w:hAnsi="Verdana"/>
          <w:color w:val="231F20"/>
          <w:sz w:val="20"/>
          <w:lang w:val="es-ES_tradnl"/>
        </w:rPr>
        <w:t xml:space="preserve">Regolare l’intensità di saldatura in funzione del- lo spessore della busta che si utilizza agendo sul pulsante </w:t>
      </w:r>
      <w:r>
        <w:rPr>
          <w:rFonts w:ascii="Verdana" w:eastAsia="Verdana" w:hAnsi="Verdana" w:cs="Verdana"/>
          <w:color w:val="231F20"/>
          <w:sz w:val="20"/>
          <w:szCs w:val="20"/>
        </w:rPr>
        <w:pict>
          <v:shape id="_x0000_i1122" type="#_x0000_t75" style="width:26.25pt;height:27.75pt;mso-position-horizontal-relative:char;mso-position-vertical-relative:line">
            <v:imagedata r:id="rId224" o:title=""/>
          </v:shape>
        </w:pict>
      </w:r>
      <w:r w:rsidR="008E0A21" w:rsidRPr="008E0A21">
        <w:rPr>
          <w:rFonts w:ascii="Verdana" w:hAnsi="Verdana"/>
          <w:color w:val="231F20"/>
          <w:sz w:val="20"/>
          <w:lang w:val="es-ES_tradnl"/>
        </w:rPr>
        <w:t xml:space="preserve">; con buste di spessore molto sottile dovrà essere selezionato il led più piccolo </w:t>
      </w:r>
      <w:r w:rsidR="008E0A21" w:rsidRPr="008E0A21">
        <w:rPr>
          <w:rFonts w:ascii="Verdana" w:hAnsi="Verdana"/>
          <w:b/>
          <w:color w:val="231F20"/>
          <w:sz w:val="20"/>
          <w:lang w:val="es-ES_tradnl"/>
        </w:rPr>
        <w:t xml:space="preserve">(1) </w:t>
      </w:r>
      <w:r w:rsidR="008E0A21" w:rsidRPr="008E0A21">
        <w:rPr>
          <w:rFonts w:ascii="Verdana" w:hAnsi="Verdana"/>
          <w:color w:val="231F20"/>
          <w:sz w:val="20"/>
          <w:lang w:val="es-ES_tradnl"/>
        </w:rPr>
        <w:t xml:space="preserve">con buste di spessore più grosso, il led più grande </w:t>
      </w:r>
      <w:r w:rsidR="008E0A21" w:rsidRPr="008E0A21">
        <w:rPr>
          <w:rFonts w:ascii="Verdana" w:hAnsi="Verdana"/>
          <w:b/>
          <w:color w:val="231F20"/>
          <w:sz w:val="20"/>
          <w:lang w:val="es-ES_tradnl"/>
        </w:rPr>
        <w:t>(4)</w:t>
      </w:r>
      <w:r w:rsidR="008E0A21" w:rsidRPr="008E0A21">
        <w:rPr>
          <w:rFonts w:ascii="Verdana" w:hAnsi="Verdana"/>
          <w:color w:val="231F20"/>
          <w:sz w:val="20"/>
          <w:lang w:val="es-ES_tradnl"/>
        </w:rPr>
        <w:t>.</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Default="008E0A21">
      <w:pPr>
        <w:spacing w:after="0" w:line="240" w:lineRule="exact"/>
        <w:ind w:right="73"/>
        <w:jc w:val="both"/>
        <w:rPr>
          <w:rFonts w:ascii="Verdana" w:eastAsia="Verdana" w:hAnsi="Verdana" w:cs="Verdana"/>
          <w:sz w:val="20"/>
          <w:szCs w:val="20"/>
        </w:rPr>
      </w:pPr>
      <w:r>
        <w:rPr>
          <w:rFonts w:ascii="Verdana" w:hAnsi="Verdana"/>
          <w:b/>
          <w:color w:val="231F20"/>
          <w:sz w:val="20"/>
        </w:rPr>
        <w:t>ИСПОЛЬЗОВАНИЕ УПАКОВЩИКОВ ДЛЯ ЗАПАЙКИ (</w:t>
      </w:r>
      <w:r>
        <w:rPr>
          <w:rFonts w:ascii="Verdana" w:hAnsi="Verdana"/>
          <w:b/>
          <w:color w:val="231F20"/>
          <w:sz w:val="20"/>
          <w:u w:val="single"/>
        </w:rPr>
        <w:t>ДЛЯ МОДЕЛЕЙ БЕЗ АВТОМАТИЧЕСКОГО ЗАПУСКА</w:t>
      </w:r>
      <w:r>
        <w:rPr>
          <w:rFonts w:ascii="Verdana" w:hAnsi="Verdana"/>
          <w:b/>
          <w:color w:val="231F20"/>
          <w:sz w:val="20"/>
        </w:rPr>
        <w:t>)</w:t>
      </w:r>
    </w:p>
    <w:p w:rsidR="00B05971" w:rsidRPr="00DC27AB" w:rsidRDefault="008E0A21" w:rsidP="00AC7F36">
      <w:pPr>
        <w:spacing w:before="91" w:after="0" w:line="240" w:lineRule="auto"/>
        <w:ind w:left="107" w:right="112"/>
        <w:jc w:val="both"/>
        <w:rPr>
          <w:rFonts w:ascii="Verdana" w:hAnsi="Verdana"/>
          <w:color w:val="231F20"/>
          <w:sz w:val="20"/>
        </w:rPr>
      </w:pPr>
      <w:r w:rsidRPr="00DC27AB">
        <w:rPr>
          <w:rFonts w:ascii="Verdana" w:hAnsi="Verdana"/>
          <w:color w:val="231F20"/>
          <w:sz w:val="20"/>
        </w:rPr>
        <w:t>1) Подключите прибор к сети.</w:t>
      </w:r>
    </w:p>
    <w:p w:rsidR="00B05971" w:rsidRPr="00DC27AB" w:rsidRDefault="00B05971" w:rsidP="00AC7F36">
      <w:pPr>
        <w:spacing w:before="91" w:after="0" w:line="240" w:lineRule="auto"/>
        <w:ind w:left="107" w:right="112"/>
        <w:jc w:val="both"/>
        <w:rPr>
          <w:rFonts w:ascii="Verdana" w:hAnsi="Verdana"/>
          <w:color w:val="231F20"/>
          <w:sz w:val="20"/>
        </w:rPr>
      </w:pPr>
    </w:p>
    <w:p w:rsidR="00B05971" w:rsidRPr="00DC27AB" w:rsidRDefault="008E0A21" w:rsidP="00AC7F36">
      <w:pPr>
        <w:spacing w:before="91" w:after="0" w:line="240" w:lineRule="auto"/>
        <w:ind w:left="107" w:right="112"/>
        <w:jc w:val="both"/>
        <w:rPr>
          <w:rFonts w:ascii="Verdana" w:hAnsi="Verdana"/>
          <w:color w:val="231F20"/>
          <w:sz w:val="20"/>
        </w:rPr>
      </w:pPr>
      <w:r w:rsidRPr="00DC27AB">
        <w:rPr>
          <w:rFonts w:ascii="Verdana" w:hAnsi="Verdana"/>
          <w:color w:val="231F20"/>
          <w:sz w:val="20"/>
        </w:rPr>
        <w:t>2) Включите прибор, нажав кнопку.</w:t>
      </w:r>
    </w:p>
    <w:p w:rsidR="00B05971" w:rsidRPr="00DC27AB" w:rsidRDefault="009C354D" w:rsidP="00AC7F36">
      <w:pPr>
        <w:spacing w:before="91" w:after="0" w:line="240" w:lineRule="auto"/>
        <w:ind w:left="107" w:right="112"/>
        <w:jc w:val="both"/>
        <w:rPr>
          <w:rFonts w:ascii="Verdana" w:hAnsi="Verdana"/>
          <w:color w:val="231F20"/>
          <w:sz w:val="20"/>
        </w:rPr>
      </w:pPr>
      <w:r>
        <w:rPr>
          <w:rFonts w:ascii="Verdana" w:hAnsi="Verdana"/>
          <w:color w:val="231F20"/>
          <w:sz w:val="20"/>
          <w:lang w:val="es-ES_tradnl"/>
        </w:rPr>
        <w:pict>
          <v:shape id="_x0000_i1123" type="#_x0000_t75" style="width:27.75pt;height:27pt;mso-position-horizontal-relative:char;mso-position-vertical-relative:line">
            <v:imagedata r:id="rId333" o:title=""/>
          </v:shape>
        </w:pict>
      </w:r>
      <w:r w:rsidR="008E0A21" w:rsidRPr="00DC27AB">
        <w:rPr>
          <w:rFonts w:ascii="Verdana" w:hAnsi="Verdana"/>
          <w:color w:val="231F20"/>
          <w:sz w:val="20"/>
        </w:rPr>
        <w:t>.</w:t>
      </w:r>
    </w:p>
    <w:p w:rsidR="00B05971" w:rsidRPr="00DC27AB" w:rsidRDefault="008E0A21" w:rsidP="00AC7F36">
      <w:pPr>
        <w:spacing w:before="91" w:after="0" w:line="240" w:lineRule="auto"/>
        <w:ind w:left="107" w:right="112"/>
        <w:jc w:val="both"/>
        <w:rPr>
          <w:rFonts w:ascii="Verdana" w:hAnsi="Verdana"/>
          <w:color w:val="231F20"/>
          <w:sz w:val="20"/>
        </w:rPr>
      </w:pPr>
      <w:r w:rsidRPr="00DC27AB">
        <w:rPr>
          <w:rFonts w:ascii="Verdana" w:hAnsi="Verdana"/>
          <w:color w:val="231F20"/>
          <w:sz w:val="20"/>
        </w:rPr>
        <w:t>3) Отрегулируйте силу запайки в соответствии с толщиной</w:t>
      </w:r>
    </w:p>
    <w:p w:rsidR="00B05971" w:rsidRPr="009C354D" w:rsidRDefault="008E0A21" w:rsidP="00AC7F36">
      <w:pPr>
        <w:spacing w:before="91" w:after="0" w:line="240" w:lineRule="auto"/>
        <w:ind w:left="107" w:right="112"/>
        <w:jc w:val="both"/>
        <w:rPr>
          <w:rFonts w:ascii="Verdana" w:hAnsi="Verdana"/>
          <w:color w:val="231F20"/>
          <w:sz w:val="20"/>
          <w:lang w:val="en-US"/>
        </w:rPr>
      </w:pPr>
      <w:r w:rsidRPr="00DC27AB">
        <w:rPr>
          <w:rFonts w:ascii="Verdana" w:hAnsi="Verdana"/>
          <w:color w:val="231F20"/>
          <w:sz w:val="20"/>
        </w:rPr>
        <w:t xml:space="preserve">пакета, нажав кнопку </w:t>
      </w:r>
      <w:r w:rsidR="009C354D">
        <w:rPr>
          <w:rFonts w:ascii="Verdana" w:hAnsi="Verdana"/>
          <w:color w:val="231F20"/>
          <w:sz w:val="20"/>
          <w:lang w:val="es-ES_tradnl"/>
        </w:rPr>
        <w:pict>
          <v:shape id="_x0000_i1124" type="#_x0000_t75" style="width:26.25pt;height:27.75pt;mso-position-horizontal-relative:char;mso-position-vertical-relative:line">
            <v:imagedata r:id="rId224" o:title=""/>
          </v:shape>
        </w:pict>
      </w:r>
      <w:r w:rsidRPr="00DC27AB">
        <w:rPr>
          <w:rFonts w:ascii="Verdana" w:hAnsi="Verdana"/>
          <w:color w:val="231F20"/>
          <w:sz w:val="20"/>
        </w:rPr>
        <w:t xml:space="preserve">(для очень тонких пакетов устанавливайте минимальную величину </w:t>
      </w:r>
      <w:r w:rsidRPr="00DC27AB">
        <w:rPr>
          <w:rFonts w:ascii="Verdana" w:hAnsi="Verdana"/>
          <w:b/>
          <w:color w:val="231F20"/>
          <w:sz w:val="20"/>
        </w:rPr>
        <w:t>(1);</w:t>
      </w:r>
      <w:r w:rsidRPr="00DC27AB">
        <w:rPr>
          <w:rFonts w:ascii="Verdana" w:hAnsi="Verdana"/>
          <w:color w:val="231F20"/>
          <w:sz w:val="20"/>
        </w:rPr>
        <w:t xml:space="preserve"> для толстых устанавливайте максимальную </w:t>
      </w:r>
      <w:r w:rsidRPr="009C354D">
        <w:rPr>
          <w:rFonts w:ascii="Verdana" w:hAnsi="Verdana"/>
          <w:b/>
          <w:color w:val="231F20"/>
          <w:sz w:val="20"/>
          <w:lang w:val="en-US"/>
        </w:rPr>
        <w:t>(4)</w:t>
      </w:r>
      <w:r w:rsidRPr="009C354D">
        <w:rPr>
          <w:rFonts w:ascii="Verdana" w:hAnsi="Verdana"/>
          <w:color w:val="231F20"/>
          <w:sz w:val="20"/>
          <w:lang w:val="en-US"/>
        </w:rPr>
        <w:t>).</w:t>
      </w:r>
    </w:p>
    <w:p w:rsidR="00B05971" w:rsidRPr="009C354D" w:rsidRDefault="00B05971">
      <w:pPr>
        <w:spacing w:after="0" w:line="236" w:lineRule="auto"/>
        <w:jc w:val="both"/>
        <w:rPr>
          <w:rFonts w:ascii="Verdana" w:eastAsia="Verdana" w:hAnsi="Verdana" w:cs="Verdana"/>
          <w:sz w:val="20"/>
          <w:szCs w:val="20"/>
          <w:lang w:val="en-US"/>
        </w:rPr>
        <w:sectPr w:rsidR="00B05971" w:rsidRPr="009C354D">
          <w:type w:val="continuous"/>
          <w:pgSz w:w="11920" w:h="16840"/>
          <w:pgMar w:top="1560" w:right="720" w:bottom="280" w:left="460" w:header="720" w:footer="720" w:gutter="0"/>
          <w:cols w:num="2" w:space="720" w:equalWidth="0">
            <w:col w:w="5211" w:space="282"/>
            <w:col w:w="5247"/>
          </w:cols>
        </w:sectPr>
      </w:pPr>
    </w:p>
    <w:p w:rsidR="00B05971" w:rsidRPr="009C354D" w:rsidRDefault="00B05971">
      <w:pPr>
        <w:spacing w:before="5" w:after="0" w:line="180" w:lineRule="exact"/>
        <w:rPr>
          <w:sz w:val="18"/>
          <w:szCs w:val="18"/>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8E0A21">
      <w:pPr>
        <w:spacing w:after="0" w:line="430" w:lineRule="exact"/>
        <w:ind w:left="5012" w:right="4206"/>
        <w:jc w:val="center"/>
        <w:rPr>
          <w:rFonts w:ascii="Verdana" w:eastAsia="Verdana" w:hAnsi="Verdana" w:cs="Verdana"/>
          <w:sz w:val="36"/>
          <w:szCs w:val="36"/>
          <w:lang w:val="en-US"/>
        </w:rPr>
      </w:pPr>
      <w:r w:rsidRPr="009C354D">
        <w:rPr>
          <w:rFonts w:ascii="Verdana" w:hAnsi="Verdana"/>
          <w:b/>
          <w:color w:val="231F20"/>
          <w:position w:val="-1"/>
          <w:sz w:val="36"/>
          <w:lang w:val="en-US"/>
        </w:rPr>
        <w:t xml:space="preserve">1 </w:t>
      </w:r>
      <w:r w:rsidRPr="009C354D">
        <w:rPr>
          <w:rFonts w:ascii="Verdana" w:hAnsi="Verdana"/>
          <w:b/>
          <w:color w:val="BCBEC0"/>
          <w:position w:val="-1"/>
          <w:sz w:val="36"/>
          <w:lang w:val="en-US"/>
        </w:rPr>
        <w:t xml:space="preserve">2 3 </w:t>
      </w:r>
      <w:r w:rsidRPr="009C354D">
        <w:rPr>
          <w:rFonts w:ascii="Verdana" w:hAnsi="Verdana"/>
          <w:b/>
          <w:color w:val="231F20"/>
          <w:position w:val="-2"/>
          <w:sz w:val="36"/>
          <w:lang w:val="en-US"/>
        </w:rPr>
        <w:t>4</w:t>
      </w:r>
    </w:p>
    <w:p w:rsidR="00B05971" w:rsidRPr="009C354D" w:rsidRDefault="00B05971">
      <w:pPr>
        <w:spacing w:before="9" w:after="0" w:line="180" w:lineRule="exact"/>
        <w:rPr>
          <w:sz w:val="18"/>
          <w:szCs w:val="18"/>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B05971">
      <w:pPr>
        <w:spacing w:after="0" w:line="200" w:lineRule="exact"/>
        <w:rPr>
          <w:sz w:val="20"/>
          <w:szCs w:val="20"/>
          <w:lang w:val="en-US"/>
        </w:rPr>
      </w:pPr>
    </w:p>
    <w:p w:rsidR="00B05971" w:rsidRPr="009C354D" w:rsidRDefault="008E0A21">
      <w:pPr>
        <w:tabs>
          <w:tab w:val="left" w:pos="5520"/>
          <w:tab w:val="left" w:pos="5880"/>
          <w:tab w:val="left" w:pos="6260"/>
        </w:tabs>
        <w:spacing w:before="19" w:after="0" w:line="240" w:lineRule="auto"/>
        <w:ind w:left="5117" w:right="4237"/>
        <w:jc w:val="center"/>
        <w:rPr>
          <w:rFonts w:ascii="Verdana" w:eastAsia="Verdana" w:hAnsi="Verdana" w:cs="Verdana"/>
          <w:sz w:val="21"/>
          <w:szCs w:val="21"/>
          <w:lang w:val="en-US"/>
        </w:rPr>
      </w:pPr>
      <w:r w:rsidRPr="009C354D">
        <w:rPr>
          <w:rFonts w:ascii="Verdana" w:hAnsi="Verdana"/>
          <w:color w:val="231F20"/>
          <w:position w:val="2"/>
          <w:sz w:val="21"/>
          <w:lang w:val="en-US"/>
        </w:rPr>
        <w:t>•</w:t>
      </w:r>
      <w:r w:rsidRPr="009C354D">
        <w:rPr>
          <w:lang w:val="en-US"/>
        </w:rPr>
        <w:tab/>
      </w:r>
      <w:r w:rsidRPr="009C354D">
        <w:rPr>
          <w:rFonts w:ascii="Verdana" w:hAnsi="Verdana"/>
          <w:color w:val="231F20"/>
          <w:position w:val="1"/>
          <w:sz w:val="21"/>
          <w:lang w:val="en-US"/>
        </w:rPr>
        <w:t>•</w:t>
      </w:r>
      <w:r w:rsidRPr="009C354D">
        <w:rPr>
          <w:lang w:val="en-US"/>
        </w:rPr>
        <w:tab/>
      </w:r>
      <w:r w:rsidRPr="009C354D">
        <w:rPr>
          <w:rFonts w:ascii="Verdana" w:hAnsi="Verdana"/>
          <w:color w:val="231F20"/>
          <w:position w:val="1"/>
          <w:sz w:val="21"/>
          <w:lang w:val="en-US"/>
        </w:rPr>
        <w:t>•</w:t>
      </w:r>
    </w:p>
    <w:p w:rsidR="00B05971" w:rsidRPr="009C354D" w:rsidRDefault="00B05971">
      <w:pPr>
        <w:spacing w:after="0" w:line="240" w:lineRule="auto"/>
        <w:jc w:val="center"/>
        <w:rPr>
          <w:rFonts w:ascii="Verdana" w:eastAsia="Verdana" w:hAnsi="Verdana" w:cs="Verdana"/>
          <w:sz w:val="21"/>
          <w:szCs w:val="21"/>
          <w:lang w:val="en-US"/>
        </w:rPr>
        <w:sectPr w:rsidR="00B05971" w:rsidRPr="009C354D">
          <w:type w:val="continuous"/>
          <w:pgSz w:w="11920" w:h="16840"/>
          <w:pgMar w:top="1560" w:right="720" w:bottom="280" w:left="460" w:header="720" w:footer="720" w:gutter="0"/>
          <w:cols w:space="720"/>
        </w:sectPr>
      </w:pPr>
    </w:p>
    <w:p w:rsidR="00B05971" w:rsidRPr="009C354D" w:rsidRDefault="009C354D">
      <w:pPr>
        <w:tabs>
          <w:tab w:val="left" w:pos="3740"/>
          <w:tab w:val="left" w:pos="7360"/>
        </w:tabs>
        <w:spacing w:before="97" w:after="0" w:line="283" w:lineRule="exact"/>
        <w:ind w:left="177" w:right="-20"/>
        <w:rPr>
          <w:rFonts w:ascii="Verdana" w:eastAsia="Verdana" w:hAnsi="Verdana" w:cs="Verdana"/>
          <w:sz w:val="24"/>
          <w:szCs w:val="24"/>
          <w:lang w:val="en-US"/>
        </w:rPr>
      </w:pPr>
      <w:r>
        <w:lastRenderedPageBreak/>
        <w:pict>
          <v:group id="_x0000_s1911" style="position:absolute;left:0;text-align:left;margin-left:42.4pt;margin-top:4.6pt;width:165.65pt;height:17.75pt;z-index:-8101;mso-position-horizontal-relative:page" coordorigin="848,92" coordsize="3313,355">
            <v:group id="_x0000_s1916" style="position:absolute;left:860;top:102;width:461;height:301" coordorigin="860,102" coordsize="461,301">
              <v:shape id="_x0000_s1917"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914" style="position:absolute;left:860;top:102;width:461;height:301" coordorigin="860,102" coordsize="461,301">
              <v:shape id="_x0000_s1915"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912" style="position:absolute;left:850;top:445;width:3308;height:2" coordorigin="850,445" coordsize="3308,2">
              <v:shape id="_x0000_s1913" style="position:absolute;left:850;top:445;width:3308;height:2" coordorigin="850,445" coordsize="3308,0" path="m850,445r3308,e" filled="f" strokecolor="#231f20" strokeweight=".25pt">
                <v:path arrowok="t"/>
              </v:shape>
            </v:group>
            <w10:wrap anchorx="page"/>
          </v:group>
        </w:pict>
      </w:r>
      <w:r>
        <w:pict>
          <v:group id="_x0000_s1904" style="position:absolute;left:0;text-align:left;margin-left:221.95pt;margin-top:4.6pt;width:165.6pt;height:17.75pt;z-index:-8100;mso-position-horizontal-relative:page" coordorigin="4439,92" coordsize="3312,355">
            <v:group id="_x0000_s1909" style="position:absolute;left:4451;top:102;width:461;height:301" coordorigin="4451,102" coordsize="461,301">
              <v:shape id="_x0000_s1910"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907" style="position:absolute;left:4451;top:102;width:461;height:301" coordorigin="4451,102" coordsize="461,301">
              <v:shape id="_x0000_s1908"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905" style="position:absolute;left:4441;top:445;width:3307;height:2" coordorigin="4441,445" coordsize="3307,2">
              <v:shape id="_x0000_s1906" style="position:absolute;left:4441;top:445;width:3307;height:2" coordorigin="4441,445" coordsize="3307,0" path="m4441,445r3307,e" filled="f" strokecolor="#231f20" strokeweight=".25pt">
                <v:path arrowok="t"/>
              </v:shape>
            </v:group>
            <w10:wrap anchorx="page"/>
          </v:group>
        </w:pict>
      </w:r>
      <w:r>
        <w:pict>
          <v:group id="_x0000_s1897" style="position:absolute;left:0;text-align:left;margin-left:401.45pt;margin-top:4.6pt;width:165.65pt;height:17.75pt;z-index:-8099;mso-position-horizontal-relative:page" coordorigin="8029,92" coordsize="3313,355">
            <v:group id="_x0000_s1902" style="position:absolute;left:8041;top:102;width:461;height:301" coordorigin="8041,102" coordsize="461,301">
              <v:shape id="_x0000_s1903"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900" style="position:absolute;left:8041;top:102;width:461;height:301" coordorigin="8041,102" coordsize="461,301">
              <v:shape id="_x0000_s1901"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898" style="position:absolute;left:8031;top:445;width:3308;height:2" coordorigin="8031,445" coordsize="3308,2">
              <v:shape id="_x0000_s1899" style="position:absolute;left:8031;top:445;width:3308;height:2" coordorigin="8031,445" coordsize="3308,0" path="m8031,445r3308,e" filled="f" strokecolor="#231f20" strokeweight=".25pt">
                <v:path arrowok="t"/>
              </v:shape>
            </v:group>
            <w10:wrap anchorx="page"/>
          </v:group>
        </w:pict>
      </w:r>
      <w:r w:rsidR="008E0A21" w:rsidRPr="009C354D">
        <w:rPr>
          <w:rFonts w:ascii="Verdana" w:hAnsi="Verdana"/>
          <w:b/>
          <w:color w:val="FFFFFF"/>
          <w:position w:val="-2"/>
          <w:sz w:val="24"/>
          <w:lang w:val="en-US"/>
        </w:rPr>
        <w:t>FR</w:t>
      </w:r>
      <w:r w:rsidR="008E0A21" w:rsidRPr="009C354D">
        <w:rPr>
          <w:lang w:val="en-US"/>
        </w:rPr>
        <w:tab/>
      </w:r>
      <w:r w:rsidR="008E0A21" w:rsidRPr="009C354D">
        <w:rPr>
          <w:rFonts w:ascii="Verdana" w:hAnsi="Verdana"/>
          <w:b/>
          <w:color w:val="FFFFFF"/>
          <w:position w:val="-2"/>
          <w:sz w:val="24"/>
          <w:lang w:val="en-US"/>
        </w:rPr>
        <w:t>DE</w:t>
      </w:r>
      <w:r w:rsidR="008E0A21" w:rsidRPr="009C354D">
        <w:rPr>
          <w:lang w:val="en-US"/>
        </w:rPr>
        <w:tab/>
      </w:r>
      <w:r w:rsidR="008E0A21" w:rsidRPr="009C354D">
        <w:rPr>
          <w:rFonts w:ascii="Verdana" w:hAnsi="Verdana"/>
          <w:b/>
          <w:color w:val="FFFFFF"/>
          <w:position w:val="-2"/>
          <w:sz w:val="24"/>
          <w:lang w:val="en-US"/>
        </w:rPr>
        <w:t>ES</w:t>
      </w:r>
    </w:p>
    <w:p w:rsidR="00B05971" w:rsidRPr="009C354D" w:rsidRDefault="00B05971">
      <w:pPr>
        <w:spacing w:after="0" w:line="283" w:lineRule="exact"/>
        <w:rPr>
          <w:rFonts w:ascii="Verdana" w:eastAsia="Verdana" w:hAnsi="Verdana" w:cs="Verdana"/>
          <w:sz w:val="24"/>
          <w:szCs w:val="24"/>
          <w:lang w:val="en-US"/>
        </w:rPr>
        <w:sectPr w:rsidR="00B05971" w:rsidRPr="009C354D">
          <w:pgSz w:w="11920" w:h="16840"/>
          <w:pgMar w:top="1160" w:right="440" w:bottom="620" w:left="740" w:header="600" w:footer="435" w:gutter="0"/>
          <w:cols w:space="720"/>
        </w:sectPr>
      </w:pPr>
    </w:p>
    <w:p w:rsidR="00B05971" w:rsidRPr="009C354D" w:rsidRDefault="009C354D">
      <w:pPr>
        <w:spacing w:before="2" w:after="0" w:line="170" w:lineRule="exact"/>
        <w:rPr>
          <w:sz w:val="17"/>
          <w:szCs w:val="17"/>
          <w:lang w:val="en-US"/>
        </w:rPr>
      </w:pPr>
      <w:r>
        <w:pict>
          <v:group id="_x0000_s1893" style="position:absolute;margin-left:59.6pt;margin-top:591.35pt;width:490.45pt;height:139.45pt;z-index:-8098;mso-position-horizontal-relative:page;mso-position-vertical-relative:page" coordorigin="1192,11827" coordsize="9809,2789">
            <v:shape id="_x0000_s1896" type="#_x0000_t75" style="position:absolute;left:1192;top:12331;width:9809;height:2285">
              <v:imagedata r:id="rId218" o:title=""/>
            </v:shape>
            <v:shape id="_x0000_s1895" type="#_x0000_t75" style="position:absolute;left:2876;top:11827;width:703;height:914">
              <v:imagedata r:id="rId308" o:title=""/>
            </v:shape>
            <v:shape id="_x0000_s1894" type="#_x0000_t75" style="position:absolute;left:5960;top:12193;width:670;height:927">
              <v:imagedata r:id="rId309" o:title=""/>
            </v:shape>
            <w10:wrap anchorx="page" anchory="page"/>
          </v:group>
        </w:pict>
      </w:r>
    </w:p>
    <w:p w:rsidR="00B05971" w:rsidRPr="009C354D" w:rsidRDefault="008E0A21">
      <w:pPr>
        <w:spacing w:after="0" w:line="240" w:lineRule="exact"/>
        <w:ind w:left="110" w:right="-53"/>
        <w:jc w:val="both"/>
        <w:rPr>
          <w:rFonts w:ascii="Verdana" w:eastAsia="Verdana" w:hAnsi="Verdana" w:cs="Verdana"/>
          <w:sz w:val="20"/>
          <w:szCs w:val="20"/>
          <w:lang w:val="en-US"/>
        </w:rPr>
      </w:pPr>
      <w:r w:rsidRPr="009C354D">
        <w:rPr>
          <w:rFonts w:ascii="Verdana" w:hAnsi="Verdana"/>
          <w:b/>
          <w:color w:val="231F20"/>
          <w:sz w:val="20"/>
          <w:lang w:val="en-US"/>
        </w:rPr>
        <w:t xml:space="preserve">EMPLOI DE LA CONDITION- NEUSE UNIQUEMENT COMME SOUDEUSE </w:t>
      </w:r>
      <w:r w:rsidRPr="009C354D">
        <w:rPr>
          <w:rFonts w:ascii="Verdana" w:hAnsi="Verdana"/>
          <w:b/>
          <w:color w:val="231F20"/>
          <w:sz w:val="20"/>
          <w:u w:val="thick" w:color="231F20"/>
          <w:lang w:val="en-US"/>
        </w:rPr>
        <w:t>POUR LES MOD-</w:t>
      </w:r>
      <w:r w:rsidRPr="009C354D">
        <w:rPr>
          <w:rFonts w:ascii="Verdana" w:hAnsi="Verdana"/>
          <w:b/>
          <w:color w:val="231F20"/>
          <w:sz w:val="20"/>
          <w:lang w:val="en-US"/>
        </w:rPr>
        <w:t xml:space="preserve"> </w:t>
      </w:r>
      <w:r w:rsidRPr="009C354D">
        <w:rPr>
          <w:rFonts w:ascii="Verdana" w:hAnsi="Verdana"/>
          <w:b/>
          <w:color w:val="231F20"/>
          <w:sz w:val="20"/>
          <w:u w:val="thick" w:color="231F20"/>
          <w:lang w:val="en-US"/>
        </w:rPr>
        <w:t>ELES SANS MISE EN MARCHE</w:t>
      </w:r>
      <w:r w:rsidRPr="009C354D">
        <w:rPr>
          <w:rFonts w:ascii="Verdana" w:hAnsi="Verdana"/>
          <w:b/>
          <w:color w:val="231F20"/>
          <w:sz w:val="20"/>
          <w:lang w:val="en-US"/>
        </w:rPr>
        <w:t xml:space="preserve"> </w:t>
      </w:r>
      <w:r w:rsidRPr="009C354D">
        <w:rPr>
          <w:rFonts w:ascii="Verdana" w:hAnsi="Verdana"/>
          <w:b/>
          <w:color w:val="231F20"/>
          <w:sz w:val="20"/>
          <w:u w:val="thick" w:color="231F20"/>
          <w:lang w:val="en-US"/>
        </w:rPr>
        <w:t xml:space="preserve">AUTOMATIQUE </w:t>
      </w:r>
    </w:p>
    <w:p w:rsidR="00B05971" w:rsidRPr="009C354D" w:rsidRDefault="008E0A21">
      <w:pPr>
        <w:spacing w:before="91" w:after="0" w:line="240" w:lineRule="auto"/>
        <w:ind w:left="110" w:right="-47"/>
        <w:jc w:val="both"/>
        <w:rPr>
          <w:rFonts w:ascii="Verdana" w:eastAsia="Verdana" w:hAnsi="Verdana" w:cs="Verdana"/>
          <w:sz w:val="20"/>
          <w:szCs w:val="20"/>
          <w:lang w:val="en-US"/>
        </w:rPr>
      </w:pPr>
      <w:r w:rsidRPr="009C354D">
        <w:rPr>
          <w:rFonts w:ascii="Verdana" w:hAnsi="Verdana"/>
          <w:b/>
          <w:color w:val="231F20"/>
          <w:sz w:val="20"/>
          <w:lang w:val="en-US"/>
        </w:rPr>
        <w:t xml:space="preserve">1) </w:t>
      </w:r>
      <w:r w:rsidRPr="009C354D">
        <w:rPr>
          <w:rFonts w:ascii="Verdana" w:hAnsi="Verdana"/>
          <w:color w:val="231F20"/>
          <w:sz w:val="20"/>
          <w:lang w:val="en-US"/>
        </w:rPr>
        <w:t>Brancher  la machine  à  une</w:t>
      </w:r>
    </w:p>
    <w:p w:rsidR="00B05971" w:rsidRPr="008E0A21" w:rsidRDefault="008E0A21">
      <w:pPr>
        <w:spacing w:after="0" w:line="240" w:lineRule="exact"/>
        <w:ind w:left="450" w:right="-20"/>
        <w:rPr>
          <w:rFonts w:ascii="Verdana" w:eastAsia="Verdana" w:hAnsi="Verdana" w:cs="Verdana"/>
          <w:sz w:val="20"/>
          <w:szCs w:val="20"/>
          <w:lang w:val="es-ES_tradnl"/>
        </w:rPr>
      </w:pPr>
      <w:r w:rsidRPr="008E0A21">
        <w:rPr>
          <w:rFonts w:ascii="Verdana" w:hAnsi="Verdana"/>
          <w:color w:val="231F20"/>
          <w:position w:val="-1"/>
          <w:sz w:val="20"/>
          <w:lang w:val="es-ES_tradnl"/>
        </w:rPr>
        <w:t>prise de courant.</w:t>
      </w:r>
    </w:p>
    <w:p w:rsidR="00B05971" w:rsidRPr="008E0A21" w:rsidRDefault="00B05971">
      <w:pPr>
        <w:spacing w:before="19" w:after="0" w:line="220" w:lineRule="exact"/>
        <w:rPr>
          <w:lang w:val="es-ES_tradnl"/>
        </w:rPr>
      </w:pPr>
    </w:p>
    <w:p w:rsidR="00B05971" w:rsidRPr="008E0A21" w:rsidRDefault="008E0A21">
      <w:pPr>
        <w:spacing w:after="0" w:line="237" w:lineRule="auto"/>
        <w:ind w:left="450" w:right="-92"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2) </w:t>
      </w:r>
      <w:r w:rsidRPr="008E0A21">
        <w:rPr>
          <w:rFonts w:ascii="Verdana" w:hAnsi="Verdana"/>
          <w:color w:val="231F20"/>
          <w:sz w:val="20"/>
          <w:lang w:val="es-ES_tradnl"/>
        </w:rPr>
        <w:t xml:space="preserve">Donner la tension à la condi- tionneuse en appuyant sur le bouton </w:t>
      </w:r>
      <w:r w:rsidR="009C354D">
        <w:rPr>
          <w:rFonts w:ascii="Verdana" w:eastAsia="Verdana" w:hAnsi="Verdana" w:cs="Verdana"/>
          <w:color w:val="231F20"/>
          <w:spacing w:val="20"/>
          <w:sz w:val="20"/>
          <w:szCs w:val="20"/>
        </w:rPr>
        <w:pict>
          <v:shape id="_x0000_i1125" type="#_x0000_t75" style="width:27.75pt;height:27pt;mso-position-horizontal-relative:char;mso-position-vertical-relative:line">
            <v:imagedata r:id="rId33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jusqu’à ce que.</w:t>
      </w:r>
    </w:p>
    <w:p w:rsidR="00B05971" w:rsidRPr="008E0A21" w:rsidRDefault="008E0A21">
      <w:pPr>
        <w:spacing w:before="58" w:after="0" w:line="235" w:lineRule="auto"/>
        <w:ind w:left="451" w:right="-102" w:hanging="340"/>
        <w:jc w:val="both"/>
        <w:rPr>
          <w:rFonts w:ascii="Verdana" w:eastAsia="Verdana" w:hAnsi="Verdana" w:cs="Verdana"/>
          <w:sz w:val="20"/>
          <w:szCs w:val="20"/>
          <w:lang w:val="en-US"/>
        </w:rPr>
      </w:pPr>
      <w:r w:rsidRPr="008E0A21">
        <w:rPr>
          <w:rFonts w:ascii="Verdana" w:hAnsi="Verdana"/>
          <w:b/>
          <w:color w:val="231F20"/>
          <w:sz w:val="20"/>
          <w:lang w:val="en-US"/>
        </w:rPr>
        <w:t xml:space="preserve">3) </w:t>
      </w:r>
      <w:r w:rsidRPr="008E0A21">
        <w:rPr>
          <w:rFonts w:ascii="Verdana" w:hAnsi="Verdana"/>
          <w:color w:val="231F20"/>
          <w:sz w:val="20"/>
          <w:lang w:val="en-US"/>
        </w:rPr>
        <w:t xml:space="preserve">Régler l’intensité de la soudure selon l’épaisseur  du  sachet, que l’on veut utiliser appuyant sur le bouton </w:t>
      </w:r>
      <w:r w:rsidR="009C354D">
        <w:rPr>
          <w:rFonts w:ascii="Verdana" w:eastAsia="Verdana" w:hAnsi="Verdana" w:cs="Verdana"/>
          <w:color w:val="231F20"/>
          <w:sz w:val="20"/>
          <w:szCs w:val="20"/>
        </w:rPr>
        <w:pict>
          <v:shape id="_x0000_i1126" type="#_x0000_t75" style="width:26.25pt;height:27.75pt;mso-position-horizontal-relative:char;mso-position-vertical-relative:line">
            <v:imagedata r:id="rId224" o:title=""/>
          </v:shape>
        </w:pict>
      </w:r>
      <w:r w:rsidRPr="008E0A21">
        <w:rPr>
          <w:rFonts w:ascii="Verdana" w:hAnsi="Verdana"/>
          <w:color w:val="231F20"/>
          <w:sz w:val="20"/>
          <w:lang w:val="en-US"/>
        </w:rPr>
        <w:t xml:space="preserve">; avec des sachets très minces il faudra sélectionner le led le plus petit </w:t>
      </w:r>
      <w:r w:rsidRPr="008E0A21">
        <w:rPr>
          <w:rFonts w:ascii="Verdana" w:hAnsi="Verdana"/>
          <w:b/>
          <w:color w:val="231F20"/>
          <w:sz w:val="20"/>
          <w:lang w:val="en-US"/>
        </w:rPr>
        <w:t xml:space="preserve">(1)  </w:t>
      </w:r>
      <w:r w:rsidRPr="008E0A21">
        <w:rPr>
          <w:rFonts w:ascii="Verdana" w:hAnsi="Verdana"/>
          <w:color w:val="231F20"/>
          <w:sz w:val="20"/>
          <w:lang w:val="en-US"/>
        </w:rPr>
        <w:t xml:space="preserve">avec des  sachets  plus épais, le led le plus grand </w:t>
      </w:r>
      <w:r w:rsidRPr="008E0A21">
        <w:rPr>
          <w:rFonts w:ascii="Verdana" w:hAnsi="Verdana"/>
          <w:b/>
          <w:color w:val="231F20"/>
          <w:sz w:val="20"/>
          <w:lang w:val="en-US"/>
        </w:rPr>
        <w:t>(4)</w:t>
      </w:r>
      <w:r w:rsidRPr="008E0A21">
        <w:rPr>
          <w:rFonts w:ascii="Verdana" w:hAnsi="Verdana"/>
          <w:color w:val="231F20"/>
          <w:sz w:val="20"/>
          <w:lang w:val="en-US"/>
        </w:rPr>
        <w:t>.</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8E0A21">
      <w:pPr>
        <w:spacing w:after="0" w:line="240" w:lineRule="exact"/>
        <w:ind w:right="-44"/>
        <w:jc w:val="both"/>
        <w:rPr>
          <w:rFonts w:ascii="Verdana" w:eastAsia="Verdana" w:hAnsi="Verdana" w:cs="Verdana"/>
          <w:sz w:val="20"/>
          <w:szCs w:val="20"/>
          <w:lang w:val="en-US"/>
        </w:rPr>
      </w:pPr>
      <w:r w:rsidRPr="008E0A21">
        <w:rPr>
          <w:rFonts w:ascii="Verdana" w:hAnsi="Verdana"/>
          <w:b/>
          <w:color w:val="231F20"/>
          <w:sz w:val="20"/>
          <w:lang w:val="en-US"/>
        </w:rPr>
        <w:t xml:space="preserve">EINSATZ DER VERPACKUNGS- MASCHINE NUR ZUR VERSIE- GELUNG </w:t>
      </w:r>
      <w:r w:rsidRPr="008E0A21">
        <w:rPr>
          <w:rFonts w:ascii="Verdana" w:hAnsi="Verdana"/>
          <w:b/>
          <w:color w:val="231F20"/>
          <w:sz w:val="20"/>
          <w:u w:val="thick" w:color="231F20"/>
          <w:lang w:val="en-US"/>
        </w:rPr>
        <w:t>FÜR MODELLE OHNE</w:t>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AUTOMATISCHEN START</w:t>
      </w:r>
    </w:p>
    <w:p w:rsidR="00B05971" w:rsidRPr="008E0A21" w:rsidRDefault="00B05971">
      <w:pPr>
        <w:spacing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340" w:right="-55" w:hanging="340"/>
        <w:jc w:val="both"/>
        <w:rPr>
          <w:rFonts w:ascii="Verdana" w:eastAsia="Verdana" w:hAnsi="Verdana" w:cs="Verdana"/>
          <w:sz w:val="20"/>
          <w:szCs w:val="20"/>
          <w:lang w:val="en-US"/>
        </w:rPr>
      </w:pPr>
      <w:r w:rsidRPr="008E0A21">
        <w:rPr>
          <w:rFonts w:ascii="Verdana" w:hAnsi="Verdana"/>
          <w:b/>
          <w:color w:val="231F20"/>
          <w:sz w:val="20"/>
          <w:lang w:val="en-US"/>
        </w:rPr>
        <w:t xml:space="preserve">1) </w:t>
      </w:r>
      <w:r w:rsidRPr="008E0A21">
        <w:rPr>
          <w:rFonts w:ascii="Verdana" w:hAnsi="Verdana"/>
          <w:color w:val="231F20"/>
          <w:sz w:val="20"/>
          <w:lang w:val="en-US"/>
        </w:rPr>
        <w:t>Gerät  ans Netz Steckdose anschließen.</w:t>
      </w:r>
    </w:p>
    <w:p w:rsidR="00B05971" w:rsidRPr="008E0A21" w:rsidRDefault="00B05971">
      <w:pPr>
        <w:spacing w:before="2" w:after="0" w:line="130" w:lineRule="exact"/>
        <w:rPr>
          <w:sz w:val="13"/>
          <w:szCs w:val="13"/>
          <w:lang w:val="en-US"/>
        </w:rPr>
      </w:pPr>
    </w:p>
    <w:p w:rsidR="00B05971" w:rsidRPr="008E0A21" w:rsidRDefault="008E0A21">
      <w:pPr>
        <w:spacing w:after="0" w:line="240" w:lineRule="auto"/>
        <w:ind w:right="654"/>
        <w:jc w:val="both"/>
        <w:rPr>
          <w:rFonts w:ascii="Verdana" w:eastAsia="Verdana" w:hAnsi="Verdana" w:cs="Verdana"/>
          <w:sz w:val="20"/>
          <w:szCs w:val="20"/>
          <w:lang w:val="en-US"/>
        </w:rPr>
      </w:pPr>
      <w:r w:rsidRPr="008E0A21">
        <w:rPr>
          <w:rFonts w:ascii="Verdana" w:hAnsi="Verdana"/>
          <w:b/>
          <w:color w:val="231F20"/>
          <w:sz w:val="20"/>
          <w:lang w:val="en-US"/>
        </w:rPr>
        <w:t xml:space="preserve">2) </w:t>
      </w:r>
      <w:r w:rsidRPr="008E0A21">
        <w:rPr>
          <w:rFonts w:ascii="Verdana" w:hAnsi="Verdana"/>
          <w:color w:val="231F20"/>
          <w:sz w:val="20"/>
          <w:lang w:val="en-US"/>
        </w:rPr>
        <w:t xml:space="preserve">Taste </w:t>
      </w:r>
      <w:r w:rsidR="009C354D">
        <w:rPr>
          <w:rFonts w:ascii="Verdana" w:eastAsia="Verdana" w:hAnsi="Verdana" w:cs="Verdana"/>
          <w:color w:val="231F20"/>
          <w:spacing w:val="20"/>
          <w:sz w:val="20"/>
          <w:szCs w:val="20"/>
        </w:rPr>
        <w:pict>
          <v:shape id="_x0000_i1127" type="#_x0000_t75" style="width:27.75pt;height:27pt;mso-position-horizontal-relative:char;mso-position-vertical-relative:line">
            <v:imagedata r:id="rId335"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before="1" w:after="0" w:line="240" w:lineRule="exact"/>
        <w:rPr>
          <w:sz w:val="24"/>
          <w:szCs w:val="24"/>
          <w:lang w:val="en-US"/>
        </w:rPr>
      </w:pPr>
    </w:p>
    <w:p w:rsidR="00B05971" w:rsidRPr="008E0A21" w:rsidRDefault="008E0A21">
      <w:pPr>
        <w:spacing w:after="0" w:line="237" w:lineRule="auto"/>
        <w:ind w:left="340" w:right="-102" w:hanging="340"/>
        <w:jc w:val="both"/>
        <w:rPr>
          <w:rFonts w:ascii="Verdana" w:eastAsia="Verdana" w:hAnsi="Verdana" w:cs="Verdana"/>
          <w:sz w:val="20"/>
          <w:szCs w:val="20"/>
          <w:lang w:val="en-US"/>
        </w:rPr>
      </w:pPr>
      <w:r w:rsidRPr="008E0A21">
        <w:rPr>
          <w:rFonts w:ascii="Verdana" w:hAnsi="Verdana"/>
          <w:b/>
          <w:color w:val="231F20"/>
          <w:sz w:val="20"/>
          <w:lang w:val="en-US"/>
        </w:rPr>
        <w:t xml:space="preserve">3) </w:t>
      </w:r>
      <w:r w:rsidRPr="008E0A21">
        <w:rPr>
          <w:rFonts w:ascii="Verdana" w:hAnsi="Verdana"/>
          <w:color w:val="231F20"/>
          <w:sz w:val="20"/>
          <w:lang w:val="en-US"/>
        </w:rPr>
        <w:t xml:space="preserve">Die  Schweißdauer je nach Dicke des verwendeten Beu- tels durch Betätigung der Taste  </w:t>
      </w:r>
      <w:r w:rsidR="009C354D">
        <w:rPr>
          <w:rFonts w:ascii="Verdana" w:eastAsia="Verdana" w:hAnsi="Verdana" w:cs="Verdana"/>
          <w:color w:val="231F20"/>
          <w:spacing w:val="41"/>
          <w:sz w:val="20"/>
          <w:szCs w:val="20"/>
        </w:rPr>
        <w:pict>
          <v:shape id="_x0000_i1128" type="#_x0000_t75" style="width:26.25pt;height:27.75pt;mso-position-horizontal-relative:char;mso-position-vertical-relative:line">
            <v:imagedata r:id="rId224"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 xml:space="preserve">regulieren. Bei sehr  dünnen  Beuteln muss das kleinere Led </w:t>
      </w:r>
      <w:r w:rsidRPr="008E0A21">
        <w:rPr>
          <w:rFonts w:ascii="Verdana" w:hAnsi="Verdana"/>
          <w:b/>
          <w:color w:val="231F20"/>
          <w:sz w:val="20"/>
          <w:lang w:val="en-US"/>
        </w:rPr>
        <w:t xml:space="preserve">(1) </w:t>
      </w:r>
      <w:r w:rsidRPr="008E0A21">
        <w:rPr>
          <w:rFonts w:ascii="Verdana" w:hAnsi="Verdana"/>
          <w:color w:val="231F20"/>
          <w:sz w:val="20"/>
          <w:lang w:val="en-US"/>
        </w:rPr>
        <w:t xml:space="preserve">gewählt werden, bei dickeren die grö- ßere </w:t>
      </w:r>
      <w:r w:rsidRPr="008E0A21">
        <w:rPr>
          <w:rFonts w:ascii="Verdana" w:hAnsi="Verdana"/>
          <w:b/>
          <w:color w:val="231F20"/>
          <w:sz w:val="20"/>
          <w:lang w:val="en-US"/>
        </w:rPr>
        <w:t>(4)</w:t>
      </w:r>
      <w:r w:rsidRPr="008E0A21">
        <w:rPr>
          <w:rFonts w:ascii="Verdana" w:hAnsi="Verdana"/>
          <w:color w:val="231F20"/>
          <w:sz w:val="20"/>
          <w:lang w:val="en-US"/>
        </w:rPr>
        <w:t>.</w:t>
      </w:r>
    </w:p>
    <w:p w:rsidR="00B05971" w:rsidRPr="008E0A21" w:rsidRDefault="008E0A21">
      <w:pPr>
        <w:spacing w:before="2" w:after="0" w:line="170" w:lineRule="exact"/>
        <w:rPr>
          <w:sz w:val="17"/>
          <w:szCs w:val="17"/>
          <w:lang w:val="en-US"/>
        </w:rPr>
      </w:pPr>
      <w:r w:rsidRPr="008E0A21">
        <w:rPr>
          <w:lang w:val="en-US"/>
        </w:rPr>
        <w:br w:type="column"/>
      </w:r>
    </w:p>
    <w:p w:rsidR="00B05971" w:rsidRPr="008E0A21" w:rsidRDefault="008E0A21">
      <w:pPr>
        <w:spacing w:after="0" w:line="240" w:lineRule="exact"/>
        <w:ind w:right="52"/>
        <w:jc w:val="both"/>
        <w:rPr>
          <w:rFonts w:ascii="Verdana" w:eastAsia="Verdana" w:hAnsi="Verdana" w:cs="Verdana"/>
          <w:sz w:val="20"/>
          <w:szCs w:val="20"/>
          <w:lang w:val="es-ES_tradnl"/>
        </w:rPr>
      </w:pPr>
      <w:r w:rsidRPr="008E0A21">
        <w:rPr>
          <w:rFonts w:ascii="Verdana" w:hAnsi="Verdana"/>
          <w:b/>
          <w:color w:val="231F20"/>
          <w:sz w:val="20"/>
          <w:lang w:val="es-ES_tradnl"/>
        </w:rPr>
        <w:t xml:space="preserve">USO CONFECCIONADORA COMO ÚNICA SELLADORA </w:t>
      </w:r>
      <w:r w:rsidRPr="008E0A21">
        <w:rPr>
          <w:rFonts w:ascii="Verdana" w:hAnsi="Verdana"/>
          <w:b/>
          <w:color w:val="231F20"/>
          <w:sz w:val="20"/>
          <w:u w:val="thick" w:color="231F20"/>
          <w:lang w:val="es-ES_tradnl"/>
        </w:rPr>
        <w:t>PARA MODELOS SIN PUESTA</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EN MARCHA  AUTOMÁTICA</w:t>
      </w:r>
    </w:p>
    <w:p w:rsidR="00B05971" w:rsidRPr="008E0A21" w:rsidRDefault="00B05971">
      <w:pPr>
        <w:spacing w:before="1"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right="901"/>
        <w:jc w:val="both"/>
        <w:rPr>
          <w:rFonts w:ascii="Verdana" w:eastAsia="Verdana" w:hAnsi="Verdana" w:cs="Verdana"/>
          <w:sz w:val="20"/>
          <w:szCs w:val="20"/>
          <w:lang w:val="es-ES_tradnl"/>
        </w:rPr>
      </w:pPr>
      <w:r w:rsidRPr="008E0A21">
        <w:rPr>
          <w:rFonts w:ascii="Verdana" w:hAnsi="Verdana"/>
          <w:b/>
          <w:color w:val="231F20"/>
          <w:sz w:val="20"/>
          <w:lang w:val="es-ES_tradnl"/>
        </w:rPr>
        <w:t xml:space="preserve">1) </w:t>
      </w:r>
      <w:r w:rsidRPr="008E0A21">
        <w:rPr>
          <w:rFonts w:ascii="Verdana" w:hAnsi="Verdana"/>
          <w:color w:val="231F20"/>
          <w:sz w:val="20"/>
          <w:lang w:val="es-ES_tradnl"/>
        </w:rPr>
        <w:t>Enchufar la máquina.</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2" w:lineRule="exact"/>
        <w:ind w:right="457"/>
        <w:jc w:val="both"/>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2) </w:t>
      </w:r>
      <w:r w:rsidRPr="008E0A21">
        <w:rPr>
          <w:rFonts w:ascii="Verdana" w:hAnsi="Verdana"/>
          <w:color w:val="231F20"/>
          <w:position w:val="-1"/>
          <w:sz w:val="20"/>
          <w:lang w:val="es-ES_tradnl"/>
        </w:rPr>
        <w:t>Dar tensión a la máquina</w:t>
      </w:r>
    </w:p>
    <w:p w:rsidR="00B05971" w:rsidRPr="008E0A21" w:rsidRDefault="008E0A21">
      <w:pPr>
        <w:spacing w:after="0" w:line="540" w:lineRule="exact"/>
        <w:ind w:left="340" w:right="-20"/>
        <w:rPr>
          <w:rFonts w:ascii="Verdana" w:eastAsia="Verdana" w:hAnsi="Verdana" w:cs="Verdana"/>
          <w:sz w:val="20"/>
          <w:szCs w:val="20"/>
          <w:lang w:val="es-ES_tradnl"/>
        </w:rPr>
      </w:pPr>
      <w:r w:rsidRPr="008E0A21">
        <w:rPr>
          <w:rFonts w:ascii="Verdana" w:hAnsi="Verdana"/>
          <w:color w:val="231F20"/>
          <w:position w:val="12"/>
          <w:sz w:val="20"/>
          <w:lang w:val="es-ES_tradnl"/>
        </w:rPr>
        <w:t xml:space="preserve">apretando el pulsador </w:t>
      </w:r>
      <w:r w:rsidR="009C354D">
        <w:rPr>
          <w:rFonts w:ascii="Verdana" w:eastAsia="Verdana" w:hAnsi="Verdana" w:cs="Verdana"/>
          <w:color w:val="231F20"/>
          <w:position w:val="12"/>
          <w:sz w:val="20"/>
          <w:szCs w:val="20"/>
        </w:rPr>
        <w:pict>
          <v:shape id="_x0000_i1129" type="#_x0000_t75" style="width:27.75pt;height:27pt;mso-position-horizontal-relative:char;mso-position-vertical-relative:line">
            <v:imagedata r:id="rId336" o:title=""/>
          </v:shape>
        </w:pict>
      </w:r>
      <w:r w:rsidRPr="008E0A21">
        <w:rPr>
          <w:rFonts w:ascii="Verdana" w:hAnsi="Verdana"/>
          <w:color w:val="231F20"/>
          <w:position w:val="12"/>
          <w:sz w:val="20"/>
          <w:lang w:val="es-ES_tradnl"/>
        </w:rPr>
        <w:t>.</w:t>
      </w:r>
    </w:p>
    <w:p w:rsidR="00B05971" w:rsidRPr="008E0A21" w:rsidRDefault="00B05971">
      <w:pPr>
        <w:spacing w:before="16" w:after="0" w:line="280" w:lineRule="exact"/>
        <w:rPr>
          <w:sz w:val="28"/>
          <w:szCs w:val="28"/>
          <w:lang w:val="es-ES_tradnl"/>
        </w:rPr>
      </w:pPr>
    </w:p>
    <w:p w:rsidR="00B05971" w:rsidRPr="008E0A21" w:rsidRDefault="008E0A21">
      <w:pPr>
        <w:spacing w:after="0" w:line="237" w:lineRule="auto"/>
        <w:ind w:left="340" w:right="24"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3) </w:t>
      </w:r>
      <w:r w:rsidRPr="008E0A21">
        <w:rPr>
          <w:rFonts w:ascii="Verdana" w:hAnsi="Verdana"/>
          <w:color w:val="231F20"/>
          <w:sz w:val="20"/>
          <w:lang w:val="es-ES_tradnl"/>
        </w:rPr>
        <w:t xml:space="preserve">Regular la intensidad de sella- do en función del grosor de la bolsa a sellar actuando sobre el pulsador </w:t>
      </w:r>
      <w:r w:rsidR="009C354D">
        <w:rPr>
          <w:rFonts w:ascii="Verdana" w:eastAsia="Verdana" w:hAnsi="Verdana" w:cs="Verdana"/>
          <w:color w:val="231F20"/>
          <w:spacing w:val="20"/>
          <w:sz w:val="20"/>
          <w:szCs w:val="20"/>
        </w:rPr>
        <w:pict>
          <v:shape id="_x0000_i1130" type="#_x0000_t75" style="width:26.25pt;height:27.75pt;mso-position-horizontal-relative:char;mso-position-vertical-relative:line">
            <v:imagedata r:id="rId224"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 xml:space="preserve">(para bolsas muy finas debe seleccionar el led más  pequeño </w:t>
      </w:r>
      <w:r w:rsidRPr="008E0A21">
        <w:rPr>
          <w:rFonts w:ascii="Verdana" w:hAnsi="Verdana"/>
          <w:b/>
          <w:color w:val="231F20"/>
          <w:sz w:val="20"/>
          <w:lang w:val="es-ES_tradnl"/>
        </w:rPr>
        <w:t>(1)</w:t>
      </w:r>
      <w:r w:rsidRPr="008E0A21">
        <w:rPr>
          <w:rFonts w:ascii="Verdana" w:hAnsi="Verdana"/>
          <w:color w:val="231F20"/>
          <w:sz w:val="20"/>
          <w:lang w:val="es-ES_tradnl"/>
        </w:rPr>
        <w:t xml:space="preserve">; para bolsas de mayor grosor, debe seleccionar el led más grande </w:t>
      </w:r>
      <w:r w:rsidRPr="008E0A21">
        <w:rPr>
          <w:rFonts w:ascii="Verdana" w:hAnsi="Verdana"/>
          <w:b/>
          <w:color w:val="231F20"/>
          <w:sz w:val="20"/>
          <w:lang w:val="es-ES_tradnl"/>
        </w:rPr>
        <w:t>(4)</w:t>
      </w:r>
      <w:r w:rsidRPr="008E0A21">
        <w:rPr>
          <w:rFonts w:ascii="Verdana" w:hAnsi="Verdana"/>
          <w:color w:val="231F20"/>
          <w:sz w:val="20"/>
          <w:lang w:val="es-ES_tradnl"/>
        </w:rPr>
        <w:t>.</w:t>
      </w:r>
    </w:p>
    <w:p w:rsidR="00B05971" w:rsidRPr="008E0A21" w:rsidRDefault="00B05971">
      <w:pPr>
        <w:spacing w:after="0" w:line="237"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8" w:space="273"/>
            <w:col w:w="3322" w:space="269"/>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880" style="position:absolute;left:0;text-align:left;margin-left:28.2pt;margin-top:4.6pt;width:255.4pt;height:17.75pt;z-index:-8097;mso-position-horizontal-relative:page" coordorigin="565,92" coordsize="5108,355">
            <v:group id="_x0000_s1885" style="position:absolute;left:577;top:102;width:461;height:301" coordorigin="577,102" coordsize="461,301">
              <v:shape id="_x0000_s1886"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883" style="position:absolute;left:577;top:102;width:461;height:301" coordorigin="577,102" coordsize="461,301">
              <v:shape id="_x0000_s1884"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881" style="position:absolute;left:567;top:445;width:5103;height:2" coordorigin="567,445" coordsize="5103,2">
              <v:shape id="_x0000_s1882" style="position:absolute;left:567;top:445;width:5103;height:2" coordorigin="567,445" coordsize="5103,0" path="m567,445r5103,e" filled="f" strokecolor="#231f20" strokeweight=".25pt">
                <v:path arrowok="t"/>
              </v:shape>
            </v:group>
            <w10:wrap anchorx="page"/>
          </v:group>
        </w:pict>
      </w:r>
      <w:r>
        <w:pict>
          <v:group id="_x0000_s1873" style="position:absolute;left:0;text-align:left;margin-left:297.5pt;margin-top:4.6pt;width:255.4pt;height:17.75pt;z-index:-8096;mso-position-horizontal-relative:page" coordorigin="5950,92" coordsize="5108,355">
            <v:group id="_x0000_s1878" style="position:absolute;left:5963;top:102;width:461;height:301" coordorigin="5963,102" coordsize="461,301">
              <v:shape id="_x0000_s1879"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876" style="position:absolute;left:5963;top:102;width:461;height:301" coordorigin="5963,102" coordsize="461,301">
              <v:shape id="_x0000_s1877"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874" style="position:absolute;left:5953;top:445;width:5103;height:2" coordorigin="5953,445" coordsize="5103,2">
              <v:shape id="_x0000_s1875"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3" w:after="0" w:line="160" w:lineRule="exact"/>
        <w:rPr>
          <w:sz w:val="16"/>
          <w:szCs w:val="16"/>
          <w:lang w:val="es-ES_tradnl"/>
        </w:rPr>
      </w:pPr>
    </w:p>
    <w:p w:rsidR="00B05971" w:rsidRPr="008E0A21" w:rsidRDefault="008E0A21">
      <w:pPr>
        <w:spacing w:after="0" w:line="242" w:lineRule="exact"/>
        <w:ind w:left="107" w:right="-68"/>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4) </w:t>
      </w:r>
      <w:r w:rsidRPr="008E0A21">
        <w:rPr>
          <w:rFonts w:ascii="Verdana" w:hAnsi="Verdana"/>
          <w:color w:val="231F20"/>
          <w:position w:val="-1"/>
          <w:sz w:val="20"/>
          <w:lang w:val="es-ES_tradnl"/>
        </w:rPr>
        <w:t>Selezionare il sistema di funzionamento manuale</w:t>
      </w:r>
    </w:p>
    <w:p w:rsidR="00B05971" w:rsidRPr="008E0A21" w:rsidRDefault="00B05971">
      <w:pPr>
        <w:spacing w:before="5" w:after="0" w:line="100" w:lineRule="exact"/>
        <w:rPr>
          <w:sz w:val="10"/>
          <w:szCs w:val="10"/>
          <w:lang w:val="es-ES_tradnl"/>
        </w:rPr>
      </w:pPr>
    </w:p>
    <w:p w:rsidR="00B05971" w:rsidRPr="008E0A21" w:rsidRDefault="008E0A21">
      <w:pPr>
        <w:spacing w:after="0" w:line="163" w:lineRule="auto"/>
        <w:ind w:left="447" w:right="-101"/>
        <w:rPr>
          <w:rFonts w:ascii="Verdana" w:eastAsia="Verdana" w:hAnsi="Verdana" w:cs="Verdana"/>
          <w:sz w:val="20"/>
          <w:szCs w:val="20"/>
          <w:lang w:val="es-ES_tradnl"/>
        </w:rPr>
      </w:pPr>
      <w:r w:rsidRPr="008E0A21">
        <w:rPr>
          <w:rFonts w:ascii="Verdana" w:hAnsi="Verdana"/>
          <w:color w:val="231F20"/>
          <w:sz w:val="20"/>
          <w:lang w:val="es-ES_tradnl"/>
        </w:rPr>
        <w:t xml:space="preserve">della macchina agendo sul pulsante </w:t>
      </w:r>
      <w:r w:rsidR="009C354D">
        <w:rPr>
          <w:rFonts w:ascii="Verdana" w:eastAsia="Verdana" w:hAnsi="Verdana" w:cs="Verdana"/>
          <w:color w:val="231F20"/>
          <w:spacing w:val="20"/>
          <w:sz w:val="20"/>
          <w:szCs w:val="20"/>
        </w:rPr>
        <w:pict>
          <v:shape id="_x0000_i1131" type="#_x0000_t75" style="width:27pt;height:27.75pt;mso-position-horizontal-relative:char;mso-position-vertical-relative:line">
            <v:imagedata r:id="rId337"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(led acceso).</w:t>
      </w:r>
    </w:p>
    <w:p w:rsidR="00B05971" w:rsidRPr="008E0A21" w:rsidRDefault="00B05971">
      <w:pPr>
        <w:spacing w:after="0" w:line="110" w:lineRule="exact"/>
        <w:rPr>
          <w:sz w:val="11"/>
          <w:szCs w:val="11"/>
          <w:lang w:val="es-ES_tradnl"/>
        </w:rPr>
      </w:pPr>
    </w:p>
    <w:p w:rsidR="00B05971" w:rsidRPr="008E0A21" w:rsidRDefault="008E0A21">
      <w:pPr>
        <w:spacing w:after="0" w:line="240" w:lineRule="auto"/>
        <w:ind w:left="107" w:right="-46"/>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 xml:space="preserve">Alzare lo sportello mobile </w:t>
      </w:r>
      <w:r w:rsidRPr="008E0A21">
        <w:rPr>
          <w:rFonts w:ascii="Verdana" w:hAnsi="Verdana"/>
          <w:b/>
          <w:color w:val="231F20"/>
          <w:sz w:val="20"/>
          <w:lang w:val="es-ES_tradnl"/>
        </w:rPr>
        <w:t xml:space="preserve">(A) </w:t>
      </w:r>
      <w:r w:rsidRPr="008E0A21">
        <w:rPr>
          <w:rFonts w:ascii="Verdana" w:hAnsi="Verdana"/>
          <w:color w:val="231F20"/>
          <w:sz w:val="20"/>
          <w:lang w:val="es-ES_tradnl"/>
        </w:rPr>
        <w:t>dell’apparecchio.</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447" w:right="-56"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Posizionare la bocca della busta contenente il prodotto  da  confezionare  sulla  barra  saldante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8E0A21">
      <w:pPr>
        <w:spacing w:before="93" w:after="0" w:line="237" w:lineRule="auto"/>
        <w:ind w:left="447" w:right="-101"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 xml:space="preserve">Abbassare lo sportello mobile dell’apparecchio, selezionare il sistema di funzionamento manua- le della macchina agendo sul pulsante </w:t>
      </w:r>
      <w:r w:rsidR="009C354D">
        <w:rPr>
          <w:rFonts w:ascii="Verdana" w:eastAsia="Verdana" w:hAnsi="Verdana" w:cs="Verdana"/>
          <w:color w:val="231F20"/>
          <w:spacing w:val="20"/>
          <w:sz w:val="20"/>
          <w:szCs w:val="20"/>
        </w:rPr>
        <w:pict>
          <v:shape id="_x0000_i1132" type="#_x0000_t75" style="width:27pt;height:27.75pt;mso-position-horizontal-relative:char;mso-position-vertical-relative:line">
            <v:imagedata r:id="rId338"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ed esercitare una leggera pressione sul coperchio.</w:t>
      </w:r>
    </w:p>
    <w:p w:rsidR="00B05971" w:rsidRPr="008E0A21" w:rsidRDefault="009C354D">
      <w:pPr>
        <w:spacing w:before="99" w:after="0" w:line="237" w:lineRule="auto"/>
        <w:ind w:left="447" w:right="-107" w:hanging="340"/>
        <w:jc w:val="both"/>
        <w:rPr>
          <w:rFonts w:ascii="Verdana" w:eastAsia="Verdana" w:hAnsi="Verdana" w:cs="Verdana"/>
          <w:sz w:val="20"/>
          <w:szCs w:val="20"/>
          <w:lang w:val="es-ES_tradnl"/>
        </w:rPr>
      </w:pPr>
      <w:r>
        <w:pict>
          <v:group id="_x0000_s1867" style="position:absolute;left:0;text-align:left;margin-left:28.35pt;margin-top:78.9pt;width:255.15pt;height:79.95pt;z-index:-8095;mso-position-horizontal-relative:page" coordorigin="567,1578" coordsize="5103,1599">
            <v:shape id="_x0000_s1870" type="#_x0000_t75" style="position:absolute;left:675;top:1686;width:516;height:516">
              <v:imagedata r:id="rId339" o:title=""/>
            </v:shape>
            <v:group id="_x0000_s1868" style="position:absolute;left:572;top:1583;width:5093;height:1589" coordorigin="572,1583" coordsize="5093,1589">
              <v:shape id="_x0000_s1869" style="position:absolute;left:572;top:1583;width:5093;height:1589" coordorigin="572,1583" coordsize="5093,1589" path="m662,1583r-61,3l572,1659r,1423l572,3118r44,53l5575,3172r36,l5664,3128r1,-1455l5665,1637r-44,-53l662,1583xe" filled="f" strokecolor="#231f20" strokeweight=".5pt">
                <v:path arrowok="t"/>
              </v:shape>
            </v:group>
            <w10:wrap anchorx="page"/>
          </v:group>
        </w:pict>
      </w:r>
      <w:r w:rsidR="008E0A21" w:rsidRPr="008E0A21">
        <w:rPr>
          <w:rFonts w:ascii="Verdana" w:hAnsi="Verdana"/>
          <w:b/>
          <w:color w:val="231F20"/>
          <w:sz w:val="20"/>
          <w:lang w:val="es-ES_tradnl"/>
        </w:rPr>
        <w:t xml:space="preserve">8) </w:t>
      </w:r>
      <w:r w:rsidR="008E0A21" w:rsidRPr="008E0A21">
        <w:rPr>
          <w:rFonts w:ascii="Verdana" w:hAnsi="Verdana"/>
          <w:color w:val="231F20"/>
          <w:sz w:val="20"/>
          <w:lang w:val="es-ES_tradnl"/>
        </w:rPr>
        <w:t xml:space="preserve">Dopo circa 3-4 secondi di avviamento premere il pulsante </w:t>
      </w:r>
      <w:r>
        <w:rPr>
          <w:rFonts w:ascii="Verdana" w:eastAsia="Verdana" w:hAnsi="Verdana" w:cs="Verdana"/>
          <w:color w:val="231F20"/>
          <w:sz w:val="20"/>
          <w:szCs w:val="20"/>
        </w:rPr>
        <w:pict>
          <v:shape id="_x0000_i1133" type="#_x0000_t75" style="width:27pt;height:27.75pt;mso-position-horizontal-relative:char;mso-position-vertical-relative:line">
            <v:imagedata r:id="rId340" o:title=""/>
          </v:shape>
        </w:pict>
      </w:r>
      <w:r w:rsidR="008E0A21" w:rsidRPr="008E0A21">
        <w:rPr>
          <w:rFonts w:ascii="Verdana" w:hAnsi="Verdana"/>
          <w:color w:val="231F20"/>
          <w:sz w:val="20"/>
          <w:lang w:val="es-ES_tradnl"/>
        </w:rPr>
        <w:t>. La macchina provvederà alla saldatura della busta arrestandosi automatica- mente ad operazione conclusa.</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788" w:right="57"/>
        <w:rPr>
          <w:rFonts w:ascii="Verdana" w:eastAsia="Verdana" w:hAnsi="Verdana" w:cs="Verdana"/>
          <w:sz w:val="20"/>
          <w:szCs w:val="20"/>
          <w:lang w:val="es-ES_tradnl"/>
        </w:rPr>
      </w:pPr>
      <w:r w:rsidRPr="008E0A21">
        <w:rPr>
          <w:rFonts w:ascii="Verdana" w:hAnsi="Verdana"/>
          <w:b/>
          <w:color w:val="231F20"/>
          <w:sz w:val="20"/>
          <w:lang w:val="es-ES_tradnl"/>
        </w:rPr>
        <w:t>Ultimato l’utilizzo della macchina pre- mere ON/OFF.</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220" w:right="57"/>
        <w:jc w:val="both"/>
        <w:rPr>
          <w:rFonts w:ascii="Verdana" w:eastAsia="Verdana" w:hAnsi="Verdana" w:cs="Verdana"/>
          <w:sz w:val="20"/>
          <w:szCs w:val="20"/>
          <w:lang w:val="es-ES_tradnl"/>
        </w:rPr>
      </w:pPr>
      <w:r w:rsidRPr="008E0A21">
        <w:rPr>
          <w:rFonts w:ascii="Verdana" w:hAnsi="Verdana"/>
          <w:b/>
          <w:color w:val="231F20"/>
          <w:sz w:val="20"/>
          <w:lang w:val="es-ES_tradnl"/>
        </w:rPr>
        <w:t>Per disinserire completamente la corrente della macchina, togliere la spina di alimen- tazione dalla presa di corrente.</w:t>
      </w:r>
    </w:p>
    <w:p w:rsidR="00B05971" w:rsidRPr="008E0A21" w:rsidRDefault="008E0A21">
      <w:pPr>
        <w:spacing w:before="3" w:after="0" w:line="160" w:lineRule="exact"/>
        <w:rPr>
          <w:sz w:val="16"/>
          <w:szCs w:val="16"/>
          <w:lang w:val="es-ES_tradnl"/>
        </w:rPr>
      </w:pPr>
      <w:r w:rsidRPr="008E0A21">
        <w:rPr>
          <w:lang w:val="es-ES_tradnl"/>
        </w:rPr>
        <w:br w:type="column"/>
      </w:r>
    </w:p>
    <w:p w:rsidR="00B05971" w:rsidRPr="00AC7F36" w:rsidRDefault="008E0A21" w:rsidP="00AC7F36">
      <w:pPr>
        <w:spacing w:after="0" w:line="544" w:lineRule="exact"/>
        <w:ind w:left="340" w:right="-20"/>
        <w:rPr>
          <w:rFonts w:ascii="Verdana" w:hAnsi="Verdana"/>
          <w:color w:val="231F20"/>
          <w:position w:val="10"/>
          <w:sz w:val="20"/>
        </w:rPr>
      </w:pPr>
      <w:r w:rsidRPr="00AC7F36">
        <w:rPr>
          <w:rFonts w:ascii="Verdana" w:hAnsi="Verdana"/>
          <w:b/>
          <w:color w:val="231F20"/>
          <w:position w:val="10"/>
          <w:sz w:val="20"/>
        </w:rPr>
        <w:t>4)</w:t>
      </w:r>
      <w:r w:rsidRPr="00AC7F36">
        <w:rPr>
          <w:rFonts w:ascii="Verdana" w:hAnsi="Verdana"/>
          <w:color w:val="231F20"/>
          <w:position w:val="10"/>
          <w:sz w:val="20"/>
        </w:rPr>
        <w:t xml:space="preserve"> Выберите ручной режим, нажав кнопку</w:t>
      </w:r>
    </w:p>
    <w:p w:rsidR="00B05971" w:rsidRDefault="009C354D">
      <w:pPr>
        <w:spacing w:after="0" w:line="544" w:lineRule="exact"/>
        <w:ind w:left="340" w:right="-20"/>
        <w:rPr>
          <w:rFonts w:ascii="Verdana" w:eastAsia="Verdana" w:hAnsi="Verdana" w:cs="Verdana"/>
          <w:sz w:val="20"/>
          <w:szCs w:val="20"/>
        </w:rPr>
      </w:pPr>
      <w:r>
        <w:pict>
          <v:shape id="_x0000_i1134" type="#_x0000_t75" style="width:27pt;height:27.75pt;mso-position-horizontal-relative:char;mso-position-vertical-relative:line">
            <v:imagedata r:id="rId341" o:title=""/>
          </v:shape>
        </w:pict>
      </w:r>
      <w:r w:rsidR="008E0A21">
        <w:rPr>
          <w:rFonts w:ascii="Times New Roman" w:hAnsi="Times New Roman"/>
          <w:position w:val="10"/>
          <w:sz w:val="20"/>
        </w:rPr>
        <w:t xml:space="preserve"> </w:t>
      </w:r>
      <w:r w:rsidR="008E0A21">
        <w:rPr>
          <w:rFonts w:ascii="Verdana" w:hAnsi="Verdana"/>
          <w:color w:val="231F20"/>
          <w:position w:val="10"/>
          <w:sz w:val="20"/>
        </w:rPr>
        <w:t>(индикатор загорается).</w:t>
      </w:r>
    </w:p>
    <w:p w:rsidR="00B05971" w:rsidRDefault="00B05971">
      <w:pPr>
        <w:spacing w:before="6" w:after="0" w:line="160" w:lineRule="exact"/>
        <w:rPr>
          <w:sz w:val="16"/>
          <w:szCs w:val="16"/>
        </w:rPr>
      </w:pPr>
    </w:p>
    <w:p w:rsidR="00B05971" w:rsidRPr="00AC7F36" w:rsidRDefault="008E0A21" w:rsidP="00AC7F36">
      <w:pPr>
        <w:spacing w:after="0" w:line="544" w:lineRule="exact"/>
        <w:ind w:left="340" w:right="-20"/>
        <w:rPr>
          <w:rFonts w:ascii="Verdana" w:hAnsi="Verdana"/>
          <w:color w:val="231F20"/>
          <w:position w:val="10"/>
          <w:sz w:val="20"/>
        </w:rPr>
      </w:pPr>
      <w:r w:rsidRPr="00AC7F36">
        <w:rPr>
          <w:rFonts w:ascii="Verdana" w:hAnsi="Verdana"/>
          <w:b/>
          <w:color w:val="231F20"/>
          <w:position w:val="10"/>
          <w:sz w:val="20"/>
        </w:rPr>
        <w:t>5)</w:t>
      </w:r>
      <w:r w:rsidRPr="00AC7F36">
        <w:rPr>
          <w:rFonts w:ascii="Verdana" w:hAnsi="Verdana"/>
          <w:color w:val="231F20"/>
          <w:position w:val="10"/>
          <w:sz w:val="20"/>
        </w:rPr>
        <w:t xml:space="preserve"> Поднимите крышку прибора </w:t>
      </w:r>
      <w:r w:rsidRPr="00AC7F36">
        <w:rPr>
          <w:rFonts w:ascii="Verdana" w:hAnsi="Verdana"/>
          <w:b/>
          <w:color w:val="231F20"/>
          <w:position w:val="10"/>
          <w:sz w:val="20"/>
        </w:rPr>
        <w:t>(А).</w:t>
      </w:r>
    </w:p>
    <w:p w:rsidR="00B05971" w:rsidRPr="00AC7F36" w:rsidRDefault="008E0A21" w:rsidP="006F34AB">
      <w:pPr>
        <w:spacing w:after="0" w:line="240" w:lineRule="auto"/>
        <w:ind w:left="340" w:right="-23"/>
        <w:rPr>
          <w:rFonts w:ascii="Verdana" w:hAnsi="Verdana"/>
          <w:color w:val="231F20"/>
          <w:position w:val="10"/>
          <w:sz w:val="20"/>
        </w:rPr>
      </w:pPr>
      <w:r w:rsidRPr="00AC7F36">
        <w:rPr>
          <w:rFonts w:ascii="Verdana" w:hAnsi="Verdana"/>
          <w:b/>
          <w:color w:val="231F20"/>
          <w:position w:val="10"/>
          <w:sz w:val="20"/>
        </w:rPr>
        <w:t>6)</w:t>
      </w:r>
      <w:r w:rsidRPr="00AC7F36">
        <w:rPr>
          <w:rFonts w:ascii="Verdana" w:hAnsi="Verdana"/>
          <w:color w:val="231F20"/>
          <w:position w:val="10"/>
          <w:sz w:val="20"/>
        </w:rPr>
        <w:t xml:space="preserve"> Уложите отверстие пакета с продуктом на запаечную планку </w:t>
      </w:r>
      <w:r w:rsidRPr="00AC7F36">
        <w:rPr>
          <w:rFonts w:ascii="Verdana" w:hAnsi="Verdana"/>
          <w:b/>
          <w:color w:val="231F20"/>
          <w:position w:val="10"/>
          <w:sz w:val="20"/>
        </w:rPr>
        <w:t>(В).</w:t>
      </w:r>
    </w:p>
    <w:p w:rsidR="00B05971" w:rsidRDefault="00B05971">
      <w:pPr>
        <w:spacing w:before="1" w:after="0" w:line="130" w:lineRule="exact"/>
        <w:rPr>
          <w:sz w:val="13"/>
          <w:szCs w:val="13"/>
        </w:rPr>
      </w:pPr>
    </w:p>
    <w:p w:rsidR="00B05971" w:rsidRPr="00AC7F36" w:rsidRDefault="008E0A21" w:rsidP="00AC7F36">
      <w:pPr>
        <w:spacing w:after="0" w:line="240" w:lineRule="auto"/>
        <w:ind w:left="340" w:right="-23"/>
        <w:rPr>
          <w:rFonts w:ascii="Verdana" w:hAnsi="Verdana"/>
          <w:color w:val="231F20"/>
          <w:position w:val="10"/>
          <w:sz w:val="20"/>
        </w:rPr>
      </w:pPr>
      <w:r w:rsidRPr="00AC7F36">
        <w:rPr>
          <w:rFonts w:ascii="Verdana" w:hAnsi="Verdana"/>
          <w:b/>
          <w:color w:val="231F20"/>
          <w:position w:val="10"/>
          <w:sz w:val="20"/>
        </w:rPr>
        <w:t>7)</w:t>
      </w:r>
      <w:r w:rsidRPr="00AC7F36">
        <w:rPr>
          <w:rFonts w:ascii="Verdana" w:hAnsi="Verdana"/>
          <w:color w:val="231F20"/>
          <w:position w:val="10"/>
          <w:sz w:val="20"/>
        </w:rPr>
        <w:t xml:space="preserve"> Опустите крышку, </w:t>
      </w:r>
    </w:p>
    <w:p w:rsidR="00B05971" w:rsidRPr="00AC7F36" w:rsidRDefault="008E0A21" w:rsidP="00AC7F36">
      <w:pPr>
        <w:spacing w:after="0" w:line="240" w:lineRule="auto"/>
        <w:ind w:left="340" w:right="-23"/>
        <w:rPr>
          <w:rFonts w:ascii="Verdana" w:hAnsi="Verdana"/>
          <w:color w:val="231F20"/>
          <w:position w:val="10"/>
          <w:sz w:val="20"/>
        </w:rPr>
      </w:pPr>
      <w:r w:rsidRPr="00AC7F36">
        <w:rPr>
          <w:rFonts w:ascii="Verdana" w:hAnsi="Verdana"/>
          <w:color w:val="231F20"/>
          <w:position w:val="10"/>
          <w:sz w:val="20"/>
        </w:rPr>
        <w:t xml:space="preserve">установите ручной режим, нажав кнопку </w:t>
      </w:r>
      <w:r w:rsidR="009C354D">
        <w:rPr>
          <w:rFonts w:ascii="Verdana" w:hAnsi="Verdana"/>
          <w:color w:val="231F20"/>
          <w:position w:val="10"/>
          <w:sz w:val="20"/>
        </w:rPr>
        <w:pict>
          <v:shape id="_x0000_i1135" type="#_x0000_t75" style="width:27pt;height:27.75pt;mso-position-horizontal-relative:char;mso-position-vertical-relative:line">
            <v:imagedata r:id="rId342" o:title=""/>
          </v:shape>
        </w:pict>
      </w:r>
      <w:r w:rsidRPr="00AC7F36">
        <w:rPr>
          <w:rFonts w:ascii="Verdana" w:hAnsi="Verdana"/>
          <w:color w:val="231F20"/>
          <w:position w:val="10"/>
          <w:sz w:val="20"/>
        </w:rPr>
        <w:t>и</w:t>
      </w:r>
      <w:r w:rsidR="00AC7F36">
        <w:rPr>
          <w:rFonts w:ascii="Verdana" w:hAnsi="Verdana"/>
          <w:color w:val="231F20"/>
          <w:position w:val="10"/>
          <w:sz w:val="20"/>
        </w:rPr>
        <w:t xml:space="preserve"> </w:t>
      </w:r>
      <w:r w:rsidRPr="00AC7F36">
        <w:rPr>
          <w:rFonts w:ascii="Verdana" w:hAnsi="Verdana"/>
          <w:color w:val="231F20"/>
          <w:position w:val="10"/>
          <w:sz w:val="20"/>
        </w:rPr>
        <w:t>слегка прижмите крышку вниз.</w:t>
      </w:r>
    </w:p>
    <w:p w:rsidR="00B05971" w:rsidRDefault="008E0A21" w:rsidP="00AC7F36">
      <w:pPr>
        <w:spacing w:after="0" w:line="240" w:lineRule="auto"/>
        <w:ind w:right="-20" w:firstLine="340"/>
        <w:rPr>
          <w:rFonts w:ascii="Verdana" w:eastAsia="Verdana" w:hAnsi="Verdana" w:cs="Verdana"/>
          <w:sz w:val="20"/>
          <w:szCs w:val="20"/>
        </w:rPr>
      </w:pPr>
      <w:r w:rsidRPr="00AC7F36">
        <w:rPr>
          <w:b/>
        </w:rPr>
        <w:t>8)</w:t>
      </w:r>
      <w:r>
        <w:t xml:space="preserve"> Спустя 3-4 секунды нажмите кнопку </w:t>
      </w:r>
      <w:r w:rsidR="009C354D">
        <w:rPr>
          <w:rFonts w:ascii="Verdana" w:eastAsia="Verdana" w:hAnsi="Verdana" w:cs="Verdana"/>
          <w:color w:val="231F20"/>
          <w:sz w:val="20"/>
          <w:szCs w:val="20"/>
        </w:rPr>
        <w:pict>
          <v:shape id="_x0000_i1136" type="#_x0000_t75" style="width:27pt;height:27.75pt;mso-position-horizontal-relative:char;mso-position-vertical-relative:line">
            <v:imagedata r:id="rId343" o:title=""/>
          </v:shape>
        </w:pict>
      </w:r>
      <w:r>
        <w:t>.</w:t>
      </w:r>
    </w:p>
    <w:p w:rsidR="00B05971" w:rsidRDefault="008E0A21">
      <w:pPr>
        <w:spacing w:after="0" w:line="215" w:lineRule="exact"/>
        <w:ind w:left="340" w:right="-20"/>
        <w:rPr>
          <w:rFonts w:ascii="Verdana" w:eastAsia="Verdana" w:hAnsi="Verdana" w:cs="Verdana"/>
          <w:sz w:val="20"/>
          <w:szCs w:val="20"/>
        </w:rPr>
      </w:pPr>
      <w:r>
        <w:rPr>
          <w:rFonts w:ascii="Verdana" w:hAnsi="Verdana"/>
          <w:color w:val="231F20"/>
          <w:sz w:val="20"/>
        </w:rPr>
        <w:t>Пакет будет запаян, после чего прибор</w:t>
      </w:r>
    </w:p>
    <w:p w:rsidR="00B05971" w:rsidRDefault="008E0A21">
      <w:pPr>
        <w:spacing w:after="0" w:line="240" w:lineRule="exact"/>
        <w:ind w:left="340" w:right="-20"/>
        <w:rPr>
          <w:rFonts w:ascii="Verdana" w:eastAsia="Verdana" w:hAnsi="Verdana" w:cs="Verdana"/>
          <w:sz w:val="20"/>
          <w:szCs w:val="20"/>
        </w:rPr>
      </w:pPr>
      <w:r>
        <w:rPr>
          <w:rFonts w:ascii="Verdana" w:hAnsi="Verdana"/>
          <w:color w:val="231F20"/>
          <w:position w:val="-1"/>
          <w:sz w:val="20"/>
        </w:rPr>
        <w:t xml:space="preserve">автоматически остановится. </w:t>
      </w:r>
    </w:p>
    <w:p w:rsidR="00B05971" w:rsidRDefault="009C354D">
      <w:pPr>
        <w:spacing w:after="0" w:line="200" w:lineRule="exact"/>
        <w:rPr>
          <w:sz w:val="20"/>
          <w:szCs w:val="20"/>
        </w:rPr>
      </w:pPr>
      <w:r>
        <w:pict>
          <v:group id="_x0000_s1859" style="position:absolute;margin-left:292.95pt;margin-top:4.7pt;width:255.15pt;height:67.75pt;z-index:-8094;mso-position-horizontal-relative:page" coordorigin="5953,831" coordsize="5103,1355">
            <v:shape id="_x0000_s1862" type="#_x0000_t75" style="position:absolute;left:6061;top:939;width:516;height:516">
              <v:imagedata r:id="rId344" o:title=""/>
            </v:shape>
            <v:group id="_x0000_s1860" style="position:absolute;left:5958;top:836;width:5093;height:1345" coordorigin="5958,836" coordsize="5093,1345">
              <v:shape id="_x0000_s1861" style="position:absolute;left:5958;top:836;width:5093;height:1345" coordorigin="5958,836" coordsize="5093,1345" path="m6048,836r-61,2l5958,911r,1180l5958,2127r44,53l10961,2181r36,-1l11050,2137r1,-1211l11051,890r-44,-53l6048,836xe" filled="f" strokecolor="#231f20" strokeweight=".5pt">
                <v:path arrowok="t"/>
              </v:shape>
            </v:group>
            <w10:wrap anchorx="page"/>
          </v:group>
        </w:pict>
      </w:r>
    </w:p>
    <w:p w:rsidR="00B05971" w:rsidRDefault="008E0A21" w:rsidP="00AC7F36">
      <w:pPr>
        <w:spacing w:after="0" w:line="240" w:lineRule="auto"/>
        <w:ind w:left="681" w:right="-20"/>
        <w:rPr>
          <w:rFonts w:ascii="Verdana" w:eastAsia="Verdana" w:hAnsi="Verdana" w:cs="Verdana"/>
          <w:sz w:val="20"/>
          <w:szCs w:val="20"/>
        </w:rPr>
      </w:pPr>
      <w:r>
        <w:rPr>
          <w:rFonts w:ascii="Verdana" w:hAnsi="Verdana"/>
          <w:b/>
          <w:color w:val="231F20"/>
          <w:sz w:val="20"/>
        </w:rPr>
        <w:t>Завершив работу, нажмите кнопку</w:t>
      </w:r>
    </w:p>
    <w:p w:rsidR="00B05971" w:rsidRDefault="008E0A21" w:rsidP="00AC7F36">
      <w:pPr>
        <w:spacing w:after="0" w:line="240" w:lineRule="exact"/>
        <w:ind w:left="646" w:right="-140"/>
        <w:rPr>
          <w:rFonts w:ascii="Verdana" w:eastAsia="Verdana" w:hAnsi="Verdana" w:cs="Verdana"/>
          <w:sz w:val="20"/>
          <w:szCs w:val="20"/>
        </w:rPr>
      </w:pPr>
      <w:r>
        <w:rPr>
          <w:rFonts w:ascii="Verdana" w:hAnsi="Verdana"/>
          <w:b/>
          <w:color w:val="231F20"/>
          <w:position w:val="-1"/>
          <w:sz w:val="20"/>
        </w:rPr>
        <w:t>ВКЛ/ВЫКЛ.</w:t>
      </w:r>
    </w:p>
    <w:p w:rsidR="00B05971" w:rsidRDefault="00B05971" w:rsidP="00AC7F36">
      <w:pPr>
        <w:spacing w:before="6" w:after="0" w:line="240" w:lineRule="exact"/>
        <w:rPr>
          <w:sz w:val="24"/>
          <w:szCs w:val="24"/>
        </w:rPr>
      </w:pPr>
    </w:p>
    <w:p w:rsidR="00B05971" w:rsidRDefault="008E0A21" w:rsidP="00AC7F36">
      <w:pPr>
        <w:spacing w:after="0" w:line="240" w:lineRule="exact"/>
        <w:ind w:left="113" w:right="187"/>
        <w:rPr>
          <w:rFonts w:ascii="Verdana" w:eastAsia="Verdana" w:hAnsi="Verdana" w:cs="Verdana"/>
          <w:sz w:val="20"/>
          <w:szCs w:val="20"/>
        </w:rPr>
      </w:pPr>
      <w:r>
        <w:rPr>
          <w:rFonts w:ascii="Verdana" w:hAnsi="Verdana"/>
          <w:b/>
          <w:color w:val="231F20"/>
          <w:sz w:val="20"/>
        </w:rPr>
        <w:t>Отключите прибор от сети, чтобы полностью прервать подачу питания.</w:t>
      </w:r>
    </w:p>
    <w:p w:rsidR="00B05971" w:rsidRDefault="00B05971">
      <w:pPr>
        <w:spacing w:after="0" w:line="240" w:lineRule="exact"/>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9C354D">
      <w:pPr>
        <w:spacing w:before="1" w:after="0" w:line="110" w:lineRule="exact"/>
        <w:rPr>
          <w:sz w:val="11"/>
          <w:szCs w:val="11"/>
        </w:rPr>
      </w:pPr>
      <w:r>
        <w:pict>
          <v:group id="_x0000_s1855" style="position:absolute;margin-left:27.85pt;margin-top:605.55pt;width:256.15pt;height:191.5pt;z-index:-8091;mso-position-horizontal-relative:page;mso-position-vertical-relative:page" coordorigin="557,12111" coordsize="5123,3830">
            <v:shape id="_x0000_s1858" type="#_x0000_t75" style="position:absolute;left:567;top:12121;width:5052;height:3810">
              <v:imagedata r:id="rId321" o:title=""/>
            </v:shape>
            <v:group id="_x0000_s1856" style="position:absolute;left:567;top:12121;width:5103;height:3810" coordorigin="567,12121" coordsize="5103,3810">
              <v:shape id="_x0000_s1857" style="position:absolute;left:567;top:12121;width:5103;height:3810" coordorigin="567,12121" coordsize="5103,3810" path="m567,15931r5103,l5670,12121r-5103,l567,15931xe" filled="f" strokecolor="#231f20" strokeweight="1pt">
                <v:path arrowok="t"/>
              </v:shape>
            </v:group>
            <w10:wrap anchorx="page" anchory="page"/>
          </v:group>
        </w:pict>
      </w:r>
    </w:p>
    <w:p w:rsidR="00B05971" w:rsidRDefault="00B05971">
      <w:pPr>
        <w:spacing w:after="0" w:line="200" w:lineRule="exact"/>
        <w:rPr>
          <w:sz w:val="20"/>
          <w:szCs w:val="20"/>
        </w:rPr>
      </w:pPr>
    </w:p>
    <w:p w:rsidR="00B05971" w:rsidRPr="008E0A21" w:rsidRDefault="009C354D">
      <w:pPr>
        <w:spacing w:before="10" w:after="0" w:line="312" w:lineRule="exact"/>
        <w:ind w:left="4453" w:right="5953"/>
        <w:jc w:val="center"/>
        <w:rPr>
          <w:rFonts w:ascii="Verdana" w:eastAsia="Verdana" w:hAnsi="Verdana" w:cs="Verdana"/>
          <w:sz w:val="28"/>
          <w:szCs w:val="28"/>
          <w:lang w:val="es-ES_tradnl"/>
        </w:rPr>
      </w:pPr>
      <w:r>
        <w:pict>
          <v:group id="_x0000_s1837" style="position:absolute;left:0;text-align:left;margin-left:325.2pt;margin-top:-18.85pt;width:227.6pt;height:186.95pt;z-index:-8092;mso-position-horizontal-relative:page" coordorigin="6504,-377" coordsize="4552,3739">
            <v:shape id="_x0000_s1850" type="#_x0000_t75" style="position:absolute;left:6514;top:-367;width:4532;height:3718">
              <v:imagedata r:id="rId322" o:title=""/>
            </v:shape>
            <v:group id="_x0000_s1848" style="position:absolute;left:6514;top:-367;width:4532;height:3719" coordorigin="6514,-367" coordsize="4532,3719">
              <v:shape id="_x0000_s1849" style="position:absolute;left:6514;top:-367;width:4532;height:3719" coordorigin="6514,-367" coordsize="4532,3719" path="m6514,3352r4532,l11046,-367r-4532,l6514,3352xe" filled="f" strokecolor="#231f20" strokeweight="1pt">
                <v:path arrowok="t"/>
              </v:shape>
            </v:group>
            <v:group id="_x0000_s1846" style="position:absolute;left:6745;top:433;width:245;height:958" coordorigin="6745,433" coordsize="245,958">
              <v:shape id="_x0000_s1847" style="position:absolute;left:6745;top:433;width:245;height:958" coordorigin="6745,433" coordsize="245,958" path="m6745,433r245,957e" filled="f" strokecolor="#231f20" strokeweight=".5pt">
                <v:path arrowok="t"/>
              </v:shape>
            </v:group>
            <v:group id="_x0000_s1844" style="position:absolute;left:6925;top:1270;width:81;height:155" coordorigin="6925,1270" coordsize="81,155">
              <v:shape id="_x0000_s1845" style="position:absolute;left:6925;top:1270;width:81;height:155" coordorigin="6925,1270" coordsize="81,155" path="m7006,1270r-81,21l7004,1425r2,-155e" fillcolor="#231f20" stroked="f">
                <v:path arrowok="t"/>
              </v:shape>
            </v:group>
            <v:group id="_x0000_s1842" style="position:absolute;left:6925;top:1270;width:81;height:155" coordorigin="6925,1270" coordsize="81,155">
              <v:shape id="_x0000_s1843" style="position:absolute;left:6925;top:1270;width:81;height:155" coordorigin="6925,1270" coordsize="81,155" path="m7004,1425r2,-155l6925,1291r79,134xe" filled="f" strokecolor="#231f20" strokeweight=".5pt">
                <v:path arrowok="t"/>
              </v:shape>
            </v:group>
            <v:group id="_x0000_s1840" style="position:absolute;left:6543;top:223;width:411;height:412" coordorigin="6543,223" coordsize="411,412">
              <v:shape id="_x0000_s1841" style="position:absolute;left:6543;top:223;width:411;height:412" coordorigin="6543,223" coordsize="411,412" path="m6749,223r-67,11l6624,264r-45,47l6551,370r-8,44l6544,439r17,69l6595,564r48,41l6702,629r44,6l6748,635r67,-12l6873,593r45,-47l6946,486r8,-44l6953,417r-17,-68l6901,293r-48,-41l6793,228r-44,-5e" stroked="f">
                <v:path arrowok="t"/>
              </v:shape>
            </v:group>
            <v:group id="_x0000_s1838" style="position:absolute;left:6543;top:223;width:411;height:412" coordorigin="6543,223" coordsize="411,412">
              <v:shape id="_x0000_s1839" style="position:absolute;left:6543;top:223;width:411;height:412" coordorigin="6543,223" coordsize="411,412" path="m6748,635r67,-12l6873,593r45,-47l6946,486r8,-44l6953,417r-17,-68l6901,293r-48,-41l6793,228r-44,-5l6726,224r-64,18l6608,278r-40,52l6546,392r-3,22l6544,439r17,69l6595,564r48,41l6702,629r46,6xe" filled="f" strokecolor="#231f20" strokeweight=".5pt">
                <v:path arrowok="t"/>
              </v:shape>
            </v:group>
            <w10:wrap anchorx="page"/>
          </v:group>
        </w:pict>
      </w:r>
      <w:r w:rsidR="008E0A21" w:rsidRPr="008E0A21">
        <w:rPr>
          <w:rFonts w:ascii="Verdana" w:hAnsi="Verdana"/>
          <w:b/>
          <w:color w:val="231F20"/>
          <w:position w:val="-3"/>
          <w:sz w:val="28"/>
          <w:lang w:val="es-ES_tradnl"/>
        </w:rPr>
        <w:t>A</w:t>
      </w:r>
    </w:p>
    <w:p w:rsidR="00B05971" w:rsidRPr="008E0A21" w:rsidRDefault="009C354D">
      <w:pPr>
        <w:spacing w:after="0" w:line="262" w:lineRule="exact"/>
        <w:ind w:left="6140" w:right="4270"/>
        <w:jc w:val="center"/>
        <w:rPr>
          <w:rFonts w:ascii="Verdana" w:eastAsia="Verdana" w:hAnsi="Verdana" w:cs="Verdana"/>
          <w:sz w:val="28"/>
          <w:szCs w:val="28"/>
          <w:lang w:val="es-ES_tradnl"/>
        </w:rPr>
      </w:pPr>
      <w:r>
        <w:pict>
          <v:group id="_x0000_s1829" style="position:absolute;left:0;text-align:left;margin-left:21.15pt;margin-top:-22.8pt;width:243pt;height:181.35pt;z-index:-8093;mso-position-horizontal-relative:page" coordorigin="423,-456" coordsize="4860,3627">
            <v:shape id="_x0000_s1836" type="#_x0000_t75" style="position:absolute;left:423;top:-456;width:4860;height:3627">
              <v:imagedata r:id="rId345" o:title=""/>
            </v:shape>
            <v:group id="_x0000_s1834" style="position:absolute;left:3967;top:-131;width:1096;height:522" coordorigin="3967,-131" coordsize="1096,522">
              <v:shape id="_x0000_s1835" style="position:absolute;left:3967;top:-131;width:1096;height:522" coordorigin="3967,-131" coordsize="1096,522" path="m3967,391l5063,-131e" filled="f" strokecolor="#231f20" strokeweight=".5pt">
                <v:path arrowok="t"/>
              </v:shape>
            </v:group>
            <v:group id="_x0000_s1832" style="position:absolute;left:4857;top:-334;width:411;height:412" coordorigin="4857,-334" coordsize="411,412">
              <v:shape id="_x0000_s1833" style="position:absolute;left:4857;top:-334;width:411;height:412" coordorigin="4857,-334" coordsize="411,412" path="m5064,-334r-67,11l4939,-292r-45,47l4865,-186r-8,44l4859,-117r16,68l4910,7r48,42l5017,73r44,5l5063,78r67,-11l5188,36r45,-47l5261,-70r8,-45l5267,-139r-16,-68l5216,-263r-48,-42l5108,-329r-44,-5e" stroked="f">
                <v:path arrowok="t"/>
              </v:shape>
            </v:group>
            <v:group id="_x0000_s1830" style="position:absolute;left:4857;top:-334;width:411;height:412" coordorigin="4857,-334" coordsize="411,412">
              <v:shape id="_x0000_s1831" style="position:absolute;left:4857;top:-334;width:411;height:412" coordorigin="4857,-334" coordsize="411,412" path="m5063,78r67,-11l5188,36r45,-47l5261,-70r8,-45l5267,-139r-16,-68l5216,-263r-48,-42l5108,-329r-44,-5l5041,-332r-65,18l4922,-278r-40,51l4860,-164r-3,22l4859,-117r16,68l4910,7r48,42l5017,73r46,5xe" filled="f" strokecolor="#231f20" strokeweight=".5pt">
                <v:path arrowok="t"/>
              </v:shape>
            </v:group>
            <w10:wrap anchorx="page"/>
          </v:group>
        </w:pict>
      </w:r>
      <w:r w:rsidR="008E0A21" w:rsidRPr="008E0A21">
        <w:rPr>
          <w:rFonts w:ascii="Verdana" w:hAnsi="Verdana"/>
          <w:b/>
          <w:color w:val="231F20"/>
          <w:position w:val="1"/>
          <w:sz w:val="28"/>
          <w:lang w:val="es-ES_tradnl"/>
        </w:rPr>
        <w:t>B</w:t>
      </w:r>
    </w:p>
    <w:p w:rsidR="00B05971" w:rsidRPr="008E0A21" w:rsidRDefault="009C354D">
      <w:pPr>
        <w:spacing w:after="0" w:line="236" w:lineRule="exact"/>
        <w:ind w:left="3459" w:right="-20"/>
        <w:rPr>
          <w:rFonts w:ascii="Verdana" w:eastAsia="Verdana" w:hAnsi="Verdana" w:cs="Verdana"/>
          <w:sz w:val="21"/>
          <w:szCs w:val="21"/>
          <w:lang w:val="es-ES_tradnl"/>
        </w:rPr>
      </w:pPr>
      <w:r>
        <w:pict>
          <v:group id="_x0000_s1851" style="position:absolute;left:0;text-align:left;margin-left:309.5pt;margin-top:615.3pt;width:244.3pt;height:191.5pt;z-index:-8090;mso-position-horizontal-relative:page;mso-position-vertical-relative:page" coordorigin="6170,12111" coordsize="4886,3830">
            <v:shape id="_x0000_s1854" type="#_x0000_t75" style="position:absolute;left:6180;top:12132;width:4845;height:3799">
              <v:imagedata r:id="rId270" o:title=""/>
            </v:shape>
            <v:group id="_x0000_s1852" style="position:absolute;left:6180;top:12121;width:4866;height:3810" coordorigin="6180,12121" coordsize="4866,3810">
              <v:shape id="_x0000_s1853" style="position:absolute;left:6180;top:12121;width:4866;height:3810" coordorigin="6180,12121" coordsize="4866,3810" path="m6180,15931r4866,l11046,12121r-4866,l6180,15931xe" filled="f" strokecolor="#231f20" strokeweight="1pt">
                <v:path arrowok="t"/>
              </v:shape>
            </v:group>
            <w10:wrap anchorx="page" anchory="page"/>
          </v:group>
        </w:pict>
      </w:r>
      <w:r w:rsidR="008E0A21" w:rsidRPr="008E0A21">
        <w:rPr>
          <w:rFonts w:ascii="Verdana" w:hAnsi="Verdana"/>
          <w:color w:val="231F20"/>
          <w:sz w:val="21"/>
          <w:lang w:val="es-ES_tradnl"/>
        </w:rPr>
        <w:t>•</w:t>
      </w:r>
    </w:p>
    <w:p w:rsidR="00B05971" w:rsidRPr="008E0A21" w:rsidRDefault="00B05971">
      <w:pPr>
        <w:spacing w:after="0" w:line="236" w:lineRule="exact"/>
        <w:rPr>
          <w:rFonts w:ascii="Verdana" w:eastAsia="Verdana" w:hAnsi="Verdana" w:cs="Verdana"/>
          <w:sz w:val="21"/>
          <w:szCs w:val="21"/>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822" style="position:absolute;left:0;text-align:left;margin-left:42.4pt;margin-top:4.6pt;width:165.65pt;height:17.75pt;z-index:-8089;mso-position-horizontal-relative:page" coordorigin="848,92" coordsize="3313,355">
            <v:group id="_x0000_s1827" style="position:absolute;left:860;top:102;width:461;height:301" coordorigin="860,102" coordsize="461,301">
              <v:shape id="_x0000_s1828"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825" style="position:absolute;left:860;top:102;width:461;height:301" coordorigin="860,102" coordsize="461,301">
              <v:shape id="_x0000_s1826"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823" style="position:absolute;left:850;top:445;width:3308;height:2" coordorigin="850,445" coordsize="3308,2">
              <v:shape id="_x0000_s1824" style="position:absolute;left:850;top:445;width:3308;height:2" coordorigin="850,445" coordsize="3308,0" path="m850,445r3308,e" filled="f" strokecolor="#231f20" strokeweight=".25pt">
                <v:path arrowok="t"/>
              </v:shape>
            </v:group>
            <w10:wrap anchorx="page"/>
          </v:group>
        </w:pict>
      </w:r>
      <w:r>
        <w:pict>
          <v:group id="_x0000_s1815" style="position:absolute;left:0;text-align:left;margin-left:221.95pt;margin-top:4.6pt;width:165.6pt;height:17.75pt;z-index:-8088;mso-position-horizontal-relative:page" coordorigin="4439,92" coordsize="3312,355">
            <v:group id="_x0000_s1820" style="position:absolute;left:4451;top:102;width:461;height:301" coordorigin="4451,102" coordsize="461,301">
              <v:shape id="_x0000_s1821"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818" style="position:absolute;left:4451;top:102;width:461;height:301" coordorigin="4451,102" coordsize="461,301">
              <v:shape id="_x0000_s1819"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816" style="position:absolute;left:4441;top:445;width:3307;height:2" coordorigin="4441,445" coordsize="3307,2">
              <v:shape id="_x0000_s1817" style="position:absolute;left:4441;top:445;width:3307;height:2" coordorigin="4441,445" coordsize="3307,0" path="m4441,445r3307,e" filled="f" strokecolor="#231f20" strokeweight=".25pt">
                <v:path arrowok="t"/>
              </v:shape>
            </v:group>
            <w10:wrap anchorx="page"/>
          </v:group>
        </w:pict>
      </w:r>
      <w:r>
        <w:pict>
          <v:group id="_x0000_s1808" style="position:absolute;left:0;text-align:left;margin-left:401.45pt;margin-top:4.6pt;width:165.65pt;height:17.75pt;z-index:-8087;mso-position-horizontal-relative:page" coordorigin="8029,92" coordsize="3313,355">
            <v:group id="_x0000_s1813" style="position:absolute;left:8041;top:102;width:461;height:301" coordorigin="8041,102" coordsize="461,301">
              <v:shape id="_x0000_s1814"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811" style="position:absolute;left:8041;top:102;width:461;height:301" coordorigin="8041,102" coordsize="461,301">
              <v:shape id="_x0000_s1812"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809" style="position:absolute;left:8031;top:445;width:3308;height:2" coordorigin="8031,445" coordsize="3308,2">
              <v:shape id="_x0000_s1810"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5" w:after="0" w:line="160" w:lineRule="exact"/>
        <w:rPr>
          <w:sz w:val="16"/>
          <w:szCs w:val="16"/>
          <w:lang w:val="es-ES_tradnl"/>
        </w:rPr>
      </w:pPr>
    </w:p>
    <w:p w:rsidR="00B05971" w:rsidRPr="008E0A21" w:rsidRDefault="008E0A21">
      <w:pPr>
        <w:spacing w:after="0" w:line="237" w:lineRule="auto"/>
        <w:ind w:left="450" w:right="-97"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 xml:space="preserve">Sélectionner  le système  de fonctionnement manuel de la machine en  appuyant sur  le bouton </w:t>
      </w:r>
      <w:r w:rsidR="009C354D">
        <w:rPr>
          <w:rFonts w:ascii="Verdana" w:eastAsia="Verdana" w:hAnsi="Verdana" w:cs="Verdana"/>
          <w:color w:val="231F20"/>
          <w:spacing w:val="20"/>
          <w:sz w:val="20"/>
          <w:szCs w:val="20"/>
        </w:rPr>
        <w:pict>
          <v:shape id="_x0000_i1137" type="#_x0000_t75" style="width:27pt;height:27.75pt;mso-position-horizontal-relative:char;mso-position-vertical-relative:line">
            <v:imagedata r:id="rId346"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(voyant allumé).</w:t>
      </w:r>
    </w:p>
    <w:p w:rsidR="00B05971" w:rsidRPr="008E0A21" w:rsidRDefault="00B05971">
      <w:pPr>
        <w:spacing w:before="20" w:after="0" w:line="220" w:lineRule="exact"/>
        <w:rPr>
          <w:lang w:val="es-ES_tradnl"/>
        </w:rPr>
      </w:pPr>
    </w:p>
    <w:p w:rsidR="00B05971" w:rsidRPr="008E0A21" w:rsidRDefault="008E0A21">
      <w:pPr>
        <w:spacing w:after="0" w:line="240" w:lineRule="auto"/>
        <w:ind w:left="111" w:right="-67"/>
        <w:rPr>
          <w:rFonts w:ascii="Verdana" w:eastAsia="Verdana" w:hAnsi="Verdana" w:cs="Verdana"/>
          <w:sz w:val="20"/>
          <w:szCs w:val="20"/>
          <w:lang w:val="en-US"/>
        </w:rPr>
      </w:pPr>
      <w:r w:rsidRPr="008E0A21">
        <w:rPr>
          <w:rFonts w:ascii="Verdana" w:hAnsi="Verdana"/>
          <w:b/>
          <w:color w:val="231F20"/>
          <w:sz w:val="20"/>
          <w:lang w:val="en-US"/>
        </w:rPr>
        <w:t xml:space="preserve">5) </w:t>
      </w:r>
      <w:r w:rsidRPr="008E0A21">
        <w:rPr>
          <w:rFonts w:ascii="Verdana" w:hAnsi="Verdana"/>
          <w:color w:val="231F20"/>
          <w:sz w:val="20"/>
          <w:lang w:val="en-US"/>
        </w:rPr>
        <w:t xml:space="preserve">Soulever le volet mobile </w:t>
      </w:r>
      <w:r w:rsidRPr="008E0A21">
        <w:rPr>
          <w:rFonts w:ascii="Verdana" w:hAnsi="Verdana"/>
          <w:b/>
          <w:color w:val="231F20"/>
          <w:sz w:val="20"/>
          <w:lang w:val="en-US"/>
        </w:rPr>
        <w:t>(A)</w:t>
      </w:r>
    </w:p>
    <w:p w:rsidR="00B05971" w:rsidRPr="008E0A21" w:rsidRDefault="008E0A21">
      <w:pPr>
        <w:spacing w:after="0" w:line="240" w:lineRule="exact"/>
        <w:ind w:left="451" w:right="-20"/>
        <w:rPr>
          <w:rFonts w:ascii="Verdana" w:eastAsia="Verdana" w:hAnsi="Verdana" w:cs="Verdana"/>
          <w:sz w:val="20"/>
          <w:szCs w:val="20"/>
          <w:lang w:val="en-US"/>
        </w:rPr>
      </w:pPr>
      <w:r w:rsidRPr="008E0A21">
        <w:rPr>
          <w:rFonts w:ascii="Verdana" w:hAnsi="Verdana"/>
          <w:color w:val="231F20"/>
          <w:position w:val="-1"/>
          <w:sz w:val="20"/>
          <w:lang w:val="en-US"/>
        </w:rPr>
        <w:t>de la machine.</w:t>
      </w:r>
    </w:p>
    <w:p w:rsidR="00B05971" w:rsidRPr="008E0A21" w:rsidRDefault="00B05971">
      <w:pPr>
        <w:spacing w:before="9" w:after="0" w:line="110" w:lineRule="exact"/>
        <w:rPr>
          <w:sz w:val="11"/>
          <w:szCs w:val="11"/>
          <w:lang w:val="en-US"/>
        </w:rPr>
      </w:pPr>
    </w:p>
    <w:p w:rsidR="00B05971" w:rsidRPr="008E0A21" w:rsidRDefault="008E0A21">
      <w:pPr>
        <w:spacing w:after="0" w:line="240" w:lineRule="exact"/>
        <w:ind w:left="451" w:right="-53" w:hanging="340"/>
        <w:jc w:val="both"/>
        <w:rPr>
          <w:rFonts w:ascii="Verdana" w:eastAsia="Verdana" w:hAnsi="Verdana" w:cs="Verdana"/>
          <w:sz w:val="20"/>
          <w:szCs w:val="20"/>
          <w:lang w:val="en-US"/>
        </w:rPr>
      </w:pPr>
      <w:r w:rsidRPr="008E0A21">
        <w:rPr>
          <w:rFonts w:ascii="Verdana" w:hAnsi="Verdana"/>
          <w:b/>
          <w:color w:val="231F20"/>
          <w:sz w:val="20"/>
          <w:lang w:val="en-US"/>
        </w:rPr>
        <w:t xml:space="preserve">6) </w:t>
      </w:r>
      <w:r w:rsidRPr="008E0A21">
        <w:rPr>
          <w:rFonts w:ascii="Verdana" w:hAnsi="Verdana"/>
          <w:color w:val="231F20"/>
          <w:sz w:val="20"/>
          <w:lang w:val="en-US"/>
        </w:rPr>
        <w:t xml:space="preserve">Positionner  l’embouchure  du sachet qui contient le produit à conditionner sur la barre soudante </w:t>
      </w:r>
      <w:r w:rsidRPr="008E0A21">
        <w:rPr>
          <w:rFonts w:ascii="Verdana" w:hAnsi="Verdana"/>
          <w:b/>
          <w:color w:val="231F20"/>
          <w:sz w:val="20"/>
          <w:lang w:val="en-US"/>
        </w:rPr>
        <w:t>(B)</w:t>
      </w:r>
      <w:r w:rsidRPr="008E0A21">
        <w:rPr>
          <w:rFonts w:ascii="Verdana" w:hAnsi="Verdana"/>
          <w:color w:val="231F20"/>
          <w:sz w:val="20"/>
          <w:lang w:val="en-US"/>
        </w:rPr>
        <w:t>.</w:t>
      </w:r>
    </w:p>
    <w:p w:rsidR="00B05971" w:rsidRPr="008E0A21" w:rsidRDefault="00B05971">
      <w:pPr>
        <w:spacing w:before="9" w:after="0" w:line="100" w:lineRule="exact"/>
        <w:rPr>
          <w:sz w:val="10"/>
          <w:szCs w:val="10"/>
          <w:lang w:val="en-US"/>
        </w:rPr>
      </w:pPr>
    </w:p>
    <w:p w:rsidR="00B05971" w:rsidRPr="008E0A21" w:rsidRDefault="008E0A21">
      <w:pPr>
        <w:spacing w:after="0" w:line="234" w:lineRule="auto"/>
        <w:ind w:left="450" w:right="-102" w:hanging="340"/>
        <w:jc w:val="both"/>
        <w:rPr>
          <w:rFonts w:ascii="Verdana" w:eastAsia="Verdana" w:hAnsi="Verdana" w:cs="Verdana"/>
          <w:sz w:val="20"/>
          <w:szCs w:val="20"/>
          <w:lang w:val="en-US"/>
        </w:rPr>
      </w:pPr>
      <w:r w:rsidRPr="008E0A21">
        <w:rPr>
          <w:rFonts w:ascii="Verdana" w:hAnsi="Verdana"/>
          <w:b/>
          <w:color w:val="231F20"/>
          <w:sz w:val="20"/>
          <w:lang w:val="en-US"/>
        </w:rPr>
        <w:t xml:space="preserve">7) </w:t>
      </w:r>
      <w:r w:rsidRPr="008E0A21">
        <w:rPr>
          <w:rFonts w:ascii="Verdana" w:hAnsi="Verdana"/>
          <w:color w:val="231F20"/>
          <w:sz w:val="20"/>
          <w:lang w:val="en-US"/>
        </w:rPr>
        <w:t xml:space="preserve">Baisser  le volet mobile de l’appareil, sélectionner le sys- tème de fonctionnement ma- nuel de la machine en agissant sur le bouton </w:t>
      </w:r>
      <w:r w:rsidR="009C354D">
        <w:rPr>
          <w:rFonts w:ascii="Verdana" w:eastAsia="Verdana" w:hAnsi="Verdana" w:cs="Verdana"/>
          <w:color w:val="231F20"/>
          <w:spacing w:val="20"/>
          <w:sz w:val="20"/>
          <w:szCs w:val="20"/>
        </w:rPr>
        <w:pict>
          <v:shape id="_x0000_i1138" type="#_x0000_t75" style="width:27pt;height:27.75pt;mso-position-horizontal-relative:char;mso-position-vertical-relative:line">
            <v:imagedata r:id="rId327"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et exercer une légère pression  sur  le couvercle.</w:t>
      </w:r>
    </w:p>
    <w:p w:rsidR="00B05971" w:rsidRPr="008E0A21" w:rsidRDefault="00B05971">
      <w:pPr>
        <w:spacing w:before="2"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9C354D">
      <w:pPr>
        <w:spacing w:after="0" w:line="235" w:lineRule="auto"/>
        <w:ind w:left="450" w:right="-97" w:hanging="340"/>
        <w:jc w:val="both"/>
        <w:rPr>
          <w:rFonts w:ascii="Verdana" w:eastAsia="Verdana" w:hAnsi="Verdana" w:cs="Verdana"/>
          <w:sz w:val="20"/>
          <w:szCs w:val="20"/>
          <w:lang w:val="es-ES_tradnl"/>
        </w:rPr>
      </w:pPr>
      <w:r>
        <w:pict>
          <v:group id="_x0000_s1802" style="position:absolute;left:0;text-align:left;margin-left:42.5pt;margin-top:101.9pt;width:165.35pt;height:91.3pt;z-index:-8086;mso-position-horizontal-relative:page" coordorigin="850,2038" coordsize="3307,1826">
            <v:shape id="_x0000_s1805" type="#_x0000_t75" style="position:absolute;left:958;top:2146;width:516;height:516">
              <v:imagedata r:id="rId347" o:title=""/>
            </v:shape>
            <v:group id="_x0000_s1803" style="position:absolute;left:855;top:2043;width:3297;height:1816" coordorigin="855,2043" coordsize="3297,1816">
              <v:shape id="_x0000_s1804" style="position:absolute;left:855;top:2043;width:3297;height:1816" coordorigin="855,2043" coordsize="3297,1816" path="m945,2043r-60,3l856,2119r-1,1650l856,3806r43,53l4062,3859r37,l4152,3816r,-1683l4152,2097r-43,-53l945,2043xe" filled="f" strokecolor="#231f20" strokeweight=".5pt">
                <v:path arrowok="t"/>
              </v:shape>
            </v:group>
            <w10:wrap anchorx="page"/>
          </v:group>
        </w:pict>
      </w:r>
      <w:r w:rsidR="008E0A21" w:rsidRPr="008E0A21">
        <w:rPr>
          <w:rFonts w:ascii="Verdana" w:hAnsi="Verdana"/>
          <w:b/>
          <w:color w:val="231F20"/>
          <w:sz w:val="20"/>
          <w:lang w:val="es-ES_tradnl"/>
        </w:rPr>
        <w:t xml:space="preserve">8) </w:t>
      </w:r>
      <w:r w:rsidR="008E0A21" w:rsidRPr="008E0A21">
        <w:rPr>
          <w:rFonts w:ascii="Verdana" w:hAnsi="Verdana"/>
          <w:color w:val="231F20"/>
          <w:sz w:val="20"/>
          <w:lang w:val="es-ES_tradnl"/>
        </w:rPr>
        <w:t xml:space="preserve">Au bout de 3-4 secondes de la mise en marche appuyer sur le bouton </w:t>
      </w:r>
      <w:r>
        <w:rPr>
          <w:rFonts w:ascii="Verdana" w:eastAsia="Verdana" w:hAnsi="Verdana" w:cs="Verdana"/>
          <w:color w:val="231F20"/>
          <w:sz w:val="20"/>
          <w:szCs w:val="20"/>
        </w:rPr>
        <w:pict>
          <v:shape id="_x0000_i1139" type="#_x0000_t75" style="width:27pt;height:27.75pt;mso-position-horizontal-relative:char;mso-position-vertical-relative:line">
            <v:imagedata r:id="rId348" o:title=""/>
          </v:shape>
        </w:pict>
      </w:r>
      <w:r w:rsidR="008E0A21" w:rsidRPr="008E0A21">
        <w:rPr>
          <w:rFonts w:ascii="Verdana" w:hAnsi="Verdana"/>
          <w:color w:val="231F20"/>
          <w:sz w:val="20"/>
          <w:lang w:val="es-ES_tradnl"/>
        </w:rPr>
        <w:t>. La machine commencera la soudure du sachet pour s’arrêter automa- tiquement, quand l’opération sera terminée.</w:t>
      </w:r>
    </w:p>
    <w:p w:rsidR="00B05971" w:rsidRPr="008E0A21" w:rsidRDefault="00B05971">
      <w:pPr>
        <w:spacing w:before="2" w:after="0" w:line="160" w:lineRule="exact"/>
        <w:rPr>
          <w:sz w:val="16"/>
          <w:szCs w:val="16"/>
          <w:lang w:val="es-ES_tradnl"/>
        </w:rPr>
      </w:pPr>
    </w:p>
    <w:p w:rsidR="00B05971" w:rsidRPr="008E0A21" w:rsidRDefault="008E0A21">
      <w:pPr>
        <w:spacing w:after="0" w:line="216" w:lineRule="exact"/>
        <w:ind w:left="791" w:right="66"/>
        <w:jc w:val="both"/>
        <w:rPr>
          <w:rFonts w:ascii="Verdana" w:eastAsia="Verdana" w:hAnsi="Verdana" w:cs="Verdana"/>
          <w:sz w:val="18"/>
          <w:szCs w:val="18"/>
          <w:lang w:val="es-ES_tradnl"/>
        </w:rPr>
      </w:pPr>
      <w:r w:rsidRPr="008E0A21">
        <w:rPr>
          <w:rFonts w:ascii="Verdana" w:hAnsi="Verdana"/>
          <w:b/>
          <w:color w:val="231F20"/>
          <w:sz w:val="18"/>
          <w:lang w:val="es-ES_tradnl"/>
        </w:rPr>
        <w:t>Une fois  l’utilisation  de la machine terminée ap- puyer sur ON/OFF.</w:t>
      </w:r>
    </w:p>
    <w:p w:rsidR="00B05971" w:rsidRPr="008E0A21" w:rsidRDefault="00B05971">
      <w:pPr>
        <w:spacing w:after="0" w:line="100" w:lineRule="exact"/>
        <w:rPr>
          <w:sz w:val="10"/>
          <w:szCs w:val="10"/>
          <w:lang w:val="es-ES_tradnl"/>
        </w:rPr>
      </w:pPr>
    </w:p>
    <w:p w:rsidR="00B05971" w:rsidRPr="008E0A21" w:rsidRDefault="008E0A21">
      <w:pPr>
        <w:spacing w:after="0" w:line="216" w:lineRule="exact"/>
        <w:ind w:left="223" w:right="65"/>
        <w:jc w:val="both"/>
        <w:rPr>
          <w:rFonts w:ascii="Verdana" w:eastAsia="Verdana" w:hAnsi="Verdana" w:cs="Verdana"/>
          <w:sz w:val="18"/>
          <w:szCs w:val="18"/>
          <w:lang w:val="es-ES_tradnl"/>
        </w:rPr>
      </w:pPr>
      <w:r w:rsidRPr="008E0A21">
        <w:rPr>
          <w:rFonts w:ascii="Verdana" w:hAnsi="Verdana"/>
          <w:b/>
          <w:color w:val="231F20"/>
          <w:sz w:val="18"/>
          <w:lang w:val="es-ES_tradnl"/>
        </w:rPr>
        <w:t>Pour débrancher complètement le courant de la machine, ôter la  fiche  d’alimentation  de  la prise de courant.</w:t>
      </w:r>
    </w:p>
    <w:p w:rsidR="00B05971" w:rsidRPr="008E0A21" w:rsidRDefault="008E0A21">
      <w:pPr>
        <w:spacing w:before="7" w:after="0" w:line="160" w:lineRule="exact"/>
        <w:rPr>
          <w:sz w:val="16"/>
          <w:szCs w:val="16"/>
          <w:lang w:val="es-ES_tradnl"/>
        </w:rPr>
      </w:pPr>
      <w:r w:rsidRPr="008E0A21">
        <w:rPr>
          <w:lang w:val="es-ES_tradnl"/>
        </w:rPr>
        <w:br w:type="column"/>
      </w:r>
    </w:p>
    <w:p w:rsidR="00B05971" w:rsidRPr="008E0A21" w:rsidRDefault="008E0A21">
      <w:pPr>
        <w:spacing w:after="0" w:line="235" w:lineRule="auto"/>
        <w:ind w:left="340" w:right="-93" w:hanging="340"/>
        <w:jc w:val="both"/>
        <w:rPr>
          <w:rFonts w:ascii="Verdana" w:eastAsia="Verdana" w:hAnsi="Verdana" w:cs="Verdana"/>
          <w:sz w:val="20"/>
          <w:szCs w:val="20"/>
          <w:lang w:val="en-US"/>
        </w:rPr>
      </w:pPr>
      <w:r w:rsidRPr="008E0A21">
        <w:rPr>
          <w:rFonts w:ascii="Verdana" w:hAnsi="Verdana"/>
          <w:b/>
          <w:color w:val="231F20"/>
          <w:sz w:val="20"/>
          <w:lang w:val="en-US"/>
        </w:rPr>
        <w:t xml:space="preserve">4) </w:t>
      </w:r>
      <w:r w:rsidRPr="008E0A21">
        <w:rPr>
          <w:rFonts w:ascii="Verdana" w:hAnsi="Verdana"/>
          <w:color w:val="231F20"/>
          <w:sz w:val="20"/>
          <w:lang w:val="en-US"/>
        </w:rPr>
        <w:t xml:space="preserve">Die  manuelle Vorgangsweise durch Betätigung der Taste </w:t>
      </w:r>
      <w:r w:rsidR="009C354D">
        <w:rPr>
          <w:rFonts w:ascii="Verdana" w:eastAsia="Verdana" w:hAnsi="Verdana" w:cs="Verdana"/>
          <w:color w:val="231F20"/>
          <w:sz w:val="20"/>
          <w:szCs w:val="20"/>
        </w:rPr>
        <w:pict>
          <v:shape id="_x0000_i1140" type="#_x0000_t75" style="width:27pt;height:27.75pt;mso-position-horizontal-relative:char;mso-position-vertical-relative:line">
            <v:imagedata r:id="rId349"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wählen (led eingeschal- tet).</w:t>
      </w:r>
    </w:p>
    <w:p w:rsidR="00B05971" w:rsidRPr="008E0A21" w:rsidRDefault="00B05971">
      <w:pPr>
        <w:spacing w:before="13" w:after="0" w:line="240" w:lineRule="exact"/>
        <w:rPr>
          <w:sz w:val="24"/>
          <w:szCs w:val="24"/>
          <w:lang w:val="en-US"/>
        </w:rPr>
      </w:pPr>
    </w:p>
    <w:p w:rsidR="00B05971" w:rsidRPr="008E0A21" w:rsidRDefault="008E0A21">
      <w:pPr>
        <w:spacing w:after="0" w:line="240" w:lineRule="auto"/>
        <w:ind w:right="-70"/>
        <w:rPr>
          <w:rFonts w:ascii="Verdana" w:eastAsia="Verdana" w:hAnsi="Verdana" w:cs="Verdana"/>
          <w:sz w:val="20"/>
          <w:szCs w:val="20"/>
          <w:lang w:val="en-US"/>
        </w:rPr>
      </w:pPr>
      <w:r w:rsidRPr="008E0A21">
        <w:rPr>
          <w:rFonts w:ascii="Verdana" w:hAnsi="Verdana"/>
          <w:b/>
          <w:color w:val="231F20"/>
          <w:sz w:val="20"/>
          <w:lang w:val="en-US"/>
        </w:rPr>
        <w:t xml:space="preserve">5) </w:t>
      </w:r>
      <w:r w:rsidRPr="008E0A21">
        <w:rPr>
          <w:rFonts w:ascii="Verdana" w:hAnsi="Verdana"/>
          <w:color w:val="231F20"/>
          <w:sz w:val="20"/>
          <w:lang w:val="en-US"/>
        </w:rPr>
        <w:t xml:space="preserve">Die  bewegliche Klappe  </w:t>
      </w:r>
      <w:r w:rsidRPr="008E0A21">
        <w:rPr>
          <w:rFonts w:ascii="Verdana" w:hAnsi="Verdana"/>
          <w:b/>
          <w:color w:val="231F20"/>
          <w:sz w:val="20"/>
          <w:lang w:val="en-US"/>
        </w:rPr>
        <w:t>(A)</w:t>
      </w:r>
    </w:p>
    <w:p w:rsidR="00B05971" w:rsidRPr="008E0A21" w:rsidRDefault="008E0A21">
      <w:pPr>
        <w:spacing w:after="0" w:line="240" w:lineRule="exact"/>
        <w:ind w:left="340" w:right="844"/>
        <w:jc w:val="both"/>
        <w:rPr>
          <w:rFonts w:ascii="Verdana" w:eastAsia="Verdana" w:hAnsi="Verdana" w:cs="Verdana"/>
          <w:sz w:val="20"/>
          <w:szCs w:val="20"/>
          <w:lang w:val="en-US"/>
        </w:rPr>
      </w:pPr>
      <w:r w:rsidRPr="008E0A21">
        <w:rPr>
          <w:rFonts w:ascii="Verdana" w:hAnsi="Verdana"/>
          <w:color w:val="231F20"/>
          <w:position w:val="-1"/>
          <w:sz w:val="20"/>
          <w:lang w:val="en-US"/>
        </w:rPr>
        <w:t>des Geräts anheben.</w:t>
      </w:r>
    </w:p>
    <w:p w:rsidR="00B05971" w:rsidRPr="008E0A21" w:rsidRDefault="00B05971">
      <w:pPr>
        <w:spacing w:before="9" w:after="0" w:line="110" w:lineRule="exact"/>
        <w:rPr>
          <w:sz w:val="11"/>
          <w:szCs w:val="11"/>
          <w:lang w:val="en-US"/>
        </w:rPr>
      </w:pPr>
    </w:p>
    <w:p w:rsidR="00B05971" w:rsidRPr="008E0A21" w:rsidRDefault="008E0A21">
      <w:pPr>
        <w:spacing w:after="0" w:line="240" w:lineRule="exact"/>
        <w:ind w:left="340" w:right="-54" w:hanging="340"/>
        <w:jc w:val="both"/>
        <w:rPr>
          <w:rFonts w:ascii="Verdana" w:eastAsia="Verdana" w:hAnsi="Verdana" w:cs="Verdana"/>
          <w:sz w:val="20"/>
          <w:szCs w:val="20"/>
          <w:lang w:val="en-US"/>
        </w:rPr>
      </w:pPr>
      <w:r w:rsidRPr="008E0A21">
        <w:rPr>
          <w:rFonts w:ascii="Verdana" w:hAnsi="Verdana"/>
          <w:b/>
          <w:color w:val="231F20"/>
          <w:sz w:val="20"/>
          <w:lang w:val="en-US"/>
        </w:rPr>
        <w:t xml:space="preserve">6) </w:t>
      </w:r>
      <w:r w:rsidRPr="008E0A21">
        <w:rPr>
          <w:rFonts w:ascii="Verdana" w:hAnsi="Verdana"/>
          <w:color w:val="231F20"/>
          <w:sz w:val="20"/>
          <w:lang w:val="en-US"/>
        </w:rPr>
        <w:t xml:space="preserve">Die Öffnung des Beutels mit dem zu verpackenden Produkt auf der  Schweißleiste  </w:t>
      </w:r>
      <w:r w:rsidRPr="008E0A21">
        <w:rPr>
          <w:rFonts w:ascii="Verdana" w:hAnsi="Verdana"/>
          <w:b/>
          <w:color w:val="231F20"/>
          <w:sz w:val="20"/>
          <w:lang w:val="en-US"/>
        </w:rPr>
        <w:t xml:space="preserve">(B) </w:t>
      </w:r>
      <w:r w:rsidRPr="008E0A21">
        <w:rPr>
          <w:rFonts w:ascii="Verdana" w:hAnsi="Verdana"/>
          <w:color w:val="231F20"/>
          <w:sz w:val="20"/>
          <w:lang w:val="en-US"/>
        </w:rPr>
        <w:t>legen.</w:t>
      </w:r>
    </w:p>
    <w:p w:rsidR="00B05971" w:rsidRPr="008E0A21" w:rsidRDefault="00B05971">
      <w:pPr>
        <w:spacing w:before="8" w:after="0" w:line="100" w:lineRule="exact"/>
        <w:rPr>
          <w:sz w:val="10"/>
          <w:szCs w:val="10"/>
          <w:lang w:val="en-US"/>
        </w:rPr>
      </w:pPr>
    </w:p>
    <w:p w:rsidR="00B05971" w:rsidRPr="008E0A21" w:rsidRDefault="008E0A21">
      <w:pPr>
        <w:spacing w:after="0" w:line="235" w:lineRule="auto"/>
        <w:ind w:left="340" w:right="-100" w:hanging="340"/>
        <w:jc w:val="both"/>
        <w:rPr>
          <w:rFonts w:ascii="Verdana" w:eastAsia="Verdana" w:hAnsi="Verdana" w:cs="Verdana"/>
          <w:sz w:val="20"/>
          <w:szCs w:val="20"/>
          <w:lang w:val="en-US"/>
        </w:rPr>
      </w:pPr>
      <w:r w:rsidRPr="008E0A21">
        <w:rPr>
          <w:rFonts w:ascii="Verdana" w:hAnsi="Verdana"/>
          <w:b/>
          <w:color w:val="231F20"/>
          <w:sz w:val="20"/>
          <w:lang w:val="en-US"/>
        </w:rPr>
        <w:t xml:space="preserve">7) </w:t>
      </w:r>
      <w:r w:rsidRPr="008E0A21">
        <w:rPr>
          <w:rFonts w:ascii="Verdana" w:hAnsi="Verdana"/>
          <w:color w:val="231F20"/>
          <w:sz w:val="20"/>
          <w:lang w:val="en-US"/>
        </w:rPr>
        <w:t xml:space="preserve">Die bewegliche Vakuumklappe des Geräts nach unten be- wegen, die manuelle Arbeits- weise der Maschine durch Betätigung des Druckknopfs </w:t>
      </w:r>
      <w:r w:rsidR="009C354D">
        <w:rPr>
          <w:rFonts w:ascii="Verdana" w:eastAsia="Verdana" w:hAnsi="Verdana" w:cs="Verdana"/>
          <w:color w:val="231F20"/>
          <w:sz w:val="20"/>
          <w:szCs w:val="20"/>
        </w:rPr>
        <w:pict>
          <v:shape id="_x0000_i1141" type="#_x0000_t75" style="width:27pt;height:27.75pt;mso-position-horizontal-relative:char;mso-position-vertical-relative:line">
            <v:imagedata r:id="rId265"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wählen und einen leich- ten  Druck auf den Deckel ausüben.</w:t>
      </w:r>
    </w:p>
    <w:p w:rsidR="00B05971" w:rsidRPr="008E0A21" w:rsidRDefault="00B05971">
      <w:pPr>
        <w:spacing w:before="3" w:after="0" w:line="110" w:lineRule="exact"/>
        <w:rPr>
          <w:sz w:val="11"/>
          <w:szCs w:val="11"/>
          <w:lang w:val="en-US"/>
        </w:rPr>
      </w:pPr>
    </w:p>
    <w:p w:rsidR="00B05971" w:rsidRPr="008E0A21" w:rsidRDefault="008E0A21">
      <w:pPr>
        <w:spacing w:after="0" w:line="238" w:lineRule="auto"/>
        <w:ind w:left="340" w:right="-101" w:hanging="340"/>
        <w:jc w:val="both"/>
        <w:rPr>
          <w:rFonts w:ascii="Verdana" w:eastAsia="Verdana" w:hAnsi="Verdana" w:cs="Verdana"/>
          <w:sz w:val="20"/>
          <w:szCs w:val="20"/>
          <w:lang w:val="en-US"/>
        </w:rPr>
      </w:pPr>
      <w:r w:rsidRPr="008E0A21">
        <w:rPr>
          <w:rFonts w:ascii="Verdana" w:hAnsi="Verdana"/>
          <w:b/>
          <w:color w:val="231F20"/>
          <w:sz w:val="20"/>
          <w:lang w:val="en-US"/>
        </w:rPr>
        <w:t xml:space="preserve">8) </w:t>
      </w:r>
      <w:r w:rsidRPr="008E0A21">
        <w:rPr>
          <w:rFonts w:ascii="Verdana" w:hAnsi="Verdana"/>
          <w:color w:val="231F20"/>
          <w:sz w:val="20"/>
          <w:lang w:val="en-US"/>
        </w:rPr>
        <w:t xml:space="preserve">Nach  3-4 Sekunden Taste </w:t>
      </w:r>
      <w:r w:rsidR="009C354D">
        <w:rPr>
          <w:rFonts w:ascii="Verdana" w:eastAsia="Verdana" w:hAnsi="Verdana" w:cs="Verdana"/>
          <w:color w:val="231F20"/>
          <w:sz w:val="20"/>
          <w:szCs w:val="20"/>
        </w:rPr>
        <w:pict>
          <v:shape id="_x0000_i1142" type="#_x0000_t75" style="width:27pt;height:27.75pt;mso-position-horizontal-relative:char;mso-position-vertical-relative:line">
            <v:imagedata r:id="rId350" o:title=""/>
          </v:shape>
        </w:pict>
      </w:r>
      <w:r w:rsidRPr="008E0A21">
        <w:rPr>
          <w:rFonts w:ascii="Times New Roman" w:hAnsi="Times New Roman"/>
          <w:color w:val="231F20"/>
          <w:sz w:val="20"/>
          <w:lang w:val="en-US"/>
        </w:rPr>
        <w:t xml:space="preserve"> </w:t>
      </w:r>
      <w:r w:rsidRPr="008E0A21">
        <w:rPr>
          <w:rFonts w:ascii="Verdana" w:hAnsi="Verdana"/>
          <w:color w:val="231F20"/>
          <w:sz w:val="20"/>
          <w:lang w:val="en-US"/>
        </w:rPr>
        <w:t>betätigen.</w:t>
      </w:r>
    </w:p>
    <w:p w:rsidR="00B05971" w:rsidRPr="008E0A21" w:rsidRDefault="008E0A21">
      <w:pPr>
        <w:spacing w:after="0" w:line="217" w:lineRule="exact"/>
        <w:ind w:left="340" w:right="-39"/>
        <w:jc w:val="both"/>
        <w:rPr>
          <w:rFonts w:ascii="Verdana" w:eastAsia="Verdana" w:hAnsi="Verdana" w:cs="Verdana"/>
          <w:sz w:val="20"/>
          <w:szCs w:val="20"/>
          <w:lang w:val="en-US"/>
        </w:rPr>
      </w:pPr>
      <w:r w:rsidRPr="008E0A21">
        <w:rPr>
          <w:rFonts w:ascii="Verdana" w:hAnsi="Verdana"/>
          <w:color w:val="231F20"/>
          <w:sz w:val="20"/>
          <w:lang w:val="en-US"/>
        </w:rPr>
        <w:t>Die  Maschine versiegelt  den</w:t>
      </w:r>
    </w:p>
    <w:p w:rsidR="00B05971" w:rsidRPr="008E0A21" w:rsidRDefault="009C354D">
      <w:pPr>
        <w:spacing w:before="6" w:after="0" w:line="240" w:lineRule="exact"/>
        <w:ind w:left="340" w:right="-46"/>
        <w:jc w:val="both"/>
        <w:rPr>
          <w:rFonts w:ascii="Verdana" w:eastAsia="Verdana" w:hAnsi="Verdana" w:cs="Verdana"/>
          <w:sz w:val="20"/>
          <w:szCs w:val="20"/>
          <w:lang w:val="en-US"/>
        </w:rPr>
      </w:pPr>
      <w:r>
        <w:pict>
          <v:group id="_x0000_s1794" style="position:absolute;left:0;text-align:left;margin-left:222.05pt;margin-top:51pt;width:165.35pt;height:91.3pt;z-index:-8085;mso-position-horizontal-relative:page" coordorigin="4441,1020" coordsize="3307,1826">
            <v:shape id="_x0000_s1797" type="#_x0000_t75" style="position:absolute;left:4549;top:1128;width:516;height:516">
              <v:imagedata r:id="rId351" o:title=""/>
            </v:shape>
            <v:group id="_x0000_s1795" style="position:absolute;left:4446;top:1025;width:3297;height:1816" coordorigin="4446,1025" coordsize="3297,1816">
              <v:shape id="_x0000_s1796" style="position:absolute;left:4446;top:1025;width:3297;height:1816" coordorigin="4446,1025" coordsize="3297,1816" path="m4536,1025r-60,2l4447,1100r-1,1651l4447,2787r43,53l7653,2841r37,-1l7743,2797r,-1682l7743,1079r-43,-53l4536,1025xe" filled="f" strokecolor="#231f20" strokeweight=".5pt">
                <v:path arrowok="t"/>
              </v:shape>
            </v:group>
            <w10:wrap anchorx="page"/>
          </v:group>
        </w:pict>
      </w:r>
      <w:r w:rsidR="008E0A21" w:rsidRPr="008E0A21">
        <w:rPr>
          <w:rFonts w:ascii="Verdana" w:hAnsi="Verdana"/>
          <w:color w:val="231F20"/>
          <w:sz w:val="20"/>
          <w:lang w:val="en-US"/>
        </w:rPr>
        <w:t>Beutel und schaltet nach Ab- schluss des Arbeitsvorgangs automatisch aus.</w:t>
      </w:r>
    </w:p>
    <w:p w:rsidR="00B05971" w:rsidRPr="008E0A21" w:rsidRDefault="00B05971">
      <w:pPr>
        <w:spacing w:before="2" w:after="0" w:line="170" w:lineRule="exact"/>
        <w:rPr>
          <w:sz w:val="17"/>
          <w:szCs w:val="17"/>
          <w:lang w:val="en-US"/>
        </w:rPr>
      </w:pPr>
    </w:p>
    <w:p w:rsidR="00B05971" w:rsidRPr="008E0A21" w:rsidRDefault="00B05971">
      <w:pPr>
        <w:spacing w:after="0" w:line="200" w:lineRule="exact"/>
        <w:rPr>
          <w:sz w:val="20"/>
          <w:szCs w:val="20"/>
          <w:lang w:val="en-US"/>
        </w:rPr>
      </w:pPr>
    </w:p>
    <w:p w:rsidR="00B05971" w:rsidRPr="008E0A21" w:rsidRDefault="008E0A21">
      <w:pPr>
        <w:spacing w:after="0" w:line="216" w:lineRule="exact"/>
        <w:ind w:left="682" w:right="73"/>
        <w:jc w:val="both"/>
        <w:rPr>
          <w:rFonts w:ascii="Verdana" w:eastAsia="Verdana" w:hAnsi="Verdana" w:cs="Verdana"/>
          <w:sz w:val="18"/>
          <w:szCs w:val="18"/>
          <w:lang w:val="en-US"/>
        </w:rPr>
      </w:pPr>
      <w:r w:rsidRPr="008E0A21">
        <w:rPr>
          <w:rFonts w:ascii="Verdana" w:hAnsi="Verdana"/>
          <w:b/>
          <w:color w:val="231F20"/>
          <w:sz w:val="18"/>
          <w:lang w:val="en-US"/>
        </w:rPr>
        <w:t>Nach Gebrauch  der  Ma- schine  auf  ON/OFF  drü- cken.</w:t>
      </w:r>
    </w:p>
    <w:p w:rsidR="00B05971" w:rsidRPr="008E0A21" w:rsidRDefault="00B05971">
      <w:pPr>
        <w:spacing w:after="0" w:line="100" w:lineRule="exact"/>
        <w:rPr>
          <w:sz w:val="10"/>
          <w:szCs w:val="10"/>
          <w:lang w:val="en-US"/>
        </w:rPr>
      </w:pPr>
    </w:p>
    <w:p w:rsidR="00B05971" w:rsidRPr="008E0A21" w:rsidRDefault="008E0A21">
      <w:pPr>
        <w:spacing w:after="0" w:line="216" w:lineRule="exact"/>
        <w:ind w:left="113" w:right="72"/>
        <w:jc w:val="both"/>
        <w:rPr>
          <w:rFonts w:ascii="Verdana" w:eastAsia="Verdana" w:hAnsi="Verdana" w:cs="Verdana"/>
          <w:sz w:val="18"/>
          <w:szCs w:val="18"/>
          <w:lang w:val="en-US"/>
        </w:rPr>
      </w:pPr>
      <w:r w:rsidRPr="008E0A21">
        <w:rPr>
          <w:rFonts w:ascii="Verdana" w:hAnsi="Verdana"/>
          <w:b/>
          <w:color w:val="231F20"/>
          <w:sz w:val="18"/>
          <w:lang w:val="en-US"/>
        </w:rPr>
        <w:t>Um den  Speisestrom  der  Ma- schine vollständig auszuschal- ten,  den  Netzstecker von  der Steckdose herausziehen.</w:t>
      </w:r>
    </w:p>
    <w:p w:rsidR="00B05971" w:rsidRPr="008E0A21" w:rsidRDefault="008E0A21">
      <w:pPr>
        <w:spacing w:before="7" w:after="0" w:line="160" w:lineRule="exact"/>
        <w:rPr>
          <w:sz w:val="16"/>
          <w:szCs w:val="16"/>
          <w:lang w:val="en-US"/>
        </w:rPr>
      </w:pPr>
      <w:r w:rsidRPr="008E0A21">
        <w:rPr>
          <w:lang w:val="en-US"/>
        </w:rPr>
        <w:br w:type="column"/>
      </w:r>
    </w:p>
    <w:p w:rsidR="00B05971" w:rsidRPr="008E0A21" w:rsidRDefault="008E0A21">
      <w:pPr>
        <w:spacing w:after="0" w:line="234" w:lineRule="auto"/>
        <w:ind w:left="340" w:right="12"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4) </w:t>
      </w:r>
      <w:r w:rsidRPr="008E0A21">
        <w:rPr>
          <w:rFonts w:ascii="Verdana" w:hAnsi="Verdana"/>
          <w:color w:val="231F20"/>
          <w:sz w:val="20"/>
          <w:lang w:val="es-ES_tradnl"/>
        </w:rPr>
        <w:t xml:space="preserve">Seleccionar  el sistema de funcionamiento manual de la  máquina, presionando el botón </w:t>
      </w:r>
      <w:r w:rsidR="009C354D">
        <w:rPr>
          <w:rFonts w:ascii="Verdana" w:eastAsia="Verdana" w:hAnsi="Verdana" w:cs="Verdana"/>
          <w:color w:val="231F20"/>
          <w:spacing w:val="20"/>
          <w:sz w:val="20"/>
          <w:szCs w:val="20"/>
        </w:rPr>
        <w:pict>
          <v:shape id="_x0000_i1143" type="#_x0000_t75" style="width:27pt;height:27.75pt;mso-position-horizontal-relative:char;mso-position-vertical-relative:line">
            <v:imagedata r:id="rId352"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(con el  led en- cendido).</w:t>
      </w:r>
    </w:p>
    <w:p w:rsidR="00B05971" w:rsidRPr="008E0A21" w:rsidRDefault="008E0A21">
      <w:pPr>
        <w:spacing w:before="26" w:after="0" w:line="240" w:lineRule="auto"/>
        <w:ind w:right="-20"/>
        <w:rPr>
          <w:rFonts w:ascii="Verdana" w:eastAsia="Verdana" w:hAnsi="Verdana" w:cs="Verdana"/>
          <w:sz w:val="20"/>
          <w:szCs w:val="20"/>
          <w:lang w:val="es-ES_tradnl"/>
        </w:rPr>
      </w:pPr>
      <w:r w:rsidRPr="008E0A21">
        <w:rPr>
          <w:rFonts w:ascii="Verdana" w:hAnsi="Verdana"/>
          <w:b/>
          <w:color w:val="231F20"/>
          <w:sz w:val="20"/>
          <w:lang w:val="es-ES_tradnl"/>
        </w:rPr>
        <w:t xml:space="preserve">5) </w:t>
      </w:r>
      <w:r w:rsidRPr="008E0A21">
        <w:rPr>
          <w:rFonts w:ascii="Verdana" w:hAnsi="Verdana"/>
          <w:color w:val="231F20"/>
          <w:sz w:val="20"/>
          <w:lang w:val="es-ES_tradnl"/>
        </w:rPr>
        <w:t>Levantar  el portillo movible</w:t>
      </w:r>
    </w:p>
    <w:p w:rsidR="00B05971" w:rsidRPr="008E0A21" w:rsidRDefault="008E0A21">
      <w:pPr>
        <w:spacing w:after="0" w:line="240" w:lineRule="exact"/>
        <w:ind w:left="340" w:right="-20"/>
        <w:rPr>
          <w:rFonts w:ascii="Verdana" w:eastAsia="Verdana" w:hAnsi="Verdana" w:cs="Verdana"/>
          <w:sz w:val="20"/>
          <w:szCs w:val="20"/>
          <w:lang w:val="es-ES_tradnl"/>
        </w:rPr>
      </w:pPr>
      <w:r w:rsidRPr="008E0A21">
        <w:rPr>
          <w:rFonts w:ascii="Verdana" w:hAnsi="Verdana"/>
          <w:b/>
          <w:color w:val="231F20"/>
          <w:position w:val="-1"/>
          <w:sz w:val="20"/>
          <w:lang w:val="es-ES_tradnl"/>
        </w:rPr>
        <w:t xml:space="preserve">(A) </w:t>
      </w:r>
      <w:r w:rsidRPr="008E0A21">
        <w:rPr>
          <w:rFonts w:ascii="Verdana" w:hAnsi="Verdana"/>
          <w:color w:val="231F20"/>
          <w:position w:val="-1"/>
          <w:sz w:val="20"/>
          <w:lang w:val="es-ES_tradnl"/>
        </w:rPr>
        <w:t>de la máquina.</w:t>
      </w:r>
    </w:p>
    <w:p w:rsidR="00B05971" w:rsidRPr="008E0A21" w:rsidRDefault="00B05971">
      <w:pPr>
        <w:spacing w:before="9" w:after="0" w:line="110" w:lineRule="exact"/>
        <w:rPr>
          <w:sz w:val="11"/>
          <w:szCs w:val="11"/>
          <w:lang w:val="es-ES_tradnl"/>
        </w:rPr>
      </w:pPr>
    </w:p>
    <w:p w:rsidR="00B05971" w:rsidRPr="008E0A21" w:rsidRDefault="008E0A21">
      <w:pPr>
        <w:spacing w:after="0" w:line="240" w:lineRule="exact"/>
        <w:ind w:left="340" w:right="69"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6) </w:t>
      </w:r>
      <w:r w:rsidRPr="008E0A21">
        <w:rPr>
          <w:rFonts w:ascii="Verdana" w:hAnsi="Verdana"/>
          <w:color w:val="231F20"/>
          <w:sz w:val="20"/>
          <w:lang w:val="es-ES_tradnl"/>
        </w:rPr>
        <w:t xml:space="preserve">Posicionar la “boca” de la bolsa que contiene el  producto  a acondicionar, sobre  la barra selladora </w:t>
      </w:r>
      <w:r w:rsidRPr="008E0A21">
        <w:rPr>
          <w:rFonts w:ascii="Verdana" w:hAnsi="Verdana"/>
          <w:b/>
          <w:color w:val="231F20"/>
          <w:sz w:val="20"/>
          <w:lang w:val="es-ES_tradnl"/>
        </w:rPr>
        <w:t>(B)</w:t>
      </w:r>
      <w:r w:rsidRPr="008E0A21">
        <w:rPr>
          <w:rFonts w:ascii="Verdana" w:hAnsi="Verdana"/>
          <w:color w:val="231F20"/>
          <w:sz w:val="20"/>
          <w:lang w:val="es-ES_tradnl"/>
        </w:rPr>
        <w:t>.</w:t>
      </w:r>
    </w:p>
    <w:p w:rsidR="00B05971" w:rsidRPr="008E0A21" w:rsidRDefault="00B05971">
      <w:pPr>
        <w:spacing w:before="9" w:after="0" w:line="100" w:lineRule="exact"/>
        <w:rPr>
          <w:sz w:val="10"/>
          <w:szCs w:val="10"/>
          <w:lang w:val="es-ES_tradnl"/>
        </w:rPr>
      </w:pPr>
    </w:p>
    <w:p w:rsidR="00B05971" w:rsidRPr="008E0A21" w:rsidRDefault="008E0A21">
      <w:pPr>
        <w:spacing w:after="0" w:line="234" w:lineRule="auto"/>
        <w:ind w:left="340" w:right="24" w:hanging="340"/>
        <w:jc w:val="both"/>
        <w:rPr>
          <w:rFonts w:ascii="Verdana" w:eastAsia="Verdana" w:hAnsi="Verdana" w:cs="Verdana"/>
          <w:sz w:val="20"/>
          <w:szCs w:val="20"/>
          <w:lang w:val="es-ES_tradnl"/>
        </w:rPr>
      </w:pPr>
      <w:r w:rsidRPr="008E0A21">
        <w:rPr>
          <w:rFonts w:ascii="Verdana" w:hAnsi="Verdana"/>
          <w:b/>
          <w:color w:val="231F20"/>
          <w:sz w:val="20"/>
          <w:lang w:val="es-ES_tradnl"/>
        </w:rPr>
        <w:t xml:space="preserve">7) </w:t>
      </w:r>
      <w:r w:rsidRPr="008E0A21">
        <w:rPr>
          <w:rFonts w:ascii="Verdana" w:hAnsi="Verdana"/>
          <w:color w:val="231F20"/>
          <w:sz w:val="20"/>
          <w:lang w:val="es-ES_tradnl"/>
        </w:rPr>
        <w:t xml:space="preserve">Bajar  el portillo movible  del aparato, seleccionar el sistema de funcionamiento manual de la máquina actuando sobre el pulsador </w:t>
      </w:r>
      <w:r w:rsidR="009C354D">
        <w:rPr>
          <w:rFonts w:ascii="Verdana" w:eastAsia="Verdana" w:hAnsi="Verdana" w:cs="Verdana"/>
          <w:color w:val="231F20"/>
          <w:spacing w:val="20"/>
          <w:sz w:val="20"/>
          <w:szCs w:val="20"/>
        </w:rPr>
        <w:pict>
          <v:shape id="_x0000_i1144" type="#_x0000_t75" style="width:27pt;height:27.75pt;mso-position-horizontal-relative:char;mso-position-vertical-relative:line">
            <v:imagedata r:id="rId353" o:title=""/>
          </v:shape>
        </w:pict>
      </w:r>
      <w:r w:rsidRPr="008E0A21">
        <w:rPr>
          <w:rFonts w:ascii="Times New Roman" w:hAnsi="Times New Roman"/>
          <w:color w:val="231F20"/>
          <w:sz w:val="20"/>
          <w:lang w:val="es-ES_tradnl"/>
        </w:rPr>
        <w:t xml:space="preserve">  </w:t>
      </w:r>
      <w:r w:rsidRPr="008E0A21">
        <w:rPr>
          <w:rFonts w:ascii="Verdana" w:hAnsi="Verdana"/>
          <w:color w:val="231F20"/>
          <w:sz w:val="20"/>
          <w:lang w:val="es-ES_tradnl"/>
        </w:rPr>
        <w:t>y ejercer una ligera presión  sobre  la tapa.</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35" w:lineRule="auto"/>
        <w:ind w:left="340" w:right="24" w:hanging="340"/>
        <w:jc w:val="both"/>
        <w:rPr>
          <w:rFonts w:ascii="Verdana" w:eastAsia="Verdana" w:hAnsi="Verdana" w:cs="Verdana"/>
          <w:sz w:val="20"/>
          <w:szCs w:val="20"/>
          <w:lang w:val="es-ES_tradnl"/>
        </w:rPr>
      </w:pPr>
      <w:r>
        <w:pict>
          <v:group id="_x0000_s1788" style="position:absolute;left:0;text-align:left;margin-left:401.6pt;margin-top:100.85pt;width:165.35pt;height:97.25pt;z-index:-8084;mso-position-horizontal-relative:page" coordorigin="8032,2017" coordsize="3307,1945">
            <v:shape id="_x0000_s1791" type="#_x0000_t75" style="position:absolute;left:8141;top:2125;width:516;height:516">
              <v:imagedata r:id="rId354" o:title=""/>
            </v:shape>
            <v:group id="_x0000_s1789" style="position:absolute;left:8037;top:2022;width:3297;height:1935" coordorigin="8037,2022" coordsize="3297,1935">
              <v:shape id="_x0000_s1790" style="position:absolute;left:8037;top:2022;width:3297;height:1935" coordorigin="8037,2022" coordsize="3297,1935" path="m8127,2022r-60,3l8038,2098r-1,1769l8038,3903r43,53l11244,3957r37,l11334,3914r,-1802l11334,2076r-43,-53l8127,2022xe" filled="f" strokecolor="#231f20" strokeweight=".5pt">
                <v:path arrowok="t"/>
              </v:shape>
            </v:group>
            <w10:wrap anchorx="page"/>
          </v:group>
        </w:pict>
      </w:r>
      <w:r w:rsidR="008E0A21" w:rsidRPr="008E0A21">
        <w:rPr>
          <w:rFonts w:ascii="Verdana" w:hAnsi="Verdana"/>
          <w:b/>
          <w:color w:val="231F20"/>
          <w:sz w:val="20"/>
          <w:lang w:val="es-ES_tradnl"/>
        </w:rPr>
        <w:t xml:space="preserve">8) </w:t>
      </w:r>
      <w:r w:rsidR="008E0A21" w:rsidRPr="008E0A21">
        <w:rPr>
          <w:rFonts w:ascii="Verdana" w:hAnsi="Verdana"/>
          <w:color w:val="231F20"/>
          <w:sz w:val="20"/>
          <w:lang w:val="es-ES_tradnl"/>
        </w:rPr>
        <w:t xml:space="preserve">Unos 3-4 segundos después de poner en marcha, apretar el pulsador </w:t>
      </w:r>
      <w:r>
        <w:rPr>
          <w:rFonts w:ascii="Verdana" w:eastAsia="Verdana" w:hAnsi="Verdana" w:cs="Verdana"/>
          <w:color w:val="231F20"/>
          <w:sz w:val="20"/>
          <w:szCs w:val="20"/>
        </w:rPr>
        <w:pict>
          <v:shape id="_x0000_i1145" type="#_x0000_t75" style="width:27pt;height:27.75pt;mso-position-horizontal-relative:char;mso-position-vertical-relative:line">
            <v:imagedata r:id="rId355" o:title=""/>
          </v:shape>
        </w:pict>
      </w:r>
      <w:r w:rsidR="008E0A21" w:rsidRPr="008E0A21">
        <w:rPr>
          <w:rFonts w:ascii="Verdana" w:hAnsi="Verdana"/>
          <w:color w:val="231F20"/>
          <w:sz w:val="20"/>
          <w:lang w:val="es-ES_tradnl"/>
        </w:rPr>
        <w:t>: la máquina se preparará para el sellado de la bolsa y se apagará automáti- camente, quedando lista para un nuevo ciclo.</w:t>
      </w:r>
    </w:p>
    <w:p w:rsidR="00B05971" w:rsidRPr="008E0A21" w:rsidRDefault="00B05971">
      <w:pPr>
        <w:spacing w:before="2" w:after="0" w:line="140" w:lineRule="exact"/>
        <w:rPr>
          <w:sz w:val="14"/>
          <w:szCs w:val="14"/>
          <w:lang w:val="es-ES_tradnl"/>
        </w:rPr>
      </w:pPr>
    </w:p>
    <w:p w:rsidR="00B05971" w:rsidRPr="008E0A21" w:rsidRDefault="008E0A21">
      <w:pPr>
        <w:spacing w:after="0" w:line="216" w:lineRule="exact"/>
        <w:ind w:left="682" w:right="185"/>
        <w:jc w:val="both"/>
        <w:rPr>
          <w:rFonts w:ascii="Verdana" w:eastAsia="Verdana" w:hAnsi="Verdana" w:cs="Verdana"/>
          <w:sz w:val="18"/>
          <w:szCs w:val="18"/>
          <w:lang w:val="es-ES_tradnl"/>
        </w:rPr>
      </w:pPr>
      <w:r w:rsidRPr="008E0A21">
        <w:rPr>
          <w:rFonts w:ascii="Verdana" w:hAnsi="Verdana"/>
          <w:b/>
          <w:color w:val="231F20"/>
          <w:sz w:val="18"/>
          <w:lang w:val="es-ES_tradnl"/>
        </w:rPr>
        <w:t>Una vez se termine de uti- lizar  la  máquina,  pulsar ON/OFF.</w:t>
      </w:r>
    </w:p>
    <w:p w:rsidR="00B05971" w:rsidRPr="008E0A21" w:rsidRDefault="00B05971">
      <w:pPr>
        <w:spacing w:after="0" w:line="100" w:lineRule="exact"/>
        <w:rPr>
          <w:sz w:val="10"/>
          <w:szCs w:val="10"/>
          <w:lang w:val="es-ES_tradnl"/>
        </w:rPr>
      </w:pPr>
    </w:p>
    <w:p w:rsidR="00B05971" w:rsidRPr="008E0A21" w:rsidRDefault="009C354D">
      <w:pPr>
        <w:spacing w:after="0" w:line="216" w:lineRule="exact"/>
        <w:ind w:left="113" w:right="177"/>
        <w:jc w:val="both"/>
        <w:rPr>
          <w:rFonts w:ascii="Verdana" w:eastAsia="Verdana" w:hAnsi="Verdana" w:cs="Verdana"/>
          <w:sz w:val="18"/>
          <w:szCs w:val="18"/>
          <w:lang w:val="es-ES_tradnl"/>
        </w:rPr>
      </w:pPr>
      <w:r>
        <w:pict>
          <v:group id="_x0000_s1783" style="position:absolute;left:0;text-align:left;margin-left:59.6pt;margin-top:103.75pt;width:490.45pt;height:141.65pt;z-index:-8083;mso-position-horizontal-relative:page" coordorigin="1192,2075" coordsize="9809,2833">
            <v:shape id="_x0000_s1786" type="#_x0000_t75" style="position:absolute;left:1192;top:2181;width:9809;height:2285">
              <v:imagedata r:id="rId218" o:title=""/>
            </v:shape>
            <v:shape id="_x0000_s1785" type="#_x0000_t75" style="position:absolute;left:7948;top:3941;width:754;height:967">
              <v:imagedata r:id="rId356" o:title=""/>
            </v:shape>
            <v:shape id="_x0000_s1784" type="#_x0000_t75" style="position:absolute;left:4764;top:2075;width:703;height:914">
              <v:imagedata r:id="rId357" o:title=""/>
            </v:shape>
            <w10:wrap anchorx="page"/>
          </v:group>
        </w:pict>
      </w:r>
      <w:r w:rsidR="008E0A21" w:rsidRPr="008E0A21">
        <w:rPr>
          <w:rFonts w:ascii="Verdana" w:hAnsi="Verdana"/>
          <w:b/>
          <w:color w:val="231F20"/>
          <w:sz w:val="18"/>
          <w:lang w:val="es-ES_tradnl"/>
        </w:rPr>
        <w:t>Para desconectar completa- mente  la  corriente  de  la  má- quina,  quitar  el  enchufe  de alimentación  de  la  toma  de corriente.</w:t>
      </w:r>
    </w:p>
    <w:p w:rsidR="00B05971" w:rsidRPr="008E0A21" w:rsidRDefault="00B05971">
      <w:pPr>
        <w:spacing w:after="0" w:line="216" w:lineRule="exact"/>
        <w:jc w:val="both"/>
        <w:rPr>
          <w:rFonts w:ascii="Verdana" w:eastAsia="Verdana" w:hAnsi="Verdana" w:cs="Verdana"/>
          <w:sz w:val="18"/>
          <w:szCs w:val="18"/>
          <w:lang w:val="es-ES_tradnl"/>
        </w:rPr>
        <w:sectPr w:rsidR="00B05971" w:rsidRPr="008E0A21">
          <w:type w:val="continuous"/>
          <w:pgSz w:w="11920" w:h="16840"/>
          <w:pgMar w:top="1560" w:right="440" w:bottom="280" w:left="740" w:header="720" w:footer="720" w:gutter="0"/>
          <w:cols w:num="3" w:space="720" w:equalWidth="0">
            <w:col w:w="3429" w:space="272"/>
            <w:col w:w="3322" w:space="269"/>
            <w:col w:w="3448"/>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776" style="position:absolute;left:0;text-align:left;margin-left:28.2pt;margin-top:4.6pt;width:255.4pt;height:17.75pt;z-index:-8082;mso-position-horizontal-relative:page" coordorigin="565,92" coordsize="5108,355">
            <v:group id="_x0000_s1781" style="position:absolute;left:577;top:102;width:461;height:301" coordorigin="577,102" coordsize="461,301">
              <v:shape id="_x0000_s1782"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779" style="position:absolute;left:577;top:102;width:461;height:301" coordorigin="577,102" coordsize="461,301">
              <v:shape id="_x0000_s1780"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777" style="position:absolute;left:567;top:445;width:5103;height:2" coordorigin="567,445" coordsize="5103,2">
              <v:shape id="_x0000_s1778" style="position:absolute;left:567;top:445;width:5103;height:2" coordorigin="567,445" coordsize="5103,0" path="m567,445r5103,e" filled="f" strokecolor="#231f20" strokeweight=".25pt">
                <v:path arrowok="t"/>
              </v:shape>
            </v:group>
            <w10:wrap anchorx="page"/>
          </v:group>
        </w:pict>
      </w:r>
      <w:r>
        <w:pict>
          <v:group id="_x0000_s1769" style="position:absolute;left:0;text-align:left;margin-left:297.5pt;margin-top:4.6pt;width:255.4pt;height:17.75pt;z-index:-8081;mso-position-horizontal-relative:page" coordorigin="5950,92" coordsize="5108,355">
            <v:group id="_x0000_s1774" style="position:absolute;left:5963;top:102;width:461;height:301" coordorigin="5963,102" coordsize="461,301">
              <v:shape id="_x0000_s1775"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772" style="position:absolute;left:5963;top:102;width:461;height:301" coordorigin="5963,102" coordsize="461,301">
              <v:shape id="_x0000_s1773"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770" style="position:absolute;left:5953;top:445;width:5103;height:2" coordorigin="5953,445" coordsize="5103,2">
              <v:shape id="_x0000_s1771"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before="10" w:after="0" w:line="240" w:lineRule="exact"/>
        <w:rPr>
          <w:sz w:val="24"/>
          <w:szCs w:val="24"/>
          <w:lang w:val="es-ES_tradnl"/>
        </w:rPr>
      </w:pPr>
    </w:p>
    <w:p w:rsidR="00B05971" w:rsidRPr="008E0A21" w:rsidRDefault="00B05971">
      <w:pPr>
        <w:spacing w:after="0" w:line="240" w:lineRule="exact"/>
        <w:rPr>
          <w:sz w:val="24"/>
          <w:szCs w:val="24"/>
          <w:lang w:val="es-ES_tradnl"/>
        </w:rPr>
        <w:sectPr w:rsidR="00B05971" w:rsidRPr="008E0A21">
          <w:pgSz w:w="11920" w:h="16840"/>
          <w:pgMar w:top="1160" w:right="720" w:bottom="620" w:left="460" w:header="600" w:footer="435" w:gutter="0"/>
          <w:cols w:space="720"/>
        </w:sectPr>
      </w:pPr>
    </w:p>
    <w:p w:rsidR="00B05971" w:rsidRPr="008E0A21" w:rsidRDefault="009C354D">
      <w:pPr>
        <w:spacing w:before="28" w:after="0" w:line="288" w:lineRule="exact"/>
        <w:ind w:left="1184" w:right="949"/>
        <w:jc w:val="center"/>
        <w:rPr>
          <w:rFonts w:ascii="Verdana" w:eastAsia="Verdana" w:hAnsi="Verdana" w:cs="Verdana"/>
          <w:sz w:val="24"/>
          <w:szCs w:val="24"/>
          <w:lang w:val="es-ES_tradnl"/>
        </w:rPr>
      </w:pPr>
      <w:r>
        <w:pict>
          <v:group id="_x0000_s1767" style="position:absolute;left:0;text-align:left;margin-left:28.35pt;margin-top:-1.45pt;width:255.15pt;height:.1pt;z-index:-8079;mso-position-horizontal-relative:page" coordorigin="567,-29" coordsize="5103,2">
            <v:shape id="_x0000_s1768" style="position:absolute;left:567;top:-29;width:5103;height:2" coordorigin="567,-29" coordsize="5103,0" path="m567,-29r5103,e" filled="f" strokecolor="#231f20" strokeweight="1pt">
              <v:path arrowok="t"/>
            </v:shape>
            <w10:wrap anchorx="page"/>
          </v:group>
        </w:pict>
      </w:r>
      <w:r>
        <w:pict>
          <v:group id="_x0000_s1765" style="position:absolute;left:0;text-align:left;margin-left:28.35pt;margin-top:48.15pt;width:255.15pt;height:.1pt;z-index:-8078;mso-position-horizontal-relative:page" coordorigin="567,963" coordsize="5103,2">
            <v:shape id="_x0000_s1766" style="position:absolute;left:567;top:963;width:5103;height:2" coordorigin="567,963" coordsize="5103,0" path="m567,963r5103,e" filled="f" strokecolor="#231f20" strokeweight="1pt">
              <v:path arrowok="t"/>
            </v:shape>
            <w10:wrap anchorx="page"/>
          </v:group>
        </w:pict>
      </w:r>
      <w:r>
        <w:pict>
          <v:group id="_x0000_s1763" style="position:absolute;left:0;text-align:left;margin-left:297.65pt;margin-top:-1.45pt;width:255.15pt;height:.1pt;z-index:-8077;mso-position-horizontal-relative:page" coordorigin="5953,-29" coordsize="5103,2">
            <v:shape id="_x0000_s1764" style="position:absolute;left:5953;top:-29;width:5103;height:2" coordorigin="5953,-29" coordsize="5103,0" path="m5953,-29r5103,e" filled="f" strokecolor="#231f20" strokeweight="1pt">
              <v:path arrowok="t"/>
            </v:shape>
            <w10:wrap anchorx="page"/>
          </v:group>
        </w:pict>
      </w:r>
      <w:r>
        <w:pict>
          <v:group id="_x0000_s1759" style="position:absolute;left:0;text-align:left;margin-left:28.35pt;margin-top:57.85pt;width:255.15pt;height:127.55pt;z-index:-8075;mso-position-horizontal-relative:page" coordorigin="567,1157" coordsize="5103,2551">
            <v:shape id="_x0000_s1762" type="#_x0000_t75" style="position:absolute;left:675;top:1265;width:516;height:516">
              <v:imagedata r:id="rId358" o:title=""/>
            </v:shape>
            <v:group id="_x0000_s1760" style="position:absolute;left:572;top:1162;width:5093;height:2541" coordorigin="572,1162" coordsize="5093,2541">
              <v:shape id="_x0000_s1761" style="position:absolute;left:572;top:1162;width:5093;height:2541" coordorigin="572,1162" coordsize="5093,2541" path="m662,1162r-61,3l572,1237r,2376l572,3649r44,53l5575,3703r36,l5664,3659r1,-2407l5665,1216r-44,-53l662,1162xe" filled="f" strokecolor="#231f20" strokeweight=".5pt">
                <v:path arrowok="t"/>
              </v:shape>
            </v:group>
            <w10:wrap anchorx="page"/>
          </v:group>
        </w:pict>
      </w:r>
      <w:r w:rsidR="008E0A21" w:rsidRPr="008E0A21">
        <w:rPr>
          <w:rFonts w:ascii="Verdana" w:hAnsi="Verdana"/>
          <w:b/>
          <w:color w:val="231F20"/>
          <w:sz w:val="24"/>
          <w:lang w:val="es-ES_tradnl"/>
        </w:rPr>
        <w:t>ATTENZIONE NOTE GENERALI MOLTO IMPORTANTI!</w:t>
      </w:r>
    </w:p>
    <w:p w:rsidR="00B05971" w:rsidRPr="008E0A21" w:rsidRDefault="00B05971">
      <w:pPr>
        <w:spacing w:before="4"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184" w:right="-19" w:firstLine="568"/>
        <w:jc w:val="right"/>
        <w:rPr>
          <w:rFonts w:ascii="Verdana" w:eastAsia="Verdana" w:hAnsi="Verdana" w:cs="Verdana"/>
          <w:sz w:val="20"/>
          <w:szCs w:val="20"/>
          <w:lang w:val="es-ES_tradnl"/>
        </w:rPr>
      </w:pPr>
      <w:r w:rsidRPr="008E0A21">
        <w:rPr>
          <w:rFonts w:ascii="Verdana" w:hAnsi="Verdana"/>
          <w:b/>
          <w:color w:val="231F20"/>
          <w:sz w:val="20"/>
          <w:lang w:val="es-ES_tradnl"/>
        </w:rPr>
        <w:t>EVITARE NELLA MANIERA PIU’ ASSO- LUTA L’ASPIRAZIONE DI LIQUIDI: PUO’ CAUSARE IL BLOCCO DELLA POMPA E LA ROTTURA DEL SENSORE DI DEPRESSIONE. IL PRODOTTO VA CONFEZIONATO ASCIUTTO E FREDDO, DOPO REFRIGERAZIONE IN FRIFO- RIFERO PER ALMENO 2÷3 ORE. EVENTUALI DANNI  ALL’APPARECCHIO  CONSEGUENTI ALL’ASPIRAZIONE DI  LIQUIDI NON  SONO</w:t>
      </w:r>
    </w:p>
    <w:p w:rsidR="00B05971" w:rsidRPr="008E0A21" w:rsidRDefault="009C354D">
      <w:pPr>
        <w:spacing w:after="0" w:line="234" w:lineRule="exact"/>
        <w:ind w:left="220" w:right="-20"/>
        <w:rPr>
          <w:rFonts w:ascii="Verdana" w:eastAsia="Verdana" w:hAnsi="Verdana" w:cs="Verdana"/>
          <w:sz w:val="20"/>
          <w:szCs w:val="20"/>
          <w:lang w:val="es-ES_tradnl"/>
        </w:rPr>
      </w:pPr>
      <w:r>
        <w:pict>
          <v:group id="_x0000_s1755" style="position:absolute;left:0;text-align:left;margin-left:28.35pt;margin-top:25.2pt;width:255.15pt;height:92.4pt;z-index:-8071;mso-position-horizontal-relative:page" coordorigin="567,504" coordsize="5103,1848">
            <v:shape id="_x0000_s1758" type="#_x0000_t75" style="position:absolute;left:675;top:612;width:516;height:516">
              <v:imagedata r:id="rId359" o:title=""/>
            </v:shape>
            <v:group id="_x0000_s1756" style="position:absolute;left:572;top:509;width:5093;height:1838" coordorigin="572,509" coordsize="5093,1838">
              <v:shape id="_x0000_s1757" style="position:absolute;left:572;top:509;width:5093;height:1838" coordorigin="572,509" coordsize="5093,1838" path="m662,509r-61,3l572,585r,1672l572,2293r44,53l5575,2347r36,l5664,2303r1,-1704l5665,563r-44,-53l662,509xe" filled="f" strokecolor="#231f20" strokeweight=".5pt">
                <v:path arrowok="t"/>
              </v:shape>
            </v:group>
            <w10:wrap anchorx="page"/>
          </v:group>
        </w:pict>
      </w:r>
      <w:r w:rsidR="008E0A21" w:rsidRPr="008E0A21">
        <w:rPr>
          <w:rFonts w:ascii="Verdana" w:hAnsi="Verdana"/>
          <w:b/>
          <w:color w:val="231F20"/>
          <w:sz w:val="20"/>
          <w:lang w:val="es-ES_tradnl"/>
        </w:rPr>
        <w:t>COPERTI DA GARANZIA.</w:t>
      </w:r>
    </w:p>
    <w:p w:rsidR="00B05971" w:rsidRPr="008E0A21" w:rsidRDefault="00B05971">
      <w:pPr>
        <w:spacing w:before="6"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183" w:right="-20" w:firstLine="568"/>
        <w:jc w:val="right"/>
        <w:rPr>
          <w:rFonts w:ascii="Verdana" w:eastAsia="Verdana" w:hAnsi="Verdana" w:cs="Verdana"/>
          <w:sz w:val="20"/>
          <w:szCs w:val="20"/>
          <w:lang w:val="es-ES_tradnl"/>
        </w:rPr>
      </w:pPr>
      <w:r w:rsidRPr="008E0A21">
        <w:rPr>
          <w:rFonts w:ascii="Verdana" w:hAnsi="Verdana"/>
          <w:b/>
          <w:color w:val="231F20"/>
          <w:sz w:val="20"/>
          <w:lang w:val="es-ES_tradnl"/>
        </w:rPr>
        <w:t>Se la macchina, nella funzione di vuoto automatico,  sigilla la busta prima  di completare  il  vuoto all’interno della stessa, la causa può essere un insufficien- te  goffratura  della  busta od uno  spessore troppo sottile della stessa. In questo caso</w:t>
      </w:r>
    </w:p>
    <w:p w:rsidR="00B05971" w:rsidRPr="008E0A21" w:rsidRDefault="009C354D">
      <w:pPr>
        <w:spacing w:after="0" w:line="234" w:lineRule="exact"/>
        <w:ind w:left="220" w:right="-20"/>
        <w:rPr>
          <w:rFonts w:ascii="Verdana" w:eastAsia="Verdana" w:hAnsi="Verdana" w:cs="Verdana"/>
          <w:sz w:val="20"/>
          <w:szCs w:val="20"/>
          <w:lang w:val="es-ES_tradnl"/>
        </w:rPr>
      </w:pPr>
      <w:r>
        <w:pict>
          <v:group id="_x0000_s1751" style="position:absolute;left:0;text-align:left;margin-left:28.35pt;margin-top:25.25pt;width:255.15pt;height:44.8pt;z-index:-8074;mso-position-horizontal-relative:page" coordorigin="567,505" coordsize="5103,896">
            <v:group id="_x0000_s1752" style="position:absolute;left:572;top:510;width:5093;height:886" coordorigin="572,510" coordsize="5093,886">
              <v:shape id="_x0000_s1754" style="position:absolute;left:572;top:510;width:5093;height:886" coordorigin="572,510" coordsize="5093,886" path="m662,510r-61,3l572,586r,720l572,1342r44,53l5575,1396r36,l5664,1352r1,-752l5665,564r-44,-53l662,510xe" filled="f" strokecolor="#231f20" strokeweight=".5pt">
                <v:path arrowok="t"/>
              </v:shape>
              <v:shape id="_x0000_s1753" type="#_x0000_t75" style="position:absolute;left:656;top:578;width:574;height:598">
                <v:imagedata r:id="rId360" o:title=""/>
              </v:shape>
            </v:group>
            <w10:wrap anchorx="page"/>
          </v:group>
        </w:pict>
      </w:r>
      <w:r w:rsidR="008E0A21" w:rsidRPr="008E0A21">
        <w:rPr>
          <w:rFonts w:ascii="Verdana" w:hAnsi="Verdana"/>
          <w:b/>
          <w:color w:val="231F20"/>
          <w:sz w:val="20"/>
          <w:lang w:val="es-ES_tradnl"/>
        </w:rPr>
        <w:t>utilizzare il modo manuale.</w:t>
      </w:r>
    </w:p>
    <w:p w:rsidR="00B05971" w:rsidRPr="008E0A21" w:rsidRDefault="00B05971">
      <w:pPr>
        <w:spacing w:before="6"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9C354D">
      <w:pPr>
        <w:spacing w:after="0" w:line="240" w:lineRule="exact"/>
        <w:ind w:left="781" w:right="-55"/>
        <w:jc w:val="both"/>
        <w:rPr>
          <w:rFonts w:ascii="Verdana" w:eastAsia="Verdana" w:hAnsi="Verdana" w:cs="Verdana"/>
          <w:sz w:val="20"/>
          <w:szCs w:val="20"/>
          <w:lang w:val="es-ES_tradnl"/>
        </w:rPr>
      </w:pPr>
      <w:r>
        <w:pict>
          <v:group id="_x0000_s1745" style="position:absolute;left:0;text-align:left;margin-left:161.75pt;margin-top:80.8pt;width:257.65pt;height:307.4pt;z-index:-8080;mso-position-horizontal-relative:page" coordorigin="3235,1616" coordsize="5153,6148">
            <v:shape id="_x0000_s1750" type="#_x0000_t75" style="position:absolute;left:3235;top:1901;width:5153;height:5863">
              <v:imagedata r:id="rId361" o:title=""/>
            </v:shape>
            <v:group id="_x0000_s1748" style="position:absolute;left:4369;top:1626;width:456;height:429" coordorigin="4369,1626" coordsize="456,429">
              <v:shape id="_x0000_s1749" style="position:absolute;left:4369;top:1626;width:456;height:429" coordorigin="4369,1626" coordsize="456,429" path="m4713,1626r-344,128l4482,2054r344,-128l4713,1626e" fillcolor="#231f20" stroked="f">
                <v:path arrowok="t"/>
              </v:shape>
            </v:group>
            <v:group id="_x0000_s1746" style="position:absolute;left:4349;top:1867;width:601;height:599" coordorigin="4349,1867" coordsize="601,599">
              <v:shape id="_x0000_s1747" style="position:absolute;left:4349;top:1867;width:601;height:599" coordorigin="4349,1867" coordsize="601,599" path="m4950,1867r-601,225l4832,2466r118,-599e" fillcolor="#231f20" stroked="f">
                <v:path arrowok="t"/>
              </v:shape>
            </v:group>
            <w10:wrap anchorx="page"/>
          </v:group>
        </w:pict>
      </w:r>
      <w:r w:rsidR="008E0A21" w:rsidRPr="008E0A21">
        <w:rPr>
          <w:rFonts w:ascii="Verdana" w:hAnsi="Verdana"/>
          <w:b/>
          <w:color w:val="231F20"/>
          <w:sz w:val="20"/>
          <w:lang w:val="es-ES_tradnl"/>
        </w:rPr>
        <w:t>La  saldatura  deve  risultare ben  mar- cata,  senza  punti di fusione e  senza bruciature (vedi figura).</w:t>
      </w:r>
    </w:p>
    <w:p w:rsidR="00B05971" w:rsidRDefault="008E0A21">
      <w:pPr>
        <w:spacing w:before="28" w:after="0" w:line="288" w:lineRule="exact"/>
        <w:ind w:left="1418" w:right="1640"/>
        <w:jc w:val="center"/>
        <w:rPr>
          <w:rFonts w:ascii="Verdana" w:eastAsia="Verdana" w:hAnsi="Verdana" w:cs="Verdana"/>
          <w:sz w:val="24"/>
          <w:szCs w:val="24"/>
        </w:rPr>
      </w:pPr>
      <w:r w:rsidRPr="009C354D">
        <w:br w:type="column"/>
      </w:r>
      <w:r>
        <w:rPr>
          <w:rFonts w:ascii="Verdana" w:hAnsi="Verdana"/>
          <w:b/>
          <w:color w:val="231F20"/>
          <w:sz w:val="24"/>
        </w:rPr>
        <w:t>ВНИМАНИЕ! ВАЖНАЯ ИНФОРМАЦИЯ</w:t>
      </w:r>
    </w:p>
    <w:p w:rsidR="00B05971" w:rsidRDefault="00B05971">
      <w:pPr>
        <w:spacing w:before="4" w:after="0" w:line="140" w:lineRule="exact"/>
        <w:rPr>
          <w:sz w:val="14"/>
          <w:szCs w:val="14"/>
        </w:rPr>
      </w:pPr>
    </w:p>
    <w:p w:rsidR="00B05971" w:rsidRDefault="009C354D">
      <w:pPr>
        <w:spacing w:after="0" w:line="200" w:lineRule="exact"/>
        <w:rPr>
          <w:sz w:val="20"/>
          <w:szCs w:val="20"/>
        </w:rPr>
      </w:pPr>
      <w:r>
        <w:pict>
          <v:group id="_x0000_s1735" style="position:absolute;margin-left:297.05pt;margin-top:5.5pt;width:255.25pt;height:137.75pt;z-index:-8073;mso-position-horizontal-relative:page" coordorigin="5953,-2839" coordsize="5103,2551">
            <v:shape id="_x0000_s1738" type="#_x0000_t75" style="position:absolute;left:6061;top:-2731;width:516;height:516">
              <v:imagedata r:id="rId362" o:title=""/>
            </v:shape>
            <v:group id="_x0000_s1736" style="position:absolute;left:5958;top:-2834;width:5093;height:2541" coordorigin="5958,-2834" coordsize="5093,2541">
              <v:shape id="_x0000_s1737" style="position:absolute;left:5958;top:-2834;width:5093;height:2541" coordorigin="5958,-2834" coordsize="5093,2541" path="m6048,-2834r-61,3l5958,-2758r,2375l5958,-347r44,53l10961,-293r36,l11050,-337r1,-2407l11051,-2780r-44,-53l6048,-2834xe" filled="f" strokecolor="#231f20" strokeweight=".5pt">
                <v:path arrowok="t"/>
              </v:shape>
            </v:group>
            <w10:wrap anchorx="page"/>
          </v:group>
        </w:pict>
      </w:r>
    </w:p>
    <w:p w:rsidR="00B05971" w:rsidRDefault="009C354D">
      <w:pPr>
        <w:spacing w:after="0" w:line="240" w:lineRule="exact"/>
        <w:ind w:left="568" w:right="170"/>
        <w:jc w:val="both"/>
        <w:rPr>
          <w:rFonts w:ascii="Verdana" w:eastAsia="Verdana" w:hAnsi="Verdana" w:cs="Verdana"/>
          <w:sz w:val="20"/>
          <w:szCs w:val="20"/>
        </w:rPr>
      </w:pPr>
      <w:r>
        <w:rPr>
          <w:rFonts w:ascii="Verdana" w:hAnsi="Verdana"/>
          <w:b/>
          <w:color w:val="231F20"/>
          <w:sz w:val="20"/>
        </w:rPr>
        <w:pict>
          <v:group id="_x0000_s1743" style="position:absolute;left:0;text-align:left;margin-left:297.65pt;margin-top:-13.65pt;width:255.15pt;height:.1pt;z-index:-8076;mso-position-horizontal-relative:page" coordorigin="5953,-273" coordsize="5103,2">
            <v:shape id="_x0000_s1744" style="position:absolute;left:5953;top:-273;width:5103;height:2" coordorigin="5953,-273" coordsize="5103,0" path="m5953,-273r5103,e" filled="f" strokecolor="#231f20" strokeweight="1pt">
              <v:path arrowok="t"/>
            </v:shape>
            <w10:wrap anchorx="page"/>
          </v:group>
        </w:pict>
      </w:r>
      <w:r w:rsidR="008E0A21" w:rsidRPr="006F34AB">
        <w:rPr>
          <w:rFonts w:ascii="Verdana" w:hAnsi="Verdana"/>
          <w:b/>
          <w:color w:val="231F20"/>
          <w:sz w:val="20"/>
        </w:rPr>
        <w:t>НЕ ДОПУСКАЙТЕ ЗАСАСЫВАНИЯ ЖИДКОСТЕЙ:</w:t>
      </w:r>
      <w:r w:rsidR="008E0A21">
        <w:rPr>
          <w:rFonts w:ascii="Verdana" w:hAnsi="Verdana"/>
          <w:b/>
          <w:color w:val="231F20"/>
          <w:sz w:val="20"/>
        </w:rPr>
        <w:t xml:space="preserve"> ЭТО МОЖЕТ ПРИВЕСТИ К БЛОКИРОВКЕ НАСОСА И ВЫХОДУ ИЗ СТРОЯ ДАТЧИКА ВАКУУМА.    ПРОДУКТ НЕОБХОДИМО </w:t>
      </w:r>
    </w:p>
    <w:p w:rsidR="00B05971" w:rsidRDefault="008E0A21">
      <w:pPr>
        <w:spacing w:after="0" w:line="240" w:lineRule="exact"/>
        <w:ind w:right="186"/>
        <w:jc w:val="both"/>
        <w:rPr>
          <w:rFonts w:ascii="Verdana" w:eastAsia="Verdana" w:hAnsi="Verdana" w:cs="Verdana"/>
          <w:sz w:val="20"/>
          <w:szCs w:val="20"/>
        </w:rPr>
      </w:pPr>
      <w:r>
        <w:rPr>
          <w:rFonts w:ascii="Verdana" w:hAnsi="Verdana"/>
          <w:b/>
          <w:color w:val="231F20"/>
          <w:sz w:val="20"/>
        </w:rPr>
        <w:t>ОХЛАДИТЬ В ТЕЧЕНИЕ, КАК МИНИМУМ, 2-3 ЧАСОВ, ЧТОБЫ ОН СТАЛ ДОСТАТОЧНО ХОЛОДНЫМ И СУХИМ.  ПОВРЕЖДЕНИЯ ПРИБОРА, ВЫЗВАННЫЕ ЗАСАСЫВАНИЕМ ЖИДКОСТИ, НЕ ПОКРЫВАЮТСЯ ГАРАНТИЕЙ.</w:t>
      </w:r>
    </w:p>
    <w:p w:rsidR="00B05971" w:rsidRDefault="00B05971">
      <w:pPr>
        <w:spacing w:after="0" w:line="200" w:lineRule="exact"/>
        <w:rPr>
          <w:sz w:val="20"/>
          <w:szCs w:val="20"/>
        </w:rPr>
      </w:pPr>
    </w:p>
    <w:p w:rsidR="00B05971" w:rsidRDefault="009C354D">
      <w:pPr>
        <w:spacing w:after="0" w:line="200" w:lineRule="exact"/>
        <w:rPr>
          <w:sz w:val="20"/>
          <w:szCs w:val="20"/>
        </w:rPr>
      </w:pPr>
      <w:r>
        <w:pict>
          <v:group id="_x0000_s1739" style="position:absolute;margin-left:296.65pt;margin-top:2.95pt;width:261.95pt;height:92.4pt;z-index:-8072;mso-position-horizontal-relative:page" coordorigin="5953,1944" coordsize="5103,1848">
            <v:shape id="_x0000_s1742" type="#_x0000_t75" style="position:absolute;left:6061;top:2052;width:516;height:516">
              <v:imagedata r:id="rId215" o:title=""/>
            </v:shape>
            <v:group id="_x0000_s1740" style="position:absolute;left:5958;top:1949;width:5093;height:1838" coordorigin="5958,1949" coordsize="5093,1838">
              <v:shape id="_x0000_s1741" style="position:absolute;left:5958;top:1949;width:5093;height:1838" coordorigin="5958,1949" coordsize="5093,1838" path="m6048,1949r-61,3l5958,2025r,1672l5958,3733r44,53l10961,3787r36,l11050,3743r1,-1704l11051,2003r-44,-53l6048,1949xe" filled="f" strokecolor="#231f20" strokeweight=".5pt">
                <v:path arrowok="t"/>
              </v:shape>
            </v:group>
            <w10:wrap anchorx="page"/>
          </v:group>
        </w:pict>
      </w:r>
    </w:p>
    <w:p w:rsidR="00B05971" w:rsidRDefault="00B05971">
      <w:pPr>
        <w:spacing w:after="0" w:line="200" w:lineRule="exact"/>
        <w:rPr>
          <w:sz w:val="20"/>
          <w:szCs w:val="20"/>
        </w:rPr>
      </w:pPr>
    </w:p>
    <w:p w:rsidR="00B05971" w:rsidRDefault="008E0A21" w:rsidP="00083443">
      <w:pPr>
        <w:spacing w:after="0" w:line="240" w:lineRule="exact"/>
        <w:ind w:left="-36" w:right="-111" w:firstLine="568"/>
        <w:rPr>
          <w:rFonts w:ascii="Verdana" w:eastAsia="Verdana" w:hAnsi="Verdana" w:cs="Verdana"/>
          <w:sz w:val="20"/>
          <w:szCs w:val="20"/>
        </w:rPr>
      </w:pPr>
      <w:r>
        <w:rPr>
          <w:rFonts w:ascii="Verdana" w:hAnsi="Verdana"/>
          <w:b/>
          <w:color w:val="231F20"/>
          <w:sz w:val="20"/>
        </w:rPr>
        <w:t>Запаивание пакета до завершения его вакуумирвоания в автоматическом режиме указывает либо на его недостаточную гофрированность, либо на его недостаточную толщину.  В этом случае активируйте ручной</w:t>
      </w:r>
      <w:r w:rsidR="00083443">
        <w:rPr>
          <w:rFonts w:ascii="Verdana" w:hAnsi="Verdana"/>
          <w:b/>
          <w:color w:val="231F20"/>
          <w:sz w:val="20"/>
        </w:rPr>
        <w:t xml:space="preserve"> </w:t>
      </w:r>
      <w:r>
        <w:rPr>
          <w:rFonts w:ascii="Verdana" w:hAnsi="Verdana"/>
          <w:b/>
          <w:color w:val="231F20"/>
          <w:sz w:val="20"/>
        </w:rPr>
        <w:t>режим запайки.</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before="6" w:after="0" w:line="200" w:lineRule="exact"/>
        <w:rPr>
          <w:sz w:val="20"/>
          <w:szCs w:val="20"/>
        </w:rPr>
      </w:pPr>
      <w:r>
        <w:pict>
          <v:group id="_x0000_s1731" style="position:absolute;margin-left:296.9pt;margin-top:7.2pt;width:255.15pt;height:44.8pt;z-index:-8070;mso-position-horizontal-relative:page" coordorigin="5953,740" coordsize="5103,896">
            <v:group id="_x0000_s1732" style="position:absolute;left:5958;top:745;width:5093;height:886" coordorigin="5958,745" coordsize="5093,886">
              <v:shape id="_x0000_s1734" style="position:absolute;left:5958;top:745;width:5093;height:886" coordorigin="5958,745" coordsize="5093,886" path="m6048,745r-61,3l5958,821r,720l5958,1577r44,53l10961,1631r36,l11050,1587r1,-752l11051,799r-44,-53l6048,745xe" filled="f" strokecolor="#231f20" strokeweight=".5pt">
                <v:path arrowok="t"/>
              </v:shape>
              <v:shape id="_x0000_s1733" type="#_x0000_t75" style="position:absolute;left:6042;top:813;width:574;height:598">
                <v:imagedata r:id="rId363" o:title=""/>
              </v:shape>
            </v:group>
            <w10:wrap anchorx="page"/>
          </v:group>
        </w:pict>
      </w:r>
    </w:p>
    <w:p w:rsidR="00B05971" w:rsidRDefault="008E0A21">
      <w:pPr>
        <w:spacing w:after="0" w:line="240" w:lineRule="exact"/>
        <w:ind w:left="561" w:right="186"/>
        <w:jc w:val="both"/>
        <w:rPr>
          <w:rFonts w:ascii="Verdana" w:eastAsia="Verdana" w:hAnsi="Verdana" w:cs="Verdana"/>
          <w:sz w:val="20"/>
          <w:szCs w:val="20"/>
        </w:rPr>
      </w:pPr>
      <w:r>
        <w:rPr>
          <w:rFonts w:ascii="Verdana" w:hAnsi="Verdana"/>
          <w:b/>
          <w:color w:val="231F20"/>
          <w:sz w:val="20"/>
        </w:rPr>
        <w:t xml:space="preserve">Шов запайки должен быть видим, без признаков оплавления или пригорания (см. иллюстрацию).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102" w:space="504"/>
            <w:col w:w="5134"/>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724" style="position:absolute;left:0;text-align:left;margin-left:42.4pt;margin-top:4.6pt;width:165.65pt;height:17.75pt;z-index:-8069;mso-position-horizontal-relative:page" coordorigin="848,92" coordsize="3313,355">
            <v:group id="_x0000_s1729" style="position:absolute;left:860;top:102;width:461;height:301" coordorigin="860,102" coordsize="461,301">
              <v:shape id="_x0000_s1730"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727" style="position:absolute;left:860;top:102;width:461;height:301" coordorigin="860,102" coordsize="461,301">
              <v:shape id="_x0000_s1728"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725" style="position:absolute;left:850;top:445;width:3308;height:2" coordorigin="850,445" coordsize="3308,2">
              <v:shape id="_x0000_s1726" style="position:absolute;left:850;top:445;width:3308;height:2" coordorigin="850,445" coordsize="3308,0" path="m850,445r3308,e" filled="f" strokecolor="#231f20" strokeweight=".25pt">
                <v:path arrowok="t"/>
              </v:shape>
            </v:group>
            <w10:wrap anchorx="page"/>
          </v:group>
        </w:pict>
      </w:r>
      <w:r>
        <w:pict>
          <v:group id="_x0000_s1717" style="position:absolute;left:0;text-align:left;margin-left:221.95pt;margin-top:4.6pt;width:165.6pt;height:17.75pt;z-index:-8068;mso-position-horizontal-relative:page" coordorigin="4439,92" coordsize="3312,355">
            <v:group id="_x0000_s1722" style="position:absolute;left:4451;top:102;width:461;height:301" coordorigin="4451,102" coordsize="461,301">
              <v:shape id="_x0000_s1723"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720" style="position:absolute;left:4451;top:102;width:461;height:301" coordorigin="4451,102" coordsize="461,301">
              <v:shape id="_x0000_s1721"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718" style="position:absolute;left:4441;top:445;width:3307;height:2" coordorigin="4441,445" coordsize="3307,2">
              <v:shape id="_x0000_s1719" style="position:absolute;left:4441;top:445;width:3307;height:2" coordorigin="4441,445" coordsize="3307,0" path="m4441,445r3307,e" filled="f" strokecolor="#231f20" strokeweight=".25pt">
                <v:path arrowok="t"/>
              </v:shape>
            </v:group>
            <w10:wrap anchorx="page"/>
          </v:group>
        </w:pict>
      </w:r>
      <w:r>
        <w:pict>
          <v:group id="_x0000_s1710" style="position:absolute;left:0;text-align:left;margin-left:401.45pt;margin-top:4.6pt;width:165.65pt;height:17.75pt;z-index:-8067;mso-position-horizontal-relative:page" coordorigin="8029,92" coordsize="3313,355">
            <v:group id="_x0000_s1715" style="position:absolute;left:8041;top:102;width:461;height:301" coordorigin="8041,102" coordsize="461,301">
              <v:shape id="_x0000_s1716"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713" style="position:absolute;left:8041;top:102;width:461;height:301" coordorigin="8041,102" coordsize="461,301">
              <v:shape id="_x0000_s1714"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711" style="position:absolute;left:8031;top:445;width:3308;height:2" coordorigin="8031,445" coordsize="3308,2">
              <v:shape id="_x0000_s1712"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before="15" w:after="0" w:line="240" w:lineRule="exact"/>
        <w:rPr>
          <w:sz w:val="24"/>
          <w:szCs w:val="24"/>
          <w:lang w:val="es-ES_tradnl"/>
        </w:rPr>
      </w:pPr>
    </w:p>
    <w:p w:rsidR="00B05971" w:rsidRPr="008E0A21" w:rsidRDefault="00B05971">
      <w:pPr>
        <w:spacing w:after="0" w:line="240" w:lineRule="exact"/>
        <w:rPr>
          <w:sz w:val="24"/>
          <w:szCs w:val="24"/>
          <w:lang w:val="es-ES_tradnl"/>
        </w:rPr>
        <w:sectPr w:rsidR="00B05971" w:rsidRPr="008E0A21">
          <w:pgSz w:w="11920" w:h="16840"/>
          <w:pgMar w:top="1160" w:right="440" w:bottom="620" w:left="740" w:header="600" w:footer="435" w:gutter="0"/>
          <w:cols w:space="720"/>
        </w:sectPr>
      </w:pPr>
    </w:p>
    <w:p w:rsidR="00B05971" w:rsidRPr="008E0A21" w:rsidRDefault="009C354D">
      <w:pPr>
        <w:spacing w:before="28" w:after="0" w:line="288" w:lineRule="exact"/>
        <w:ind w:left="832" w:right="613"/>
        <w:jc w:val="center"/>
        <w:rPr>
          <w:rFonts w:ascii="Verdana" w:eastAsia="Verdana" w:hAnsi="Verdana" w:cs="Verdana"/>
          <w:sz w:val="24"/>
          <w:szCs w:val="24"/>
          <w:lang w:val="es-ES_tradnl"/>
        </w:rPr>
      </w:pPr>
      <w:r>
        <w:pict>
          <v:group id="_x0000_s1708" style="position:absolute;left:0;text-align:left;margin-left:42.5pt;margin-top:-1.7pt;width:165.4pt;height:.1pt;z-index:-8066;mso-position-horizontal-relative:page" coordorigin="850,-34" coordsize="3308,2">
            <v:shape id="_x0000_s1709" style="position:absolute;left:850;top:-34;width:3308;height:2" coordorigin="850,-34" coordsize="3308,0" path="m850,-34r3308,e" filled="f" strokecolor="#231f20" strokeweight="1pt">
              <v:path arrowok="t"/>
            </v:shape>
            <w10:wrap anchorx="page"/>
          </v:group>
        </w:pict>
      </w:r>
      <w:r>
        <w:pict>
          <v:group id="_x0000_s1706" style="position:absolute;left:0;text-align:left;margin-left:42.5pt;margin-top:47.9pt;width:165.4pt;height:.1pt;z-index:-8065;mso-position-horizontal-relative:page" coordorigin="850,958" coordsize="3308,2">
            <v:shape id="_x0000_s1707" style="position:absolute;left:850;top:958;width:3308;height:2" coordorigin="850,958" coordsize="3308,0" path="m850,958r3308,e" filled="f" strokecolor="#231f20" strokeweight="1pt">
              <v:path arrowok="t"/>
            </v:shape>
            <w10:wrap anchorx="page"/>
          </v:group>
        </w:pict>
      </w:r>
      <w:r>
        <w:pict>
          <v:group id="_x0000_s1704" style="position:absolute;left:0;text-align:left;margin-left:222.05pt;margin-top:-1.7pt;width:165.4pt;height:.1pt;z-index:-8064;mso-position-horizontal-relative:page" coordorigin="4441,-34" coordsize="3308,2">
            <v:shape id="_x0000_s1705" style="position:absolute;left:4441;top:-34;width:3308;height:2" coordorigin="4441,-34" coordsize="3308,0" path="m4441,-34r3308,e" filled="f" strokecolor="#231f20" strokeweight="1pt">
              <v:path arrowok="t"/>
            </v:shape>
            <w10:wrap anchorx="page"/>
          </v:group>
        </w:pict>
      </w:r>
      <w:r>
        <w:pict>
          <v:group id="_x0000_s1702" style="position:absolute;left:0;text-align:left;margin-left:401.55pt;margin-top:-1.7pt;width:165.4pt;height:.1pt;z-index:-8062;mso-position-horizontal-relative:page" coordorigin="8031,-34" coordsize="3308,2">
            <v:shape id="_x0000_s1703" style="position:absolute;left:8031;top:-34;width:3308;height:2" coordorigin="8031,-34" coordsize="3308,0" path="m8031,-34r3308,e" filled="f" strokecolor="#231f20" strokeweight="1pt">
              <v:path arrowok="t"/>
            </v:shape>
            <w10:wrap anchorx="page"/>
          </v:group>
        </w:pict>
      </w:r>
      <w:r>
        <w:pict>
          <v:group id="_x0000_s1698" style="position:absolute;left:0;text-align:left;margin-left:42.5pt;margin-top:59pt;width:165.35pt;height:200.4pt;z-index:-8059;mso-position-horizontal-relative:page" coordorigin="850,1180" coordsize="3307,4008">
            <v:shape id="_x0000_s1701" type="#_x0000_t75" style="position:absolute;left:958;top:1288;width:516;height:516">
              <v:imagedata r:id="rId364" o:title=""/>
            </v:shape>
            <v:group id="_x0000_s1699" style="position:absolute;left:855;top:1185;width:3297;height:3998" coordorigin="855,1185" coordsize="3297,3998">
              <v:shape id="_x0000_s1700" style="position:absolute;left:855;top:1185;width:3297;height:3998" coordorigin="855,1185" coordsize="3297,3998" path="m945,1185r-60,3l856,1261r-1,3832l856,5129r43,53l4062,5183r37,l4152,5140r,-3865l4152,1239r-43,-53l945,1185xe" filled="f" strokecolor="#231f20" strokeweight=".5pt">
                <v:path arrowok="t"/>
              </v:shape>
            </v:group>
            <w10:wrap anchorx="page"/>
          </v:group>
        </w:pict>
      </w:r>
      <w:r w:rsidR="008E0A21" w:rsidRPr="008E0A21">
        <w:rPr>
          <w:rFonts w:ascii="Verdana" w:hAnsi="Verdana"/>
          <w:b/>
          <w:color w:val="231F20"/>
          <w:sz w:val="24"/>
          <w:lang w:val="es-ES_tradnl"/>
        </w:rPr>
        <w:t>ATTENTION: TRÈS IMPORTANT !</w:t>
      </w:r>
    </w:p>
    <w:p w:rsidR="00B05971" w:rsidRPr="008E0A21" w:rsidRDefault="00B05971">
      <w:pPr>
        <w:spacing w:before="4"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791" w:right="-35"/>
        <w:jc w:val="both"/>
        <w:rPr>
          <w:rFonts w:ascii="Verdana" w:eastAsia="Verdana" w:hAnsi="Verdana" w:cs="Verdana"/>
          <w:sz w:val="20"/>
          <w:szCs w:val="20"/>
          <w:lang w:val="es-ES_tradnl"/>
        </w:rPr>
      </w:pPr>
      <w:r w:rsidRPr="008E0A21">
        <w:rPr>
          <w:rFonts w:ascii="Verdana" w:hAnsi="Verdana"/>
          <w:b/>
          <w:color w:val="231F20"/>
          <w:sz w:val="20"/>
          <w:lang w:val="es-ES_tradnl"/>
        </w:rPr>
        <w:t>ÉVITER ABSOLUMENT D’ASPIRER DES LIQUI- DES:  CECI  POURRAIT</w:t>
      </w:r>
    </w:p>
    <w:p w:rsidR="00B05971" w:rsidRPr="008E0A21" w:rsidRDefault="008E0A21">
      <w:pPr>
        <w:spacing w:after="0" w:line="240" w:lineRule="exact"/>
        <w:ind w:left="223" w:right="-56"/>
        <w:jc w:val="both"/>
        <w:rPr>
          <w:rFonts w:ascii="Verdana" w:eastAsia="Verdana" w:hAnsi="Verdana" w:cs="Verdana"/>
          <w:sz w:val="20"/>
          <w:szCs w:val="20"/>
          <w:lang w:val="en-US"/>
        </w:rPr>
      </w:pPr>
      <w:r w:rsidRPr="008E0A21">
        <w:rPr>
          <w:rFonts w:ascii="Verdana" w:hAnsi="Verdana"/>
          <w:b/>
          <w:color w:val="231F20"/>
          <w:sz w:val="20"/>
          <w:lang w:val="es-ES_tradnl"/>
        </w:rPr>
        <w:t xml:space="preserve">BLOQUER LA POMPE ET ROMPRE LE CAPTEUR DE DÉPRESSION. </w:t>
      </w:r>
      <w:r w:rsidRPr="008E0A21">
        <w:rPr>
          <w:rFonts w:ascii="Verdana" w:hAnsi="Verdana"/>
          <w:b/>
          <w:color w:val="231F20"/>
          <w:sz w:val="20"/>
          <w:lang w:val="en-US"/>
        </w:rPr>
        <w:t>LE PRODUIT DOIT ÊTRE CONDITIONNÉ SEC  ET  FROID  APRÈS  L’A- VOIR  LAISSÉ  DANS  LE RÉFRIGERATEUR  PENDANT</w:t>
      </w:r>
    </w:p>
    <w:p w:rsidR="00B05971" w:rsidRPr="008E0A21" w:rsidRDefault="009C354D">
      <w:pPr>
        <w:spacing w:after="0" w:line="240" w:lineRule="exact"/>
        <w:ind w:left="223" w:right="-39"/>
        <w:jc w:val="both"/>
        <w:rPr>
          <w:rFonts w:ascii="Verdana" w:eastAsia="Verdana" w:hAnsi="Verdana" w:cs="Verdana"/>
          <w:sz w:val="20"/>
          <w:szCs w:val="20"/>
          <w:lang w:val="es-ES_tradnl"/>
        </w:rPr>
      </w:pPr>
      <w:r>
        <w:pict>
          <v:group id="_x0000_s1694" style="position:absolute;left:0;text-align:left;margin-left:42.6pt;margin-top:86.05pt;width:165.35pt;height:140.1pt;z-index:-8055;mso-position-horizontal-relative:page" coordorigin="852,1721" coordsize="3307,2802">
            <v:shape id="_x0000_s1697" type="#_x0000_t75" style="position:absolute;left:961;top:1830;width:516;height:516">
              <v:imagedata r:id="rId365" o:title=""/>
            </v:shape>
            <v:group id="_x0000_s1695" style="position:absolute;left:857;top:1726;width:3297;height:2792" coordorigin="857,1726" coordsize="3297,2792">
              <v:shape id="_x0000_s1696" style="position:absolute;left:857;top:1726;width:3297;height:2792" coordorigin="857,1726" coordsize="3297,2792" path="m947,1726r-60,3l858,1802r-1,2626l858,4464r43,53l4064,4518r37,l4154,4474r,-2658l4154,1780r-43,-53l947,1726xe" filled="f" strokecolor="#231f20" strokeweight=".5pt">
                <v:path arrowok="t"/>
              </v:shape>
            </v:group>
            <w10:wrap anchorx="page"/>
          </v:group>
        </w:pict>
      </w:r>
      <w:r w:rsidR="008E0A21" w:rsidRPr="008E0A21">
        <w:rPr>
          <w:rFonts w:ascii="Verdana" w:hAnsi="Verdana"/>
          <w:b/>
          <w:color w:val="231F20"/>
          <w:sz w:val="20"/>
          <w:lang w:val="en-US"/>
        </w:rPr>
        <w:t xml:space="preserve">2÷3 HEURES MINIMUM. </w:t>
      </w:r>
      <w:r w:rsidR="008E0A21" w:rsidRPr="008E0A21">
        <w:rPr>
          <w:rFonts w:ascii="Verdana" w:hAnsi="Verdana"/>
          <w:b/>
          <w:color w:val="231F20"/>
          <w:sz w:val="20"/>
          <w:lang w:val="es-ES_tradnl"/>
        </w:rPr>
        <w:t>TOUT DOMMAGE DÛ A L’A- SPIRATION DE LIQUIDES N’EST PAS COUVERT PAR LA GARANTIE.</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793" w:right="-32"/>
        <w:jc w:val="both"/>
        <w:rPr>
          <w:rFonts w:ascii="Verdana" w:eastAsia="Verdana" w:hAnsi="Verdana" w:cs="Verdana"/>
          <w:sz w:val="20"/>
          <w:szCs w:val="20"/>
          <w:lang w:val="es-ES_tradnl"/>
        </w:rPr>
      </w:pPr>
      <w:r w:rsidRPr="008E0A21">
        <w:rPr>
          <w:rFonts w:ascii="Verdana" w:hAnsi="Verdana"/>
          <w:b/>
          <w:color w:val="231F20"/>
          <w:sz w:val="20"/>
          <w:lang w:val="es-ES_tradnl"/>
        </w:rPr>
        <w:t>Si la machine, avec la fonction du vide auto- matique, soude le sa-</w:t>
      </w:r>
    </w:p>
    <w:p w:rsidR="00B05971" w:rsidRPr="008E0A21" w:rsidRDefault="009C354D">
      <w:pPr>
        <w:spacing w:after="0" w:line="240" w:lineRule="exact"/>
        <w:ind w:left="223" w:right="-41"/>
        <w:jc w:val="both"/>
        <w:rPr>
          <w:rFonts w:ascii="Verdana" w:eastAsia="Verdana" w:hAnsi="Verdana" w:cs="Verdana"/>
          <w:sz w:val="20"/>
          <w:szCs w:val="20"/>
          <w:lang w:val="es-ES_tradnl"/>
        </w:rPr>
      </w:pPr>
      <w:r>
        <w:pict>
          <v:group id="_x0000_s1690" style="position:absolute;left:0;text-align:left;margin-left:42.5pt;margin-top:122.5pt;width:165.35pt;height:81.05pt;z-index:-8052;mso-position-horizontal-relative:page" coordorigin="850,2450" coordsize="3307,1621">
            <v:group id="_x0000_s1691" style="position:absolute;left:855;top:2455;width:3297;height:1611" coordorigin="855,2455" coordsize="3297,1611">
              <v:shape id="_x0000_s1693" style="position:absolute;left:855;top:2455;width:3297;height:1611" coordorigin="855,2455" coordsize="3297,1611" path="m945,2455r-60,3l856,2531r-1,1445l856,4013r43,53l4062,4066r37,l4152,4023r,-1478l4152,2509r-43,-53l945,2455xe" filled="f" strokecolor="#231f20" strokeweight=".5pt">
                <v:path arrowok="t"/>
              </v:shape>
              <v:shape id="_x0000_s1692" type="#_x0000_t75" style="position:absolute;left:939;top:2523;width:574;height:598">
                <v:imagedata r:id="rId366" o:title=""/>
              </v:shape>
            </v:group>
            <w10:wrap anchorx="page"/>
          </v:group>
        </w:pict>
      </w:r>
      <w:r w:rsidR="008E0A21" w:rsidRPr="008E0A21">
        <w:rPr>
          <w:rFonts w:ascii="Verdana" w:hAnsi="Verdana"/>
          <w:b/>
          <w:color w:val="231F20"/>
          <w:sz w:val="20"/>
          <w:lang w:val="es-ES_tradnl"/>
        </w:rPr>
        <w:t>chet avant de faire le vide, il y  a un insuffisant gaufrage du  sachet ou une épaisseur trop  mince du  même. Dans ce  cas,  utiliser  le  moyen manuel.</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4" w:right="-47"/>
        <w:jc w:val="both"/>
        <w:rPr>
          <w:rFonts w:ascii="Verdana" w:eastAsia="Verdana" w:hAnsi="Verdana" w:cs="Verdana"/>
          <w:sz w:val="20"/>
          <w:szCs w:val="20"/>
          <w:lang w:val="es-ES_tradnl"/>
        </w:rPr>
      </w:pPr>
      <w:r w:rsidRPr="008E0A21">
        <w:rPr>
          <w:rFonts w:ascii="Verdana" w:hAnsi="Verdana"/>
          <w:b/>
          <w:color w:val="231F20"/>
          <w:sz w:val="20"/>
          <w:lang w:val="es-ES_tradnl"/>
        </w:rPr>
        <w:t>La soudure doit être bien marquée, sans points  de  fusions  et</w:t>
      </w:r>
    </w:p>
    <w:p w:rsidR="00B05971" w:rsidRPr="008E0A21" w:rsidRDefault="008E0A21">
      <w:pPr>
        <w:spacing w:after="0" w:line="234" w:lineRule="exact"/>
        <w:ind w:left="223" w:right="10"/>
        <w:jc w:val="both"/>
        <w:rPr>
          <w:rFonts w:ascii="Verdana" w:eastAsia="Verdana" w:hAnsi="Verdana" w:cs="Verdana"/>
          <w:sz w:val="20"/>
          <w:szCs w:val="20"/>
          <w:lang w:val="en-US"/>
        </w:rPr>
      </w:pPr>
      <w:r w:rsidRPr="008E0A21">
        <w:rPr>
          <w:rFonts w:ascii="Verdana" w:hAnsi="Verdana"/>
          <w:b/>
          <w:color w:val="231F20"/>
          <w:sz w:val="20"/>
          <w:lang w:val="en-US"/>
        </w:rPr>
        <w:t>sans brûlures (voir figure).</w:t>
      </w:r>
    </w:p>
    <w:p w:rsidR="00B05971" w:rsidRPr="008E0A21" w:rsidRDefault="008E0A21">
      <w:pPr>
        <w:spacing w:before="28" w:after="0" w:line="288" w:lineRule="exact"/>
        <w:ind w:left="-22" w:right="-42"/>
        <w:jc w:val="center"/>
        <w:rPr>
          <w:rFonts w:ascii="Verdana" w:eastAsia="Verdana" w:hAnsi="Verdana" w:cs="Verdana"/>
          <w:sz w:val="24"/>
          <w:szCs w:val="24"/>
          <w:lang w:val="en-US"/>
        </w:rPr>
      </w:pPr>
      <w:r w:rsidRPr="008E0A21">
        <w:rPr>
          <w:lang w:val="en-US"/>
        </w:rPr>
        <w:br w:type="column"/>
      </w:r>
      <w:r w:rsidRPr="008E0A21">
        <w:rPr>
          <w:rFonts w:ascii="Verdana" w:hAnsi="Verdana"/>
          <w:b/>
          <w:color w:val="231F20"/>
          <w:sz w:val="24"/>
          <w:lang w:val="en-US"/>
        </w:rPr>
        <w:t>ACHTUNG: WICHTIGE ALLGEMEINE ANMERKUNGEN!</w:t>
      </w:r>
    </w:p>
    <w:p w:rsidR="00B05971" w:rsidRPr="008E0A21" w:rsidRDefault="00B05971">
      <w:pPr>
        <w:spacing w:before="4" w:after="0" w:line="140" w:lineRule="exact"/>
        <w:rPr>
          <w:sz w:val="14"/>
          <w:szCs w:val="14"/>
          <w:lang w:val="en-US"/>
        </w:rPr>
      </w:pPr>
    </w:p>
    <w:p w:rsidR="00B05971" w:rsidRPr="008E0A21" w:rsidRDefault="00B05971">
      <w:pPr>
        <w:spacing w:after="0" w:line="200" w:lineRule="exact"/>
        <w:rPr>
          <w:sz w:val="20"/>
          <w:szCs w:val="20"/>
          <w:lang w:val="en-US"/>
        </w:rPr>
      </w:pPr>
    </w:p>
    <w:p w:rsidR="00B05971" w:rsidRPr="008E0A21" w:rsidRDefault="009C354D">
      <w:pPr>
        <w:spacing w:after="0" w:line="240" w:lineRule="exact"/>
        <w:ind w:left="653" w:right="22"/>
        <w:jc w:val="both"/>
        <w:rPr>
          <w:rFonts w:ascii="Verdana" w:eastAsia="Verdana" w:hAnsi="Verdana" w:cs="Verdana"/>
          <w:sz w:val="20"/>
          <w:szCs w:val="20"/>
          <w:lang w:val="en-US"/>
        </w:rPr>
      </w:pPr>
      <w:r>
        <w:pict>
          <v:group id="_x0000_s1688" style="position:absolute;left:0;text-align:left;margin-left:222.05pt;margin-top:-13.9pt;width:165.4pt;height:.1pt;z-index:-8063;mso-position-horizontal-relative:page" coordorigin="4441,-278" coordsize="3308,2">
            <v:shape id="_x0000_s1689" style="position:absolute;left:4441;top:-278;width:3308;height:2" coordorigin="4441,-278" coordsize="3308,0" path="m4441,-278r3308,e" filled="f" strokecolor="#231f20" strokeweight="1pt">
              <v:path arrowok="t"/>
            </v:shape>
            <w10:wrap anchorx="page"/>
          </v:group>
        </w:pict>
      </w:r>
      <w:r w:rsidR="008E0A21" w:rsidRPr="008E0A21">
        <w:rPr>
          <w:rFonts w:ascii="Verdana" w:hAnsi="Verdana"/>
          <w:b/>
          <w:color w:val="231F20"/>
          <w:sz w:val="20"/>
          <w:lang w:val="en-US"/>
        </w:rPr>
        <w:t>DAS ANSAUGEN VON FLÜSSIGKEITEN MUSS UNBEDINGT  VERMIE-</w:t>
      </w:r>
    </w:p>
    <w:p w:rsidR="00B05971" w:rsidRPr="008E0A21" w:rsidRDefault="008E0A21">
      <w:pPr>
        <w:spacing w:after="0" w:line="240" w:lineRule="exact"/>
        <w:ind w:left="85" w:right="22"/>
        <w:jc w:val="both"/>
        <w:rPr>
          <w:rFonts w:ascii="Verdana" w:eastAsia="Verdana" w:hAnsi="Verdana" w:cs="Verdana"/>
          <w:sz w:val="20"/>
          <w:szCs w:val="20"/>
          <w:lang w:val="en-US"/>
        </w:rPr>
      </w:pPr>
      <w:r w:rsidRPr="008E0A21">
        <w:rPr>
          <w:rFonts w:ascii="Verdana" w:hAnsi="Verdana"/>
          <w:b/>
          <w:color w:val="231F20"/>
          <w:sz w:val="20"/>
          <w:lang w:val="en-US"/>
        </w:rPr>
        <w:t>DEN  WERDEN:  DIES  KANN ZUR  BESCHÄDIGUNG DER PUMPE UND DES VALKUUM- SENSORS FÜHREN.</w:t>
      </w:r>
    </w:p>
    <w:p w:rsidR="00B05971" w:rsidRPr="008E0A21" w:rsidRDefault="008E0A21">
      <w:pPr>
        <w:spacing w:after="0" w:line="240" w:lineRule="exact"/>
        <w:ind w:left="85" w:right="29"/>
        <w:jc w:val="both"/>
        <w:rPr>
          <w:rFonts w:ascii="Verdana" w:eastAsia="Verdana" w:hAnsi="Verdana" w:cs="Verdana"/>
          <w:sz w:val="20"/>
          <w:szCs w:val="20"/>
          <w:lang w:val="en-US"/>
        </w:rPr>
      </w:pPr>
      <w:r w:rsidRPr="008E0A21">
        <w:rPr>
          <w:rFonts w:ascii="Verdana" w:hAnsi="Verdana"/>
          <w:b/>
          <w:color w:val="231F20"/>
          <w:sz w:val="20"/>
          <w:lang w:val="en-US"/>
        </w:rPr>
        <w:t>DAS  PRODUKT  MUSS  TRO- CKEN UND ABGEKÜHLT VER- PACKT WERDEN.</w:t>
      </w:r>
    </w:p>
    <w:p w:rsidR="00B05971" w:rsidRPr="008E0A21" w:rsidRDefault="009C354D">
      <w:pPr>
        <w:spacing w:after="0" w:line="240" w:lineRule="exact"/>
        <w:ind w:left="85" w:right="24"/>
        <w:jc w:val="both"/>
        <w:rPr>
          <w:rFonts w:ascii="Verdana" w:eastAsia="Verdana" w:hAnsi="Verdana" w:cs="Verdana"/>
          <w:sz w:val="20"/>
          <w:szCs w:val="20"/>
          <w:lang w:val="en-US"/>
        </w:rPr>
      </w:pPr>
      <w:r>
        <w:pict>
          <v:group id="_x0000_s1684" style="position:absolute;left:0;text-align:left;margin-left:222.05pt;margin-top:86.35pt;width:165.35pt;height:139.8pt;z-index:-8056;mso-position-horizontal-relative:page" coordorigin="4441,1727" coordsize="3307,2796">
            <v:shape id="_x0000_s1687" type="#_x0000_t75" style="position:absolute;left:4549;top:1835;width:516;height:516">
              <v:imagedata r:id="rId367" o:title=""/>
            </v:shape>
            <v:group id="_x0000_s1685" style="position:absolute;left:4446;top:1732;width:3297;height:2786" coordorigin="4446,1732" coordsize="3297,2786">
              <v:shape id="_x0000_s1686" style="position:absolute;left:4446;top:1732;width:3297;height:2786" coordorigin="4446,1732" coordsize="3297,2786" path="m4536,1732r-60,3l4447,1808r-1,2620l4447,4464r43,53l7653,4518r37,l7743,4474r,-2652l7743,1786r-43,-53l4536,1732xe" filled="f" strokecolor="#231f20" strokeweight=".5pt">
                <v:path arrowok="t"/>
              </v:shape>
            </v:group>
            <w10:wrap anchorx="page"/>
          </v:group>
        </w:pict>
      </w:r>
      <w:r w:rsidR="008E0A21" w:rsidRPr="008E0A21">
        <w:rPr>
          <w:rFonts w:ascii="Verdana" w:hAnsi="Verdana"/>
          <w:b/>
          <w:color w:val="231F20"/>
          <w:sz w:val="20"/>
          <w:lang w:val="en-US"/>
        </w:rPr>
        <w:t>DIE GARANTIE ERSTRECKT SICH  NICHT  AUF  BESCHÄ- DIGUNGEN  DES  GERÄTES, DIE DURCH ANSAUGEN VON FLÜSSIGKEITEN BEWIRKT WORDEN SIND.</w:t>
      </w:r>
    </w:p>
    <w:p w:rsidR="00B05971" w:rsidRPr="008E0A21" w:rsidRDefault="00B05971">
      <w:pPr>
        <w:spacing w:after="0" w:line="160" w:lineRule="exact"/>
        <w:rPr>
          <w:sz w:val="16"/>
          <w:szCs w:val="16"/>
          <w:lang w:val="en-US"/>
        </w:rPr>
      </w:pPr>
    </w:p>
    <w:p w:rsidR="00B05971" w:rsidRPr="008E0A21" w:rsidRDefault="00B05971">
      <w:pPr>
        <w:spacing w:after="0" w:line="200" w:lineRule="exact"/>
        <w:rPr>
          <w:sz w:val="20"/>
          <w:szCs w:val="20"/>
          <w:lang w:val="en-US"/>
        </w:rPr>
      </w:pPr>
    </w:p>
    <w:p w:rsidR="00B05971" w:rsidRPr="008E0A21" w:rsidRDefault="009C354D">
      <w:pPr>
        <w:spacing w:after="0" w:line="240" w:lineRule="exact"/>
        <w:ind w:left="653" w:right="11"/>
        <w:jc w:val="both"/>
        <w:rPr>
          <w:rFonts w:ascii="Verdana" w:eastAsia="Verdana" w:hAnsi="Verdana" w:cs="Verdana"/>
          <w:sz w:val="20"/>
          <w:szCs w:val="20"/>
          <w:lang w:val="en-US"/>
        </w:rPr>
      </w:pPr>
      <w:r>
        <w:pict>
          <v:group id="_x0000_s1680" style="position:absolute;left:0;text-align:left;margin-left:222.05pt;margin-top:-212.75pt;width:165.35pt;height:200.35pt;z-index:-8060;mso-position-horizontal-relative:page" coordorigin="4441,-4255" coordsize="3307,4007">
            <v:shape id="_x0000_s1683" type="#_x0000_t75" style="position:absolute;left:4549;top:-4147;width:516;height:516">
              <v:imagedata r:id="rId368" o:title=""/>
            </v:shape>
            <v:group id="_x0000_s1681" style="position:absolute;left:4446;top:-4250;width:3297;height:3997" coordorigin="4446,-4250" coordsize="3297,3997">
              <v:shape id="_x0000_s1682" style="position:absolute;left:4446;top:-4250;width:3297;height:3997" coordorigin="4446,-4250" coordsize="3297,3997" path="m4536,-4250r-60,3l4447,-4174r-1,3831l4447,-306r43,53l7653,-253r37,l7743,-296r,-3864l7743,-4196r-43,-53l4536,-4250xe" filled="f" strokecolor="#231f20" strokeweight=".5pt">
                <v:path arrowok="t"/>
              </v:shape>
            </v:group>
            <w10:wrap anchorx="page"/>
          </v:group>
        </w:pict>
      </w:r>
      <w:r w:rsidR="008E0A21" w:rsidRPr="008E0A21">
        <w:rPr>
          <w:rFonts w:ascii="Verdana" w:hAnsi="Verdana"/>
          <w:b/>
          <w:color w:val="231F20"/>
          <w:sz w:val="20"/>
          <w:lang w:val="en-US"/>
        </w:rPr>
        <w:t>Wenn  die  Maschine im automatischen Ar- beitsvorgang den Beu-</w:t>
      </w:r>
    </w:p>
    <w:p w:rsidR="00B05971" w:rsidRPr="008E0A21" w:rsidRDefault="009C354D">
      <w:pPr>
        <w:spacing w:after="0" w:line="240" w:lineRule="exact"/>
        <w:ind w:left="85" w:right="17"/>
        <w:jc w:val="both"/>
        <w:rPr>
          <w:rFonts w:ascii="Verdana" w:eastAsia="Verdana" w:hAnsi="Verdana" w:cs="Verdana"/>
          <w:sz w:val="20"/>
          <w:szCs w:val="20"/>
          <w:lang w:val="en-US"/>
        </w:rPr>
      </w:pPr>
      <w:r>
        <w:pict>
          <v:group id="_x0000_s1676" style="position:absolute;left:0;text-align:left;margin-left:222.05pt;margin-top:122.8pt;width:165.35pt;height:81.05pt;z-index:-8054;mso-position-horizontal-relative:page" coordorigin="4441,2456" coordsize="3307,1621">
            <v:group id="_x0000_s1677" style="position:absolute;left:4446;top:2461;width:3297;height:1611" coordorigin="4446,2461" coordsize="3297,1611">
              <v:shape id="_x0000_s1679" style="position:absolute;left:4446;top:2461;width:3297;height:1611" coordorigin="4446,2461" coordsize="3297,1611" path="m4536,2461r-60,3l4447,2537r-1,1445l4447,4019r43,53l7653,4072r37,l7743,4029r,-1478l7743,2515r-43,-53l4536,2461xe" filled="f" strokecolor="#231f20" strokeweight=".5pt">
                <v:path arrowok="t"/>
              </v:shape>
              <v:shape id="_x0000_s1678" type="#_x0000_t75" style="position:absolute;left:4531;top:2529;width:574;height:598">
                <v:imagedata r:id="rId369" o:title=""/>
              </v:shape>
            </v:group>
            <w10:wrap anchorx="page"/>
          </v:group>
        </w:pict>
      </w:r>
      <w:r w:rsidR="008E0A21" w:rsidRPr="008E0A21">
        <w:rPr>
          <w:rFonts w:ascii="Verdana" w:hAnsi="Verdana"/>
          <w:b/>
          <w:color w:val="231F20"/>
          <w:sz w:val="20"/>
          <w:lang w:val="en-US"/>
        </w:rPr>
        <w:t>tel versiegelt, bevor das Vakuum vollständig erzeugt ist, kann der Grund hierfür eine unzureichende Prägung des  Beutels  oder  dessen unausreichende Dicke sein. In diesem Fall die manuelle Arbeitsweise benützen.</w:t>
      </w: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49" w:right="57" w:firstLine="561"/>
        <w:jc w:val="right"/>
        <w:rPr>
          <w:rFonts w:ascii="Verdana" w:eastAsia="Verdana" w:hAnsi="Verdana" w:cs="Verdana"/>
          <w:sz w:val="20"/>
          <w:szCs w:val="20"/>
          <w:lang w:val="en-US"/>
        </w:rPr>
      </w:pPr>
      <w:r w:rsidRPr="008E0A21">
        <w:rPr>
          <w:rFonts w:ascii="Verdana" w:hAnsi="Verdana"/>
          <w:b/>
          <w:color w:val="231F20"/>
          <w:sz w:val="20"/>
          <w:lang w:val="en-US"/>
        </w:rPr>
        <w:t>Die Schweissnaht muss sich  als  gut  ausge- prägt  erweisen,  ohne Schmelzpunkte  und  ohne Verbrennungen  (siehe Ab-</w:t>
      </w:r>
    </w:p>
    <w:p w:rsidR="00B05971" w:rsidRPr="008E0A21" w:rsidRDefault="008E0A21">
      <w:pPr>
        <w:spacing w:after="0" w:line="234" w:lineRule="exact"/>
        <w:ind w:left="85" w:right="2095"/>
        <w:jc w:val="both"/>
        <w:rPr>
          <w:rFonts w:ascii="Verdana" w:eastAsia="Verdana" w:hAnsi="Verdana" w:cs="Verdana"/>
          <w:sz w:val="20"/>
          <w:szCs w:val="20"/>
          <w:lang w:val="es-ES_tradnl"/>
        </w:rPr>
      </w:pPr>
      <w:r w:rsidRPr="008E0A21">
        <w:rPr>
          <w:rFonts w:ascii="Verdana" w:hAnsi="Verdana"/>
          <w:b/>
          <w:color w:val="231F20"/>
          <w:sz w:val="20"/>
          <w:lang w:val="es-ES_tradnl"/>
        </w:rPr>
        <w:t>bildung).</w:t>
      </w:r>
    </w:p>
    <w:p w:rsidR="00B05971" w:rsidRPr="008E0A21" w:rsidRDefault="008E0A21">
      <w:pPr>
        <w:spacing w:before="28" w:after="0" w:line="288" w:lineRule="exact"/>
        <w:ind w:left="-22" w:right="195"/>
        <w:jc w:val="center"/>
        <w:rPr>
          <w:rFonts w:ascii="Verdana" w:eastAsia="Verdana" w:hAnsi="Verdana" w:cs="Verdana"/>
          <w:sz w:val="24"/>
          <w:szCs w:val="24"/>
          <w:lang w:val="es-ES_tradnl"/>
        </w:rPr>
      </w:pPr>
      <w:r w:rsidRPr="008E0A21">
        <w:rPr>
          <w:lang w:val="es-ES_tradnl"/>
        </w:rPr>
        <w:br w:type="column"/>
      </w:r>
      <w:r w:rsidRPr="008E0A21">
        <w:rPr>
          <w:rFonts w:ascii="Verdana" w:hAnsi="Verdana"/>
          <w:b/>
          <w:color w:val="231F20"/>
          <w:sz w:val="24"/>
          <w:lang w:val="es-ES_tradnl"/>
        </w:rPr>
        <w:t>¡ATENCIÓN! OBSER- VACIONES GENERALES MUY IMPORTANTES</w:t>
      </w:r>
    </w:p>
    <w:p w:rsidR="00B05971" w:rsidRPr="008E0A21" w:rsidRDefault="00B05971">
      <w:pPr>
        <w:spacing w:before="4"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9C354D">
      <w:pPr>
        <w:tabs>
          <w:tab w:val="left" w:pos="1660"/>
          <w:tab w:val="left" w:pos="2120"/>
        </w:tabs>
        <w:spacing w:after="0" w:line="240" w:lineRule="exact"/>
        <w:ind w:left="-35" w:right="203" w:firstLine="568"/>
        <w:jc w:val="right"/>
        <w:rPr>
          <w:rFonts w:ascii="Verdana" w:eastAsia="Verdana" w:hAnsi="Verdana" w:cs="Verdana"/>
          <w:sz w:val="20"/>
          <w:szCs w:val="20"/>
          <w:lang w:val="es-ES_tradnl"/>
        </w:rPr>
      </w:pPr>
      <w:r>
        <w:pict>
          <v:group id="_x0000_s1674" style="position:absolute;left:0;text-align:left;margin-left:401.55pt;margin-top:-13.9pt;width:165.4pt;height:.1pt;z-index:-8061;mso-position-horizontal-relative:page" coordorigin="8031,-278" coordsize="3308,2">
            <v:shape id="_x0000_s1675" style="position:absolute;left:8031;top:-278;width:3308;height:2" coordorigin="8031,-278" coordsize="3308,0" path="m8031,-278r3308,e" filled="f" strokecolor="#231f20" strokeweight="1pt">
              <v:path arrowok="t"/>
            </v:shape>
            <w10:wrap anchorx="page"/>
          </v:group>
        </w:pict>
      </w:r>
      <w:r w:rsidR="008E0A21" w:rsidRPr="008E0A21">
        <w:rPr>
          <w:rFonts w:ascii="Verdana" w:hAnsi="Verdana"/>
          <w:b/>
          <w:color w:val="231F20"/>
          <w:sz w:val="20"/>
          <w:lang w:val="es-ES_tradnl"/>
        </w:rPr>
        <w:t>EVITAR</w:t>
      </w:r>
      <w:r w:rsidR="008E0A21" w:rsidRPr="008E0A21">
        <w:rPr>
          <w:lang w:val="es-ES_tradnl"/>
        </w:rPr>
        <w:tab/>
      </w:r>
      <w:r w:rsidR="008E0A21" w:rsidRPr="008E0A21">
        <w:rPr>
          <w:rFonts w:ascii="Verdana" w:hAnsi="Verdana"/>
          <w:b/>
          <w:color w:val="231F20"/>
          <w:sz w:val="20"/>
          <w:lang w:val="es-ES_tradnl"/>
        </w:rPr>
        <w:t>ABSOLUTA- MENTE  ASPIRAR</w:t>
      </w:r>
      <w:r w:rsidR="008E0A21" w:rsidRPr="008E0A21">
        <w:rPr>
          <w:lang w:val="es-ES_tradnl"/>
        </w:rPr>
        <w:tab/>
      </w:r>
      <w:r w:rsidR="008E0A21" w:rsidRPr="008E0A21">
        <w:rPr>
          <w:rFonts w:ascii="Verdana" w:hAnsi="Verdana"/>
          <w:b/>
          <w:color w:val="231F20"/>
          <w:sz w:val="20"/>
          <w:lang w:val="es-ES_tradnl"/>
        </w:rPr>
        <w:t>LÍ- QUIDOS: PODRÍA BLO- QUEARSE LA BOMBA Y ROM- PERSE  EL  DETECTOR  DE DEPRESIÓN. EL PRODUCTO TIENE QUE ESTAR REFRIGE- RADO PARA 2÷3 HORAS AN- TES  DE  ENVASARLO,  PARA QUE ESTE FRESCO Y SECO. CUALQUIER DANO DEBIDO A  LA ASPIRA-CION  DE  LI- QUIDOS NO SERA CUBIERTO</w:t>
      </w:r>
    </w:p>
    <w:p w:rsidR="00B05971" w:rsidRPr="008E0A21" w:rsidRDefault="009C354D">
      <w:pPr>
        <w:spacing w:after="0" w:line="234" w:lineRule="exact"/>
        <w:ind w:left="2" w:right="1107"/>
        <w:jc w:val="both"/>
        <w:rPr>
          <w:rFonts w:ascii="Verdana" w:eastAsia="Verdana" w:hAnsi="Verdana" w:cs="Verdana"/>
          <w:sz w:val="20"/>
          <w:szCs w:val="20"/>
          <w:lang w:val="es-ES_tradnl"/>
        </w:rPr>
      </w:pPr>
      <w:r>
        <w:pict>
          <v:group id="_x0000_s1670" style="position:absolute;left:0;text-align:left;margin-left:401.5pt;margin-top:50.65pt;width:165.35pt;height:139.5pt;z-index:-8057;mso-position-horizontal-relative:page" coordorigin="8030,1013" coordsize="3307,2790">
            <v:shape id="_x0000_s1673" type="#_x0000_t75" style="position:absolute;left:8139;top:1121;width:516;height:516">
              <v:imagedata r:id="rId370" o:title=""/>
            </v:shape>
            <v:group id="_x0000_s1671" style="position:absolute;left:8035;top:1018;width:3297;height:2780" coordorigin="8035,1018" coordsize="3297,2780">
              <v:shape id="_x0000_s1672" style="position:absolute;left:8035;top:1018;width:3297;height:2780" coordorigin="8035,1018" coordsize="3297,2780" path="m8125,1018r-60,3l8036,1094r-1,2614l8036,3744r43,53l11242,3798r37,l11332,3754r,-2646l11332,1072r-43,-53l8125,1018xe" filled="f" strokecolor="#231f20" strokeweight=".5pt">
                <v:path arrowok="t"/>
              </v:shape>
            </v:group>
            <w10:wrap anchorx="page"/>
          </v:group>
        </w:pict>
      </w:r>
      <w:r w:rsidR="008E0A21" w:rsidRPr="008E0A21">
        <w:rPr>
          <w:rFonts w:ascii="Verdana" w:hAnsi="Verdana"/>
          <w:b/>
          <w:color w:val="231F20"/>
          <w:sz w:val="20"/>
          <w:lang w:val="es-ES_tradnl"/>
        </w:rPr>
        <w:t>POR LA GARANTIA.</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6" w:after="0" w:line="280" w:lineRule="exact"/>
        <w:rPr>
          <w:sz w:val="28"/>
          <w:szCs w:val="28"/>
          <w:lang w:val="es-ES_tradnl"/>
        </w:rPr>
      </w:pPr>
    </w:p>
    <w:p w:rsidR="00B05971" w:rsidRPr="008E0A21" w:rsidRDefault="009C354D">
      <w:pPr>
        <w:spacing w:after="0" w:line="240" w:lineRule="exact"/>
        <w:ind w:left="569" w:right="174"/>
        <w:jc w:val="both"/>
        <w:rPr>
          <w:rFonts w:ascii="Verdana" w:eastAsia="Verdana" w:hAnsi="Verdana" w:cs="Verdana"/>
          <w:sz w:val="20"/>
          <w:szCs w:val="20"/>
          <w:lang w:val="es-ES_tradnl"/>
        </w:rPr>
      </w:pPr>
      <w:r>
        <w:pict>
          <v:group id="_x0000_s1666" style="position:absolute;left:0;text-align:left;margin-left:401.55pt;margin-top:-214.8pt;width:165.35pt;height:200.4pt;z-index:-8058;mso-position-horizontal-relative:page" coordorigin="8031,-4296" coordsize="3307,4008">
            <v:shape id="_x0000_s1669" type="#_x0000_t75" style="position:absolute;left:8140;top:-4188;width:516;height:516">
              <v:imagedata r:id="rId371" o:title=""/>
            </v:shape>
            <v:group id="_x0000_s1667" style="position:absolute;left:8036;top:-4291;width:3297;height:3998" coordorigin="8036,-4291" coordsize="3297,3998">
              <v:shape id="_x0000_s1668" style="position:absolute;left:8036;top:-4291;width:3297;height:3998" coordorigin="8036,-4291" coordsize="3297,3998" path="m8126,-4291r-60,3l8037,-4215r-1,3832l8037,-346r43,53l11243,-293r37,l11333,-336r,-3865l11333,-4237r-43,-53l8126,-4291xe" filled="f" strokecolor="#231f20" strokeweight=".5pt">
                <v:path arrowok="t"/>
              </v:shape>
            </v:group>
            <w10:wrap anchorx="page"/>
          </v:group>
        </w:pict>
      </w:r>
      <w:r w:rsidR="008E0A21" w:rsidRPr="008E0A21">
        <w:rPr>
          <w:rFonts w:ascii="Verdana" w:hAnsi="Verdana"/>
          <w:b/>
          <w:color w:val="231F20"/>
          <w:sz w:val="20"/>
          <w:lang w:val="es-ES_tradnl"/>
        </w:rPr>
        <w:t>Si la máquina, en la función de vacío au- tomático, sella la bolsa</w:t>
      </w:r>
    </w:p>
    <w:p w:rsidR="00B05971" w:rsidRPr="008E0A21" w:rsidRDefault="009C354D">
      <w:pPr>
        <w:spacing w:after="0" w:line="240" w:lineRule="exact"/>
        <w:ind w:left="2" w:right="182"/>
        <w:jc w:val="both"/>
        <w:rPr>
          <w:rFonts w:ascii="Verdana" w:eastAsia="Verdana" w:hAnsi="Verdana" w:cs="Verdana"/>
          <w:sz w:val="20"/>
          <w:szCs w:val="20"/>
          <w:lang w:val="es-ES_tradnl"/>
        </w:rPr>
      </w:pPr>
      <w:r>
        <w:pict>
          <v:group id="_x0000_s1662" style="position:absolute;left:0;text-align:left;margin-left:401.55pt;margin-top:120.8pt;width:165.35pt;height:81.05pt;z-index:-8053;mso-position-horizontal-relative:page" coordorigin="8031,2416" coordsize="3307,1621">
            <v:group id="_x0000_s1663" style="position:absolute;left:8036;top:2421;width:3297;height:1611" coordorigin="8036,2421" coordsize="3297,1611">
              <v:shape id="_x0000_s1665" style="position:absolute;left:8036;top:2421;width:3297;height:1611" coordorigin="8036,2421" coordsize="3297,1611" path="m8126,2421r-60,3l8037,2497r-1,1445l8037,3979r43,53l11243,4032r37,l11333,3989r,-1478l11333,2475r-43,-53l8126,2421xe" filled="f" strokecolor="#231f20" strokeweight=".5pt">
                <v:path arrowok="t"/>
              </v:shape>
              <v:shape id="_x0000_s1664" type="#_x0000_t75" style="position:absolute;left:8121;top:2489;width:574;height:598">
                <v:imagedata r:id="rId372" o:title=""/>
              </v:shape>
            </v:group>
            <w10:wrap anchorx="page"/>
          </v:group>
        </w:pict>
      </w:r>
      <w:r w:rsidR="008E0A21" w:rsidRPr="008E0A21">
        <w:rPr>
          <w:rFonts w:ascii="Verdana" w:hAnsi="Verdana"/>
          <w:b/>
          <w:color w:val="231F20"/>
          <w:sz w:val="20"/>
          <w:lang w:val="es-ES_tradnl"/>
        </w:rPr>
        <w:t>antes de crear completa- mente el vacío en la misma, la causa del problema puede ser un gofrado insuficiente de la bolsa o bien un espesor demasiado fino de la misma. En este caso, utilice el méto- do manual.</w:t>
      </w:r>
    </w:p>
    <w:p w:rsidR="00B05971" w:rsidRPr="008E0A21" w:rsidRDefault="00B05971">
      <w:pPr>
        <w:spacing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563" w:right="171"/>
        <w:jc w:val="both"/>
        <w:rPr>
          <w:rFonts w:ascii="Verdana" w:eastAsia="Verdana" w:hAnsi="Verdana" w:cs="Verdana"/>
          <w:sz w:val="20"/>
          <w:szCs w:val="20"/>
          <w:lang w:val="es-ES_tradnl"/>
        </w:rPr>
      </w:pPr>
      <w:r w:rsidRPr="008E0A21">
        <w:rPr>
          <w:rFonts w:ascii="Verdana" w:hAnsi="Verdana"/>
          <w:b/>
          <w:color w:val="231F20"/>
          <w:sz w:val="20"/>
          <w:lang w:val="es-ES_tradnl"/>
        </w:rPr>
        <w:t>El sellado tiene que resultar bien marcado, sin  puntos de  fusión</w:t>
      </w:r>
    </w:p>
    <w:p w:rsidR="00B05971" w:rsidRPr="008E0A21" w:rsidRDefault="008E0A21">
      <w:pPr>
        <w:spacing w:after="0" w:line="234" w:lineRule="exact"/>
        <w:ind w:left="2" w:right="176"/>
        <w:jc w:val="both"/>
        <w:rPr>
          <w:rFonts w:ascii="Verdana" w:eastAsia="Verdana" w:hAnsi="Verdana" w:cs="Verdana"/>
          <w:sz w:val="20"/>
          <w:szCs w:val="20"/>
          <w:lang w:val="es-ES_tradnl"/>
        </w:rPr>
      </w:pPr>
      <w:r w:rsidRPr="008E0A21">
        <w:rPr>
          <w:rFonts w:ascii="Verdana" w:hAnsi="Verdana"/>
          <w:b/>
          <w:color w:val="231F20"/>
          <w:sz w:val="20"/>
          <w:lang w:val="es-ES_tradnl"/>
        </w:rPr>
        <w:t>y sin  quemaduras  (véase</w:t>
      </w:r>
    </w:p>
    <w:p w:rsidR="00B05971" w:rsidRPr="008E0A21" w:rsidRDefault="008E0A21">
      <w:pPr>
        <w:spacing w:after="0" w:line="240" w:lineRule="exact"/>
        <w:ind w:left="2" w:right="2429"/>
        <w:jc w:val="both"/>
        <w:rPr>
          <w:rFonts w:ascii="Verdana" w:eastAsia="Verdana" w:hAnsi="Verdana" w:cs="Verdana"/>
          <w:sz w:val="20"/>
          <w:szCs w:val="20"/>
          <w:lang w:val="es-ES_tradnl"/>
        </w:rPr>
      </w:pPr>
      <w:r w:rsidRPr="008E0A21">
        <w:rPr>
          <w:rFonts w:ascii="Verdana" w:hAnsi="Verdana"/>
          <w:b/>
          <w:color w:val="231F20"/>
          <w:position w:val="-1"/>
          <w:sz w:val="20"/>
          <w:lang w:val="es-ES_tradnl"/>
        </w:rPr>
        <w:t>figura).</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330" w:space="399"/>
            <w:col w:w="3253" w:space="421"/>
            <w:col w:w="3337"/>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655" style="position:absolute;left:0;text-align:left;margin-left:28.2pt;margin-top:4.6pt;width:255.4pt;height:17.75pt;z-index:-8051;mso-position-horizontal-relative:page" coordorigin="565,92" coordsize="5108,355">
            <v:group id="_x0000_s1660" style="position:absolute;left:577;top:102;width:461;height:301" coordorigin="577,102" coordsize="461,301">
              <v:shape id="_x0000_s166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658" style="position:absolute;left:577;top:102;width:461;height:301" coordorigin="577,102" coordsize="461,301">
              <v:shape id="_x0000_s165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656" style="position:absolute;left:567;top:445;width:5103;height:2" coordorigin="567,445" coordsize="5103,2">
              <v:shape id="_x0000_s1657" style="position:absolute;left:567;top:445;width:5103;height:2" coordorigin="567,445" coordsize="5103,0" path="m567,445r5103,e" filled="f" strokecolor="#231f20" strokeweight=".25pt">
                <v:path arrowok="t"/>
              </v:shape>
            </v:group>
            <w10:wrap anchorx="page"/>
          </v:group>
        </w:pict>
      </w:r>
      <w:r>
        <w:pict>
          <v:group id="_x0000_s1648" style="position:absolute;left:0;text-align:left;margin-left:297.5pt;margin-top:4.6pt;width:255.4pt;height:17.75pt;z-index:-8050;mso-position-horizontal-relative:page" coordorigin="5950,92" coordsize="5108,355">
            <v:group id="_x0000_s1653" style="position:absolute;left:5963;top:102;width:461;height:301" coordorigin="5963,102" coordsize="461,301">
              <v:shape id="_x0000_s165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651" style="position:absolute;left:5963;top:102;width:461;height:301" coordorigin="5963,102" coordsize="461,301">
              <v:shape id="_x0000_s165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649" style="position:absolute;left:5953;top:445;width:5103;height:2" coordorigin="5953,445" coordsize="5103,2">
              <v:shape id="_x0000_s1650"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373"/>
          <w:footerReference w:type="default" r:id="rId374"/>
          <w:pgSz w:w="11920" w:h="16840"/>
          <w:pgMar w:top="1160" w:right="720" w:bottom="520" w:left="460" w:header="600" w:footer="326" w:gutter="0"/>
          <w:pgNumType w:start="58"/>
          <w:cols w:space="720"/>
        </w:sectPr>
      </w:pPr>
    </w:p>
    <w:p w:rsidR="00B05971" w:rsidRPr="008E0A21" w:rsidRDefault="00B05971">
      <w:pPr>
        <w:spacing w:before="3" w:after="0" w:line="150" w:lineRule="exact"/>
        <w:rPr>
          <w:sz w:val="15"/>
          <w:szCs w:val="15"/>
          <w:lang w:val="es-ES_tradnl"/>
        </w:rPr>
      </w:pPr>
    </w:p>
    <w:p w:rsidR="00B05971" w:rsidRPr="008E0A21" w:rsidRDefault="009C354D">
      <w:pPr>
        <w:spacing w:after="0" w:line="240" w:lineRule="auto"/>
        <w:ind w:left="107" w:right="-20"/>
        <w:rPr>
          <w:rFonts w:ascii="Verdana" w:eastAsia="Verdana" w:hAnsi="Verdana" w:cs="Verdana"/>
          <w:sz w:val="24"/>
          <w:szCs w:val="24"/>
          <w:lang w:val="es-ES_tradnl"/>
        </w:rPr>
      </w:pPr>
      <w:r>
        <w:pict>
          <v:group id="_x0000_s1644" style="position:absolute;left:0;text-align:left;margin-left:28.35pt;margin-top:24.75pt;width:255.15pt;height:36pt;z-index:-8048;mso-position-horizontal-relative:page" coordorigin="567,495" coordsize="5103,720">
            <v:group id="_x0000_s1645" style="position:absolute;left:572;top:500;width:5093;height:710" coordorigin="572,500" coordsize="5093,710">
              <v:shape id="_x0000_s1647" style="position:absolute;left:572;top:500;width:5093;height:710" coordorigin="572,500" coordsize="5093,710" path="m662,500r-61,3l572,575r,545l572,1156r44,53l5575,1210r36,-1l5664,1166r1,-576l5665,554r-44,-53l662,500xe" filled="f" strokecolor="#231f20" strokeweight=".5pt">
                <v:path arrowok="t"/>
              </v:shape>
              <v:shape id="_x0000_s1646" type="#_x0000_t75" style="position:absolute;left:648;top:553;width:574;height:598">
                <v:imagedata r:id="rId375" o:title=""/>
              </v:shape>
            </v:group>
            <w10:wrap anchorx="page"/>
          </v:group>
        </w:pict>
      </w:r>
      <w:r w:rsidR="008E0A21" w:rsidRPr="008E0A21">
        <w:rPr>
          <w:rFonts w:ascii="Verdana" w:hAnsi="Verdana"/>
          <w:b/>
          <w:color w:val="231F20"/>
          <w:sz w:val="24"/>
          <w:lang w:val="es-ES_tradnl"/>
        </w:rPr>
        <w:t>RISCHI RESIDUI</w:t>
      </w:r>
    </w:p>
    <w:p w:rsidR="00B05971" w:rsidRPr="008E0A21" w:rsidRDefault="00B05971">
      <w:pPr>
        <w:spacing w:before="18" w:after="0" w:line="220" w:lineRule="exact"/>
        <w:rPr>
          <w:lang w:val="es-ES_tradnl"/>
        </w:rPr>
      </w:pPr>
    </w:p>
    <w:p w:rsidR="00B05971" w:rsidRPr="008E0A21" w:rsidRDefault="009C354D">
      <w:pPr>
        <w:spacing w:after="0" w:line="240" w:lineRule="exact"/>
        <w:ind w:left="796" w:right="57"/>
        <w:jc w:val="both"/>
        <w:rPr>
          <w:rFonts w:ascii="Verdana" w:eastAsia="Verdana" w:hAnsi="Verdana" w:cs="Verdana"/>
          <w:sz w:val="20"/>
          <w:szCs w:val="20"/>
          <w:lang w:val="es-ES_tradnl"/>
        </w:rPr>
      </w:pPr>
      <w:r>
        <w:pict>
          <v:group id="_x0000_s1640" style="position:absolute;left:0;text-align:left;margin-left:28.35pt;margin-top:45pt;width:255.15pt;height:92.65pt;z-index:-8047;mso-position-horizontal-relative:page" coordorigin="567,900" coordsize="5103,1853">
            <v:shape id="_x0000_s1643" type="#_x0000_t75" style="position:absolute;left:675;top:1009;width:516;height:516">
              <v:imagedata r:id="rId215" o:title=""/>
            </v:shape>
            <v:group id="_x0000_s1641" style="position:absolute;left:572;top:905;width:5093;height:1843" coordorigin="572,905" coordsize="5093,1843">
              <v:shape id="_x0000_s1642" style="position:absolute;left:572;top:905;width:5093;height:1843" coordorigin="572,905" coordsize="5093,1843" path="m662,905r-61,3l572,981r,1677l572,2695r44,53l5575,2748r36,l5664,2705r1,-1710l5665,959r-44,-53l662,905xe" filled="f" strokecolor="#231f20" strokeweight=".5pt">
                <v:path arrowok="t"/>
              </v:shape>
            </v:group>
            <w10:wrap anchorx="page"/>
          </v:group>
        </w:pict>
      </w:r>
      <w:r w:rsidR="008E0A21" w:rsidRPr="008E0A21">
        <w:rPr>
          <w:rFonts w:ascii="Verdana" w:hAnsi="Verdana"/>
          <w:b/>
          <w:color w:val="231F20"/>
          <w:sz w:val="20"/>
          <w:lang w:val="es-ES_tradnl"/>
        </w:rPr>
        <w:t>Questo apparecchio usa l’energia elet- trica per il suo funzionamento.</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788" w:right="57"/>
        <w:jc w:val="both"/>
        <w:rPr>
          <w:rFonts w:ascii="Verdana" w:eastAsia="Verdana" w:hAnsi="Verdana" w:cs="Verdana"/>
          <w:sz w:val="20"/>
          <w:szCs w:val="20"/>
          <w:lang w:val="es-ES_tradnl"/>
        </w:rPr>
      </w:pPr>
      <w:r w:rsidRPr="008E0A21">
        <w:rPr>
          <w:rFonts w:ascii="Verdana" w:hAnsi="Verdana"/>
          <w:b/>
          <w:color w:val="231F20"/>
          <w:sz w:val="20"/>
          <w:lang w:val="es-ES_tradnl"/>
        </w:rPr>
        <w:t>Per ridurre i rischi residui evitare di far- ne uso improprio o in condizioni diverse da quelle specificate.</w:t>
      </w:r>
    </w:p>
    <w:p w:rsidR="00B05971" w:rsidRPr="008E0A21" w:rsidRDefault="008E0A21">
      <w:pPr>
        <w:spacing w:after="0" w:line="240" w:lineRule="exact"/>
        <w:ind w:left="220" w:right="57"/>
        <w:jc w:val="both"/>
        <w:rPr>
          <w:rFonts w:ascii="Verdana" w:eastAsia="Verdana" w:hAnsi="Verdana" w:cs="Verdana"/>
          <w:sz w:val="20"/>
          <w:szCs w:val="20"/>
          <w:lang w:val="es-ES_tradnl"/>
        </w:rPr>
      </w:pPr>
      <w:r w:rsidRPr="008E0A21">
        <w:rPr>
          <w:rFonts w:ascii="Verdana" w:hAnsi="Verdana"/>
          <w:b/>
          <w:color w:val="231F20"/>
          <w:sz w:val="20"/>
          <w:lang w:val="es-ES_tradnl"/>
        </w:rPr>
        <w:t>Utilizzare la confezionatrice sottovuoto solo per lo scopo indicato. Vietare ai bambini di giocare con la confezionatrice e di usarla.</w:t>
      </w:r>
    </w:p>
    <w:p w:rsidR="00B05971" w:rsidRPr="008E0A21" w:rsidRDefault="00B05971">
      <w:pPr>
        <w:spacing w:before="9" w:after="0" w:line="150" w:lineRule="exact"/>
        <w:rPr>
          <w:sz w:val="15"/>
          <w:szCs w:val="15"/>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20"/>
        <w:rPr>
          <w:rFonts w:ascii="Verdana" w:eastAsia="Verdana" w:hAnsi="Verdana" w:cs="Verdana"/>
          <w:sz w:val="24"/>
          <w:szCs w:val="24"/>
          <w:lang w:val="es-ES_tradnl"/>
        </w:rPr>
      </w:pPr>
      <w:r w:rsidRPr="008E0A21">
        <w:rPr>
          <w:rFonts w:ascii="Verdana" w:hAnsi="Verdana"/>
          <w:b/>
          <w:color w:val="231F20"/>
          <w:sz w:val="24"/>
          <w:lang w:val="es-ES_tradnl"/>
        </w:rPr>
        <w:t>RICAMBI: AVVERTENZE GENERALI</w:t>
      </w:r>
    </w:p>
    <w:p w:rsidR="00B05971" w:rsidRPr="008E0A21" w:rsidRDefault="00B05971">
      <w:pPr>
        <w:spacing w:before="2"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76"/>
        <w:rPr>
          <w:rFonts w:ascii="Verdana" w:eastAsia="Verdana" w:hAnsi="Verdana" w:cs="Verdana"/>
          <w:sz w:val="20"/>
          <w:szCs w:val="20"/>
          <w:lang w:val="es-ES_tradnl"/>
        </w:rPr>
      </w:pPr>
      <w:r w:rsidRPr="008E0A21">
        <w:rPr>
          <w:rFonts w:ascii="Verdana" w:hAnsi="Verdana"/>
          <w:color w:val="231F20"/>
          <w:sz w:val="20"/>
          <w:lang w:val="es-ES_tradnl"/>
        </w:rPr>
        <w:t>In caso di richiesta di pezzi di ricambio si raccoman-</w:t>
      </w:r>
    </w:p>
    <w:p w:rsidR="00B05971" w:rsidRPr="008E0A21" w:rsidRDefault="008E0A21">
      <w:pPr>
        <w:spacing w:after="0" w:line="240" w:lineRule="exact"/>
        <w:ind w:left="107" w:right="-20"/>
        <w:rPr>
          <w:rFonts w:ascii="Verdana" w:eastAsia="Verdana" w:hAnsi="Verdana" w:cs="Verdana"/>
          <w:sz w:val="20"/>
          <w:szCs w:val="20"/>
          <w:lang w:val="es-ES_tradnl"/>
        </w:rPr>
      </w:pPr>
      <w:r w:rsidRPr="008E0A21">
        <w:rPr>
          <w:rFonts w:ascii="Verdana" w:hAnsi="Verdana"/>
          <w:color w:val="231F20"/>
          <w:position w:val="-1"/>
          <w:sz w:val="20"/>
          <w:lang w:val="es-ES_tradnl"/>
        </w:rPr>
        <w:t>da di indicare sempre i seguenti dati:</w:t>
      </w:r>
    </w:p>
    <w:p w:rsidR="00B05971" w:rsidRPr="008E0A21" w:rsidRDefault="00B05971">
      <w:pPr>
        <w:spacing w:before="17" w:after="0" w:line="220" w:lineRule="exact"/>
        <w:rPr>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color w:val="231F20"/>
          <w:sz w:val="20"/>
          <w:lang w:val="es-ES_tradnl"/>
        </w:rPr>
        <w:t xml:space="preserve">• </w:t>
      </w:r>
      <w:r w:rsidRPr="008E0A21">
        <w:rPr>
          <w:rFonts w:ascii="Verdana" w:hAnsi="Verdana"/>
          <w:b/>
          <w:color w:val="231F20"/>
          <w:sz w:val="20"/>
          <w:lang w:val="es-ES_tradnl"/>
        </w:rPr>
        <w:t>MATRICOLA DELLA MACCHINA</w:t>
      </w:r>
    </w:p>
    <w:p w:rsidR="00B05971" w:rsidRPr="008E0A21" w:rsidRDefault="008E0A21">
      <w:pPr>
        <w:spacing w:after="0" w:line="297" w:lineRule="exact"/>
        <w:ind w:left="277" w:right="2453"/>
        <w:jc w:val="both"/>
        <w:rPr>
          <w:rFonts w:ascii="Verdana" w:eastAsia="Verdana" w:hAnsi="Verdana" w:cs="Verdana"/>
          <w:sz w:val="20"/>
          <w:szCs w:val="20"/>
          <w:lang w:val="es-ES_tradnl"/>
        </w:rPr>
      </w:pPr>
      <w:r w:rsidRPr="008E0A21">
        <w:rPr>
          <w:rFonts w:ascii="Verdana" w:hAnsi="Verdana"/>
          <w:color w:val="231F20"/>
          <w:position w:val="4"/>
          <w:sz w:val="20"/>
          <w:lang w:val="es-ES_tradnl"/>
        </w:rPr>
        <w:t xml:space="preserve">(vedere targhetta </w:t>
      </w:r>
      <w:r w:rsidR="009C354D">
        <w:rPr>
          <w:rFonts w:ascii="Verdana" w:eastAsia="Verdana" w:hAnsi="Verdana" w:cs="Verdana"/>
          <w:color w:val="231F20"/>
          <w:spacing w:val="20"/>
          <w:position w:val="4"/>
          <w:sz w:val="20"/>
          <w:szCs w:val="20"/>
        </w:rPr>
        <w:pict>
          <v:shape id="_x0000_i1146" type="#_x0000_t75" style="width:21pt;height:15pt;mso-position-horizontal-relative:char;mso-position-vertical-relative:line">
            <v:imagedata r:id="rId376" o:title=""/>
          </v:shape>
        </w:pict>
      </w:r>
      <w:r w:rsidRPr="008E0A21">
        <w:rPr>
          <w:rFonts w:ascii="Times New Roman" w:hAnsi="Times New Roman"/>
          <w:color w:val="231F20"/>
          <w:position w:val="4"/>
          <w:sz w:val="20"/>
          <w:lang w:val="es-ES_tradnl"/>
        </w:rPr>
        <w:t xml:space="preserve"> </w:t>
      </w:r>
      <w:r w:rsidRPr="008E0A21">
        <w:rPr>
          <w:rFonts w:ascii="Verdana" w:hAnsi="Verdana"/>
          <w:color w:val="231F20"/>
          <w:position w:val="4"/>
          <w:sz w:val="20"/>
          <w:lang w:val="es-ES_tradnl"/>
        </w:rPr>
        <w:t>)</w:t>
      </w:r>
    </w:p>
    <w:p w:rsidR="00B05971" w:rsidRPr="008E0A21" w:rsidRDefault="00B05971">
      <w:pPr>
        <w:spacing w:before="10" w:after="0" w:line="170" w:lineRule="exact"/>
        <w:rPr>
          <w:sz w:val="17"/>
          <w:szCs w:val="17"/>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color w:val="231F20"/>
          <w:sz w:val="20"/>
          <w:lang w:val="es-ES_tradnl"/>
        </w:rPr>
        <w:t xml:space="preserve">• </w:t>
      </w:r>
      <w:r w:rsidRPr="008E0A21">
        <w:rPr>
          <w:rFonts w:ascii="Verdana" w:hAnsi="Verdana"/>
          <w:b/>
          <w:color w:val="231F20"/>
          <w:sz w:val="20"/>
          <w:lang w:val="es-ES_tradnl"/>
        </w:rPr>
        <w:t>NUMERO DI CODICE DEL PARTICOLARE</w:t>
      </w:r>
    </w:p>
    <w:p w:rsidR="00B05971" w:rsidRPr="008E0A21" w:rsidRDefault="00B05971">
      <w:pPr>
        <w:spacing w:before="17" w:after="0" w:line="220" w:lineRule="exact"/>
        <w:rPr>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color w:val="231F20"/>
          <w:sz w:val="20"/>
          <w:lang w:val="es-ES_tradnl"/>
        </w:rPr>
        <w:t xml:space="preserve">• </w:t>
      </w:r>
      <w:r w:rsidRPr="008E0A21">
        <w:rPr>
          <w:rFonts w:ascii="Verdana" w:hAnsi="Verdana"/>
          <w:b/>
          <w:color w:val="231F20"/>
          <w:sz w:val="20"/>
          <w:lang w:val="es-ES_tradnl"/>
        </w:rPr>
        <w:t>QUANTITA’ DI PEZZI</w:t>
      </w:r>
    </w:p>
    <w:p w:rsidR="00B05971" w:rsidRPr="008E0A21" w:rsidRDefault="00B05971">
      <w:pPr>
        <w:spacing w:after="0" w:line="200" w:lineRule="exact"/>
        <w:rPr>
          <w:sz w:val="20"/>
          <w:szCs w:val="20"/>
          <w:lang w:val="es-ES_tradnl"/>
        </w:rPr>
      </w:pPr>
    </w:p>
    <w:p w:rsidR="00B05971" w:rsidRPr="008E0A21" w:rsidRDefault="00B05971">
      <w:pPr>
        <w:spacing w:before="5" w:after="0" w:line="280" w:lineRule="exact"/>
        <w:rPr>
          <w:sz w:val="28"/>
          <w:szCs w:val="28"/>
          <w:lang w:val="es-ES_tradnl"/>
        </w:rPr>
      </w:pPr>
    </w:p>
    <w:p w:rsidR="00B05971" w:rsidRPr="008E0A21" w:rsidRDefault="009C354D">
      <w:pPr>
        <w:spacing w:after="0" w:line="240" w:lineRule="auto"/>
        <w:ind w:left="107" w:right="-20"/>
        <w:rPr>
          <w:rFonts w:ascii="Verdana" w:eastAsia="Verdana" w:hAnsi="Verdana" w:cs="Verdana"/>
          <w:sz w:val="24"/>
          <w:szCs w:val="24"/>
          <w:lang w:val="es-ES_tradnl"/>
        </w:rPr>
      </w:pPr>
      <w:r>
        <w:pict>
          <v:group id="_x0000_s1635" style="position:absolute;left:0;text-align:left;margin-left:28.35pt;margin-top:27.8pt;width:255.15pt;height:56.1pt;z-index:-8042;mso-position-horizontal-relative:page" coordorigin="567,556" coordsize="5103,1122">
            <v:group id="_x0000_s1636" style="position:absolute;left:572;top:561;width:5093;height:1112" coordorigin="572,561" coordsize="5093,1112">
              <v:shape id="_x0000_s1638" style="position:absolute;left:572;top:561;width:5093;height:1112" coordorigin="572,561" coordsize="5093,1112" path="m662,561r-61,3l572,637r,946l572,1619r44,54l5575,1673r36,l5664,1630r1,-979l5665,615r-44,-53l662,561xe" filled="f" strokecolor="#231f20" strokeweight=".5pt">
                <v:path arrowok="t"/>
              </v:shape>
              <v:shape id="_x0000_s1637" type="#_x0000_t75" style="position:absolute;left:656;top:629;width:574;height:598">
                <v:imagedata r:id="rId372" o:title=""/>
              </v:shape>
            </v:group>
            <w10:wrap anchorx="page"/>
          </v:group>
        </w:pict>
      </w:r>
      <w:r w:rsidR="008E0A21" w:rsidRPr="008E0A21">
        <w:rPr>
          <w:rFonts w:ascii="Verdana" w:hAnsi="Verdana"/>
          <w:b/>
          <w:color w:val="231F20"/>
          <w:sz w:val="24"/>
          <w:lang w:val="es-ES_tradnl"/>
        </w:rPr>
        <w:t>MANUTENZIONE</w:t>
      </w:r>
    </w:p>
    <w:p w:rsidR="00B05971" w:rsidRPr="008E0A21" w:rsidRDefault="00B05971">
      <w:pPr>
        <w:spacing w:before="1" w:after="0" w:line="130" w:lineRule="exact"/>
        <w:rPr>
          <w:sz w:val="13"/>
          <w:szCs w:val="13"/>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781" w:right="54"/>
        <w:jc w:val="both"/>
        <w:rPr>
          <w:rFonts w:ascii="Verdana" w:eastAsia="Verdana" w:hAnsi="Verdana" w:cs="Verdana"/>
          <w:sz w:val="20"/>
          <w:szCs w:val="20"/>
          <w:lang w:val="es-ES_tradnl"/>
        </w:rPr>
      </w:pPr>
      <w:r w:rsidRPr="008E0A21">
        <w:rPr>
          <w:rFonts w:ascii="Verdana" w:hAnsi="Verdana"/>
          <w:b/>
          <w:color w:val="231F20"/>
          <w:sz w:val="20"/>
          <w:lang w:val="es-ES_tradnl"/>
        </w:rPr>
        <w:t>Pe  qualsiasi  operazione di  manuten- zione, al difuori della pulizia dell’appa- recchio,  rivolgersi  esclusivamente  al</w:t>
      </w:r>
    </w:p>
    <w:p w:rsidR="00B05971" w:rsidRPr="008E0A21" w:rsidRDefault="009C354D">
      <w:pPr>
        <w:spacing w:after="0" w:line="234" w:lineRule="exact"/>
        <w:ind w:left="220" w:right="1641"/>
        <w:jc w:val="both"/>
        <w:rPr>
          <w:rFonts w:ascii="Verdana" w:eastAsia="Verdana" w:hAnsi="Verdana" w:cs="Verdana"/>
          <w:sz w:val="20"/>
          <w:szCs w:val="20"/>
          <w:lang w:val="es-ES_tradnl"/>
        </w:rPr>
      </w:pPr>
      <w:r>
        <w:pict>
          <v:group id="_x0000_s1631" style="position:absolute;left:0;text-align:left;margin-left:28.35pt;margin-top:21.35pt;width:255.15pt;height:43.35pt;z-index:-8046;mso-position-horizontal-relative:page" coordorigin="567,427" coordsize="5103,867">
            <v:group id="_x0000_s1632" style="position:absolute;left:572;top:432;width:5093;height:857" coordorigin="572,432" coordsize="5093,857">
              <v:shape id="_x0000_s1634" style="position:absolute;left:572;top:432;width:5093;height:857" coordorigin="572,432" coordsize="5093,857" path="m662,432r-61,3l572,507r,692l572,1235r44,53l5575,1289r36,-1l5664,1245r1,-723l5665,486r-44,-53l662,432xe" filled="f" strokecolor="#231f20" strokeweight=".5pt">
                <v:path arrowok="t"/>
              </v:shape>
              <v:shape id="_x0000_s1633" type="#_x0000_t75" style="position:absolute;left:640;top:508;width:574;height:598">
                <v:imagedata r:id="rId377" o:title=""/>
              </v:shape>
            </v:group>
            <w10:wrap anchorx="page"/>
          </v:group>
        </w:pict>
      </w:r>
      <w:r w:rsidR="008E0A21" w:rsidRPr="008E0A21">
        <w:rPr>
          <w:rFonts w:ascii="Verdana" w:hAnsi="Verdana"/>
          <w:b/>
          <w:color w:val="231F20"/>
          <w:sz w:val="20"/>
          <w:lang w:val="es-ES_tradnl"/>
        </w:rPr>
        <w:t>personale tecnico qualificato.</w:t>
      </w:r>
    </w:p>
    <w:p w:rsidR="00B05971" w:rsidRPr="008E0A21" w:rsidRDefault="00B05971">
      <w:pPr>
        <w:spacing w:before="14" w:after="0" w:line="280" w:lineRule="exact"/>
        <w:rPr>
          <w:sz w:val="28"/>
          <w:szCs w:val="28"/>
          <w:lang w:val="es-ES_tradnl"/>
        </w:rPr>
      </w:pPr>
    </w:p>
    <w:p w:rsidR="00B05971" w:rsidRPr="008E0A21" w:rsidRDefault="009C354D">
      <w:pPr>
        <w:spacing w:after="0" w:line="240" w:lineRule="exact"/>
        <w:ind w:left="787" w:right="57"/>
        <w:jc w:val="both"/>
        <w:rPr>
          <w:rFonts w:ascii="Verdana" w:eastAsia="Verdana" w:hAnsi="Verdana" w:cs="Verdana"/>
          <w:sz w:val="20"/>
          <w:szCs w:val="20"/>
          <w:lang w:val="es-ES_tradnl"/>
        </w:rPr>
      </w:pPr>
      <w:r>
        <w:pict>
          <v:group id="_x0000_s1627" style="position:absolute;left:0;text-align:left;margin-left:28.35pt;margin-top:42.85pt;width:255.15pt;height:43.9pt;z-index:-8045;mso-position-horizontal-relative:page" coordorigin="567,857" coordsize="5103,878">
            <v:group id="_x0000_s1628" style="position:absolute;left:572;top:862;width:5093;height:868" coordorigin="572,862" coordsize="5093,868">
              <v:shape id="_x0000_s1630" style="position:absolute;left:572;top:862;width:5093;height:868" coordorigin="572,862" coordsize="5093,868" path="m662,862r-61,3l572,937r,703l572,1676r44,53l5575,1730r36,-1l5664,1686r1,-734l5665,916r-44,-53l662,862xe" filled="f" strokecolor="#231f20" strokeweight=".5pt">
                <v:path arrowok="t"/>
              </v:shape>
              <v:shape id="_x0000_s1629" type="#_x0000_t75" style="position:absolute;left:656;top:959;width:574;height:598">
                <v:imagedata r:id="rId378" o:title=""/>
              </v:shape>
            </v:group>
            <w10:wrap anchorx="page"/>
          </v:group>
        </w:pict>
      </w:r>
      <w:r w:rsidR="008E0A21" w:rsidRPr="008E0A21">
        <w:rPr>
          <w:rFonts w:ascii="Verdana" w:hAnsi="Verdana"/>
          <w:b/>
          <w:color w:val="231F20"/>
          <w:sz w:val="20"/>
          <w:lang w:val="es-ES_tradnl"/>
        </w:rPr>
        <w:t>Prima di effettuare qualsiasi operazione di pulizia o manutenzione, disinserire la corrente.</w:t>
      </w:r>
    </w:p>
    <w:p w:rsidR="00B05971" w:rsidRPr="008E0A21" w:rsidRDefault="00B05971">
      <w:pPr>
        <w:spacing w:before="10" w:after="0" w:line="190" w:lineRule="exact"/>
        <w:rPr>
          <w:sz w:val="19"/>
          <w:szCs w:val="19"/>
          <w:lang w:val="es-ES_tradnl"/>
        </w:rPr>
      </w:pPr>
    </w:p>
    <w:p w:rsidR="00B05971" w:rsidRPr="008E0A21" w:rsidRDefault="008E0A21">
      <w:pPr>
        <w:spacing w:after="0" w:line="240" w:lineRule="exact"/>
        <w:ind w:left="781" w:right="50"/>
        <w:jc w:val="both"/>
        <w:rPr>
          <w:rFonts w:ascii="Verdana" w:eastAsia="Verdana" w:hAnsi="Verdana" w:cs="Verdana"/>
          <w:sz w:val="20"/>
          <w:szCs w:val="20"/>
          <w:lang w:val="es-ES_tradnl"/>
        </w:rPr>
      </w:pPr>
      <w:r w:rsidRPr="008E0A21">
        <w:rPr>
          <w:rFonts w:ascii="Verdana" w:hAnsi="Verdana"/>
          <w:b/>
          <w:color w:val="231F20"/>
          <w:sz w:val="20"/>
          <w:lang w:val="es-ES_tradnl"/>
        </w:rPr>
        <w:t>Per eventuali riparazioni, rivolgersi possibilmente ad un Centro Assistenza Tecnica autorizzato dal costruttore.</w:t>
      </w:r>
    </w:p>
    <w:p w:rsidR="00B05971" w:rsidRPr="008E0A21" w:rsidRDefault="00B05971">
      <w:pPr>
        <w:spacing w:before="11" w:after="0" w:line="220" w:lineRule="exact"/>
        <w:rPr>
          <w:lang w:val="es-ES_tradnl"/>
        </w:rPr>
      </w:pPr>
    </w:p>
    <w:p w:rsidR="00B05971" w:rsidRPr="008E0A21" w:rsidRDefault="009C354D">
      <w:pPr>
        <w:spacing w:after="0" w:line="240" w:lineRule="auto"/>
        <w:ind w:left="107" w:right="-20"/>
        <w:rPr>
          <w:rFonts w:ascii="Verdana" w:eastAsia="Verdana" w:hAnsi="Verdana" w:cs="Verdana"/>
          <w:sz w:val="20"/>
          <w:szCs w:val="20"/>
          <w:lang w:val="es-ES_tradnl"/>
        </w:rPr>
      </w:pPr>
      <w:r>
        <w:pict>
          <v:group id="_x0000_s1617" style="position:absolute;left:0;text-align:left;margin-left:28.2pt;margin-top:17.45pt;width:515.55pt;height:145.6pt;z-index:-8049;mso-position-horizontal-relative:page" coordorigin="565,349" coordsize="10311,2912">
            <v:group id="_x0000_s1625" style="position:absolute;left:5402;top:2078;width:2449;height:441" coordorigin="5402,2078" coordsize="2449,441">
              <v:shape id="_x0000_s1626" style="position:absolute;left:5402;top:2078;width:2449;height:441" coordorigin="5402,2078" coordsize="2449,441" path="m5437,2078r-35,287l7851,2520,5437,2078e" fillcolor="#231f20" stroked="f">
                <v:path arrowok="t"/>
              </v:shape>
            </v:group>
            <v:group id="_x0000_s1623" style="position:absolute;left:5402;top:2078;width:2449;height:441" coordorigin="5402,2078" coordsize="2449,441">
              <v:shape id="_x0000_s1624" style="position:absolute;left:5402;top:2078;width:2449;height:441" coordorigin="5402,2078" coordsize="2449,441" path="m7851,2520l5437,2078r-35,287l7851,2520xe" filled="f" strokecolor="#231f20" strokeweight=".25pt">
                <v:path arrowok="t"/>
              </v:shape>
            </v:group>
            <v:group id="_x0000_s1618" style="position:absolute;left:567;top:352;width:5103;height:2829" coordorigin="567,352" coordsize="5103,2829">
              <v:shape id="_x0000_s1622" style="position:absolute;left:567;top:352;width:5103;height:2829" coordorigin="567,352" coordsize="5103,2829" path="m567,3181r5103,l5670,352r-5103,l567,3181e" stroked="f">
                <v:path arrowok="t"/>
              </v:shape>
              <v:shape id="_x0000_s1621" type="#_x0000_t75" style="position:absolute;left:7077;top:483;width:3799;height:2778">
                <v:imagedata r:id="rId379" o:title=""/>
              </v:shape>
              <v:shape id="_x0000_s1620" type="#_x0000_t75" style="position:absolute;left:610;top:352;width:5016;height:2829">
                <v:imagedata r:id="rId380" o:title=""/>
              </v:shape>
              <v:shape id="_x0000_s1619" type="#_x0000_t75" style="position:absolute;left:3975;top:905;width:685;height:901">
                <v:imagedata r:id="rId381" o:title=""/>
              </v:shape>
            </v:group>
            <w10:wrap anchorx="page"/>
          </v:group>
        </w:pict>
      </w:r>
      <w:r w:rsidR="008E0A21" w:rsidRPr="008E0A21">
        <w:rPr>
          <w:rFonts w:ascii="Verdana" w:hAnsi="Verdana"/>
          <w:color w:val="231F20"/>
          <w:sz w:val="20"/>
          <w:lang w:val="es-ES_tradnl"/>
        </w:rPr>
        <w:t>Utilizzare esclusivamente solo ricambi originali.</w:t>
      </w:r>
    </w:p>
    <w:p w:rsidR="00B05971" w:rsidRPr="008E0A21" w:rsidRDefault="008E0A21">
      <w:pPr>
        <w:spacing w:before="3" w:after="0" w:line="150" w:lineRule="exact"/>
        <w:rPr>
          <w:sz w:val="15"/>
          <w:szCs w:val="15"/>
          <w:lang w:val="es-ES_tradnl"/>
        </w:rPr>
      </w:pPr>
      <w:r w:rsidRPr="008E0A21">
        <w:rPr>
          <w:lang w:val="es-ES_tradnl"/>
        </w:rPr>
        <w:br w:type="column"/>
      </w:r>
    </w:p>
    <w:p w:rsidR="00B05971" w:rsidRDefault="009C354D">
      <w:pPr>
        <w:spacing w:after="0" w:line="240" w:lineRule="auto"/>
        <w:ind w:right="-20"/>
        <w:rPr>
          <w:rFonts w:ascii="Verdana" w:eastAsia="Verdana" w:hAnsi="Verdana" w:cs="Verdana"/>
          <w:sz w:val="24"/>
          <w:szCs w:val="24"/>
        </w:rPr>
      </w:pPr>
      <w:r>
        <w:pict>
          <v:group id="_x0000_s1613" style="position:absolute;margin-left:297.65pt;margin-top:24.75pt;width:255.15pt;height:36pt;z-index:-8044;mso-position-horizontal-relative:page" coordorigin="5953,495" coordsize="5103,720">
            <v:group id="_x0000_s1614" style="position:absolute;left:5958;top:500;width:5093;height:710" coordorigin="5958,500" coordsize="5093,710">
              <v:shape id="_x0000_s1616" style="position:absolute;left:5958;top:500;width:5093;height:710" coordorigin="5958,500" coordsize="5093,710" path="m6048,500r-61,3l5958,575r,545l5958,1156r44,53l10961,1210r36,-1l11050,1166r1,-576l11051,554r-44,-53l6048,500xe" filled="f" strokecolor="#231f20" strokeweight=".5pt">
                <v:path arrowok="t"/>
              </v:shape>
              <v:shape id="_x0000_s1615" type="#_x0000_t75" style="position:absolute;left:6034;top:553;width:574;height:598">
                <v:imagedata r:id="rId382" o:title=""/>
              </v:shape>
            </v:group>
            <w10:wrap anchorx="page"/>
          </v:group>
        </w:pict>
      </w:r>
      <w:r w:rsidR="008E0A21">
        <w:rPr>
          <w:rFonts w:ascii="Verdana" w:hAnsi="Verdana"/>
          <w:b/>
          <w:color w:val="231F20"/>
          <w:sz w:val="24"/>
        </w:rPr>
        <w:t>ОСТАТОЧНЫЕ РИСКИ</w:t>
      </w:r>
    </w:p>
    <w:p w:rsidR="00B05971" w:rsidRDefault="00B05971">
      <w:pPr>
        <w:spacing w:before="9" w:after="0" w:line="220" w:lineRule="exact"/>
      </w:pPr>
    </w:p>
    <w:p w:rsidR="00B05971" w:rsidRDefault="008E0A21">
      <w:pPr>
        <w:spacing w:after="0" w:line="240" w:lineRule="auto"/>
        <w:ind w:left="689" w:right="705"/>
        <w:jc w:val="both"/>
        <w:rPr>
          <w:rFonts w:ascii="Verdana" w:eastAsia="Verdana" w:hAnsi="Verdana" w:cs="Verdana"/>
          <w:sz w:val="20"/>
          <w:szCs w:val="20"/>
        </w:rPr>
      </w:pPr>
      <w:r>
        <w:rPr>
          <w:rFonts w:ascii="Verdana" w:hAnsi="Verdana"/>
          <w:b/>
          <w:color w:val="231F20"/>
          <w:sz w:val="20"/>
        </w:rPr>
        <w:t xml:space="preserve">Устройство запитывается от </w:t>
      </w:r>
      <w:r w:rsidR="006F34AB">
        <w:rPr>
          <w:rFonts w:ascii="Verdana" w:hAnsi="Verdana"/>
          <w:b/>
          <w:color w:val="231F20"/>
          <w:sz w:val="20"/>
        </w:rPr>
        <w:t>электросети</w:t>
      </w:r>
      <w:r>
        <w:rPr>
          <w:rFonts w:ascii="Verdana" w:hAnsi="Verdana"/>
          <w:b/>
          <w:color w:val="231F20"/>
          <w:sz w:val="20"/>
        </w:rPr>
        <w:t xml:space="preserve">. </w:t>
      </w:r>
    </w:p>
    <w:p w:rsidR="00B05971" w:rsidRDefault="00B05971">
      <w:pPr>
        <w:spacing w:before="6" w:after="0" w:line="120" w:lineRule="exact"/>
        <w:rPr>
          <w:sz w:val="12"/>
          <w:szCs w:val="12"/>
        </w:rPr>
      </w:pPr>
    </w:p>
    <w:p w:rsidR="00B05971" w:rsidRDefault="00B05971">
      <w:pPr>
        <w:spacing w:after="0" w:line="200" w:lineRule="exact"/>
        <w:rPr>
          <w:sz w:val="20"/>
          <w:szCs w:val="20"/>
        </w:rPr>
      </w:pPr>
    </w:p>
    <w:p w:rsidR="00B05971" w:rsidRDefault="009C354D" w:rsidP="00083443">
      <w:pPr>
        <w:spacing w:after="0" w:line="200" w:lineRule="exact"/>
        <w:ind w:left="680" w:right="187"/>
        <w:jc w:val="both"/>
        <w:rPr>
          <w:rFonts w:ascii="Verdana" w:eastAsia="Verdana" w:hAnsi="Verdana" w:cs="Verdana"/>
          <w:sz w:val="20"/>
          <w:szCs w:val="20"/>
        </w:rPr>
      </w:pPr>
      <w:r>
        <w:pict>
          <v:group id="_x0000_s1609" style="position:absolute;left:0;text-align:left;margin-left:297.4pt;margin-top:.6pt;width:255.15pt;height:92.65pt;z-index:-8043;mso-position-horizontal-relative:page" coordorigin="5953,910" coordsize="5103,1853">
            <v:shape id="_x0000_s1612" type="#_x0000_t75" style="position:absolute;left:6061;top:1018;width:516;height:516">
              <v:imagedata r:id="rId383" o:title=""/>
            </v:shape>
            <v:group id="_x0000_s1610" style="position:absolute;left:5958;top:915;width:5093;height:1843" coordorigin="5958,915" coordsize="5093,1843">
              <v:shape id="_x0000_s1611" style="position:absolute;left:5958;top:915;width:5093;height:1843" coordorigin="5958,915" coordsize="5093,1843" path="m6048,915r-61,2l5958,990r,1678l5958,2704r44,53l10961,2758r36,-1l11050,2714r1,-1709l11051,968r-44,-53l6048,915xe" filled="f" strokecolor="#231f20" strokeweight=".5pt">
                <v:path arrowok="t"/>
              </v:shape>
            </v:group>
            <w10:wrap anchorx="page"/>
          </v:group>
        </w:pict>
      </w:r>
      <w:r w:rsidR="008E0A21">
        <w:rPr>
          <w:rFonts w:ascii="Verdana" w:hAnsi="Verdana"/>
          <w:b/>
          <w:color w:val="231F20"/>
          <w:sz w:val="20"/>
        </w:rPr>
        <w:t>Недопущение некорр</w:t>
      </w:r>
      <w:r w:rsidR="006F34AB">
        <w:rPr>
          <w:rFonts w:ascii="Verdana" w:hAnsi="Verdana"/>
          <w:b/>
          <w:color w:val="231F20"/>
          <w:sz w:val="20"/>
        </w:rPr>
        <w:t>е</w:t>
      </w:r>
      <w:r w:rsidR="008E0A21">
        <w:rPr>
          <w:rFonts w:ascii="Verdana" w:hAnsi="Verdana"/>
          <w:b/>
          <w:color w:val="231F20"/>
          <w:sz w:val="20"/>
        </w:rPr>
        <w:t xml:space="preserve">ктной эксплуатации </w:t>
      </w:r>
      <w:r w:rsidR="006F34AB">
        <w:rPr>
          <w:rFonts w:ascii="Verdana" w:hAnsi="Verdana"/>
          <w:b/>
          <w:color w:val="231F20"/>
          <w:sz w:val="20"/>
        </w:rPr>
        <w:t xml:space="preserve">минимизирует </w:t>
      </w:r>
      <w:r w:rsidR="008E0A21">
        <w:rPr>
          <w:rFonts w:ascii="Verdana" w:hAnsi="Verdana"/>
          <w:b/>
          <w:color w:val="231F20"/>
          <w:sz w:val="20"/>
        </w:rPr>
        <w:t xml:space="preserve"> остаточные риски. </w:t>
      </w:r>
    </w:p>
    <w:p w:rsidR="00083443" w:rsidRDefault="00083443">
      <w:pPr>
        <w:spacing w:after="0" w:line="240" w:lineRule="exact"/>
        <w:ind w:left="113" w:right="186"/>
        <w:jc w:val="both"/>
        <w:rPr>
          <w:rFonts w:ascii="Verdana" w:hAnsi="Verdana"/>
          <w:b/>
          <w:color w:val="231F20"/>
          <w:sz w:val="20"/>
        </w:rPr>
      </w:pPr>
    </w:p>
    <w:p w:rsidR="00B05971" w:rsidRDefault="008E0A21">
      <w:pPr>
        <w:spacing w:after="0" w:line="240" w:lineRule="exact"/>
        <w:ind w:left="113" w:right="186"/>
        <w:jc w:val="both"/>
        <w:rPr>
          <w:rFonts w:ascii="Verdana" w:eastAsia="Verdana" w:hAnsi="Verdana" w:cs="Verdana"/>
          <w:sz w:val="20"/>
          <w:szCs w:val="20"/>
        </w:rPr>
      </w:pPr>
      <w:r>
        <w:rPr>
          <w:rFonts w:ascii="Verdana" w:hAnsi="Verdana"/>
          <w:b/>
          <w:color w:val="231F20"/>
          <w:sz w:val="20"/>
        </w:rPr>
        <w:t xml:space="preserve">Используйте вакуумный упаковщик только в указанных целях.  Не позволяйте детям работать или играть с прибором. </w:t>
      </w:r>
    </w:p>
    <w:p w:rsidR="00B05971" w:rsidRDefault="00B05971">
      <w:pPr>
        <w:spacing w:before="9" w:after="0" w:line="150" w:lineRule="exact"/>
        <w:rPr>
          <w:sz w:val="15"/>
          <w:szCs w:val="15"/>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rsidP="00083443">
      <w:pPr>
        <w:spacing w:after="0" w:line="240" w:lineRule="auto"/>
        <w:ind w:right="-282"/>
        <w:rPr>
          <w:rFonts w:ascii="Verdana" w:eastAsia="Verdana" w:hAnsi="Verdana" w:cs="Verdana"/>
          <w:sz w:val="24"/>
          <w:szCs w:val="24"/>
        </w:rPr>
      </w:pPr>
      <w:r>
        <w:rPr>
          <w:rFonts w:ascii="Verdana" w:hAnsi="Verdana"/>
          <w:b/>
          <w:color w:val="231F20"/>
          <w:sz w:val="24"/>
        </w:rPr>
        <w:t>ЗАПЧАСТИ: ОБЩИЕ ПРЕДУПРЕЖДЕНИЯ</w:t>
      </w:r>
    </w:p>
    <w:p w:rsidR="00B05971" w:rsidRDefault="00B05971">
      <w:pPr>
        <w:spacing w:before="1" w:after="0" w:line="150" w:lineRule="exact"/>
        <w:rPr>
          <w:sz w:val="15"/>
          <w:szCs w:val="15"/>
        </w:rPr>
      </w:pPr>
    </w:p>
    <w:p w:rsidR="00B05971" w:rsidRDefault="00B05971">
      <w:pPr>
        <w:spacing w:after="0" w:line="200" w:lineRule="exact"/>
        <w:rPr>
          <w:sz w:val="20"/>
          <w:szCs w:val="20"/>
        </w:rPr>
      </w:pPr>
    </w:p>
    <w:p w:rsidR="00B05971" w:rsidRDefault="008E0A21">
      <w:pPr>
        <w:spacing w:after="0" w:line="240" w:lineRule="exact"/>
        <w:ind w:right="73"/>
        <w:rPr>
          <w:rFonts w:ascii="Verdana" w:eastAsia="Verdana" w:hAnsi="Verdana" w:cs="Verdana"/>
          <w:sz w:val="20"/>
          <w:szCs w:val="20"/>
        </w:rPr>
      </w:pPr>
      <w:r>
        <w:rPr>
          <w:rFonts w:ascii="Verdana" w:hAnsi="Verdana"/>
          <w:color w:val="231F20"/>
          <w:sz w:val="20"/>
        </w:rPr>
        <w:t>При заказе запчастей всегда указывайте следующую информацию:</w:t>
      </w:r>
    </w:p>
    <w:p w:rsidR="00B05971" w:rsidRDefault="00B05971">
      <w:pPr>
        <w:spacing w:before="11" w:after="0" w:line="220" w:lineRule="exact"/>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 xml:space="preserve">• </w:t>
      </w:r>
      <w:r>
        <w:rPr>
          <w:rFonts w:ascii="Verdana" w:hAnsi="Verdana"/>
          <w:b/>
          <w:color w:val="231F20"/>
          <w:sz w:val="20"/>
        </w:rPr>
        <w:t>ЗАВОДСКОЙ НОМЕР ПРИБОРА</w:t>
      </w:r>
    </w:p>
    <w:p w:rsidR="00B05971" w:rsidRDefault="00083443" w:rsidP="00083443">
      <w:pPr>
        <w:spacing w:after="0" w:line="311" w:lineRule="exact"/>
        <w:ind w:left="170" w:right="-708"/>
        <w:jc w:val="both"/>
        <w:rPr>
          <w:rFonts w:ascii="Verdana" w:eastAsia="Verdana" w:hAnsi="Verdana" w:cs="Verdana"/>
          <w:sz w:val="20"/>
          <w:szCs w:val="20"/>
        </w:rPr>
      </w:pPr>
      <w:r>
        <w:rPr>
          <w:rFonts w:ascii="Verdana" w:eastAsia="Verdana" w:hAnsi="Verdana" w:cs="Verdana"/>
          <w:noProof/>
          <w:color w:val="231F20"/>
          <w:spacing w:val="20"/>
          <w:position w:val="5"/>
          <w:sz w:val="20"/>
          <w:szCs w:val="20"/>
          <w:lang w:bidi="ar-SA"/>
        </w:rPr>
        <w:drawing>
          <wp:anchor distT="0" distB="0" distL="114300" distR="114300" simplePos="0" relativeHeight="503311624" behindDoc="1" locked="0" layoutInCell="1" allowOverlap="1" wp14:anchorId="490C4C12" wp14:editId="77CF387C">
            <wp:simplePos x="0" y="0"/>
            <wp:positionH relativeFrom="column">
              <wp:posOffset>2092960</wp:posOffset>
            </wp:positionH>
            <wp:positionV relativeFrom="paragraph">
              <wp:posOffset>41275</wp:posOffset>
            </wp:positionV>
            <wp:extent cx="262255" cy="182880"/>
            <wp:effectExtent l="0" t="0" r="0" b="0"/>
            <wp:wrapTight wrapText="bothSides">
              <wp:wrapPolygon edited="0">
                <wp:start x="1569" y="0"/>
                <wp:lineTo x="0" y="2250"/>
                <wp:lineTo x="0" y="20250"/>
                <wp:lineTo x="20397" y="20250"/>
                <wp:lineTo x="20397" y="0"/>
                <wp:lineTo x="156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6225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A21">
        <w:rPr>
          <w:rFonts w:ascii="Verdana" w:hAnsi="Verdana"/>
          <w:color w:val="231F20"/>
          <w:position w:val="5"/>
          <w:sz w:val="20"/>
        </w:rPr>
        <w:t xml:space="preserve">(см </w:t>
      </w:r>
      <w:r w:rsidR="008E0A21">
        <w:rPr>
          <w:rFonts w:ascii="Times New Roman" w:hAnsi="Times New Roman"/>
          <w:color w:val="231F20"/>
          <w:position w:val="5"/>
          <w:sz w:val="20"/>
        </w:rPr>
        <w:t xml:space="preserve"> </w:t>
      </w:r>
      <w:r w:rsidR="008E0A21">
        <w:rPr>
          <w:rFonts w:ascii="Verdana" w:hAnsi="Verdana"/>
          <w:color w:val="231F20"/>
          <w:position w:val="5"/>
          <w:sz w:val="20"/>
        </w:rPr>
        <w:t>паспортную табличку)</w:t>
      </w:r>
    </w:p>
    <w:p w:rsidR="00B05971" w:rsidRDefault="00B05971">
      <w:pPr>
        <w:spacing w:before="6" w:after="0" w:line="160" w:lineRule="exact"/>
        <w:rPr>
          <w:sz w:val="16"/>
          <w:szCs w:val="16"/>
        </w:rPr>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 xml:space="preserve">• </w:t>
      </w:r>
      <w:r>
        <w:rPr>
          <w:rFonts w:ascii="Verdana" w:hAnsi="Verdana"/>
          <w:b/>
          <w:color w:val="231F20"/>
          <w:sz w:val="20"/>
        </w:rPr>
        <w:t>АРТИКУЛ ЗАПЧАСТИ</w:t>
      </w:r>
    </w:p>
    <w:p w:rsidR="00B05971" w:rsidRDefault="00B05971">
      <w:pPr>
        <w:spacing w:before="17" w:after="0" w:line="220" w:lineRule="exact"/>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 xml:space="preserve">• </w:t>
      </w:r>
      <w:r>
        <w:rPr>
          <w:rFonts w:ascii="Verdana" w:hAnsi="Verdana"/>
          <w:b/>
          <w:color w:val="231F20"/>
          <w:sz w:val="20"/>
        </w:rPr>
        <w:t>НЕОБХОДИМОЕ КОЛИЧЕСТВО ЗАПЧАСТЕЙ</w:t>
      </w:r>
    </w:p>
    <w:p w:rsidR="00B05971" w:rsidRDefault="00B05971">
      <w:pPr>
        <w:spacing w:after="0" w:line="200" w:lineRule="exact"/>
        <w:rPr>
          <w:sz w:val="20"/>
          <w:szCs w:val="20"/>
        </w:rPr>
      </w:pPr>
    </w:p>
    <w:p w:rsidR="00B05971" w:rsidRDefault="00B05971">
      <w:pPr>
        <w:spacing w:before="5" w:after="0" w:line="280" w:lineRule="exact"/>
        <w:rPr>
          <w:sz w:val="28"/>
          <w:szCs w:val="28"/>
        </w:rPr>
      </w:pPr>
    </w:p>
    <w:p w:rsidR="00B05971" w:rsidRDefault="009C354D">
      <w:pPr>
        <w:spacing w:after="0" w:line="240" w:lineRule="auto"/>
        <w:ind w:right="-20"/>
        <w:rPr>
          <w:rFonts w:ascii="Verdana" w:eastAsia="Verdana" w:hAnsi="Verdana" w:cs="Verdana"/>
          <w:sz w:val="24"/>
          <w:szCs w:val="24"/>
        </w:rPr>
      </w:pPr>
      <w:r>
        <w:pict>
          <v:group id="_x0000_s1604" style="position:absolute;margin-left:297.65pt;margin-top:27.8pt;width:255.15pt;height:56.1pt;z-index:-8039;mso-position-horizontal-relative:page" coordorigin="5953,556" coordsize="5103,1122">
            <v:group id="_x0000_s1605" style="position:absolute;left:5958;top:561;width:5093;height:1112" coordorigin="5958,561" coordsize="5093,1112">
              <v:shape id="_x0000_s1607" style="position:absolute;left:5958;top:561;width:5093;height:1112" coordorigin="5958,561" coordsize="5093,1112" path="m6048,561r-61,3l5958,637r,946l5958,1619r44,54l10961,1673r36,l11050,1630r1,-979l11051,615r-44,-53l6048,561xe" filled="f" strokecolor="#231f20" strokeweight=".5pt">
                <v:path arrowok="t"/>
              </v:shape>
              <v:shape id="_x0000_s1606" type="#_x0000_t75" style="position:absolute;left:6042;top:629;width:574;height:598">
                <v:imagedata r:id="rId385" o:title=""/>
              </v:shape>
            </v:group>
            <w10:wrap anchorx="page"/>
          </v:group>
        </w:pict>
      </w:r>
      <w:r w:rsidR="008E0A21">
        <w:rPr>
          <w:rFonts w:ascii="Verdana" w:hAnsi="Verdana"/>
          <w:b/>
          <w:color w:val="231F20"/>
          <w:sz w:val="24"/>
        </w:rPr>
        <w:t>ОБСЛУЖИВАНИЕ</w:t>
      </w:r>
    </w:p>
    <w:p w:rsidR="00B05971" w:rsidRDefault="00B05971">
      <w:pPr>
        <w:spacing w:before="1" w:after="0" w:line="130" w:lineRule="exact"/>
        <w:rPr>
          <w:sz w:val="13"/>
          <w:szCs w:val="13"/>
        </w:rPr>
      </w:pPr>
    </w:p>
    <w:p w:rsidR="00B05971" w:rsidRDefault="00B05971">
      <w:pPr>
        <w:spacing w:after="0" w:line="200" w:lineRule="exact"/>
        <w:rPr>
          <w:sz w:val="20"/>
          <w:szCs w:val="20"/>
        </w:rPr>
      </w:pPr>
    </w:p>
    <w:p w:rsidR="00B05971" w:rsidRDefault="009C354D">
      <w:pPr>
        <w:spacing w:after="0" w:line="240" w:lineRule="exact"/>
        <w:ind w:left="674" w:right="186"/>
        <w:jc w:val="both"/>
        <w:rPr>
          <w:rFonts w:ascii="Verdana" w:eastAsia="Verdana" w:hAnsi="Verdana" w:cs="Verdana"/>
          <w:sz w:val="20"/>
          <w:szCs w:val="20"/>
        </w:rPr>
      </w:pPr>
      <w:r>
        <w:pict>
          <v:group id="_x0000_s1600" style="position:absolute;left:0;text-align:left;margin-left:297.65pt;margin-top:57.35pt;width:255.15pt;height:43.35pt;z-index:-8041;mso-position-horizontal-relative:page" coordorigin="5953,1147" coordsize="5103,867">
            <v:group id="_x0000_s1601" style="position:absolute;left:5958;top:1152;width:5093;height:857" coordorigin="5958,1152" coordsize="5093,857">
              <v:shape id="_x0000_s1603" style="position:absolute;left:5958;top:1152;width:5093;height:857" coordorigin="5958,1152" coordsize="5093,857" path="m6048,1152r-61,3l5958,1227r,692l5958,1955r44,53l10961,2009r36,-1l11050,1965r1,-723l11051,1206r-44,-53l6048,1152xe" filled="f" strokecolor="#231f20" strokeweight=".5pt">
                <v:path arrowok="t"/>
              </v:shape>
              <v:shape id="_x0000_s1602" type="#_x0000_t75" style="position:absolute;left:6026;top:1228;width:574;height:598">
                <v:imagedata r:id="rId386" o:title=""/>
              </v:shape>
            </v:group>
            <w10:wrap anchorx="page"/>
          </v:group>
        </w:pict>
      </w:r>
      <w:r w:rsidR="008E0A21">
        <w:rPr>
          <w:rFonts w:ascii="Verdana" w:hAnsi="Verdana"/>
          <w:b/>
          <w:color w:val="231F20"/>
          <w:sz w:val="20"/>
        </w:rPr>
        <w:t xml:space="preserve">Для проведения любой операции по обслуживанию, кроме очистки, обращайтесь только к квалифицированному персоналу. </w:t>
      </w:r>
    </w:p>
    <w:p w:rsidR="00B05971" w:rsidRDefault="00B05971">
      <w:pPr>
        <w:spacing w:after="0" w:line="200" w:lineRule="exact"/>
        <w:rPr>
          <w:sz w:val="20"/>
          <w:szCs w:val="20"/>
        </w:rPr>
      </w:pPr>
    </w:p>
    <w:p w:rsidR="00B05971" w:rsidRDefault="008E0A21" w:rsidP="00083443">
      <w:pPr>
        <w:spacing w:after="0" w:line="240" w:lineRule="auto"/>
        <w:ind w:left="680" w:right="186"/>
        <w:jc w:val="both"/>
        <w:rPr>
          <w:rFonts w:ascii="Verdana" w:eastAsia="Verdana" w:hAnsi="Verdana" w:cs="Verdana"/>
          <w:sz w:val="20"/>
          <w:szCs w:val="20"/>
        </w:rPr>
      </w:pPr>
      <w:r>
        <w:rPr>
          <w:rFonts w:ascii="Verdana" w:hAnsi="Verdana"/>
          <w:b/>
          <w:color w:val="231F20"/>
          <w:sz w:val="20"/>
        </w:rPr>
        <w:t xml:space="preserve">Отключайте прибор от сети перед очисткой </w:t>
      </w:r>
      <w:r>
        <w:rPr>
          <w:rFonts w:ascii="Verdana" w:hAnsi="Verdana"/>
          <w:b/>
          <w:color w:val="231F20"/>
          <w:position w:val="-1"/>
          <w:sz w:val="20"/>
        </w:rPr>
        <w:t>или обслуживанием!</w:t>
      </w:r>
    </w:p>
    <w:p w:rsidR="00B05971" w:rsidRDefault="00B05971">
      <w:pPr>
        <w:spacing w:after="0" w:line="200" w:lineRule="exact"/>
        <w:rPr>
          <w:sz w:val="20"/>
          <w:szCs w:val="20"/>
        </w:rPr>
      </w:pPr>
    </w:p>
    <w:p w:rsidR="00B05971" w:rsidRDefault="009C354D">
      <w:pPr>
        <w:spacing w:before="6" w:after="0" w:line="280" w:lineRule="exact"/>
        <w:rPr>
          <w:sz w:val="28"/>
          <w:szCs w:val="28"/>
        </w:rPr>
      </w:pPr>
      <w:r>
        <w:pict>
          <v:group id="_x0000_s1596" style="position:absolute;margin-left:298.15pt;margin-top:11.25pt;width:255.15pt;height:43.9pt;z-index:-8040;mso-position-horizontal-relative:page" coordorigin="5953,671" coordsize="5103,878">
            <v:group id="_x0000_s1597" style="position:absolute;left:5958;top:676;width:5093;height:868" coordorigin="5958,676" coordsize="5093,868">
              <v:shape id="_x0000_s1599" style="position:absolute;left:5958;top:676;width:5093;height:868" coordorigin="5958,676" coordsize="5093,868" path="m6048,676r-61,3l5958,751r,703l5958,1490r44,53l10961,1544r36,-1l11050,1500r1,-734l11051,730r-44,-53l6048,676xe" filled="f" strokecolor="#231f20" strokeweight=".5pt">
                <v:path arrowok="t"/>
              </v:shape>
              <v:shape id="_x0000_s1598" type="#_x0000_t75" style="position:absolute;left:6042;top:773;width:574;height:598">
                <v:imagedata r:id="rId387" o:title=""/>
              </v:shape>
            </v:group>
            <w10:wrap anchorx="page"/>
          </v:group>
        </w:pict>
      </w:r>
    </w:p>
    <w:p w:rsidR="00B05971" w:rsidRDefault="008E0A21">
      <w:pPr>
        <w:spacing w:after="0" w:line="240" w:lineRule="exact"/>
        <w:ind w:left="674" w:right="186"/>
        <w:jc w:val="both"/>
        <w:rPr>
          <w:rFonts w:ascii="Verdana" w:eastAsia="Verdana" w:hAnsi="Verdana" w:cs="Verdana"/>
          <w:sz w:val="20"/>
          <w:szCs w:val="20"/>
        </w:rPr>
      </w:pPr>
      <w:r>
        <w:rPr>
          <w:rFonts w:ascii="Verdana" w:hAnsi="Verdana"/>
          <w:b/>
          <w:color w:val="231F20"/>
          <w:sz w:val="20"/>
        </w:rPr>
        <w:t xml:space="preserve">Для проведения ремонта обратитесь в сертифицированный центр технической помощи. </w:t>
      </w:r>
    </w:p>
    <w:p w:rsidR="00B05971" w:rsidRDefault="00B05971">
      <w:pPr>
        <w:spacing w:after="0" w:line="200" w:lineRule="exact"/>
        <w:rPr>
          <w:sz w:val="20"/>
          <w:szCs w:val="20"/>
        </w:rPr>
      </w:pPr>
    </w:p>
    <w:p w:rsidR="00B05971" w:rsidRDefault="00B05971">
      <w:pPr>
        <w:spacing w:before="11" w:after="0" w:line="260" w:lineRule="exact"/>
        <w:rPr>
          <w:sz w:val="26"/>
          <w:szCs w:val="26"/>
        </w:rPr>
      </w:pPr>
    </w:p>
    <w:p w:rsidR="00B05971" w:rsidRDefault="008E0A21">
      <w:pPr>
        <w:spacing w:after="0" w:line="240" w:lineRule="auto"/>
        <w:ind w:right="-20"/>
        <w:rPr>
          <w:rFonts w:ascii="Verdana" w:eastAsia="Verdana" w:hAnsi="Verdana" w:cs="Verdana"/>
          <w:sz w:val="20"/>
          <w:szCs w:val="20"/>
        </w:rPr>
      </w:pPr>
      <w:r>
        <w:rPr>
          <w:rFonts w:ascii="Verdana" w:hAnsi="Verdana"/>
          <w:color w:val="231F20"/>
          <w:sz w:val="20"/>
        </w:rPr>
        <w:t>Используйте только оригинальные запчасти.</w:t>
      </w:r>
    </w:p>
    <w:p w:rsidR="00B05971" w:rsidRDefault="00B05971">
      <w:pPr>
        <w:spacing w:after="0" w:line="240" w:lineRule="auto"/>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9C354D">
      <w:pPr>
        <w:tabs>
          <w:tab w:val="left" w:pos="3740"/>
          <w:tab w:val="left" w:pos="7360"/>
        </w:tabs>
        <w:spacing w:before="97" w:after="0" w:line="283" w:lineRule="exact"/>
        <w:ind w:left="177" w:right="-20"/>
        <w:rPr>
          <w:rFonts w:ascii="Verdana" w:eastAsia="Verdana" w:hAnsi="Verdana" w:cs="Verdana"/>
          <w:sz w:val="24"/>
          <w:szCs w:val="24"/>
        </w:rPr>
      </w:pPr>
      <w:r>
        <w:lastRenderedPageBreak/>
        <w:pict>
          <v:group id="_x0000_s1589" style="position:absolute;left:0;text-align:left;margin-left:42.4pt;margin-top:4.6pt;width:165.65pt;height:17.75pt;z-index:-8038;mso-position-horizontal-relative:page" coordorigin="848,92" coordsize="3313,355">
            <v:group id="_x0000_s1594" style="position:absolute;left:860;top:102;width:461;height:301" coordorigin="860,102" coordsize="461,301">
              <v:shape id="_x0000_s1595"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592" style="position:absolute;left:860;top:102;width:461;height:301" coordorigin="860,102" coordsize="461,301">
              <v:shape id="_x0000_s1593"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590" style="position:absolute;left:850;top:445;width:3308;height:2" coordorigin="850,445" coordsize="3308,2">
              <v:shape id="_x0000_s1591" style="position:absolute;left:850;top:445;width:3308;height:2" coordorigin="850,445" coordsize="3308,0" path="m850,445r3308,e" filled="f" strokecolor="#231f20" strokeweight=".25pt">
                <v:path arrowok="t"/>
              </v:shape>
            </v:group>
            <w10:wrap anchorx="page"/>
          </v:group>
        </w:pict>
      </w:r>
      <w:r>
        <w:pict>
          <v:group id="_x0000_s1582" style="position:absolute;left:0;text-align:left;margin-left:221.95pt;margin-top:4.6pt;width:165.6pt;height:17.75pt;z-index:-8037;mso-position-horizontal-relative:page" coordorigin="4439,92" coordsize="3312,355">
            <v:group id="_x0000_s1587" style="position:absolute;left:4451;top:102;width:461;height:301" coordorigin="4451,102" coordsize="461,301">
              <v:shape id="_x0000_s1588"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585" style="position:absolute;left:4451;top:102;width:461;height:301" coordorigin="4451,102" coordsize="461,301">
              <v:shape id="_x0000_s1586"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583" style="position:absolute;left:4441;top:445;width:3307;height:2" coordorigin="4441,445" coordsize="3307,2">
              <v:shape id="_x0000_s1584" style="position:absolute;left:4441;top:445;width:3307;height:2" coordorigin="4441,445" coordsize="3307,0" path="m4441,445r3307,e" filled="f" strokecolor="#231f20" strokeweight=".25pt">
                <v:path arrowok="t"/>
              </v:shape>
            </v:group>
            <w10:wrap anchorx="page"/>
          </v:group>
        </w:pict>
      </w:r>
      <w:r>
        <w:pict>
          <v:group id="_x0000_s1575" style="position:absolute;left:0;text-align:left;margin-left:401.45pt;margin-top:4.6pt;width:165.65pt;height:17.75pt;z-index:-8036;mso-position-horizontal-relative:page" coordorigin="8029,92" coordsize="3313,355">
            <v:group id="_x0000_s1580" style="position:absolute;left:8041;top:102;width:461;height:301" coordorigin="8041,102" coordsize="461,301">
              <v:shape id="_x0000_s1581"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578" style="position:absolute;left:8041;top:102;width:461;height:301" coordorigin="8041,102" coordsize="461,301">
              <v:shape id="_x0000_s1579"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576" style="position:absolute;left:8031;top:445;width:3308;height:2" coordorigin="8031,445" coordsize="3308,2">
              <v:shape id="_x0000_s1577" style="position:absolute;left:8031;top:445;width:3308;height:2" coordorigin="8031,445" coordsize="3308,0" path="m8031,445r3308,e" filled="f" strokecolor="#231f20" strokeweight=".25pt">
                <v:path arrowok="t"/>
              </v:shape>
            </v:group>
            <w10:wrap anchorx="page"/>
          </v:group>
        </w:pict>
      </w:r>
      <w:r w:rsidR="008E0A21">
        <w:rPr>
          <w:rFonts w:ascii="Verdana" w:hAnsi="Verdana"/>
          <w:b/>
          <w:color w:val="FFFFFF"/>
          <w:position w:val="-2"/>
          <w:sz w:val="24"/>
        </w:rPr>
        <w:t>FR</w:t>
      </w:r>
      <w:r w:rsidR="008E0A21">
        <w:tab/>
      </w:r>
      <w:r w:rsidR="008E0A21">
        <w:rPr>
          <w:rFonts w:ascii="Verdana" w:hAnsi="Verdana"/>
          <w:b/>
          <w:color w:val="FFFFFF"/>
          <w:position w:val="-2"/>
          <w:sz w:val="24"/>
        </w:rPr>
        <w:t>DE</w:t>
      </w:r>
      <w:r w:rsidR="008E0A21">
        <w:tab/>
      </w:r>
      <w:r w:rsidR="008E0A21">
        <w:rPr>
          <w:rFonts w:ascii="Verdana" w:hAnsi="Verdana"/>
          <w:b/>
          <w:color w:val="FFFFFF"/>
          <w:position w:val="-2"/>
          <w:sz w:val="24"/>
        </w:rPr>
        <w:t>ES</w:t>
      </w:r>
    </w:p>
    <w:p w:rsidR="00B05971" w:rsidRDefault="00B05971">
      <w:pPr>
        <w:spacing w:after="0" w:line="283" w:lineRule="exact"/>
        <w:rPr>
          <w:rFonts w:ascii="Verdana" w:eastAsia="Verdana" w:hAnsi="Verdana" w:cs="Verdana"/>
          <w:sz w:val="24"/>
          <w:szCs w:val="24"/>
        </w:rPr>
        <w:sectPr w:rsidR="00B05971">
          <w:pgSz w:w="11920" w:h="16840"/>
          <w:pgMar w:top="1160" w:right="440" w:bottom="620" w:left="740" w:header="600" w:footer="435" w:gutter="0"/>
          <w:cols w:space="720"/>
        </w:sectPr>
      </w:pPr>
    </w:p>
    <w:p w:rsidR="00B05971" w:rsidRDefault="00B05971">
      <w:pPr>
        <w:spacing w:before="3" w:after="0" w:line="150" w:lineRule="exact"/>
        <w:rPr>
          <w:sz w:val="15"/>
          <w:szCs w:val="15"/>
        </w:rPr>
      </w:pPr>
    </w:p>
    <w:p w:rsidR="00B05971" w:rsidRPr="009C354D" w:rsidRDefault="009C354D">
      <w:pPr>
        <w:spacing w:after="0" w:line="240" w:lineRule="auto"/>
        <w:ind w:left="110" w:right="-20"/>
        <w:rPr>
          <w:rFonts w:ascii="Verdana" w:eastAsia="Verdana" w:hAnsi="Verdana" w:cs="Verdana"/>
          <w:szCs w:val="24"/>
          <w:lang w:val="en-US"/>
        </w:rPr>
      </w:pPr>
      <w:r>
        <w:rPr>
          <w:sz w:val="20"/>
        </w:rPr>
        <w:pict>
          <v:group id="_x0000_s1571" style="position:absolute;left:0;text-align:left;margin-left:42.5pt;margin-top:24.75pt;width:165.4pt;height:41.9pt;z-index:-8035;mso-position-horizontal-relative:page" coordorigin="850,495" coordsize="3308,838">
            <v:group id="_x0000_s1572" style="position:absolute;left:855;top:500;width:3298;height:828" coordorigin="855,500" coordsize="3298,828">
              <v:shape id="_x0000_s1574" style="position:absolute;left:855;top:500;width:3298;height:828" coordorigin="855,500" coordsize="3298,828" path="m945,500r-60,3l856,575r-1,663l856,1274r43,53l4063,1328r37,-1l4153,1284r,-694l4153,554r-43,-53l945,500xe" filled="f" strokecolor="#231f20" strokeweight=".5pt">
                <v:path arrowok="t"/>
              </v:shape>
              <v:shape id="_x0000_s1573" type="#_x0000_t75" style="position:absolute;left:931;top:553;width:574;height:598">
                <v:imagedata r:id="rId388" o:title=""/>
              </v:shape>
            </v:group>
            <w10:wrap anchorx="page"/>
          </v:group>
        </w:pict>
      </w:r>
      <w:r w:rsidR="008E0A21" w:rsidRPr="009C354D">
        <w:rPr>
          <w:rFonts w:ascii="Verdana" w:hAnsi="Verdana"/>
          <w:b/>
          <w:color w:val="231F20"/>
          <w:lang w:val="en-US"/>
        </w:rPr>
        <w:t>AUTRES RISQUES</w:t>
      </w:r>
    </w:p>
    <w:p w:rsidR="00B05971" w:rsidRPr="009C354D" w:rsidRDefault="00B05971">
      <w:pPr>
        <w:spacing w:before="18" w:after="0" w:line="220" w:lineRule="exact"/>
        <w:rPr>
          <w:sz w:val="20"/>
          <w:lang w:val="en-US"/>
        </w:rPr>
      </w:pPr>
    </w:p>
    <w:p w:rsidR="00B05971" w:rsidRPr="009C354D" w:rsidRDefault="009C354D">
      <w:pPr>
        <w:spacing w:after="0" w:line="240" w:lineRule="exact"/>
        <w:ind w:left="799" w:right="65"/>
        <w:jc w:val="both"/>
        <w:rPr>
          <w:rFonts w:ascii="Verdana" w:eastAsia="Verdana" w:hAnsi="Verdana" w:cs="Verdana"/>
          <w:sz w:val="18"/>
          <w:szCs w:val="20"/>
          <w:lang w:val="en-US"/>
        </w:rPr>
      </w:pPr>
      <w:r>
        <w:rPr>
          <w:sz w:val="20"/>
        </w:rPr>
        <w:pict>
          <v:group id="_x0000_s1567" style="position:absolute;left:0;text-align:left;margin-left:42.5pt;margin-top:44.45pt;width:165.4pt;height:155.85pt;z-index:-8031;mso-position-horizontal-relative:page" coordorigin="850,889" coordsize="3308,3117">
            <v:shape id="_x0000_s1570" type="#_x0000_t75" style="position:absolute;left:958;top:998;width:516;height:516">
              <v:imagedata r:id="rId389" o:title=""/>
            </v:shape>
            <v:group id="_x0000_s1568" style="position:absolute;left:855;top:894;width:3298;height:3107" coordorigin="855,894" coordsize="3298,3107">
              <v:shape id="_x0000_s1569" style="position:absolute;left:855;top:894;width:3298;height:3107" coordorigin="855,894" coordsize="3298,3107" path="m945,894r-60,3l856,970r-1,2942l856,3948r43,53l4063,4002r37,-1l4153,3958r,-2974l4153,948r-43,-53l945,894xe" filled="f" strokecolor="#231f20" strokeweight=".5pt">
                <v:path arrowok="t"/>
              </v:shape>
            </v:group>
            <w10:wrap anchorx="page"/>
          </v:group>
        </w:pict>
      </w:r>
      <w:r w:rsidR="008E0A21" w:rsidRPr="009C354D">
        <w:rPr>
          <w:rFonts w:ascii="Verdana" w:hAnsi="Verdana"/>
          <w:b/>
          <w:color w:val="231F20"/>
          <w:sz w:val="18"/>
          <w:lang w:val="en-US"/>
        </w:rPr>
        <w:t>Cette machine utilise de l’énergie électrique pour fonctionner.</w:t>
      </w:r>
    </w:p>
    <w:p w:rsidR="00B05971" w:rsidRPr="009C354D" w:rsidRDefault="00B05971">
      <w:pPr>
        <w:spacing w:after="0" w:line="240" w:lineRule="exact"/>
        <w:rPr>
          <w:szCs w:val="24"/>
          <w:lang w:val="en-US"/>
        </w:rPr>
      </w:pPr>
    </w:p>
    <w:p w:rsidR="00B05971" w:rsidRPr="009C354D" w:rsidRDefault="008E0A21">
      <w:pPr>
        <w:spacing w:after="0" w:line="240" w:lineRule="exact"/>
        <w:ind w:left="791" w:right="65"/>
        <w:jc w:val="both"/>
        <w:rPr>
          <w:rFonts w:ascii="Verdana" w:eastAsia="Verdana" w:hAnsi="Verdana" w:cs="Verdana"/>
          <w:sz w:val="18"/>
          <w:szCs w:val="20"/>
          <w:lang w:val="en-US"/>
        </w:rPr>
      </w:pPr>
      <w:r w:rsidRPr="009C354D">
        <w:rPr>
          <w:rFonts w:ascii="Verdana" w:hAnsi="Verdana"/>
          <w:b/>
          <w:color w:val="231F20"/>
          <w:sz w:val="18"/>
          <w:lang w:val="en-US"/>
        </w:rPr>
        <w:t>Pour réduire les autres risques,  éviter  d’utili- ser la machine impro-</w:t>
      </w:r>
    </w:p>
    <w:p w:rsidR="00B05971" w:rsidRPr="009C354D" w:rsidRDefault="008E0A21">
      <w:pPr>
        <w:spacing w:after="0" w:line="240" w:lineRule="exact"/>
        <w:ind w:left="223" w:right="61"/>
        <w:jc w:val="both"/>
        <w:rPr>
          <w:rFonts w:ascii="Verdana" w:eastAsia="Verdana" w:hAnsi="Verdana" w:cs="Verdana"/>
          <w:sz w:val="18"/>
          <w:szCs w:val="20"/>
          <w:lang w:val="en-US"/>
        </w:rPr>
      </w:pPr>
      <w:r w:rsidRPr="009C354D">
        <w:rPr>
          <w:rFonts w:ascii="Verdana" w:hAnsi="Verdana"/>
          <w:b/>
          <w:color w:val="231F20"/>
          <w:sz w:val="18"/>
          <w:lang w:val="en-US"/>
        </w:rPr>
        <w:t>prement ou en conditions différentes de celles qui sont indiquées.</w:t>
      </w:r>
    </w:p>
    <w:p w:rsidR="00B05971" w:rsidRPr="00083443" w:rsidRDefault="008E0A21">
      <w:pPr>
        <w:spacing w:before="100" w:after="0" w:line="240" w:lineRule="exact"/>
        <w:ind w:left="223" w:right="51"/>
        <w:jc w:val="both"/>
        <w:rPr>
          <w:rFonts w:ascii="Verdana" w:eastAsia="Verdana" w:hAnsi="Verdana" w:cs="Verdana"/>
          <w:sz w:val="18"/>
          <w:szCs w:val="20"/>
          <w:lang w:val="es-ES_tradnl"/>
        </w:rPr>
      </w:pPr>
      <w:r w:rsidRPr="009C354D">
        <w:rPr>
          <w:rFonts w:ascii="Verdana" w:hAnsi="Verdana"/>
          <w:b/>
          <w:color w:val="231F20"/>
          <w:sz w:val="18"/>
          <w:lang w:val="en-US"/>
        </w:rPr>
        <w:t xml:space="preserve">Utiliser la conditionneuse sous  vide  seulement  pour le  but  indiqué.  </w:t>
      </w:r>
      <w:r w:rsidRPr="00083443">
        <w:rPr>
          <w:rFonts w:ascii="Verdana" w:hAnsi="Verdana"/>
          <w:b/>
          <w:color w:val="231F20"/>
          <w:sz w:val="18"/>
          <w:lang w:val="es-ES_tradnl"/>
        </w:rPr>
        <w:t>Interdire aux  enfants  de  jouer  avec la  conditionneuse ou  de l’utiliser.</w:t>
      </w:r>
    </w:p>
    <w:p w:rsidR="00B05971" w:rsidRPr="00083443" w:rsidRDefault="00B05971">
      <w:pPr>
        <w:spacing w:before="10" w:after="0" w:line="120" w:lineRule="exact"/>
        <w:rPr>
          <w:sz w:val="10"/>
          <w:szCs w:val="12"/>
          <w:lang w:val="es-ES_tradnl"/>
        </w:rPr>
      </w:pPr>
    </w:p>
    <w:p w:rsidR="00B05971" w:rsidRPr="00083443" w:rsidRDefault="00B05971">
      <w:pPr>
        <w:spacing w:after="0" w:line="200" w:lineRule="exact"/>
        <w:rPr>
          <w:sz w:val="18"/>
          <w:szCs w:val="20"/>
          <w:lang w:val="es-ES_tradnl"/>
        </w:rPr>
      </w:pPr>
    </w:p>
    <w:p w:rsidR="00B05971" w:rsidRPr="00083443" w:rsidRDefault="008E0A21">
      <w:pPr>
        <w:spacing w:after="0" w:line="288" w:lineRule="exact"/>
        <w:ind w:left="110" w:right="175"/>
        <w:rPr>
          <w:rFonts w:ascii="Verdana" w:eastAsia="Verdana" w:hAnsi="Verdana" w:cs="Verdana"/>
          <w:szCs w:val="24"/>
          <w:lang w:val="es-ES_tradnl"/>
        </w:rPr>
      </w:pPr>
      <w:r w:rsidRPr="00083443">
        <w:rPr>
          <w:rFonts w:ascii="Verdana" w:hAnsi="Verdana"/>
          <w:b/>
          <w:color w:val="231F20"/>
          <w:lang w:val="es-ES_tradnl"/>
        </w:rPr>
        <w:t>PIÈCES DE RECHANGE: AVERTISSEMENTS GÉNÉRAUX</w:t>
      </w:r>
    </w:p>
    <w:p w:rsidR="00B05971" w:rsidRPr="00083443" w:rsidRDefault="00B05971">
      <w:pPr>
        <w:spacing w:before="4" w:after="0" w:line="100" w:lineRule="exact"/>
        <w:rPr>
          <w:sz w:val="8"/>
          <w:szCs w:val="10"/>
          <w:lang w:val="es-ES_tradnl"/>
        </w:rPr>
      </w:pPr>
    </w:p>
    <w:p w:rsidR="00B05971" w:rsidRPr="00083443" w:rsidRDefault="008E0A21">
      <w:pPr>
        <w:spacing w:after="0" w:line="240" w:lineRule="exact"/>
        <w:ind w:left="110" w:right="-56"/>
        <w:jc w:val="both"/>
        <w:rPr>
          <w:rFonts w:ascii="Verdana" w:eastAsia="Verdana" w:hAnsi="Verdana" w:cs="Verdana"/>
          <w:sz w:val="18"/>
          <w:szCs w:val="20"/>
          <w:lang w:val="es-ES_tradnl"/>
        </w:rPr>
      </w:pPr>
      <w:r w:rsidRPr="00083443">
        <w:rPr>
          <w:rFonts w:ascii="Verdana" w:hAnsi="Verdana"/>
          <w:color w:val="231F20"/>
          <w:sz w:val="18"/>
          <w:lang w:val="es-ES_tradnl"/>
        </w:rPr>
        <w:t>En cas de demande pour des pièces de rechange, il est recom- mandé d’indiquer toujours les données suivantes:</w:t>
      </w:r>
    </w:p>
    <w:p w:rsidR="00B05971" w:rsidRPr="00083443" w:rsidRDefault="008E0A21">
      <w:pPr>
        <w:spacing w:before="91" w:after="0" w:line="240" w:lineRule="auto"/>
        <w:ind w:left="110" w:right="-77"/>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MATRICULE DE LA MACHINE</w:t>
      </w:r>
    </w:p>
    <w:p w:rsidR="00B05971" w:rsidRPr="00083443" w:rsidRDefault="008E0A21">
      <w:pPr>
        <w:spacing w:after="0" w:line="297" w:lineRule="exact"/>
        <w:ind w:left="280" w:right="281"/>
        <w:jc w:val="both"/>
        <w:rPr>
          <w:rFonts w:ascii="Verdana" w:eastAsia="Verdana" w:hAnsi="Verdana" w:cs="Verdana"/>
          <w:sz w:val="18"/>
          <w:szCs w:val="20"/>
          <w:lang w:val="es-ES_tradnl"/>
        </w:rPr>
      </w:pPr>
      <w:r w:rsidRPr="00083443">
        <w:rPr>
          <w:rFonts w:ascii="Verdana" w:hAnsi="Verdana"/>
          <w:color w:val="231F20"/>
          <w:position w:val="4"/>
          <w:sz w:val="18"/>
          <w:lang w:val="es-ES_tradnl"/>
        </w:rPr>
        <w:t xml:space="preserve">(VOIR LA PLAQUETTE </w:t>
      </w:r>
      <w:r w:rsidR="009C354D">
        <w:rPr>
          <w:rFonts w:ascii="Verdana" w:eastAsia="Verdana" w:hAnsi="Verdana" w:cs="Verdana"/>
          <w:color w:val="231F20"/>
          <w:spacing w:val="20"/>
          <w:position w:val="4"/>
          <w:sz w:val="18"/>
          <w:szCs w:val="20"/>
        </w:rPr>
        <w:pict>
          <v:shape id="_x0000_i1147" type="#_x0000_t75" style="width:20.25pt;height:15pt;mso-position-horizontal-relative:char;mso-position-vertical-relative:line">
            <v:imagedata r:id="rId390" o:title=""/>
          </v:shape>
        </w:pict>
      </w:r>
      <w:r w:rsidRPr="00083443">
        <w:rPr>
          <w:rFonts w:ascii="Times New Roman" w:hAnsi="Times New Roman"/>
          <w:color w:val="231F20"/>
          <w:position w:val="4"/>
          <w:sz w:val="18"/>
          <w:lang w:val="es-ES_tradnl"/>
        </w:rPr>
        <w:t xml:space="preserve"> </w:t>
      </w:r>
      <w:r w:rsidRPr="00083443">
        <w:rPr>
          <w:rFonts w:ascii="Verdana" w:hAnsi="Verdana"/>
          <w:color w:val="231F20"/>
          <w:position w:val="4"/>
          <w:sz w:val="18"/>
          <w:lang w:val="es-ES_tradnl"/>
        </w:rPr>
        <w:t>)</w:t>
      </w:r>
    </w:p>
    <w:p w:rsidR="00B05971" w:rsidRPr="00083443" w:rsidRDefault="00B05971">
      <w:pPr>
        <w:spacing w:before="20" w:after="0" w:line="260" w:lineRule="exact"/>
        <w:rPr>
          <w:sz w:val="24"/>
          <w:szCs w:val="26"/>
          <w:lang w:val="es-ES_tradnl"/>
        </w:rPr>
      </w:pPr>
    </w:p>
    <w:p w:rsidR="00B05971" w:rsidRPr="00083443" w:rsidRDefault="008E0A21">
      <w:pPr>
        <w:spacing w:after="0" w:line="240" w:lineRule="auto"/>
        <w:ind w:left="111" w:right="-20"/>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CODE DE L’ARTICLE</w:t>
      </w:r>
    </w:p>
    <w:p w:rsidR="00B05971" w:rsidRPr="00083443" w:rsidRDefault="00B05971">
      <w:pPr>
        <w:spacing w:before="7" w:after="0" w:line="130" w:lineRule="exact"/>
        <w:rPr>
          <w:sz w:val="11"/>
          <w:szCs w:val="13"/>
          <w:lang w:val="es-ES_tradnl"/>
        </w:rPr>
      </w:pPr>
    </w:p>
    <w:p w:rsidR="00B05971" w:rsidRPr="00083443" w:rsidRDefault="00B05971">
      <w:pPr>
        <w:spacing w:after="0" w:line="200" w:lineRule="exact"/>
        <w:rPr>
          <w:sz w:val="18"/>
          <w:szCs w:val="20"/>
          <w:lang w:val="es-ES_tradnl"/>
        </w:rPr>
      </w:pPr>
    </w:p>
    <w:p w:rsidR="00B05971" w:rsidRPr="00083443" w:rsidRDefault="008E0A21">
      <w:pPr>
        <w:spacing w:after="0" w:line="240" w:lineRule="auto"/>
        <w:ind w:left="111" w:right="-20"/>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NOMBRE DE PIÈCES</w:t>
      </w:r>
    </w:p>
    <w:p w:rsidR="00B05971" w:rsidRPr="00083443" w:rsidRDefault="008E0A21">
      <w:pPr>
        <w:spacing w:before="6" w:after="0" w:line="240" w:lineRule="exact"/>
        <w:ind w:left="281" w:right="-48"/>
        <w:jc w:val="both"/>
        <w:rPr>
          <w:rFonts w:ascii="Verdana" w:eastAsia="Verdana" w:hAnsi="Verdana" w:cs="Verdana"/>
          <w:sz w:val="18"/>
          <w:szCs w:val="20"/>
          <w:lang w:val="en-US"/>
        </w:rPr>
      </w:pPr>
      <w:r w:rsidRPr="00083443">
        <w:rPr>
          <w:rFonts w:ascii="Verdana" w:hAnsi="Verdana"/>
          <w:b/>
          <w:color w:val="231F20"/>
          <w:sz w:val="18"/>
          <w:lang w:val="en-US"/>
        </w:rPr>
        <w:t>DEMANDÉES POUR L’AR- TICLE</w:t>
      </w:r>
    </w:p>
    <w:p w:rsidR="00B05971" w:rsidRPr="00083443" w:rsidRDefault="00B05971">
      <w:pPr>
        <w:spacing w:before="9" w:after="0" w:line="110" w:lineRule="exact"/>
        <w:rPr>
          <w:sz w:val="9"/>
          <w:szCs w:val="11"/>
          <w:lang w:val="en-US"/>
        </w:rPr>
      </w:pPr>
    </w:p>
    <w:p w:rsidR="00B05971" w:rsidRPr="00083443" w:rsidRDefault="00B05971">
      <w:pPr>
        <w:spacing w:after="0" w:line="200" w:lineRule="exact"/>
        <w:rPr>
          <w:sz w:val="18"/>
          <w:szCs w:val="20"/>
          <w:lang w:val="en-US"/>
        </w:rPr>
      </w:pPr>
    </w:p>
    <w:p w:rsidR="00B05971" w:rsidRPr="00083443" w:rsidRDefault="009C354D">
      <w:pPr>
        <w:spacing w:after="0" w:line="240" w:lineRule="auto"/>
        <w:ind w:left="110" w:right="-20"/>
        <w:rPr>
          <w:rFonts w:ascii="Verdana" w:eastAsia="Verdana" w:hAnsi="Verdana" w:cs="Verdana"/>
          <w:szCs w:val="24"/>
          <w:lang w:val="en-US"/>
        </w:rPr>
      </w:pPr>
      <w:r>
        <w:rPr>
          <w:sz w:val="20"/>
        </w:rPr>
        <w:pict>
          <v:group id="_x0000_s1562" style="position:absolute;left:0;text-align:left;margin-left:42.5pt;margin-top:18.2pt;width:165.4pt;height:75.95pt;z-index:-8021;mso-position-horizontal-relative:page" coordorigin="850,364" coordsize="3308,1519">
            <v:group id="_x0000_s1563" style="position:absolute;left:855;top:369;width:3298;height:1509" coordorigin="855,369" coordsize="3298,1509">
              <v:shape id="_x0000_s1565" style="position:absolute;left:855;top:369;width:3298;height:1509" coordorigin="855,369" coordsize="3298,1509" path="m945,369r-60,3l856,445r-1,1343l856,1825r43,53l4063,1878r37,l4153,1835r,-1376l4153,423r-43,-53l945,369xe" filled="f" strokecolor="#231f20" strokeweight=".5pt">
                <v:path arrowok="t"/>
              </v:shape>
              <v:shape id="_x0000_s1564" type="#_x0000_t75" style="position:absolute;left:939;top:414;width:574;height:598">
                <v:imagedata r:id="rId391" o:title=""/>
              </v:shape>
            </v:group>
            <w10:wrap anchorx="page"/>
          </v:group>
        </w:pict>
      </w:r>
      <w:r w:rsidR="008E0A21" w:rsidRPr="00083443">
        <w:rPr>
          <w:rFonts w:ascii="Verdana" w:hAnsi="Verdana"/>
          <w:b/>
          <w:color w:val="231F20"/>
          <w:lang w:val="en-US"/>
        </w:rPr>
        <w:t>ENTRETIEN</w:t>
      </w:r>
    </w:p>
    <w:p w:rsidR="00B05971" w:rsidRPr="00083443" w:rsidRDefault="00B05971">
      <w:pPr>
        <w:spacing w:before="1" w:after="0" w:line="110" w:lineRule="exact"/>
        <w:rPr>
          <w:sz w:val="9"/>
          <w:szCs w:val="11"/>
          <w:lang w:val="en-US"/>
        </w:rPr>
      </w:pPr>
    </w:p>
    <w:p w:rsidR="00B05971" w:rsidRPr="00083443" w:rsidRDefault="008E0A21">
      <w:pPr>
        <w:spacing w:after="0" w:line="240" w:lineRule="exact"/>
        <w:ind w:left="784" w:right="50"/>
        <w:jc w:val="both"/>
        <w:rPr>
          <w:rFonts w:ascii="Verdana" w:eastAsia="Verdana" w:hAnsi="Verdana" w:cs="Verdana"/>
          <w:sz w:val="18"/>
          <w:szCs w:val="20"/>
          <w:lang w:val="en-US"/>
        </w:rPr>
      </w:pPr>
      <w:r w:rsidRPr="00083443">
        <w:rPr>
          <w:rFonts w:ascii="Verdana" w:hAnsi="Verdana"/>
          <w:b/>
          <w:color w:val="231F20"/>
          <w:sz w:val="18"/>
          <w:lang w:val="en-US"/>
        </w:rPr>
        <w:t>Pour toute opération de maintenance, en dehors  du nettoyage</w:t>
      </w:r>
    </w:p>
    <w:p w:rsidR="00B05971" w:rsidRPr="00083443" w:rsidRDefault="009C354D">
      <w:pPr>
        <w:spacing w:after="0" w:line="240" w:lineRule="exact"/>
        <w:ind w:left="223" w:right="51"/>
        <w:jc w:val="both"/>
        <w:rPr>
          <w:rFonts w:ascii="Verdana" w:eastAsia="Verdana" w:hAnsi="Verdana" w:cs="Verdana"/>
          <w:sz w:val="18"/>
          <w:szCs w:val="20"/>
          <w:lang w:val="en-US"/>
        </w:rPr>
      </w:pPr>
      <w:r>
        <w:rPr>
          <w:sz w:val="20"/>
        </w:rPr>
        <w:pict>
          <v:group id="_x0000_s1558" style="position:absolute;left:0;text-align:left;margin-left:42.55pt;margin-top:42.05pt;width:165.4pt;height:54.7pt;z-index:-8026;mso-position-horizontal-relative:page" coordorigin="851,841" coordsize="3308,1094">
            <v:group id="_x0000_s1559" style="position:absolute;left:856;top:846;width:3298;height:1084" coordorigin="856,846" coordsize="3298,1084">
              <v:shape id="_x0000_s1561" style="position:absolute;left:856;top:846;width:3298;height:1084" coordorigin="856,846" coordsize="3298,1084" path="m946,846r-60,3l857,921r-1,919l857,1876r43,53l4064,1930r37,-1l4154,1886r,-950l4154,900r-43,-53l946,846xe" filled="f" strokecolor="#231f20" strokeweight=".5pt">
                <v:path arrowok="t"/>
              </v:shape>
              <v:shape id="_x0000_s1560" type="#_x0000_t75" style="position:absolute;left:925;top:888;width:574;height:598">
                <v:imagedata r:id="rId392" o:title=""/>
              </v:shape>
            </v:group>
            <w10:wrap anchorx="page"/>
          </v:group>
        </w:pict>
      </w:r>
      <w:r w:rsidR="008E0A21" w:rsidRPr="00083443">
        <w:rPr>
          <w:rFonts w:ascii="Verdana" w:hAnsi="Verdana"/>
          <w:b/>
          <w:color w:val="231F20"/>
          <w:sz w:val="18"/>
          <w:lang w:val="en-US"/>
        </w:rPr>
        <w:t>de l’appareil, s’adresser exclusivement au personnel technique qualifié.</w:t>
      </w:r>
    </w:p>
    <w:p w:rsidR="00B05971" w:rsidRPr="00083443" w:rsidRDefault="00B05971">
      <w:pPr>
        <w:spacing w:after="0" w:line="160" w:lineRule="exact"/>
        <w:rPr>
          <w:sz w:val="14"/>
          <w:szCs w:val="16"/>
          <w:lang w:val="en-US"/>
        </w:rPr>
      </w:pPr>
    </w:p>
    <w:p w:rsidR="00B05971" w:rsidRPr="00083443" w:rsidRDefault="008E0A21">
      <w:pPr>
        <w:spacing w:after="0" w:line="240" w:lineRule="exact"/>
        <w:ind w:left="792" w:right="64"/>
        <w:jc w:val="both"/>
        <w:rPr>
          <w:rFonts w:ascii="Verdana" w:eastAsia="Verdana" w:hAnsi="Verdana" w:cs="Verdana"/>
          <w:sz w:val="18"/>
          <w:szCs w:val="20"/>
          <w:lang w:val="en-US"/>
        </w:rPr>
      </w:pPr>
      <w:r w:rsidRPr="00083443">
        <w:rPr>
          <w:rFonts w:ascii="Verdana" w:hAnsi="Verdana"/>
          <w:b/>
          <w:color w:val="231F20"/>
          <w:sz w:val="18"/>
          <w:lang w:val="en-US"/>
        </w:rPr>
        <w:t>Avant une quelconque opération de nettoyage ou  maintenance,  dé-</w:t>
      </w:r>
    </w:p>
    <w:p w:rsidR="00B05971" w:rsidRPr="00083443" w:rsidRDefault="009C354D">
      <w:pPr>
        <w:spacing w:after="0" w:line="234" w:lineRule="exact"/>
        <w:ind w:left="224" w:right="871"/>
        <w:jc w:val="both"/>
        <w:rPr>
          <w:rFonts w:ascii="Verdana" w:eastAsia="Verdana" w:hAnsi="Verdana" w:cs="Verdana"/>
          <w:sz w:val="18"/>
          <w:szCs w:val="20"/>
          <w:lang w:val="en-US"/>
        </w:rPr>
      </w:pPr>
      <w:r>
        <w:rPr>
          <w:sz w:val="20"/>
        </w:rPr>
        <w:pict>
          <v:group id="_x0000_s1554" style="position:absolute;left:0;text-align:left;margin-left:42.5pt;margin-top:21.25pt;width:165.4pt;height:64.35pt;z-index:-8024;mso-position-horizontal-relative:page" coordorigin="850,425" coordsize="3308,1287">
            <v:group id="_x0000_s1555" style="position:absolute;left:855;top:430;width:3298;height:1277" coordorigin="855,430" coordsize="3298,1277">
              <v:shape id="_x0000_s1557" style="position:absolute;left:855;top:430;width:3298;height:1277" coordorigin="855,430" coordsize="3298,1277" path="m945,430r-60,3l856,505r-1,1112l856,1653r43,53l4063,1707r37,-1l4153,1663r,-1143l4153,484r-43,-53l945,430xe" filled="f" strokecolor="#231f20" strokeweight=".5pt">
                <v:path arrowok="t"/>
              </v:shape>
              <v:shape id="_x0000_s1556" type="#_x0000_t75" style="position:absolute;left:939;top:493;width:574;height:598">
                <v:imagedata r:id="rId393" o:title=""/>
              </v:shape>
            </v:group>
            <w10:wrap anchorx="page"/>
          </v:group>
        </w:pict>
      </w:r>
      <w:r w:rsidR="008E0A21" w:rsidRPr="00083443">
        <w:rPr>
          <w:rFonts w:ascii="Verdana" w:hAnsi="Verdana"/>
          <w:b/>
          <w:color w:val="231F20"/>
          <w:sz w:val="18"/>
          <w:lang w:val="en-US"/>
        </w:rPr>
        <w:t>brancher le courant.</w:t>
      </w:r>
    </w:p>
    <w:p w:rsidR="00B05971" w:rsidRPr="00083443" w:rsidRDefault="00B05971">
      <w:pPr>
        <w:spacing w:before="6" w:after="0" w:line="240" w:lineRule="exact"/>
        <w:rPr>
          <w:szCs w:val="24"/>
          <w:lang w:val="en-US"/>
        </w:rPr>
      </w:pPr>
    </w:p>
    <w:p w:rsidR="00B05971" w:rsidRPr="00083443" w:rsidRDefault="008E0A21">
      <w:pPr>
        <w:spacing w:after="0" w:line="240" w:lineRule="exact"/>
        <w:ind w:left="187" w:right="101" w:firstLine="561"/>
        <w:jc w:val="right"/>
        <w:rPr>
          <w:rFonts w:ascii="Verdana" w:eastAsia="Verdana" w:hAnsi="Verdana" w:cs="Verdana"/>
          <w:sz w:val="18"/>
          <w:szCs w:val="20"/>
          <w:lang w:val="en-US"/>
        </w:rPr>
      </w:pPr>
      <w:r w:rsidRPr="00083443">
        <w:rPr>
          <w:rFonts w:ascii="Verdana" w:hAnsi="Verdana"/>
          <w:b/>
          <w:color w:val="231F20"/>
          <w:sz w:val="18"/>
          <w:lang w:val="en-US"/>
        </w:rPr>
        <w:t>Pour d’éventuelles ré- parations, s’adresser si possible à un Centre d’ Assistance Technique auto-</w:t>
      </w:r>
    </w:p>
    <w:p w:rsidR="00B05971" w:rsidRPr="00083443" w:rsidRDefault="008E0A21">
      <w:pPr>
        <w:spacing w:after="0" w:line="234" w:lineRule="exact"/>
        <w:ind w:left="224" w:right="450"/>
        <w:jc w:val="both"/>
        <w:rPr>
          <w:rFonts w:ascii="Verdana" w:eastAsia="Verdana" w:hAnsi="Verdana" w:cs="Verdana"/>
          <w:sz w:val="18"/>
          <w:szCs w:val="20"/>
          <w:lang w:val="en-US"/>
        </w:rPr>
      </w:pPr>
      <w:r w:rsidRPr="00083443">
        <w:rPr>
          <w:rFonts w:ascii="Verdana" w:hAnsi="Verdana"/>
          <w:b/>
          <w:color w:val="231F20"/>
          <w:sz w:val="18"/>
          <w:lang w:val="en-US"/>
        </w:rPr>
        <w:t>risé par le constructeur.</w:t>
      </w:r>
    </w:p>
    <w:p w:rsidR="00B05971" w:rsidRPr="00083443" w:rsidRDefault="00B05971">
      <w:pPr>
        <w:spacing w:before="7" w:after="0" w:line="150" w:lineRule="exact"/>
        <w:rPr>
          <w:sz w:val="13"/>
          <w:szCs w:val="15"/>
          <w:lang w:val="en-US"/>
        </w:rPr>
      </w:pPr>
    </w:p>
    <w:p w:rsidR="00B05971" w:rsidRPr="00083443" w:rsidRDefault="008E0A21">
      <w:pPr>
        <w:spacing w:after="0" w:line="240" w:lineRule="auto"/>
        <w:ind w:left="111" w:right="-68"/>
        <w:rPr>
          <w:rFonts w:ascii="Verdana" w:eastAsia="Verdana" w:hAnsi="Verdana" w:cs="Verdana"/>
          <w:sz w:val="18"/>
          <w:szCs w:val="20"/>
          <w:lang w:val="en-US"/>
        </w:rPr>
      </w:pPr>
      <w:r w:rsidRPr="00083443">
        <w:rPr>
          <w:rFonts w:ascii="Verdana" w:hAnsi="Verdana"/>
          <w:color w:val="231F20"/>
          <w:sz w:val="18"/>
          <w:lang w:val="en-US"/>
        </w:rPr>
        <w:t>Utiliser seulement des rechanges</w:t>
      </w:r>
    </w:p>
    <w:p w:rsidR="00B05971" w:rsidRPr="00083443" w:rsidRDefault="008E0A21">
      <w:pPr>
        <w:spacing w:after="0" w:line="240" w:lineRule="exact"/>
        <w:ind w:left="111" w:right="-20"/>
        <w:rPr>
          <w:rFonts w:ascii="Verdana" w:eastAsia="Verdana" w:hAnsi="Verdana" w:cs="Verdana"/>
          <w:sz w:val="18"/>
          <w:szCs w:val="20"/>
          <w:lang w:val="en-US"/>
        </w:rPr>
      </w:pPr>
      <w:r w:rsidRPr="00083443">
        <w:rPr>
          <w:rFonts w:ascii="Verdana" w:hAnsi="Verdana"/>
          <w:color w:val="231F20"/>
          <w:position w:val="-1"/>
          <w:sz w:val="18"/>
          <w:lang w:val="en-US"/>
        </w:rPr>
        <w:t>originaux.</w:t>
      </w:r>
    </w:p>
    <w:p w:rsidR="00B05971" w:rsidRPr="00083443" w:rsidRDefault="008E0A21">
      <w:pPr>
        <w:spacing w:before="3" w:after="0" w:line="150" w:lineRule="exact"/>
        <w:rPr>
          <w:sz w:val="13"/>
          <w:szCs w:val="15"/>
          <w:lang w:val="en-US"/>
        </w:rPr>
      </w:pPr>
      <w:r w:rsidRPr="00083443">
        <w:rPr>
          <w:sz w:val="20"/>
          <w:lang w:val="en-US"/>
        </w:rPr>
        <w:br w:type="column"/>
      </w:r>
    </w:p>
    <w:p w:rsidR="00B05971" w:rsidRPr="00083443" w:rsidRDefault="009C354D">
      <w:pPr>
        <w:spacing w:after="0" w:line="240" w:lineRule="auto"/>
        <w:ind w:right="1394"/>
        <w:jc w:val="both"/>
        <w:rPr>
          <w:rFonts w:ascii="Verdana" w:eastAsia="Verdana" w:hAnsi="Verdana" w:cs="Verdana"/>
          <w:szCs w:val="24"/>
          <w:lang w:val="en-US"/>
        </w:rPr>
      </w:pPr>
      <w:r>
        <w:rPr>
          <w:sz w:val="20"/>
        </w:rPr>
        <w:pict>
          <v:group id="_x0000_s1550" style="position:absolute;left:0;text-align:left;margin-left:222.05pt;margin-top:25pt;width:165.4pt;height:41.9pt;z-index:-8033;mso-position-horizontal-relative:page" coordorigin="4441,500" coordsize="3308,838">
            <v:group id="_x0000_s1551" style="position:absolute;left:4446;top:505;width:3298;height:828" coordorigin="4446,505" coordsize="3298,828">
              <v:shape id="_x0000_s1553" style="position:absolute;left:4446;top:505;width:3298;height:828" coordorigin="4446,505" coordsize="3298,828" path="m4536,505r-60,3l4447,580r-1,663l4447,1279r43,53l7654,1333r37,-1l7744,1289r,-694l7744,559r-43,-53l4536,505xe" filled="f" strokecolor="#231f20" strokeweight=".5pt">
                <v:path arrowok="t"/>
              </v:shape>
              <v:shape id="_x0000_s1552" type="#_x0000_t75" style="position:absolute;left:4523;top:558;width:574;height:598">
                <v:imagedata r:id="rId394" o:title=""/>
              </v:shape>
            </v:group>
            <w10:wrap anchorx="page"/>
          </v:group>
        </w:pict>
      </w:r>
      <w:r w:rsidR="008E0A21" w:rsidRPr="00083443">
        <w:rPr>
          <w:rFonts w:ascii="Verdana" w:hAnsi="Verdana"/>
          <w:b/>
          <w:color w:val="231F20"/>
          <w:lang w:val="en-US"/>
        </w:rPr>
        <w:t>RESTRISIKEN</w:t>
      </w:r>
    </w:p>
    <w:p w:rsidR="00B05971" w:rsidRPr="00083443" w:rsidRDefault="00B05971">
      <w:pPr>
        <w:spacing w:before="18" w:after="0" w:line="220" w:lineRule="exact"/>
        <w:rPr>
          <w:sz w:val="20"/>
          <w:lang w:val="en-US"/>
        </w:rPr>
      </w:pPr>
    </w:p>
    <w:p w:rsidR="00B05971" w:rsidRPr="00083443" w:rsidRDefault="009C354D">
      <w:pPr>
        <w:spacing w:after="0" w:line="240" w:lineRule="exact"/>
        <w:ind w:left="689" w:right="57"/>
        <w:jc w:val="both"/>
        <w:rPr>
          <w:rFonts w:ascii="Verdana" w:eastAsia="Verdana" w:hAnsi="Verdana" w:cs="Verdana"/>
          <w:sz w:val="18"/>
          <w:szCs w:val="20"/>
          <w:lang w:val="en-US"/>
        </w:rPr>
      </w:pPr>
      <w:r>
        <w:rPr>
          <w:sz w:val="20"/>
        </w:rPr>
        <w:pict>
          <v:group id="_x0000_s1546" style="position:absolute;left:0;text-align:left;margin-left:222.05pt;margin-top:44.7pt;width:165.4pt;height:155.6pt;z-index:-8034;mso-position-horizontal-relative:page" coordorigin="4441,894" coordsize="3308,3112">
            <v:shape id="_x0000_s1549" type="#_x0000_t75" style="position:absolute;left:4549;top:1003;width:516;height:516">
              <v:imagedata r:id="rId395" o:title=""/>
            </v:shape>
            <v:group id="_x0000_s1547" style="position:absolute;left:4446;top:899;width:3298;height:3102" coordorigin="4446,899" coordsize="3298,3102">
              <v:shape id="_x0000_s1548" style="position:absolute;left:4446;top:899;width:3298;height:3102" coordorigin="4446,899" coordsize="3298,3102" path="m4536,899r-60,3l4447,975r-1,2937l4447,3948r43,53l7654,4002r37,-1l7744,3958r,-2969l7744,953r-43,-53l4536,899xe" filled="f" strokecolor="#231f20" strokeweight=".5pt">
                <v:path arrowok="t"/>
              </v:shape>
            </v:group>
            <w10:wrap anchorx="page"/>
          </v:group>
        </w:pict>
      </w:r>
      <w:r w:rsidR="008E0A21" w:rsidRPr="00083443">
        <w:rPr>
          <w:rFonts w:ascii="Verdana" w:hAnsi="Verdana"/>
          <w:b/>
          <w:color w:val="231F20"/>
          <w:sz w:val="18"/>
          <w:lang w:val="en-US"/>
        </w:rPr>
        <w:t>Dieses  Gerät  verwen- det zu seinem Betrieb elektrischen Strom.</w:t>
      </w:r>
    </w:p>
    <w:p w:rsidR="00B05971" w:rsidRPr="00083443" w:rsidRDefault="00B05971">
      <w:pPr>
        <w:spacing w:after="0" w:line="240" w:lineRule="exact"/>
        <w:rPr>
          <w:szCs w:val="24"/>
          <w:lang w:val="en-US"/>
        </w:rPr>
      </w:pPr>
    </w:p>
    <w:p w:rsidR="00B05971" w:rsidRPr="00083443" w:rsidRDefault="008E0A21">
      <w:pPr>
        <w:spacing w:after="0" w:line="240" w:lineRule="exact"/>
        <w:ind w:left="681" w:right="56"/>
        <w:jc w:val="both"/>
        <w:rPr>
          <w:rFonts w:ascii="Verdana" w:eastAsia="Verdana" w:hAnsi="Verdana" w:cs="Verdana"/>
          <w:sz w:val="18"/>
          <w:szCs w:val="20"/>
          <w:lang w:val="en-US"/>
        </w:rPr>
      </w:pPr>
      <w:r w:rsidRPr="00083443">
        <w:rPr>
          <w:rFonts w:ascii="Verdana" w:hAnsi="Verdana"/>
          <w:b/>
          <w:color w:val="231F20"/>
          <w:sz w:val="18"/>
          <w:lang w:val="en-US"/>
        </w:rPr>
        <w:t>Um die Restrisiken zu vermindern, muss ein unsachgemäßer  Ge-</w:t>
      </w:r>
    </w:p>
    <w:p w:rsidR="00B05971" w:rsidRPr="00083443" w:rsidRDefault="008E0A21">
      <w:pPr>
        <w:spacing w:after="0" w:line="234" w:lineRule="exact"/>
        <w:ind w:left="113" w:right="127"/>
        <w:jc w:val="both"/>
        <w:rPr>
          <w:rFonts w:ascii="Verdana" w:eastAsia="Verdana" w:hAnsi="Verdana" w:cs="Verdana"/>
          <w:sz w:val="18"/>
          <w:szCs w:val="20"/>
          <w:lang w:val="en-US"/>
        </w:rPr>
      </w:pPr>
      <w:r w:rsidRPr="00083443">
        <w:rPr>
          <w:rFonts w:ascii="Verdana" w:hAnsi="Verdana"/>
          <w:b/>
          <w:color w:val="231F20"/>
          <w:sz w:val="18"/>
          <w:lang w:val="en-US"/>
        </w:rPr>
        <w:t>brauch vermieden werden.</w:t>
      </w:r>
    </w:p>
    <w:p w:rsidR="00B05971" w:rsidRPr="00083443" w:rsidRDefault="00B05971">
      <w:pPr>
        <w:spacing w:before="6" w:after="0" w:line="100" w:lineRule="exact"/>
        <w:rPr>
          <w:sz w:val="8"/>
          <w:szCs w:val="10"/>
          <w:lang w:val="en-US"/>
        </w:rPr>
      </w:pPr>
    </w:p>
    <w:p w:rsidR="00B05971" w:rsidRPr="00083443" w:rsidRDefault="008E0A21">
      <w:pPr>
        <w:spacing w:after="0" w:line="240" w:lineRule="exact"/>
        <w:ind w:left="113" w:right="49"/>
        <w:jc w:val="both"/>
        <w:rPr>
          <w:rFonts w:ascii="Verdana" w:eastAsia="Verdana" w:hAnsi="Verdana" w:cs="Verdana"/>
          <w:sz w:val="18"/>
          <w:szCs w:val="20"/>
          <w:lang w:val="en-US"/>
        </w:rPr>
      </w:pPr>
      <w:r w:rsidRPr="00083443">
        <w:rPr>
          <w:rFonts w:ascii="Verdana" w:hAnsi="Verdana"/>
          <w:b/>
          <w:color w:val="231F20"/>
          <w:sz w:val="18"/>
          <w:lang w:val="en-US"/>
        </w:rPr>
        <w:t>Die Vakuumverpackungs- maschine nur zum genann- ten Zweck verwenden.</w:t>
      </w:r>
    </w:p>
    <w:p w:rsidR="00B05971" w:rsidRPr="00083443" w:rsidRDefault="00B05971">
      <w:pPr>
        <w:spacing w:after="0" w:line="240" w:lineRule="exact"/>
        <w:rPr>
          <w:szCs w:val="24"/>
          <w:lang w:val="en-US"/>
        </w:rPr>
      </w:pPr>
    </w:p>
    <w:p w:rsidR="00B05971" w:rsidRPr="00083443" w:rsidRDefault="008E0A21">
      <w:pPr>
        <w:spacing w:after="0" w:line="240" w:lineRule="exact"/>
        <w:ind w:left="113" w:right="52"/>
        <w:jc w:val="both"/>
        <w:rPr>
          <w:rFonts w:ascii="Verdana" w:eastAsia="Verdana" w:hAnsi="Verdana" w:cs="Verdana"/>
          <w:sz w:val="18"/>
          <w:szCs w:val="20"/>
          <w:lang w:val="en-US"/>
        </w:rPr>
      </w:pPr>
      <w:r w:rsidRPr="00083443">
        <w:rPr>
          <w:rFonts w:ascii="Verdana" w:hAnsi="Verdana"/>
          <w:b/>
          <w:color w:val="231F20"/>
          <w:sz w:val="18"/>
          <w:lang w:val="en-US"/>
        </w:rPr>
        <w:t>Den Kindern verbieten, mit der Verpackungsmaschine zu  spielen  und  sie  zu  be- nutzen.</w:t>
      </w:r>
    </w:p>
    <w:p w:rsidR="00B05971" w:rsidRPr="00083443" w:rsidRDefault="00B05971">
      <w:pPr>
        <w:spacing w:before="10" w:after="0" w:line="120" w:lineRule="exact"/>
        <w:rPr>
          <w:sz w:val="10"/>
          <w:szCs w:val="12"/>
          <w:lang w:val="en-US"/>
        </w:rPr>
      </w:pPr>
    </w:p>
    <w:p w:rsidR="00B05971" w:rsidRPr="00083443" w:rsidRDefault="00B05971">
      <w:pPr>
        <w:spacing w:after="0" w:line="200" w:lineRule="exact"/>
        <w:rPr>
          <w:sz w:val="18"/>
          <w:szCs w:val="20"/>
          <w:lang w:val="en-US"/>
        </w:rPr>
      </w:pPr>
    </w:p>
    <w:p w:rsidR="00B05971" w:rsidRPr="00083443" w:rsidRDefault="008E0A21">
      <w:pPr>
        <w:spacing w:after="0" w:line="288" w:lineRule="exact"/>
        <w:ind w:right="-13"/>
        <w:jc w:val="both"/>
        <w:rPr>
          <w:rFonts w:ascii="Verdana" w:eastAsia="Verdana" w:hAnsi="Verdana" w:cs="Verdana"/>
          <w:szCs w:val="24"/>
          <w:lang w:val="en-US"/>
        </w:rPr>
      </w:pPr>
      <w:r w:rsidRPr="00083443">
        <w:rPr>
          <w:rFonts w:ascii="Verdana" w:hAnsi="Verdana"/>
          <w:b/>
          <w:color w:val="231F20"/>
          <w:lang w:val="en-US"/>
        </w:rPr>
        <w:t>ERSATZTEILE: ALLGEMEINE HINWEISE</w:t>
      </w:r>
    </w:p>
    <w:p w:rsidR="00B05971" w:rsidRPr="00083443" w:rsidRDefault="00B05971">
      <w:pPr>
        <w:spacing w:before="2" w:after="0" w:line="190" w:lineRule="exact"/>
        <w:rPr>
          <w:sz w:val="18"/>
          <w:szCs w:val="19"/>
          <w:lang w:val="en-US"/>
        </w:rPr>
      </w:pPr>
    </w:p>
    <w:p w:rsidR="00B05971" w:rsidRPr="00083443" w:rsidRDefault="00B05971">
      <w:pPr>
        <w:spacing w:after="0" w:line="200" w:lineRule="exact"/>
        <w:rPr>
          <w:sz w:val="18"/>
          <w:szCs w:val="20"/>
          <w:lang w:val="en-US"/>
        </w:rPr>
      </w:pPr>
    </w:p>
    <w:p w:rsidR="00B05971" w:rsidRPr="00083443" w:rsidRDefault="008E0A21">
      <w:pPr>
        <w:spacing w:after="0" w:line="240" w:lineRule="exact"/>
        <w:ind w:right="-56"/>
        <w:jc w:val="both"/>
        <w:rPr>
          <w:rFonts w:ascii="Verdana" w:eastAsia="Verdana" w:hAnsi="Verdana" w:cs="Verdana"/>
          <w:sz w:val="18"/>
          <w:szCs w:val="20"/>
          <w:lang w:val="en-US"/>
        </w:rPr>
      </w:pPr>
      <w:r w:rsidRPr="00083443">
        <w:rPr>
          <w:rFonts w:ascii="Verdana" w:hAnsi="Verdana"/>
          <w:color w:val="231F20"/>
          <w:sz w:val="18"/>
          <w:lang w:val="en-US"/>
        </w:rPr>
        <w:t>Bei Ersatzteilbestellungen müs- sen   folgende Daten angegeben werden:</w:t>
      </w:r>
    </w:p>
    <w:p w:rsidR="00B05971" w:rsidRPr="00083443" w:rsidRDefault="00B05971">
      <w:pPr>
        <w:spacing w:before="1" w:after="0" w:line="130" w:lineRule="exact"/>
        <w:rPr>
          <w:sz w:val="11"/>
          <w:szCs w:val="13"/>
          <w:lang w:val="en-US"/>
        </w:rPr>
      </w:pPr>
    </w:p>
    <w:p w:rsidR="00B05971" w:rsidRPr="00083443" w:rsidRDefault="00B05971">
      <w:pPr>
        <w:spacing w:after="0" w:line="200" w:lineRule="exact"/>
        <w:rPr>
          <w:sz w:val="18"/>
          <w:szCs w:val="20"/>
          <w:lang w:val="en-US"/>
        </w:rPr>
      </w:pPr>
    </w:p>
    <w:p w:rsidR="00B05971" w:rsidRPr="00083443" w:rsidRDefault="008E0A21">
      <w:pPr>
        <w:spacing w:after="0" w:line="240" w:lineRule="auto"/>
        <w:ind w:right="13"/>
        <w:jc w:val="both"/>
        <w:rPr>
          <w:rFonts w:ascii="Verdana" w:eastAsia="Verdana" w:hAnsi="Verdana" w:cs="Verdana"/>
          <w:sz w:val="18"/>
          <w:szCs w:val="20"/>
          <w:lang w:val="en-US"/>
        </w:rPr>
      </w:pPr>
      <w:r w:rsidRPr="00083443">
        <w:rPr>
          <w:rFonts w:ascii="Verdana" w:hAnsi="Verdana"/>
          <w:color w:val="231F20"/>
          <w:sz w:val="18"/>
          <w:lang w:val="en-US"/>
        </w:rPr>
        <w:t xml:space="preserve">• </w:t>
      </w:r>
      <w:r w:rsidRPr="00083443">
        <w:rPr>
          <w:rFonts w:ascii="Verdana" w:hAnsi="Verdana"/>
          <w:b/>
          <w:color w:val="231F20"/>
          <w:sz w:val="18"/>
          <w:lang w:val="en-US"/>
        </w:rPr>
        <w:t>SERIENNR. DER MASCHINE</w:t>
      </w:r>
    </w:p>
    <w:p w:rsidR="00B05971" w:rsidRPr="00083443" w:rsidRDefault="008E0A21">
      <w:pPr>
        <w:spacing w:after="0" w:line="311" w:lineRule="exact"/>
        <w:ind w:left="170" w:right="653"/>
        <w:jc w:val="both"/>
        <w:rPr>
          <w:rFonts w:ascii="Verdana" w:eastAsia="Verdana" w:hAnsi="Verdana" w:cs="Verdana"/>
          <w:sz w:val="18"/>
          <w:szCs w:val="20"/>
          <w:lang w:val="en-US"/>
        </w:rPr>
      </w:pPr>
      <w:r w:rsidRPr="00083443">
        <w:rPr>
          <w:rFonts w:ascii="Verdana" w:hAnsi="Verdana"/>
          <w:color w:val="231F20"/>
          <w:position w:val="5"/>
          <w:sz w:val="18"/>
          <w:lang w:val="en-US"/>
        </w:rPr>
        <w:t xml:space="preserve">(siehe </w:t>
      </w:r>
      <w:r w:rsidR="009C354D">
        <w:rPr>
          <w:rFonts w:ascii="Verdana" w:eastAsia="Verdana" w:hAnsi="Verdana" w:cs="Verdana"/>
          <w:color w:val="231F20"/>
          <w:position w:val="5"/>
          <w:sz w:val="18"/>
          <w:szCs w:val="20"/>
        </w:rPr>
        <w:pict>
          <v:shape id="_x0000_i1148" type="#_x0000_t75" style="width:21pt;height:15pt;mso-position-horizontal-relative:char;mso-position-vertical-relative:line">
            <v:imagedata r:id="rId396" o:title=""/>
          </v:shape>
        </w:pict>
      </w:r>
      <w:r w:rsidRPr="00083443">
        <w:rPr>
          <w:rFonts w:ascii="Verdana" w:hAnsi="Verdana"/>
          <w:color w:val="231F20"/>
          <w:position w:val="5"/>
          <w:sz w:val="18"/>
          <w:lang w:val="en-US"/>
        </w:rPr>
        <w:t>-Typenschild)</w:t>
      </w:r>
    </w:p>
    <w:p w:rsidR="00B05971" w:rsidRPr="00083443" w:rsidRDefault="00B05971">
      <w:pPr>
        <w:spacing w:before="6" w:after="0" w:line="260" w:lineRule="exact"/>
        <w:rPr>
          <w:sz w:val="24"/>
          <w:szCs w:val="26"/>
          <w:lang w:val="en-US"/>
        </w:rPr>
      </w:pPr>
    </w:p>
    <w:p w:rsidR="00B05971" w:rsidRPr="00083443" w:rsidRDefault="008E0A21">
      <w:pPr>
        <w:spacing w:after="0" w:line="240" w:lineRule="auto"/>
        <w:ind w:right="-49"/>
        <w:jc w:val="both"/>
        <w:rPr>
          <w:rFonts w:ascii="Verdana" w:eastAsia="Verdana" w:hAnsi="Verdana" w:cs="Verdana"/>
          <w:sz w:val="18"/>
          <w:szCs w:val="20"/>
          <w:lang w:val="en-US"/>
        </w:rPr>
      </w:pPr>
      <w:r w:rsidRPr="00083443">
        <w:rPr>
          <w:rFonts w:ascii="Verdana" w:hAnsi="Verdana"/>
          <w:color w:val="231F20"/>
          <w:sz w:val="18"/>
          <w:lang w:val="en-US"/>
        </w:rPr>
        <w:t xml:space="preserve">• </w:t>
      </w:r>
      <w:r w:rsidRPr="00083443">
        <w:rPr>
          <w:rFonts w:ascii="Verdana" w:hAnsi="Verdana"/>
          <w:b/>
          <w:color w:val="231F20"/>
          <w:sz w:val="18"/>
          <w:lang w:val="en-US"/>
        </w:rPr>
        <w:t>BESTELLNUMMER DES TEILS</w:t>
      </w:r>
    </w:p>
    <w:p w:rsidR="00B05971" w:rsidRPr="00083443" w:rsidRDefault="00B05971">
      <w:pPr>
        <w:spacing w:before="7" w:after="0" w:line="130" w:lineRule="exact"/>
        <w:rPr>
          <w:sz w:val="11"/>
          <w:szCs w:val="13"/>
          <w:lang w:val="en-US"/>
        </w:rPr>
      </w:pPr>
    </w:p>
    <w:p w:rsidR="00B05971" w:rsidRPr="00083443" w:rsidRDefault="00B05971">
      <w:pPr>
        <w:spacing w:after="0" w:line="200" w:lineRule="exact"/>
        <w:rPr>
          <w:sz w:val="18"/>
          <w:szCs w:val="20"/>
          <w:lang w:val="en-US"/>
        </w:rPr>
      </w:pPr>
    </w:p>
    <w:p w:rsidR="00B05971" w:rsidRPr="00083443" w:rsidRDefault="008E0A21">
      <w:pPr>
        <w:spacing w:after="0" w:line="240" w:lineRule="auto"/>
        <w:ind w:right="1760"/>
        <w:jc w:val="both"/>
        <w:rPr>
          <w:rFonts w:ascii="Verdana" w:eastAsia="Verdana" w:hAnsi="Verdana" w:cs="Verdana"/>
          <w:sz w:val="18"/>
          <w:szCs w:val="20"/>
          <w:lang w:val="en-US"/>
        </w:rPr>
      </w:pPr>
      <w:r w:rsidRPr="00083443">
        <w:rPr>
          <w:rFonts w:ascii="Verdana" w:hAnsi="Verdana"/>
          <w:color w:val="231F20"/>
          <w:sz w:val="18"/>
          <w:lang w:val="en-US"/>
        </w:rPr>
        <w:t xml:space="preserve">• </w:t>
      </w:r>
      <w:r w:rsidRPr="00083443">
        <w:rPr>
          <w:rFonts w:ascii="Verdana" w:hAnsi="Verdana"/>
          <w:b/>
          <w:color w:val="231F20"/>
          <w:sz w:val="18"/>
          <w:lang w:val="en-US"/>
        </w:rPr>
        <w:t>STÜCKZAHL</w:t>
      </w:r>
    </w:p>
    <w:p w:rsidR="00B05971" w:rsidRPr="00083443" w:rsidRDefault="008E0A21">
      <w:pPr>
        <w:spacing w:after="0" w:line="240" w:lineRule="exact"/>
        <w:ind w:left="170" w:right="1049"/>
        <w:jc w:val="both"/>
        <w:rPr>
          <w:rFonts w:ascii="Verdana" w:eastAsia="Verdana" w:hAnsi="Verdana" w:cs="Verdana"/>
          <w:sz w:val="18"/>
          <w:szCs w:val="20"/>
          <w:lang w:val="en-US"/>
        </w:rPr>
      </w:pPr>
      <w:r w:rsidRPr="00083443">
        <w:rPr>
          <w:rFonts w:ascii="Verdana" w:hAnsi="Verdana"/>
          <w:b/>
          <w:color w:val="231F20"/>
          <w:position w:val="-1"/>
          <w:sz w:val="18"/>
          <w:lang w:val="en-US"/>
        </w:rPr>
        <w:t>DER ERSATZTEILE</w:t>
      </w:r>
    </w:p>
    <w:p w:rsidR="00B05971" w:rsidRPr="00083443" w:rsidRDefault="00B05971">
      <w:pPr>
        <w:spacing w:before="5" w:after="0" w:line="160" w:lineRule="exact"/>
        <w:rPr>
          <w:sz w:val="14"/>
          <w:szCs w:val="16"/>
          <w:lang w:val="en-US"/>
        </w:rPr>
      </w:pPr>
    </w:p>
    <w:p w:rsidR="00B05971" w:rsidRPr="00083443" w:rsidRDefault="00B05971">
      <w:pPr>
        <w:spacing w:after="0" w:line="200" w:lineRule="exact"/>
        <w:rPr>
          <w:sz w:val="18"/>
          <w:szCs w:val="20"/>
          <w:lang w:val="en-US"/>
        </w:rPr>
      </w:pPr>
    </w:p>
    <w:p w:rsidR="00B05971" w:rsidRPr="00083443" w:rsidRDefault="00B05971">
      <w:pPr>
        <w:spacing w:after="0" w:line="200" w:lineRule="exact"/>
        <w:rPr>
          <w:sz w:val="18"/>
          <w:szCs w:val="20"/>
          <w:lang w:val="en-US"/>
        </w:rPr>
      </w:pPr>
    </w:p>
    <w:p w:rsidR="00B05971" w:rsidRPr="00083443" w:rsidRDefault="009C354D">
      <w:pPr>
        <w:spacing w:after="0" w:line="240" w:lineRule="auto"/>
        <w:ind w:right="1850"/>
        <w:jc w:val="both"/>
        <w:rPr>
          <w:rFonts w:ascii="Verdana" w:eastAsia="Verdana" w:hAnsi="Verdana" w:cs="Verdana"/>
          <w:szCs w:val="24"/>
          <w:lang w:val="en-US"/>
        </w:rPr>
      </w:pPr>
      <w:r>
        <w:rPr>
          <w:sz w:val="20"/>
        </w:rPr>
        <w:pict>
          <v:group id="_x0000_s1541" style="position:absolute;left:0;text-align:left;margin-left:222.05pt;margin-top:18.2pt;width:165.4pt;height:75.95pt;z-index:-8023;mso-position-horizontal-relative:page" coordorigin="4441,364" coordsize="3308,1519">
            <v:group id="_x0000_s1542" style="position:absolute;left:4446;top:369;width:3298;height:1509" coordorigin="4446,369" coordsize="3298,1509">
              <v:shape id="_x0000_s1544" style="position:absolute;left:4446;top:369;width:3298;height:1509" coordorigin="4446,369" coordsize="3298,1509" path="m4536,369r-60,3l4447,445r-1,1343l4447,1825r43,53l7654,1878r37,l7744,1835r,-1376l7744,423r-43,-53l4536,369xe" filled="f" strokecolor="#231f20" strokeweight=".5pt">
                <v:path arrowok="t"/>
              </v:shape>
              <v:shape id="_x0000_s1543" type="#_x0000_t75" style="position:absolute;left:4531;top:414;width:574;height:598">
                <v:imagedata r:id="rId397" o:title=""/>
              </v:shape>
            </v:group>
            <w10:wrap anchorx="page"/>
          </v:group>
        </w:pict>
      </w:r>
      <w:r w:rsidR="008E0A21" w:rsidRPr="00083443">
        <w:rPr>
          <w:rFonts w:ascii="Verdana" w:hAnsi="Verdana"/>
          <w:b/>
          <w:color w:val="231F20"/>
          <w:lang w:val="en-US"/>
        </w:rPr>
        <w:t>WARTUNG</w:t>
      </w:r>
    </w:p>
    <w:p w:rsidR="00B05971" w:rsidRPr="00083443" w:rsidRDefault="00B05971">
      <w:pPr>
        <w:spacing w:before="1" w:after="0" w:line="110" w:lineRule="exact"/>
        <w:rPr>
          <w:sz w:val="9"/>
          <w:szCs w:val="11"/>
          <w:lang w:val="en-US"/>
        </w:rPr>
      </w:pPr>
    </w:p>
    <w:p w:rsidR="00B05971" w:rsidRPr="00083443" w:rsidRDefault="008E0A21">
      <w:pPr>
        <w:spacing w:after="0" w:line="240" w:lineRule="exact"/>
        <w:ind w:left="674" w:right="57"/>
        <w:jc w:val="both"/>
        <w:rPr>
          <w:rFonts w:ascii="Verdana" w:eastAsia="Verdana" w:hAnsi="Verdana" w:cs="Verdana"/>
          <w:sz w:val="18"/>
          <w:szCs w:val="20"/>
          <w:lang w:val="en-US"/>
        </w:rPr>
      </w:pPr>
      <w:r w:rsidRPr="00083443">
        <w:rPr>
          <w:rFonts w:ascii="Verdana" w:hAnsi="Verdana"/>
          <w:b/>
          <w:color w:val="231F20"/>
          <w:sz w:val="18"/>
          <w:lang w:val="en-US"/>
        </w:rPr>
        <w:t>Wartungsarbeiten, die über das Reinigen der Vorrichtung hinausge-</w:t>
      </w:r>
    </w:p>
    <w:p w:rsidR="00B05971" w:rsidRPr="00083443" w:rsidRDefault="009C354D">
      <w:pPr>
        <w:spacing w:after="0" w:line="240" w:lineRule="exact"/>
        <w:ind w:left="113" w:right="56"/>
        <w:jc w:val="both"/>
        <w:rPr>
          <w:rFonts w:ascii="Verdana" w:eastAsia="Verdana" w:hAnsi="Verdana" w:cs="Verdana"/>
          <w:sz w:val="18"/>
          <w:szCs w:val="20"/>
          <w:lang w:val="en-US"/>
        </w:rPr>
      </w:pPr>
      <w:r>
        <w:rPr>
          <w:sz w:val="20"/>
        </w:rPr>
        <w:pict>
          <v:group id="_x0000_s1537" style="position:absolute;left:0;text-align:left;margin-left:222.05pt;margin-top:42.05pt;width:165.4pt;height:54.7pt;z-index:-8027;mso-position-horizontal-relative:page" coordorigin="4441,841" coordsize="3308,1094">
            <v:group id="_x0000_s1538" style="position:absolute;left:4446;top:846;width:3298;height:1084" coordorigin="4446,846" coordsize="3298,1084">
              <v:shape id="_x0000_s1540" style="position:absolute;left:4446;top:846;width:3298;height:1084" coordorigin="4446,846" coordsize="3298,1084" path="m4536,846r-60,3l4447,921r-1,919l4447,1876r43,53l7654,1930r37,-1l7744,1886r,-950l7744,900r-43,-53l4536,846xe" filled="f" strokecolor="#231f20" strokeweight=".5pt">
                <v:path arrowok="t"/>
              </v:shape>
              <v:shape id="_x0000_s1539" type="#_x0000_t75" style="position:absolute;left:4515;top:888;width:574;height:598">
                <v:imagedata r:id="rId398" o:title=""/>
              </v:shape>
            </v:group>
            <w10:wrap anchorx="page"/>
          </v:group>
        </w:pict>
      </w:r>
      <w:r w:rsidR="008E0A21" w:rsidRPr="00083443">
        <w:rPr>
          <w:rFonts w:ascii="Verdana" w:hAnsi="Verdana"/>
          <w:b/>
          <w:color w:val="231F20"/>
          <w:sz w:val="18"/>
          <w:lang w:val="en-US"/>
        </w:rPr>
        <w:t>hen, dürfen nur von quali- fiziertem  Technik  personal vorgenommen werden.</w:t>
      </w:r>
    </w:p>
    <w:p w:rsidR="00B05971" w:rsidRPr="00083443" w:rsidRDefault="00B05971">
      <w:pPr>
        <w:spacing w:after="0" w:line="160" w:lineRule="exact"/>
        <w:rPr>
          <w:sz w:val="14"/>
          <w:szCs w:val="16"/>
          <w:lang w:val="en-US"/>
        </w:rPr>
      </w:pPr>
    </w:p>
    <w:p w:rsidR="00B05971" w:rsidRPr="00083443" w:rsidRDefault="008E0A21">
      <w:pPr>
        <w:spacing w:after="0" w:line="240" w:lineRule="exact"/>
        <w:ind w:left="680" w:right="43"/>
        <w:jc w:val="both"/>
        <w:rPr>
          <w:rFonts w:ascii="Verdana" w:eastAsia="Verdana" w:hAnsi="Verdana" w:cs="Verdana"/>
          <w:sz w:val="18"/>
          <w:szCs w:val="20"/>
          <w:lang w:val="en-US"/>
        </w:rPr>
      </w:pPr>
      <w:r w:rsidRPr="00083443">
        <w:rPr>
          <w:rFonts w:ascii="Verdana" w:hAnsi="Verdana"/>
          <w:b/>
          <w:color w:val="231F20"/>
          <w:sz w:val="18"/>
          <w:lang w:val="en-US"/>
        </w:rPr>
        <w:t>Vor der Ausführung von Reinigungs- oder Wartungsarbeiten  im-</w:t>
      </w:r>
    </w:p>
    <w:p w:rsidR="00B05971" w:rsidRPr="00083443" w:rsidRDefault="009C354D">
      <w:pPr>
        <w:spacing w:after="0" w:line="234" w:lineRule="exact"/>
        <w:ind w:left="113" w:right="896"/>
        <w:jc w:val="both"/>
        <w:rPr>
          <w:rFonts w:ascii="Verdana" w:eastAsia="Verdana" w:hAnsi="Verdana" w:cs="Verdana"/>
          <w:sz w:val="18"/>
          <w:szCs w:val="20"/>
          <w:lang w:val="en-US"/>
        </w:rPr>
      </w:pPr>
      <w:r>
        <w:rPr>
          <w:sz w:val="20"/>
        </w:rPr>
        <w:pict>
          <v:group id="_x0000_s1533" style="position:absolute;left:0;text-align:left;margin-left:222.05pt;margin-top:21.25pt;width:165.4pt;height:64.35pt;z-index:-8029;mso-position-horizontal-relative:page" coordorigin="4441,425" coordsize="3308,1287">
            <v:group id="_x0000_s1534" style="position:absolute;left:4446;top:430;width:3298;height:1277" coordorigin="4446,430" coordsize="3298,1277">
              <v:shape id="_x0000_s1536" style="position:absolute;left:4446;top:430;width:3298;height:1277" coordorigin="4446,430" coordsize="3298,1277" path="m4536,430r-60,3l4447,505r-1,1112l4447,1653r43,53l7654,1707r37,-1l7744,1663r,-1143l7744,484r-43,-53l4536,430xe" filled="f" strokecolor="#231f20" strokeweight=".5pt">
                <v:path arrowok="t"/>
              </v:shape>
              <v:shape id="_x0000_s1535" type="#_x0000_t75" style="position:absolute;left:4531;top:493;width:574;height:598">
                <v:imagedata r:id="rId399" o:title=""/>
              </v:shape>
            </v:group>
            <w10:wrap anchorx="page"/>
          </v:group>
        </w:pict>
      </w:r>
      <w:r w:rsidR="008E0A21" w:rsidRPr="00083443">
        <w:rPr>
          <w:rFonts w:ascii="Verdana" w:hAnsi="Verdana"/>
          <w:b/>
          <w:color w:val="231F20"/>
          <w:sz w:val="18"/>
          <w:lang w:val="en-US"/>
        </w:rPr>
        <w:t>mer Stecker ziehen!</w:t>
      </w:r>
    </w:p>
    <w:p w:rsidR="00B05971" w:rsidRPr="00083443" w:rsidRDefault="00B05971">
      <w:pPr>
        <w:spacing w:before="6" w:after="0" w:line="240" w:lineRule="exact"/>
        <w:rPr>
          <w:szCs w:val="24"/>
          <w:lang w:val="en-US"/>
        </w:rPr>
      </w:pPr>
    </w:p>
    <w:p w:rsidR="00B05971" w:rsidRPr="00083443" w:rsidRDefault="008E0A21">
      <w:pPr>
        <w:spacing w:after="0" w:line="240" w:lineRule="exact"/>
        <w:ind w:left="674" w:right="57"/>
        <w:jc w:val="both"/>
        <w:rPr>
          <w:rFonts w:ascii="Verdana" w:eastAsia="Verdana" w:hAnsi="Verdana" w:cs="Verdana"/>
          <w:sz w:val="18"/>
          <w:szCs w:val="20"/>
          <w:lang w:val="en-US"/>
        </w:rPr>
      </w:pPr>
      <w:r w:rsidRPr="00083443">
        <w:rPr>
          <w:rFonts w:ascii="Verdana" w:hAnsi="Verdana"/>
          <w:b/>
          <w:color w:val="231F20"/>
          <w:sz w:val="18"/>
          <w:lang w:val="en-US"/>
        </w:rPr>
        <w:t>Für eventuelle Repara- turen wenden Sie sich ausschliesslich an den</w:t>
      </w:r>
    </w:p>
    <w:p w:rsidR="00B05971" w:rsidRPr="00083443" w:rsidRDefault="008E0A21">
      <w:pPr>
        <w:spacing w:after="0" w:line="234" w:lineRule="exact"/>
        <w:ind w:left="113" w:right="1525"/>
        <w:jc w:val="both"/>
        <w:rPr>
          <w:rFonts w:ascii="Verdana" w:eastAsia="Verdana" w:hAnsi="Verdana" w:cs="Verdana"/>
          <w:sz w:val="18"/>
          <w:szCs w:val="20"/>
          <w:lang w:val="en-US"/>
        </w:rPr>
      </w:pPr>
      <w:r w:rsidRPr="00083443">
        <w:rPr>
          <w:rFonts w:ascii="Verdana" w:hAnsi="Verdana"/>
          <w:b/>
          <w:color w:val="231F20"/>
          <w:sz w:val="18"/>
          <w:lang w:val="en-US"/>
        </w:rPr>
        <w:t>Kundendienst.</w:t>
      </w:r>
    </w:p>
    <w:p w:rsidR="00B05971" w:rsidRPr="00083443" w:rsidRDefault="00B05971">
      <w:pPr>
        <w:spacing w:after="0" w:line="200" w:lineRule="exact"/>
        <w:rPr>
          <w:sz w:val="18"/>
          <w:szCs w:val="20"/>
          <w:lang w:val="en-US"/>
        </w:rPr>
      </w:pPr>
    </w:p>
    <w:p w:rsidR="00B05971" w:rsidRPr="00083443" w:rsidRDefault="00B05971">
      <w:pPr>
        <w:spacing w:before="6" w:after="0" w:line="200" w:lineRule="exact"/>
        <w:rPr>
          <w:sz w:val="18"/>
          <w:szCs w:val="20"/>
          <w:lang w:val="en-US"/>
        </w:rPr>
      </w:pPr>
    </w:p>
    <w:p w:rsidR="00B05971" w:rsidRPr="00083443" w:rsidRDefault="008E0A21">
      <w:pPr>
        <w:spacing w:after="0" w:line="240" w:lineRule="exact"/>
        <w:ind w:right="-54"/>
        <w:jc w:val="both"/>
        <w:rPr>
          <w:rFonts w:ascii="Verdana" w:eastAsia="Verdana" w:hAnsi="Verdana" w:cs="Verdana"/>
          <w:sz w:val="18"/>
          <w:szCs w:val="20"/>
          <w:lang w:val="en-US"/>
        </w:rPr>
      </w:pPr>
      <w:r w:rsidRPr="00083443">
        <w:rPr>
          <w:rFonts w:ascii="Verdana" w:hAnsi="Verdana"/>
          <w:color w:val="231F20"/>
          <w:sz w:val="18"/>
          <w:lang w:val="en-US"/>
        </w:rPr>
        <w:t>Ausschließlich Original-Ersatzteile verwenden.</w:t>
      </w:r>
    </w:p>
    <w:p w:rsidR="00B05971" w:rsidRPr="00083443" w:rsidRDefault="008E0A21">
      <w:pPr>
        <w:spacing w:before="3" w:after="0" w:line="150" w:lineRule="exact"/>
        <w:rPr>
          <w:sz w:val="13"/>
          <w:szCs w:val="15"/>
          <w:lang w:val="en-US"/>
        </w:rPr>
      </w:pPr>
      <w:r w:rsidRPr="00083443">
        <w:rPr>
          <w:sz w:val="20"/>
          <w:lang w:val="en-US"/>
        </w:rPr>
        <w:br w:type="column"/>
      </w:r>
    </w:p>
    <w:p w:rsidR="00B05971" w:rsidRPr="00083443" w:rsidRDefault="009C354D">
      <w:pPr>
        <w:spacing w:after="0" w:line="240" w:lineRule="auto"/>
        <w:ind w:right="-20"/>
        <w:rPr>
          <w:rFonts w:ascii="Verdana" w:eastAsia="Verdana" w:hAnsi="Verdana" w:cs="Verdana"/>
          <w:szCs w:val="24"/>
          <w:lang w:val="es-ES_tradnl"/>
        </w:rPr>
      </w:pPr>
      <w:r>
        <w:rPr>
          <w:sz w:val="20"/>
        </w:rPr>
        <w:pict>
          <v:group id="_x0000_s1529" style="position:absolute;margin-left:401.6pt;margin-top:25.25pt;width:165.4pt;height:41.9pt;z-index:-8032;mso-position-horizontal-relative:page" coordorigin="8032,505" coordsize="3308,838">
            <v:group id="_x0000_s1530" style="position:absolute;left:8037;top:510;width:3298;height:828" coordorigin="8037,510" coordsize="3298,828">
              <v:shape id="_x0000_s1532" style="position:absolute;left:8037;top:510;width:3298;height:828" coordorigin="8037,510" coordsize="3298,828" path="m8127,510r-60,3l8038,585r-1,663l8038,1284r43,53l11245,1338r37,-1l11335,1294r,-694l11335,564r-43,-53l8127,510xe" filled="f" strokecolor="#231f20" strokeweight=".5pt">
                <v:path arrowok="t"/>
              </v:shape>
              <v:shape id="_x0000_s1531" type="#_x0000_t75" style="position:absolute;left:8114;top:563;width:574;height:598">
                <v:imagedata r:id="rId400" o:title=""/>
              </v:shape>
            </v:group>
            <w10:wrap anchorx="page"/>
          </v:group>
        </w:pict>
      </w:r>
      <w:r w:rsidR="008E0A21" w:rsidRPr="00083443">
        <w:rPr>
          <w:rFonts w:ascii="Verdana" w:hAnsi="Verdana"/>
          <w:b/>
          <w:color w:val="231F20"/>
          <w:lang w:val="es-ES_tradnl"/>
        </w:rPr>
        <w:t>RIESGOS RESIDUALES</w:t>
      </w:r>
    </w:p>
    <w:p w:rsidR="00B05971" w:rsidRPr="00083443" w:rsidRDefault="00B05971">
      <w:pPr>
        <w:spacing w:before="18" w:after="0" w:line="220" w:lineRule="exact"/>
        <w:rPr>
          <w:sz w:val="20"/>
          <w:lang w:val="es-ES_tradnl"/>
        </w:rPr>
      </w:pPr>
    </w:p>
    <w:p w:rsidR="00B05971" w:rsidRPr="00083443" w:rsidRDefault="009C354D">
      <w:pPr>
        <w:spacing w:after="0" w:line="240" w:lineRule="exact"/>
        <w:ind w:left="690" w:right="182"/>
        <w:jc w:val="both"/>
        <w:rPr>
          <w:rFonts w:ascii="Verdana" w:eastAsia="Verdana" w:hAnsi="Verdana" w:cs="Verdana"/>
          <w:sz w:val="18"/>
          <w:szCs w:val="20"/>
          <w:lang w:val="es-ES_tradnl"/>
        </w:rPr>
      </w:pPr>
      <w:r>
        <w:rPr>
          <w:sz w:val="20"/>
        </w:rPr>
        <w:pict>
          <v:group id="_x0000_s1525" style="position:absolute;left:0;text-align:left;margin-left:401.55pt;margin-top:44.45pt;width:165.4pt;height:155.85pt;z-index:-8030;mso-position-horizontal-relative:page" coordorigin="8031,889" coordsize="3308,3117">
            <v:shape id="_x0000_s1528" type="#_x0000_t75" style="position:absolute;left:8140;top:998;width:516;height:516">
              <v:imagedata r:id="rId401" o:title=""/>
            </v:shape>
            <v:group id="_x0000_s1526" style="position:absolute;left:8036;top:894;width:3298;height:3107" coordorigin="8036,894" coordsize="3298,3107">
              <v:shape id="_x0000_s1527" style="position:absolute;left:8036;top:894;width:3298;height:3107" coordorigin="8036,894" coordsize="3298,3107" path="m8126,894r-60,3l8037,970r-1,2942l8037,3948r43,53l11244,4002r37,-1l11334,3958r,-2974l11334,948r-43,-53l8126,894xe" filled="f" strokecolor="#231f20" strokeweight=".5pt">
                <v:path arrowok="t"/>
              </v:shape>
            </v:group>
            <w10:wrap anchorx="page"/>
          </v:group>
        </w:pict>
      </w:r>
      <w:r w:rsidR="008E0A21" w:rsidRPr="00083443">
        <w:rPr>
          <w:rFonts w:ascii="Verdana" w:hAnsi="Verdana"/>
          <w:b/>
          <w:color w:val="231F20"/>
          <w:sz w:val="18"/>
          <w:lang w:val="es-ES_tradnl"/>
        </w:rPr>
        <w:t>Este aparato utiliza la energía eléctrica para su funcionamiento.</w:t>
      </w:r>
    </w:p>
    <w:p w:rsidR="00B05971" w:rsidRPr="00083443" w:rsidRDefault="00B05971">
      <w:pPr>
        <w:spacing w:after="0" w:line="240" w:lineRule="exact"/>
        <w:rPr>
          <w:szCs w:val="24"/>
          <w:lang w:val="es-ES_tradnl"/>
        </w:rPr>
      </w:pPr>
    </w:p>
    <w:p w:rsidR="00B05971" w:rsidRPr="00083443" w:rsidRDefault="008E0A21">
      <w:pPr>
        <w:spacing w:after="0" w:line="240" w:lineRule="exact"/>
        <w:ind w:left="681" w:right="174"/>
        <w:jc w:val="both"/>
        <w:rPr>
          <w:rFonts w:ascii="Verdana" w:eastAsia="Verdana" w:hAnsi="Verdana" w:cs="Verdana"/>
          <w:sz w:val="18"/>
          <w:szCs w:val="20"/>
          <w:lang w:val="es-ES_tradnl"/>
        </w:rPr>
      </w:pPr>
      <w:r w:rsidRPr="00083443">
        <w:rPr>
          <w:rFonts w:ascii="Verdana" w:hAnsi="Verdana"/>
          <w:b/>
          <w:color w:val="231F20"/>
          <w:sz w:val="18"/>
          <w:lang w:val="es-ES_tradnl"/>
        </w:rPr>
        <w:t>Para reducir  los  ries- gos  residuales  evitar el   uso  impropio  del</w:t>
      </w:r>
    </w:p>
    <w:p w:rsidR="00B05971" w:rsidRPr="00083443" w:rsidRDefault="008E0A21">
      <w:pPr>
        <w:spacing w:after="0" w:line="240" w:lineRule="exact"/>
        <w:ind w:left="113" w:right="183"/>
        <w:jc w:val="both"/>
        <w:rPr>
          <w:rFonts w:ascii="Verdana" w:eastAsia="Verdana" w:hAnsi="Verdana" w:cs="Verdana"/>
          <w:sz w:val="18"/>
          <w:szCs w:val="20"/>
          <w:lang w:val="es-ES_tradnl"/>
        </w:rPr>
      </w:pPr>
      <w:r w:rsidRPr="00083443">
        <w:rPr>
          <w:rFonts w:ascii="Verdana" w:hAnsi="Verdana"/>
          <w:b/>
          <w:color w:val="231F20"/>
          <w:sz w:val="18"/>
          <w:lang w:val="es-ES_tradnl"/>
        </w:rPr>
        <w:t>aparato o su utilización en condiciones diferentes de las especificadas.</w:t>
      </w:r>
    </w:p>
    <w:p w:rsidR="00B05971" w:rsidRPr="00083443" w:rsidRDefault="008E0A21">
      <w:pPr>
        <w:spacing w:before="100" w:after="0" w:line="240" w:lineRule="exact"/>
        <w:ind w:left="113" w:right="182"/>
        <w:jc w:val="both"/>
        <w:rPr>
          <w:rFonts w:ascii="Verdana" w:eastAsia="Verdana" w:hAnsi="Verdana" w:cs="Verdana"/>
          <w:sz w:val="18"/>
          <w:szCs w:val="20"/>
          <w:lang w:val="es-ES_tradnl"/>
        </w:rPr>
      </w:pPr>
      <w:r w:rsidRPr="00083443">
        <w:rPr>
          <w:rFonts w:ascii="Verdana" w:hAnsi="Verdana"/>
          <w:b/>
          <w:color w:val="231F20"/>
          <w:sz w:val="18"/>
          <w:lang w:val="es-ES_tradnl"/>
        </w:rPr>
        <w:t>Utilizar la máquina de vacío sólo para las finalidades in- dicadas.</w:t>
      </w:r>
    </w:p>
    <w:p w:rsidR="00B05971" w:rsidRPr="00083443" w:rsidRDefault="008E0A21">
      <w:pPr>
        <w:spacing w:after="0" w:line="240" w:lineRule="exact"/>
        <w:ind w:left="113" w:right="182"/>
        <w:jc w:val="both"/>
        <w:rPr>
          <w:rFonts w:ascii="Verdana" w:eastAsia="Verdana" w:hAnsi="Verdana" w:cs="Verdana"/>
          <w:sz w:val="18"/>
          <w:szCs w:val="20"/>
          <w:lang w:val="es-ES_tradnl"/>
        </w:rPr>
      </w:pPr>
      <w:r w:rsidRPr="00083443">
        <w:rPr>
          <w:rFonts w:ascii="Verdana" w:hAnsi="Verdana"/>
          <w:b/>
          <w:color w:val="231F20"/>
          <w:sz w:val="18"/>
          <w:lang w:val="es-ES_tradnl"/>
        </w:rPr>
        <w:t>Impedir  que  los  niños  uti- licen la   confeccionadora y que jueguen con ella.</w:t>
      </w:r>
    </w:p>
    <w:p w:rsidR="00B05971" w:rsidRPr="00083443" w:rsidRDefault="00B05971">
      <w:pPr>
        <w:spacing w:before="10" w:after="0" w:line="120" w:lineRule="exact"/>
        <w:rPr>
          <w:sz w:val="10"/>
          <w:szCs w:val="12"/>
          <w:lang w:val="es-ES_tradnl"/>
        </w:rPr>
      </w:pPr>
    </w:p>
    <w:p w:rsidR="00B05971" w:rsidRPr="00083443" w:rsidRDefault="00B05971">
      <w:pPr>
        <w:spacing w:after="0" w:line="200" w:lineRule="exact"/>
        <w:rPr>
          <w:sz w:val="18"/>
          <w:szCs w:val="20"/>
          <w:lang w:val="es-ES_tradnl"/>
        </w:rPr>
      </w:pPr>
    </w:p>
    <w:p w:rsidR="00B05971" w:rsidRPr="00083443" w:rsidRDefault="008E0A21">
      <w:pPr>
        <w:spacing w:after="0" w:line="288" w:lineRule="exact"/>
        <w:ind w:right="328"/>
        <w:rPr>
          <w:rFonts w:ascii="Verdana" w:eastAsia="Verdana" w:hAnsi="Verdana" w:cs="Verdana"/>
          <w:szCs w:val="24"/>
          <w:lang w:val="es-ES_tradnl"/>
        </w:rPr>
      </w:pPr>
      <w:r w:rsidRPr="00083443">
        <w:rPr>
          <w:rFonts w:ascii="Verdana" w:hAnsi="Verdana"/>
          <w:b/>
          <w:color w:val="231F20"/>
          <w:lang w:val="es-ES_tradnl"/>
        </w:rPr>
        <w:t>PIEZAS DE REPUESTO: ADVERTENCIAS GENERALES</w:t>
      </w:r>
    </w:p>
    <w:p w:rsidR="00B05971" w:rsidRPr="00083443" w:rsidRDefault="00B05971">
      <w:pPr>
        <w:spacing w:before="4" w:after="0" w:line="100" w:lineRule="exact"/>
        <w:rPr>
          <w:sz w:val="8"/>
          <w:szCs w:val="10"/>
          <w:lang w:val="es-ES_tradnl"/>
        </w:rPr>
      </w:pPr>
    </w:p>
    <w:p w:rsidR="00B05971" w:rsidRPr="00083443" w:rsidRDefault="008E0A21">
      <w:pPr>
        <w:spacing w:after="0" w:line="240" w:lineRule="exact"/>
        <w:ind w:right="70"/>
        <w:jc w:val="both"/>
        <w:rPr>
          <w:rFonts w:ascii="Verdana" w:eastAsia="Verdana" w:hAnsi="Verdana" w:cs="Verdana"/>
          <w:sz w:val="18"/>
          <w:szCs w:val="20"/>
          <w:lang w:val="es-ES_tradnl"/>
        </w:rPr>
      </w:pPr>
      <w:r w:rsidRPr="00083443">
        <w:rPr>
          <w:rFonts w:ascii="Verdana" w:hAnsi="Verdana"/>
          <w:color w:val="231F20"/>
          <w:sz w:val="18"/>
          <w:lang w:val="es-ES_tradnl"/>
        </w:rPr>
        <w:t>En caso de pedir algunas piezas, por  favor  indiquen siempre  los datos siguientes:</w:t>
      </w:r>
    </w:p>
    <w:p w:rsidR="00B05971" w:rsidRPr="00083443" w:rsidRDefault="00B05971">
      <w:pPr>
        <w:spacing w:before="4" w:after="0" w:line="130" w:lineRule="exact"/>
        <w:rPr>
          <w:sz w:val="11"/>
          <w:szCs w:val="13"/>
          <w:lang w:val="es-ES_tradnl"/>
        </w:rPr>
      </w:pPr>
    </w:p>
    <w:p w:rsidR="00B05971" w:rsidRPr="00083443" w:rsidRDefault="00B05971">
      <w:pPr>
        <w:spacing w:after="0" w:line="200" w:lineRule="exact"/>
        <w:rPr>
          <w:sz w:val="18"/>
          <w:szCs w:val="20"/>
          <w:lang w:val="es-ES_tradnl"/>
        </w:rPr>
      </w:pPr>
    </w:p>
    <w:p w:rsidR="00B05971" w:rsidRPr="00083443" w:rsidRDefault="008E0A21">
      <w:pPr>
        <w:spacing w:after="0" w:line="236" w:lineRule="auto"/>
        <w:ind w:left="170" w:right="50" w:hanging="170"/>
        <w:jc w:val="both"/>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 xml:space="preserve">EL NÚMERO DE SERIE DE LA MAQUINA </w:t>
      </w:r>
      <w:r w:rsidRPr="00083443">
        <w:rPr>
          <w:rFonts w:ascii="Verdana" w:hAnsi="Verdana"/>
          <w:color w:val="231F20"/>
          <w:sz w:val="18"/>
          <w:lang w:val="es-ES_tradnl"/>
        </w:rPr>
        <w:t xml:space="preserve">(Ver la placa de identificación </w:t>
      </w:r>
      <w:r w:rsidR="009C354D">
        <w:rPr>
          <w:rFonts w:ascii="Verdana" w:eastAsia="Verdana" w:hAnsi="Verdana" w:cs="Verdana"/>
          <w:color w:val="231F20"/>
          <w:sz w:val="18"/>
          <w:szCs w:val="20"/>
        </w:rPr>
        <w:pict>
          <v:shape id="_x0000_i1149" type="#_x0000_t75" style="width:21pt;height:15pt;mso-position-horizontal-relative:char;mso-position-vertical-relative:line">
            <v:imagedata r:id="rId402" o:title=""/>
          </v:shape>
        </w:pict>
      </w:r>
      <w:r w:rsidRPr="00083443">
        <w:rPr>
          <w:rFonts w:ascii="Verdana" w:hAnsi="Verdana"/>
          <w:color w:val="231F20"/>
          <w:sz w:val="18"/>
          <w:lang w:val="es-ES_tradnl"/>
        </w:rPr>
        <w:t>)</w:t>
      </w:r>
    </w:p>
    <w:p w:rsidR="00B05971" w:rsidRPr="00083443" w:rsidRDefault="008E0A21">
      <w:pPr>
        <w:spacing w:before="50" w:after="0" w:line="240" w:lineRule="exact"/>
        <w:ind w:left="170" w:right="862" w:hanging="170"/>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NÚMERO DE CÓDIGO DE LA PIEZA</w:t>
      </w:r>
    </w:p>
    <w:p w:rsidR="00B05971" w:rsidRPr="00083443" w:rsidRDefault="008E0A21">
      <w:pPr>
        <w:spacing w:before="91" w:after="0" w:line="240" w:lineRule="auto"/>
        <w:ind w:right="-20"/>
        <w:rPr>
          <w:rFonts w:ascii="Verdana" w:eastAsia="Verdana" w:hAnsi="Verdana" w:cs="Verdana"/>
          <w:sz w:val="18"/>
          <w:szCs w:val="20"/>
          <w:lang w:val="es-ES_tradnl"/>
        </w:rPr>
      </w:pPr>
      <w:r w:rsidRPr="00083443">
        <w:rPr>
          <w:rFonts w:ascii="Verdana" w:hAnsi="Verdana"/>
          <w:color w:val="231F20"/>
          <w:sz w:val="18"/>
          <w:lang w:val="es-ES_tradnl"/>
        </w:rPr>
        <w:t xml:space="preserve">• </w:t>
      </w:r>
      <w:r w:rsidRPr="00083443">
        <w:rPr>
          <w:rFonts w:ascii="Verdana" w:hAnsi="Verdana"/>
          <w:b/>
          <w:color w:val="231F20"/>
          <w:sz w:val="18"/>
          <w:lang w:val="es-ES_tradnl"/>
        </w:rPr>
        <w:t>LA CANTIDAD</w:t>
      </w:r>
    </w:p>
    <w:p w:rsidR="00B05971" w:rsidRPr="00083443" w:rsidRDefault="008E0A21">
      <w:pPr>
        <w:spacing w:after="0" w:line="240" w:lineRule="exact"/>
        <w:ind w:left="170" w:right="254"/>
        <w:jc w:val="both"/>
        <w:rPr>
          <w:rFonts w:ascii="Verdana" w:eastAsia="Verdana" w:hAnsi="Verdana" w:cs="Verdana"/>
          <w:sz w:val="18"/>
          <w:szCs w:val="20"/>
          <w:lang w:val="es-ES_tradnl"/>
        </w:rPr>
      </w:pPr>
      <w:r w:rsidRPr="00083443">
        <w:rPr>
          <w:rFonts w:ascii="Verdana" w:hAnsi="Verdana"/>
          <w:b/>
          <w:color w:val="231F20"/>
          <w:position w:val="-1"/>
          <w:sz w:val="18"/>
          <w:lang w:val="es-ES_tradnl"/>
        </w:rPr>
        <w:t>DE LAS PIEZAS DESEADAS</w:t>
      </w:r>
    </w:p>
    <w:p w:rsidR="00B05971" w:rsidRPr="00083443" w:rsidRDefault="00B05971">
      <w:pPr>
        <w:spacing w:before="5" w:after="0" w:line="160" w:lineRule="exact"/>
        <w:rPr>
          <w:sz w:val="14"/>
          <w:szCs w:val="16"/>
          <w:lang w:val="es-ES_tradnl"/>
        </w:rPr>
      </w:pPr>
    </w:p>
    <w:p w:rsidR="00B05971" w:rsidRPr="00083443" w:rsidRDefault="00B05971">
      <w:pPr>
        <w:spacing w:after="0" w:line="200" w:lineRule="exact"/>
        <w:rPr>
          <w:sz w:val="18"/>
          <w:szCs w:val="20"/>
          <w:lang w:val="es-ES_tradnl"/>
        </w:rPr>
      </w:pPr>
    </w:p>
    <w:p w:rsidR="00B05971" w:rsidRPr="00083443" w:rsidRDefault="00B05971">
      <w:pPr>
        <w:spacing w:after="0" w:line="200" w:lineRule="exact"/>
        <w:rPr>
          <w:sz w:val="18"/>
          <w:szCs w:val="20"/>
          <w:lang w:val="es-ES_tradnl"/>
        </w:rPr>
      </w:pPr>
    </w:p>
    <w:p w:rsidR="00B05971" w:rsidRPr="00083443" w:rsidRDefault="009C354D">
      <w:pPr>
        <w:spacing w:after="0" w:line="240" w:lineRule="auto"/>
        <w:ind w:right="-20"/>
        <w:rPr>
          <w:rFonts w:ascii="Verdana" w:eastAsia="Verdana" w:hAnsi="Verdana" w:cs="Verdana"/>
          <w:szCs w:val="24"/>
          <w:lang w:val="es-ES_tradnl"/>
        </w:rPr>
      </w:pPr>
      <w:r>
        <w:rPr>
          <w:sz w:val="20"/>
        </w:rPr>
        <w:pict>
          <v:group id="_x0000_s1520" style="position:absolute;margin-left:401.55pt;margin-top:18.2pt;width:165.4pt;height:75.95pt;z-index:-8022;mso-position-horizontal-relative:page" coordorigin="8031,364" coordsize="3308,1519">
            <v:group id="_x0000_s1521" style="position:absolute;left:8036;top:369;width:3298;height:1509" coordorigin="8036,369" coordsize="3298,1509">
              <v:shape id="_x0000_s1523" style="position:absolute;left:8036;top:369;width:3298;height:1509" coordorigin="8036,369" coordsize="3298,1509" path="m8126,369r-60,3l8037,445r-1,1343l8037,1825r43,53l11244,1878r37,l11334,1835r,-1376l11334,423r-43,-53l8126,369xe" filled="f" strokecolor="#231f20" strokeweight=".5pt">
                <v:path arrowok="t"/>
              </v:shape>
              <v:shape id="_x0000_s1522" type="#_x0000_t75" style="position:absolute;left:8121;top:414;width:574;height:598">
                <v:imagedata r:id="rId403" o:title=""/>
              </v:shape>
            </v:group>
            <w10:wrap anchorx="page"/>
          </v:group>
        </w:pict>
      </w:r>
      <w:r w:rsidR="008E0A21" w:rsidRPr="00083443">
        <w:rPr>
          <w:rFonts w:ascii="Verdana" w:hAnsi="Verdana"/>
          <w:b/>
          <w:color w:val="231F20"/>
          <w:lang w:val="es-ES_tradnl"/>
        </w:rPr>
        <w:t>MANTENIMIENTO</w:t>
      </w:r>
    </w:p>
    <w:p w:rsidR="00B05971" w:rsidRPr="00083443" w:rsidRDefault="00B05971">
      <w:pPr>
        <w:spacing w:before="1" w:after="0" w:line="110" w:lineRule="exact"/>
        <w:rPr>
          <w:sz w:val="9"/>
          <w:szCs w:val="11"/>
          <w:lang w:val="es-ES_tradnl"/>
        </w:rPr>
      </w:pPr>
    </w:p>
    <w:p w:rsidR="00B05971" w:rsidRPr="00083443" w:rsidRDefault="008E0A21">
      <w:pPr>
        <w:spacing w:after="0" w:line="240" w:lineRule="exact"/>
        <w:ind w:left="674" w:right="182"/>
        <w:jc w:val="both"/>
        <w:rPr>
          <w:rFonts w:ascii="Verdana" w:eastAsia="Verdana" w:hAnsi="Verdana" w:cs="Verdana"/>
          <w:sz w:val="18"/>
          <w:szCs w:val="20"/>
          <w:lang w:val="es-ES_tradnl"/>
        </w:rPr>
      </w:pPr>
      <w:r w:rsidRPr="00083443">
        <w:rPr>
          <w:rFonts w:ascii="Verdana" w:hAnsi="Verdana"/>
          <w:b/>
          <w:color w:val="231F20"/>
          <w:sz w:val="18"/>
          <w:lang w:val="es-ES_tradnl"/>
        </w:rPr>
        <w:t>Para cualquier  opera- ción de manteni-mien- to  que  no  sea  la lim-</w:t>
      </w:r>
    </w:p>
    <w:p w:rsidR="00B05971" w:rsidRPr="00083443" w:rsidRDefault="009C354D">
      <w:pPr>
        <w:spacing w:after="0" w:line="240" w:lineRule="exact"/>
        <w:ind w:left="113" w:right="182"/>
        <w:jc w:val="both"/>
        <w:rPr>
          <w:rFonts w:ascii="Verdana" w:eastAsia="Verdana" w:hAnsi="Verdana" w:cs="Verdana"/>
          <w:sz w:val="18"/>
          <w:szCs w:val="20"/>
          <w:lang w:val="es-ES_tradnl"/>
        </w:rPr>
      </w:pPr>
      <w:r>
        <w:rPr>
          <w:sz w:val="20"/>
        </w:rPr>
        <w:pict>
          <v:group id="_x0000_s1516" style="position:absolute;left:0;text-align:left;margin-left:401.55pt;margin-top:42.05pt;width:165.4pt;height:54.7pt;z-index:-8028;mso-position-horizontal-relative:page" coordorigin="8031,841" coordsize="3308,1094">
            <v:group id="_x0000_s1517" style="position:absolute;left:8036;top:846;width:3298;height:1084" coordorigin="8036,846" coordsize="3298,1084">
              <v:shape id="_x0000_s1519" style="position:absolute;left:8036;top:846;width:3298;height:1084" coordorigin="8036,846" coordsize="3298,1084" path="m8126,846r-60,3l8037,921r-1,919l8037,1876r43,53l11244,1930r37,-1l11334,1886r,-950l11334,900r-43,-53l8126,846xe" filled="f" strokecolor="#231f20" strokeweight=".5pt">
                <v:path arrowok="t"/>
              </v:shape>
              <v:shape id="_x0000_s1518" type="#_x0000_t75" style="position:absolute;left:8105;top:888;width:574;height:598">
                <v:imagedata r:id="rId404" o:title=""/>
              </v:shape>
            </v:group>
            <w10:wrap anchorx="page"/>
          </v:group>
        </w:pict>
      </w:r>
      <w:r w:rsidR="008E0A21" w:rsidRPr="00083443">
        <w:rPr>
          <w:rFonts w:ascii="Verdana" w:hAnsi="Verdana"/>
          <w:b/>
          <w:color w:val="231F20"/>
          <w:sz w:val="18"/>
          <w:lang w:val="es-ES_tradnl"/>
        </w:rPr>
        <w:t>pieza del aparato, consulte exclusivamente  a  personal técnico calificado.</w:t>
      </w:r>
    </w:p>
    <w:p w:rsidR="00B05971" w:rsidRPr="00083443" w:rsidRDefault="00B05971">
      <w:pPr>
        <w:spacing w:after="0" w:line="160" w:lineRule="exact"/>
        <w:rPr>
          <w:sz w:val="14"/>
          <w:szCs w:val="16"/>
          <w:lang w:val="es-ES_tradnl"/>
        </w:rPr>
      </w:pPr>
    </w:p>
    <w:p w:rsidR="00B05971" w:rsidRPr="00083443" w:rsidRDefault="008E0A21">
      <w:pPr>
        <w:spacing w:after="0" w:line="240" w:lineRule="exact"/>
        <w:ind w:left="680" w:right="182"/>
        <w:jc w:val="both"/>
        <w:rPr>
          <w:rFonts w:ascii="Verdana" w:eastAsia="Verdana" w:hAnsi="Verdana" w:cs="Verdana"/>
          <w:sz w:val="18"/>
          <w:szCs w:val="20"/>
          <w:lang w:val="es-ES_tradnl"/>
        </w:rPr>
      </w:pPr>
      <w:r w:rsidRPr="00083443">
        <w:rPr>
          <w:rFonts w:ascii="Verdana" w:hAnsi="Verdana"/>
          <w:b/>
          <w:color w:val="231F20"/>
          <w:sz w:val="18"/>
          <w:lang w:val="es-ES_tradnl"/>
        </w:rPr>
        <w:t>Antes de hacer alguna limpieza o alguna ope- ración de mantenimien-</w:t>
      </w:r>
    </w:p>
    <w:p w:rsidR="00B05971" w:rsidRPr="00083443" w:rsidRDefault="009C354D">
      <w:pPr>
        <w:spacing w:after="0" w:line="234" w:lineRule="exact"/>
        <w:ind w:left="113" w:right="306"/>
        <w:jc w:val="both"/>
        <w:rPr>
          <w:rFonts w:ascii="Verdana" w:eastAsia="Verdana" w:hAnsi="Verdana" w:cs="Verdana"/>
          <w:sz w:val="18"/>
          <w:szCs w:val="20"/>
          <w:lang w:val="es-ES_tradnl"/>
        </w:rPr>
      </w:pPr>
      <w:r>
        <w:rPr>
          <w:sz w:val="20"/>
        </w:rPr>
        <w:pict>
          <v:group id="_x0000_s1512" style="position:absolute;left:0;text-align:left;margin-left:401.55pt;margin-top:21.25pt;width:165.4pt;height:64.35pt;z-index:-8025;mso-position-horizontal-relative:page" coordorigin="8031,425" coordsize="3308,1287">
            <v:group id="_x0000_s1513" style="position:absolute;left:8036;top:430;width:3298;height:1277" coordorigin="8036,430" coordsize="3298,1277">
              <v:shape id="_x0000_s1515" style="position:absolute;left:8036;top:430;width:3298;height:1277" coordorigin="8036,430" coordsize="3298,1277" path="m8126,430r-60,3l8037,505r-1,1112l8037,1653r43,53l11244,1707r37,-1l11334,1663r,-1143l11334,484r-43,-53l8126,430xe" filled="f" strokecolor="#231f20" strokeweight=".5pt">
                <v:path arrowok="t"/>
              </v:shape>
              <v:shape id="_x0000_s1514" type="#_x0000_t75" style="position:absolute;left:8121;top:493;width:574;height:598">
                <v:imagedata r:id="rId405" o:title=""/>
              </v:shape>
            </v:group>
            <w10:wrap anchorx="page"/>
          </v:group>
        </w:pict>
      </w:r>
      <w:r w:rsidR="008E0A21" w:rsidRPr="00083443">
        <w:rPr>
          <w:rFonts w:ascii="Verdana" w:hAnsi="Verdana"/>
          <w:b/>
          <w:color w:val="231F20"/>
          <w:sz w:val="18"/>
          <w:lang w:val="es-ES_tradnl"/>
        </w:rPr>
        <w:t>to, desenchufe la máquina.</w:t>
      </w:r>
    </w:p>
    <w:p w:rsidR="00B05971" w:rsidRPr="00083443" w:rsidRDefault="00B05971">
      <w:pPr>
        <w:spacing w:before="6" w:after="0" w:line="240" w:lineRule="exact"/>
        <w:rPr>
          <w:szCs w:val="24"/>
          <w:lang w:val="es-ES_tradnl"/>
        </w:rPr>
      </w:pPr>
    </w:p>
    <w:p w:rsidR="00B05971" w:rsidRPr="00083443" w:rsidRDefault="008E0A21">
      <w:pPr>
        <w:spacing w:after="0" w:line="240" w:lineRule="exact"/>
        <w:ind w:left="674" w:right="183"/>
        <w:jc w:val="both"/>
        <w:rPr>
          <w:rFonts w:ascii="Verdana" w:eastAsia="Verdana" w:hAnsi="Verdana" w:cs="Verdana"/>
          <w:sz w:val="18"/>
          <w:szCs w:val="20"/>
          <w:lang w:val="es-ES_tradnl"/>
        </w:rPr>
      </w:pPr>
      <w:r w:rsidRPr="00083443">
        <w:rPr>
          <w:rFonts w:ascii="Verdana" w:hAnsi="Verdana"/>
          <w:b/>
          <w:color w:val="231F20"/>
          <w:sz w:val="18"/>
          <w:lang w:val="es-ES_tradnl"/>
        </w:rPr>
        <w:t>Para cualquier tipo de reparación, diríjase a un Centro de Asisten-</w:t>
      </w:r>
    </w:p>
    <w:p w:rsidR="00B05971" w:rsidRPr="00083443" w:rsidRDefault="008E0A21">
      <w:pPr>
        <w:spacing w:after="0" w:line="240" w:lineRule="exact"/>
        <w:ind w:left="113" w:right="183"/>
        <w:jc w:val="both"/>
        <w:rPr>
          <w:rFonts w:ascii="Verdana" w:eastAsia="Verdana" w:hAnsi="Verdana" w:cs="Verdana"/>
          <w:sz w:val="18"/>
          <w:szCs w:val="20"/>
          <w:lang w:val="es-ES_tradnl"/>
        </w:rPr>
      </w:pPr>
      <w:r w:rsidRPr="00083443">
        <w:rPr>
          <w:rFonts w:ascii="Verdana" w:hAnsi="Verdana"/>
          <w:b/>
          <w:color w:val="231F20"/>
          <w:sz w:val="18"/>
          <w:lang w:val="es-ES_tradnl"/>
        </w:rPr>
        <w:t>cia Técnica  autorizado por el fabricante.</w:t>
      </w:r>
    </w:p>
    <w:p w:rsidR="00B05971" w:rsidRPr="00083443" w:rsidRDefault="00B05971">
      <w:pPr>
        <w:spacing w:before="10" w:after="0" w:line="150" w:lineRule="exact"/>
        <w:rPr>
          <w:sz w:val="13"/>
          <w:szCs w:val="15"/>
          <w:lang w:val="es-ES_tradnl"/>
        </w:rPr>
      </w:pPr>
    </w:p>
    <w:p w:rsidR="00B05971" w:rsidRPr="008E0A21" w:rsidRDefault="008E0A21">
      <w:pPr>
        <w:spacing w:after="0" w:line="240" w:lineRule="exact"/>
        <w:ind w:right="70"/>
        <w:rPr>
          <w:rFonts w:ascii="Verdana" w:eastAsia="Verdana" w:hAnsi="Verdana" w:cs="Verdana"/>
          <w:sz w:val="20"/>
          <w:szCs w:val="20"/>
          <w:lang w:val="es-ES_tradnl"/>
        </w:rPr>
      </w:pPr>
      <w:r w:rsidRPr="00083443">
        <w:rPr>
          <w:rFonts w:ascii="Verdana" w:hAnsi="Verdana"/>
          <w:color w:val="231F20"/>
          <w:sz w:val="18"/>
          <w:lang w:val="es-ES_tradnl"/>
        </w:rPr>
        <w:t>Utilice únicamente piezas de re- pue</w:t>
      </w:r>
      <w:r w:rsidRPr="008E0A21">
        <w:rPr>
          <w:rFonts w:ascii="Verdana" w:hAnsi="Verdana"/>
          <w:color w:val="231F20"/>
          <w:sz w:val="20"/>
          <w:lang w:val="es-ES_tradnl"/>
        </w:rPr>
        <w:t>sto originales.</w:t>
      </w:r>
    </w:p>
    <w:p w:rsidR="00B05971" w:rsidRPr="008E0A21" w:rsidRDefault="00B05971">
      <w:pPr>
        <w:spacing w:after="0" w:line="240" w:lineRule="exact"/>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7" w:space="274"/>
            <w:col w:w="3309" w:space="281"/>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505" style="position:absolute;left:0;text-align:left;margin-left:28.2pt;margin-top:4.6pt;width:255.4pt;height:17.75pt;z-index:-8018;mso-position-horizontal-relative:page" coordorigin="565,92" coordsize="5108,355">
            <v:group id="_x0000_s1510" style="position:absolute;left:577;top:102;width:461;height:301" coordorigin="577,102" coordsize="461,301">
              <v:shape id="_x0000_s151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508" style="position:absolute;left:577;top:102;width:461;height:301" coordorigin="577,102" coordsize="461,301">
              <v:shape id="_x0000_s150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506" style="position:absolute;left:567;top:445;width:5103;height:2" coordorigin="567,445" coordsize="5103,2">
              <v:shape id="_x0000_s1507" style="position:absolute;left:567;top:445;width:5103;height:2" coordorigin="567,445" coordsize="5103,0" path="m567,445r5103,e" filled="f" strokecolor="#231f20" strokeweight=".25pt">
                <v:path arrowok="t"/>
              </v:shape>
            </v:group>
            <w10:wrap anchorx="page"/>
          </v:group>
        </w:pict>
      </w:r>
      <w:r>
        <w:pict>
          <v:group id="_x0000_s1498" style="position:absolute;left:0;text-align:left;margin-left:297.5pt;margin-top:4.6pt;width:255.4pt;height:17.75pt;z-index:-8017;mso-position-horizontal-relative:page" coordorigin="5950,92" coordsize="5108,355">
            <v:group id="_x0000_s1503" style="position:absolute;left:5963;top:102;width:461;height:301" coordorigin="5963,102" coordsize="461,301">
              <v:shape id="_x0000_s150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501" style="position:absolute;left:5963;top:102;width:461;height:301" coordorigin="5963,102" coordsize="461,301">
              <v:shape id="_x0000_s150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499" style="position:absolute;left:5953;top:445;width:5103;height:2" coordorigin="5953,445" coordsize="5103,2">
              <v:shape id="_x0000_s1500"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footerReference w:type="even" r:id="rId406"/>
          <w:footerReference w:type="default" r:id="rId407"/>
          <w:pgSz w:w="11920" w:h="16840"/>
          <w:pgMar w:top="1160" w:right="720" w:bottom="200" w:left="460" w:header="600" w:footer="15" w:gutter="0"/>
          <w:cols w:space="720"/>
        </w:sectPr>
      </w:pPr>
    </w:p>
    <w:p w:rsidR="00B05971" w:rsidRPr="008E0A21" w:rsidRDefault="00B05971">
      <w:pPr>
        <w:spacing w:before="4" w:after="0" w:line="160" w:lineRule="exact"/>
        <w:rPr>
          <w:sz w:val="16"/>
          <w:szCs w:val="16"/>
          <w:lang w:val="es-ES_tradnl"/>
        </w:rPr>
      </w:pPr>
    </w:p>
    <w:p w:rsidR="00B05971" w:rsidRPr="008E0A21" w:rsidRDefault="009C354D">
      <w:pPr>
        <w:spacing w:after="0" w:line="288" w:lineRule="exact"/>
        <w:ind w:left="107" w:right="666"/>
        <w:rPr>
          <w:rFonts w:ascii="Verdana" w:eastAsia="Verdana" w:hAnsi="Verdana" w:cs="Verdana"/>
          <w:sz w:val="24"/>
          <w:szCs w:val="24"/>
          <w:lang w:val="es-ES_tradnl"/>
        </w:rPr>
      </w:pPr>
      <w:r>
        <w:pict>
          <v:group id="_x0000_s1494" style="position:absolute;left:0;text-align:left;margin-left:28.35pt;margin-top:37.2pt;width:255.15pt;height:81.9pt;z-index:-8015;mso-position-horizontal-relative:page" coordorigin="567,744" coordsize="5103,1638">
            <v:group id="_x0000_s1495" style="position:absolute;left:572;top:749;width:5093;height:1628" coordorigin="572,749" coordsize="5093,1628">
              <v:shape id="_x0000_s1497" style="position:absolute;left:572;top:749;width:5093;height:1628" coordorigin="572,749" coordsize="5093,1628" path="m662,749r-61,3l572,824r,1463l572,2323r44,53l5575,2377r36,l5664,2333r1,-1494l5665,803r-44,-53l662,749xe" filled="f" strokecolor="#231f20" strokeweight=".5pt">
                <v:path arrowok="t"/>
              </v:shape>
              <v:shape id="_x0000_s1496" type="#_x0000_t75" style="position:absolute;left:656;top:817;width:574;height:598">
                <v:imagedata r:id="rId408" o:title=""/>
              </v:shape>
            </v:group>
            <w10:wrap anchorx="page"/>
          </v:group>
        </w:pict>
      </w:r>
      <w:r w:rsidR="008E0A21" w:rsidRPr="008E0A21">
        <w:rPr>
          <w:rFonts w:ascii="Verdana" w:hAnsi="Verdana"/>
          <w:b/>
          <w:color w:val="231F20"/>
          <w:sz w:val="24"/>
          <w:lang w:val="es-ES_tradnl"/>
        </w:rPr>
        <w:t>CURA DELLA CONFEZIONATRICE SOTTOVUOTO</w:t>
      </w:r>
    </w:p>
    <w:p w:rsidR="00B05971" w:rsidRPr="008E0A21" w:rsidRDefault="00B05971">
      <w:pPr>
        <w:spacing w:before="17" w:after="0" w:line="200" w:lineRule="exact"/>
        <w:rPr>
          <w:sz w:val="20"/>
          <w:szCs w:val="20"/>
          <w:lang w:val="es-ES_tradnl"/>
        </w:rPr>
      </w:pPr>
    </w:p>
    <w:p w:rsidR="00B05971" w:rsidRPr="008E0A21" w:rsidRDefault="008E0A21">
      <w:pPr>
        <w:spacing w:after="0" w:line="240" w:lineRule="exact"/>
        <w:ind w:left="781" w:right="57"/>
        <w:jc w:val="both"/>
        <w:rPr>
          <w:rFonts w:ascii="Verdana" w:eastAsia="Verdana" w:hAnsi="Verdana" w:cs="Verdana"/>
          <w:sz w:val="20"/>
          <w:szCs w:val="20"/>
          <w:lang w:val="es-ES_tradnl"/>
        </w:rPr>
      </w:pPr>
      <w:r w:rsidRPr="008E0A21">
        <w:rPr>
          <w:rFonts w:ascii="Verdana" w:hAnsi="Verdana"/>
          <w:b/>
          <w:color w:val="231F20"/>
          <w:sz w:val="20"/>
          <w:lang w:val="es-ES_tradnl"/>
        </w:rPr>
        <w:t>Una buona qualità del vuoto e della sal- datura delle buste dipende anche dalla buona pulizia della Vostra CONFEZIO-</w:t>
      </w:r>
    </w:p>
    <w:p w:rsidR="00B05971" w:rsidRPr="008E0A21" w:rsidRDefault="008E0A21">
      <w:pPr>
        <w:spacing w:after="0" w:line="234" w:lineRule="exact"/>
        <w:ind w:left="220" w:right="-20"/>
        <w:rPr>
          <w:rFonts w:ascii="Verdana" w:eastAsia="Verdana" w:hAnsi="Verdana" w:cs="Verdana"/>
          <w:sz w:val="20"/>
          <w:szCs w:val="20"/>
          <w:lang w:val="es-ES_tradnl"/>
        </w:rPr>
      </w:pPr>
      <w:r w:rsidRPr="008E0A21">
        <w:rPr>
          <w:rFonts w:ascii="Verdana" w:hAnsi="Verdana"/>
          <w:b/>
          <w:color w:val="231F20"/>
          <w:sz w:val="20"/>
          <w:lang w:val="es-ES_tradnl"/>
        </w:rPr>
        <w:t>NATRICE SOTTOVUOTO.</w:t>
      </w:r>
    </w:p>
    <w:p w:rsidR="00B05971" w:rsidRPr="008E0A21" w:rsidRDefault="00B05971">
      <w:pPr>
        <w:spacing w:after="0" w:line="110" w:lineRule="exact"/>
        <w:rPr>
          <w:sz w:val="11"/>
          <w:szCs w:val="11"/>
          <w:lang w:val="es-ES_tradnl"/>
        </w:rPr>
      </w:pPr>
    </w:p>
    <w:p w:rsidR="00B05971" w:rsidRPr="008E0A21" w:rsidRDefault="008E0A21">
      <w:pPr>
        <w:tabs>
          <w:tab w:val="left" w:pos="5180"/>
        </w:tabs>
        <w:spacing w:after="0" w:line="240" w:lineRule="auto"/>
        <w:ind w:left="220" w:right="-61"/>
        <w:rPr>
          <w:rFonts w:ascii="Verdana" w:eastAsia="Verdana" w:hAnsi="Verdana" w:cs="Verdana"/>
          <w:sz w:val="20"/>
          <w:szCs w:val="20"/>
          <w:lang w:val="es-ES_tradnl"/>
        </w:rPr>
      </w:pPr>
      <w:r w:rsidRPr="008E0A21">
        <w:rPr>
          <w:rFonts w:ascii="Verdana" w:hAnsi="Verdana"/>
          <w:b/>
          <w:color w:val="231F20"/>
          <w:sz w:val="20"/>
          <w:u w:val="thick" w:color="231F20"/>
          <w:lang w:val="es-ES_tradnl"/>
        </w:rPr>
        <w:t xml:space="preserve">Si raccomanda di pulire periodicamente la </w:t>
      </w:r>
      <w:r w:rsidRPr="008E0A21">
        <w:rPr>
          <w:lang w:val="es-ES_tradnl"/>
        </w:rPr>
        <w:tab/>
      </w:r>
    </w:p>
    <w:p w:rsidR="00B05971" w:rsidRPr="008E0A21" w:rsidRDefault="008E0A21">
      <w:pPr>
        <w:spacing w:after="0" w:line="240" w:lineRule="exact"/>
        <w:ind w:left="220" w:right="-20"/>
        <w:rPr>
          <w:rFonts w:ascii="Verdana" w:eastAsia="Verdana" w:hAnsi="Verdana" w:cs="Verdana"/>
          <w:sz w:val="20"/>
          <w:szCs w:val="20"/>
          <w:lang w:val="es-ES_tradnl"/>
        </w:rPr>
      </w:pPr>
      <w:r w:rsidRPr="008E0A21">
        <w:rPr>
          <w:rFonts w:ascii="Verdana" w:hAnsi="Verdana"/>
          <w:b/>
          <w:color w:val="231F20"/>
          <w:position w:val="-1"/>
          <w:sz w:val="20"/>
          <w:u w:val="thick" w:color="231F20"/>
          <w:lang w:val="es-ES_tradnl"/>
        </w:rPr>
        <w:t>confezionatrice utilizzando un panno umido</w:t>
      </w:r>
      <w:r w:rsidRPr="008E0A21">
        <w:rPr>
          <w:rFonts w:ascii="Verdana" w:hAnsi="Verdana"/>
          <w:b/>
          <w:color w:val="231F20"/>
          <w:position w:val="-1"/>
          <w:sz w:val="20"/>
          <w:lang w:val="es-ES_tradnl"/>
        </w:rPr>
        <w:t>.</w:t>
      </w:r>
    </w:p>
    <w:p w:rsidR="00B05971" w:rsidRPr="008E0A21" w:rsidRDefault="00B05971">
      <w:pPr>
        <w:spacing w:before="6" w:after="0" w:line="240" w:lineRule="exact"/>
        <w:rPr>
          <w:sz w:val="24"/>
          <w:szCs w:val="24"/>
          <w:lang w:val="es-ES_tradnl"/>
        </w:rPr>
      </w:pPr>
    </w:p>
    <w:p w:rsidR="00B05971" w:rsidRPr="008E0A21" w:rsidRDefault="009C354D">
      <w:pPr>
        <w:spacing w:after="0" w:line="240" w:lineRule="exact"/>
        <w:ind w:left="107" w:right="-56"/>
        <w:jc w:val="both"/>
        <w:rPr>
          <w:rFonts w:ascii="Verdana" w:eastAsia="Verdana" w:hAnsi="Verdana" w:cs="Verdana"/>
          <w:sz w:val="20"/>
          <w:szCs w:val="20"/>
          <w:lang w:val="es-ES_tradnl"/>
        </w:rPr>
      </w:pPr>
      <w:r>
        <w:pict>
          <v:group id="_x0000_s1490" style="position:absolute;left:0;text-align:left;margin-left:28.35pt;margin-top:64.05pt;width:255.15pt;height:55.25pt;z-index:-8014;mso-position-horizontal-relative:page" coordorigin="567,1281" coordsize="5103,1105">
            <v:shape id="_x0000_s1493" type="#_x0000_t75" style="position:absolute;left:675;top:1389;width:516;height:516">
              <v:imagedata r:id="rId409" o:title=""/>
            </v:shape>
            <v:group id="_x0000_s1491" style="position:absolute;left:572;top:1286;width:5093;height:1095" coordorigin="572,1286" coordsize="5093,1095">
              <v:shape id="_x0000_s1492" style="position:absolute;left:572;top:1286;width:5093;height:1095" coordorigin="572,1286" coordsize="5093,1095" path="m662,1286r-61,3l572,1362r,929l572,2328r44,53l5575,2381r36,l5664,2338r1,-962l5665,1340r-44,-53l662,1286xe" filled="f" strokecolor="#231f20" strokeweight=".5pt">
                <v:path arrowok="t"/>
              </v:shape>
            </v:group>
            <w10:wrap anchorx="page"/>
          </v:group>
        </w:pict>
      </w:r>
      <w:r w:rsidR="008E0A21" w:rsidRPr="008E0A21">
        <w:rPr>
          <w:rFonts w:ascii="Verdana" w:hAnsi="Verdana"/>
          <w:color w:val="231F20"/>
          <w:sz w:val="20"/>
          <w:lang w:val="es-ES_tradnl"/>
        </w:rPr>
        <w:t xml:space="preserve">Raccomandiamo vivamente di controllare ogni qual- volta Vi accingiate a saldare le buste le condizioni della barra saldante </w:t>
      </w:r>
      <w:r w:rsidR="008E0A21" w:rsidRPr="008E0A21">
        <w:rPr>
          <w:rFonts w:ascii="Verdana" w:hAnsi="Verdana"/>
          <w:b/>
          <w:color w:val="231F20"/>
          <w:sz w:val="20"/>
          <w:lang w:val="es-ES_tradnl"/>
        </w:rPr>
        <w:t xml:space="preserve">(A) </w:t>
      </w:r>
      <w:r w:rsidR="008E0A21" w:rsidRPr="008E0A21">
        <w:rPr>
          <w:rFonts w:ascii="Verdana" w:hAnsi="Verdana"/>
          <w:color w:val="231F20"/>
          <w:sz w:val="20"/>
          <w:lang w:val="es-ES_tradnl"/>
        </w:rPr>
        <w:t>e se la stessa non fosse pulita, utilizzare per la pulizia un panno umido.</w:t>
      </w:r>
    </w:p>
    <w:p w:rsidR="00B05971" w:rsidRPr="008E0A21" w:rsidRDefault="00B05971">
      <w:pPr>
        <w:spacing w:after="0" w:line="200" w:lineRule="exact"/>
        <w:rPr>
          <w:sz w:val="20"/>
          <w:szCs w:val="20"/>
          <w:lang w:val="es-ES_tradnl"/>
        </w:rPr>
      </w:pPr>
    </w:p>
    <w:p w:rsidR="00B05971" w:rsidRPr="008E0A21" w:rsidRDefault="00B05971">
      <w:pPr>
        <w:spacing w:before="10" w:after="0" w:line="200" w:lineRule="exact"/>
        <w:rPr>
          <w:sz w:val="20"/>
          <w:szCs w:val="20"/>
          <w:lang w:val="es-ES_tradnl"/>
        </w:rPr>
      </w:pPr>
    </w:p>
    <w:p w:rsidR="00B05971" w:rsidRPr="008E0A21" w:rsidRDefault="008E0A21" w:rsidP="00827F11">
      <w:pPr>
        <w:spacing w:after="0" w:line="240" w:lineRule="exact"/>
        <w:ind w:left="788" w:right="57"/>
        <w:jc w:val="both"/>
        <w:rPr>
          <w:rFonts w:ascii="Verdana" w:eastAsia="Verdana" w:hAnsi="Verdana" w:cs="Verdana"/>
          <w:sz w:val="20"/>
          <w:szCs w:val="20"/>
          <w:lang w:val="es-ES_tradnl"/>
        </w:rPr>
      </w:pPr>
      <w:r w:rsidRPr="008E0A21">
        <w:rPr>
          <w:rFonts w:ascii="Verdana" w:hAnsi="Verdana"/>
          <w:b/>
          <w:color w:val="231F20"/>
          <w:sz w:val="20"/>
          <w:lang w:val="es-ES_tradnl"/>
        </w:rPr>
        <w:t>La  superficie  della  barra é delicata  e può essere danneggiata da utilizzo di materiali per la pulizia diversi da quelli</w:t>
      </w:r>
      <w:r w:rsidR="00827F11" w:rsidRPr="00827F11">
        <w:rPr>
          <w:rFonts w:ascii="Verdana" w:hAnsi="Verdana"/>
          <w:b/>
          <w:color w:val="231F20"/>
          <w:sz w:val="20"/>
          <w:lang w:val="es-ES_tradnl"/>
        </w:rPr>
        <w:t xml:space="preserve"> </w:t>
      </w:r>
      <w:r w:rsidRPr="008E0A21">
        <w:rPr>
          <w:rFonts w:ascii="Verdana" w:hAnsi="Verdana"/>
          <w:b/>
          <w:color w:val="231F20"/>
          <w:sz w:val="20"/>
          <w:lang w:val="es-ES_tradnl"/>
        </w:rPr>
        <w:t>indicati.</w:t>
      </w:r>
    </w:p>
    <w:p w:rsidR="00B05971" w:rsidRPr="008E0A21" w:rsidRDefault="00B05971">
      <w:pPr>
        <w:spacing w:before="6" w:after="0" w:line="240" w:lineRule="exact"/>
        <w:rPr>
          <w:sz w:val="24"/>
          <w:szCs w:val="24"/>
          <w:lang w:val="es-ES_tradnl"/>
        </w:rPr>
      </w:pPr>
    </w:p>
    <w:p w:rsidR="00B05971" w:rsidRPr="008E0A21" w:rsidRDefault="009C354D">
      <w:pPr>
        <w:spacing w:after="0" w:line="240" w:lineRule="exact"/>
        <w:ind w:left="796" w:right="57"/>
        <w:jc w:val="both"/>
        <w:rPr>
          <w:rFonts w:ascii="Verdana" w:eastAsia="Verdana" w:hAnsi="Verdana" w:cs="Verdana"/>
          <w:sz w:val="20"/>
          <w:szCs w:val="20"/>
          <w:lang w:val="es-ES_tradnl"/>
        </w:rPr>
      </w:pPr>
      <w:r>
        <w:pict>
          <v:group id="_x0000_s1486" style="position:absolute;left:0;text-align:left;margin-left:23.15pt;margin-top:0;width:255.15pt;height:49.3pt;z-index:-8013;mso-position-horizontal-relative:page" coordorigin="567,387" coordsize="5103,879">
            <v:group id="_x0000_s1487" style="position:absolute;left:572;top:392;width:5093;height:869" coordorigin="572,392" coordsize="5093,869">
              <v:shape id="_x0000_s1489" style="position:absolute;left:572;top:392;width:5093;height:869" coordorigin="572,392" coordsize="5093,869" path="m662,392r-61,3l572,468r,703l572,1207r44,53l5575,1261r36,l5664,1218r1,-736l5665,446r-44,-53l662,392xe" filled="f" strokecolor="#231f20" strokeweight=".5pt">
                <v:path arrowok="t"/>
              </v:shape>
              <v:shape id="_x0000_s1488" type="#_x0000_t75" style="position:absolute;left:655;top:457;width:574;height:598">
                <v:imagedata r:id="rId410" o:title=""/>
              </v:shape>
            </v:group>
            <w10:wrap anchorx="page"/>
          </v:group>
        </w:pict>
      </w:r>
      <w:r w:rsidR="008E0A21" w:rsidRPr="008E0A21">
        <w:rPr>
          <w:rFonts w:ascii="Verdana" w:hAnsi="Verdana"/>
          <w:b/>
          <w:color w:val="231F20"/>
          <w:sz w:val="20"/>
          <w:lang w:val="es-ES_tradnl"/>
        </w:rPr>
        <w:t xml:space="preserve">ATTENZIONE! non iniziate operazioni di pulizia </w:t>
      </w:r>
      <w:r w:rsidR="008E0A21" w:rsidRPr="008E0A21">
        <w:rPr>
          <w:rFonts w:ascii="Verdana" w:hAnsi="Verdana"/>
          <w:b/>
          <w:color w:val="231F20"/>
          <w:sz w:val="20"/>
          <w:u w:val="thick" w:color="231F20"/>
          <w:lang w:val="es-ES_tradnl"/>
        </w:rPr>
        <w:t>con la barra calda</w:t>
      </w:r>
      <w:r w:rsidR="008E0A21" w:rsidRPr="008E0A21">
        <w:rPr>
          <w:rFonts w:ascii="Verdana" w:hAnsi="Verdana"/>
          <w:b/>
          <w:color w:val="231F20"/>
          <w:sz w:val="20"/>
          <w:lang w:val="es-ES_tradnl"/>
        </w:rPr>
        <w:t xml:space="preserve"> sussistendo in questo caso, pericolo di scottature.</w:t>
      </w:r>
    </w:p>
    <w:p w:rsidR="00B05971" w:rsidRPr="008E0A21" w:rsidRDefault="00B05971">
      <w:pPr>
        <w:spacing w:before="9"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07" w:right="2450"/>
        <w:jc w:val="both"/>
        <w:rPr>
          <w:rFonts w:ascii="Verdana" w:eastAsia="Verdana" w:hAnsi="Verdana" w:cs="Verdana"/>
          <w:sz w:val="24"/>
          <w:szCs w:val="24"/>
          <w:lang w:val="es-ES_tradnl"/>
        </w:rPr>
      </w:pPr>
      <w:r w:rsidRPr="008E0A21">
        <w:rPr>
          <w:rFonts w:ascii="Verdana" w:hAnsi="Verdana"/>
          <w:b/>
          <w:color w:val="231F20"/>
          <w:sz w:val="24"/>
          <w:lang w:val="es-ES_tradnl"/>
        </w:rPr>
        <w:t>DAL COSTRUTTORE</w:t>
      </w:r>
    </w:p>
    <w:p w:rsidR="00B05971" w:rsidRPr="008E0A21" w:rsidRDefault="00B05971">
      <w:pPr>
        <w:spacing w:before="2" w:after="0" w:line="260" w:lineRule="exact"/>
        <w:rPr>
          <w:sz w:val="26"/>
          <w:szCs w:val="26"/>
          <w:lang w:val="es-ES_tradnl"/>
        </w:rPr>
      </w:pPr>
    </w:p>
    <w:p w:rsidR="00B05971" w:rsidRPr="008E0A21" w:rsidRDefault="008E0A21">
      <w:pPr>
        <w:spacing w:after="0" w:line="240" w:lineRule="auto"/>
        <w:ind w:left="107" w:right="950"/>
        <w:jc w:val="both"/>
        <w:rPr>
          <w:rFonts w:ascii="Verdana" w:eastAsia="Verdana" w:hAnsi="Verdana" w:cs="Verdana"/>
          <w:sz w:val="20"/>
          <w:szCs w:val="20"/>
          <w:lang w:val="es-ES_tradnl"/>
        </w:rPr>
      </w:pPr>
      <w:r w:rsidRPr="008E0A21">
        <w:rPr>
          <w:rFonts w:ascii="Verdana" w:hAnsi="Verdana"/>
          <w:color w:val="231F20"/>
          <w:sz w:val="20"/>
          <w:lang w:val="es-ES_tradnl"/>
        </w:rPr>
        <w:t>Vi ringraziamo per la fiducia accordataci.</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Il costruttore si riserva il diritto di apportare modifi- che tecniche e/o estetiche ai suoi prodotti in qualsiasi momento e senza preavviso alcuno.</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Default="009C354D">
      <w:pPr>
        <w:spacing w:after="0" w:line="288" w:lineRule="exact"/>
        <w:ind w:right="927"/>
        <w:rPr>
          <w:rFonts w:ascii="Verdana" w:eastAsia="Verdana" w:hAnsi="Verdana" w:cs="Verdana"/>
          <w:sz w:val="24"/>
          <w:szCs w:val="24"/>
        </w:rPr>
      </w:pPr>
      <w:r>
        <w:pict>
          <v:group id="_x0000_s1482" style="position:absolute;margin-left:297.65pt;margin-top:36.9pt;width:255.15pt;height:81.9pt;z-index:-8012;mso-position-horizontal-relative:page" coordorigin="5953,738" coordsize="5103,1638">
            <v:group id="_x0000_s1483" style="position:absolute;left:5958;top:743;width:5093;height:1628" coordorigin="5958,743" coordsize="5093,1628">
              <v:shape id="_x0000_s1485" style="position:absolute;left:5958;top:743;width:5093;height:1628" coordorigin="5958,743" coordsize="5093,1628" path="m6048,743r-61,3l5958,818r,1463l5958,2317r44,53l10961,2371r36,l11050,2327r1,-1494l11051,797r-44,-53l6048,743xe" filled="f" strokecolor="#231f20" strokeweight=".5pt">
                <v:path arrowok="t"/>
              </v:shape>
              <v:shape id="_x0000_s1484" type="#_x0000_t75" style="position:absolute;left:6042;top:811;width:574;height:598">
                <v:imagedata r:id="rId411" o:title=""/>
              </v:shape>
            </v:group>
            <w10:wrap anchorx="page"/>
          </v:group>
        </w:pict>
      </w:r>
      <w:r w:rsidR="008E0A21">
        <w:rPr>
          <w:rFonts w:ascii="Verdana" w:hAnsi="Verdana"/>
          <w:b/>
          <w:color w:val="231F20"/>
          <w:sz w:val="24"/>
        </w:rPr>
        <w:t>УХОД ЗА ВАКУУМНЫМ УПАКОВЩИКОМ</w:t>
      </w:r>
    </w:p>
    <w:p w:rsidR="00B05971" w:rsidRDefault="00B05971">
      <w:pPr>
        <w:spacing w:before="17" w:after="0" w:line="200" w:lineRule="exact"/>
        <w:rPr>
          <w:sz w:val="20"/>
          <w:szCs w:val="20"/>
        </w:rPr>
      </w:pPr>
    </w:p>
    <w:p w:rsidR="00B05971" w:rsidRDefault="008E0A21">
      <w:pPr>
        <w:spacing w:after="0" w:line="240" w:lineRule="exact"/>
        <w:ind w:left="674" w:right="182"/>
        <w:jc w:val="both"/>
        <w:rPr>
          <w:rFonts w:ascii="Verdana" w:eastAsia="Verdana" w:hAnsi="Verdana" w:cs="Verdana"/>
          <w:sz w:val="20"/>
          <w:szCs w:val="20"/>
        </w:rPr>
      </w:pPr>
      <w:r>
        <w:rPr>
          <w:rFonts w:ascii="Verdana" w:hAnsi="Verdana"/>
          <w:b/>
          <w:color w:val="231F20"/>
          <w:sz w:val="20"/>
        </w:rPr>
        <w:t xml:space="preserve">Качество вакуумирования и упаковки зависит от качества очистки вашего упаковщика. </w:t>
      </w:r>
    </w:p>
    <w:p w:rsidR="00B05971" w:rsidRDefault="00B05971">
      <w:pPr>
        <w:spacing w:before="4" w:after="0" w:line="100" w:lineRule="exact"/>
        <w:rPr>
          <w:sz w:val="10"/>
          <w:szCs w:val="10"/>
        </w:rPr>
      </w:pPr>
    </w:p>
    <w:p w:rsidR="00B05971" w:rsidRDefault="008E0A21" w:rsidP="006F34AB">
      <w:pPr>
        <w:spacing w:after="0" w:line="240" w:lineRule="auto"/>
        <w:ind w:left="113" w:right="-20"/>
        <w:rPr>
          <w:rFonts w:ascii="Verdana" w:eastAsia="Verdana" w:hAnsi="Verdana" w:cs="Verdana"/>
          <w:sz w:val="20"/>
          <w:szCs w:val="20"/>
        </w:rPr>
      </w:pPr>
      <w:r>
        <w:rPr>
          <w:rFonts w:ascii="Verdana" w:hAnsi="Verdana"/>
          <w:b/>
          <w:color w:val="231F20"/>
          <w:sz w:val="20"/>
          <w:u w:val="thick" w:color="231F20"/>
        </w:rPr>
        <w:t>Обязательно протирайте периоднически упаковщик</w:t>
      </w:r>
      <w:r w:rsidR="006F34AB">
        <w:rPr>
          <w:rFonts w:ascii="Verdana" w:hAnsi="Verdana"/>
          <w:b/>
          <w:color w:val="231F20"/>
          <w:sz w:val="20"/>
          <w:u w:val="thick" w:color="231F20"/>
        </w:rPr>
        <w:t xml:space="preserve"> </w:t>
      </w:r>
      <w:r>
        <w:rPr>
          <w:rFonts w:ascii="Verdana" w:hAnsi="Verdana"/>
          <w:b/>
          <w:color w:val="231F20"/>
          <w:position w:val="-1"/>
          <w:sz w:val="20"/>
          <w:u w:val="thick" w:color="231F20"/>
        </w:rPr>
        <w:t xml:space="preserve">влажной тканью. </w:t>
      </w:r>
    </w:p>
    <w:p w:rsidR="00B05971" w:rsidRDefault="00B05971">
      <w:pPr>
        <w:spacing w:after="0" w:line="200" w:lineRule="exact"/>
        <w:rPr>
          <w:sz w:val="20"/>
          <w:szCs w:val="20"/>
        </w:rPr>
      </w:pPr>
    </w:p>
    <w:p w:rsidR="00B05971" w:rsidRDefault="00B05971">
      <w:pPr>
        <w:spacing w:before="6" w:after="0" w:line="280" w:lineRule="exact"/>
        <w:rPr>
          <w:sz w:val="28"/>
          <w:szCs w:val="28"/>
        </w:rPr>
      </w:pPr>
    </w:p>
    <w:p w:rsidR="00B05971" w:rsidRDefault="008E0A21">
      <w:pPr>
        <w:spacing w:after="0" w:line="240" w:lineRule="exact"/>
        <w:ind w:right="73"/>
        <w:jc w:val="both"/>
        <w:rPr>
          <w:rFonts w:ascii="Verdana" w:eastAsia="Verdana" w:hAnsi="Verdana" w:cs="Verdana"/>
          <w:sz w:val="20"/>
          <w:szCs w:val="20"/>
        </w:rPr>
      </w:pPr>
      <w:r>
        <w:t xml:space="preserve">Перед запайкой ВСЕГДА сначала проверяйте запаечную перекладину (А), и, при обнаружении загрязнений, протирайте ее влажной тканью. </w:t>
      </w: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9C354D">
      <w:pPr>
        <w:spacing w:before="10" w:after="0" w:line="240" w:lineRule="exact"/>
        <w:rPr>
          <w:sz w:val="24"/>
          <w:szCs w:val="24"/>
        </w:rPr>
      </w:pPr>
      <w:r>
        <w:pict>
          <v:group id="_x0000_s1478" style="position:absolute;margin-left:297.65pt;margin-top:8.3pt;width:259.8pt;height:61.55pt;z-index:-8011;mso-position-horizontal-relative:page" coordorigin="5953,1286" coordsize="5103,856">
            <v:shape id="_x0000_s1481" type="#_x0000_t75" style="position:absolute;left:6061;top:1394;width:516;height:516">
              <v:imagedata r:id="rId412" o:title=""/>
            </v:shape>
            <v:group id="_x0000_s1479" style="position:absolute;left:5958;top:1291;width:5093;height:846" coordorigin="5958,1291" coordsize="5093,846">
              <v:shape id="_x0000_s1480" style="position:absolute;left:5958;top:1291;width:5093;height:846" coordorigin="5958,1291" coordsize="5093,846" path="m6048,1291r-61,3l5958,1367r,680l5958,2083r44,53l10961,2137r36,l11050,2094r1,-713l11051,1345r-44,-53l6048,1291xe" filled="f" strokecolor="#231f20" strokeweight=".5pt">
                <v:path arrowok="t"/>
              </v:shape>
            </v:group>
            <w10:wrap anchorx="page"/>
          </v:group>
        </w:pict>
      </w:r>
    </w:p>
    <w:p w:rsidR="00B05971" w:rsidRDefault="00827F11">
      <w:pPr>
        <w:spacing w:after="0" w:line="240" w:lineRule="exact"/>
        <w:ind w:left="681" w:right="186"/>
        <w:jc w:val="both"/>
        <w:rPr>
          <w:rFonts w:ascii="Verdana" w:eastAsia="Verdana" w:hAnsi="Verdana" w:cs="Verdana"/>
          <w:sz w:val="20"/>
          <w:szCs w:val="20"/>
        </w:rPr>
      </w:pPr>
      <w:r>
        <w:rPr>
          <w:rFonts w:ascii="Verdana" w:hAnsi="Verdana"/>
          <w:b/>
          <w:color w:val="231F20"/>
          <w:sz w:val="20"/>
        </w:rPr>
        <w:t>Хрупкая</w:t>
      </w:r>
      <w:r w:rsidR="008E0A21">
        <w:rPr>
          <w:rFonts w:ascii="Verdana" w:hAnsi="Verdana"/>
          <w:b/>
          <w:color w:val="231F20"/>
          <w:sz w:val="20"/>
        </w:rPr>
        <w:t xml:space="preserve"> поверхность планки может быть повреждена при очистке отличными от названных материалами. </w:t>
      </w:r>
    </w:p>
    <w:p w:rsidR="00B05971" w:rsidRDefault="00B05971">
      <w:pPr>
        <w:spacing w:after="0" w:line="200" w:lineRule="exact"/>
        <w:rPr>
          <w:sz w:val="20"/>
          <w:szCs w:val="20"/>
        </w:rPr>
      </w:pPr>
    </w:p>
    <w:p w:rsidR="00B05971" w:rsidRDefault="009C354D">
      <w:pPr>
        <w:spacing w:after="0" w:line="280" w:lineRule="exact"/>
        <w:rPr>
          <w:sz w:val="28"/>
          <w:szCs w:val="28"/>
        </w:rPr>
      </w:pPr>
      <w:r>
        <w:pict>
          <v:group id="_x0000_s1474" style="position:absolute;margin-left:297.65pt;margin-top:10.65pt;width:255.15pt;height:43.95pt;z-index:-8010;mso-position-horizontal-relative:page" coordorigin="5953,1112" coordsize="5103,879">
            <v:group id="_x0000_s1475" style="position:absolute;left:5958;top:1117;width:5093;height:869" coordorigin="5958,1117" coordsize="5093,869">
              <v:shape id="_x0000_s1477" style="position:absolute;left:5958;top:1117;width:5093;height:869" coordorigin="5958,1117" coordsize="5093,869" path="m6048,1117r-61,3l5958,1193r,703l5958,1932r44,53l10961,1986r36,l11050,1943r1,-736l11051,1171r-44,-53l6048,1117xe" filled="f" strokecolor="#231f20" strokeweight=".5pt">
                <v:path arrowok="t"/>
              </v:shape>
              <v:shape id="_x0000_s1476" type="#_x0000_t75" style="position:absolute;left:6041;top:1182;width:574;height:598">
                <v:imagedata r:id="rId413" o:title=""/>
              </v:shape>
            </v:group>
            <w10:wrap anchorx="page"/>
          </v:group>
        </w:pict>
      </w:r>
    </w:p>
    <w:p w:rsidR="00B05971" w:rsidRDefault="008E0A21">
      <w:pPr>
        <w:spacing w:after="0" w:line="240" w:lineRule="exact"/>
        <w:ind w:left="689" w:right="186"/>
        <w:jc w:val="both"/>
        <w:rPr>
          <w:rFonts w:ascii="Verdana" w:eastAsia="Verdana" w:hAnsi="Verdana" w:cs="Verdana"/>
          <w:sz w:val="20"/>
          <w:szCs w:val="20"/>
        </w:rPr>
      </w:pPr>
      <w:r>
        <w:rPr>
          <w:rFonts w:ascii="Verdana" w:hAnsi="Verdana"/>
          <w:b/>
          <w:color w:val="231F20"/>
          <w:sz w:val="20"/>
        </w:rPr>
        <w:t xml:space="preserve">ПРЕДУПРЕЖДЕНИЕ! Не очищайте </w:t>
      </w:r>
      <w:r>
        <w:rPr>
          <w:rFonts w:ascii="Verdana" w:hAnsi="Verdana"/>
          <w:b/>
          <w:color w:val="231F20"/>
          <w:sz w:val="20"/>
          <w:u w:val="single"/>
        </w:rPr>
        <w:t>нагретую перекладину</w:t>
      </w:r>
      <w:r>
        <w:rPr>
          <w:rFonts w:ascii="Verdana" w:hAnsi="Verdana"/>
          <w:b/>
          <w:color w:val="231F20"/>
          <w:sz w:val="20"/>
        </w:rPr>
        <w:t>: ОПАСНОСТЬ ОЖОГА.</w:t>
      </w:r>
    </w:p>
    <w:p w:rsidR="00B05971" w:rsidRDefault="00B05971">
      <w:pPr>
        <w:spacing w:before="9" w:after="0" w:line="150" w:lineRule="exact"/>
        <w:rPr>
          <w:sz w:val="15"/>
          <w:szCs w:val="15"/>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8E0A21">
      <w:pPr>
        <w:spacing w:after="0" w:line="240" w:lineRule="auto"/>
        <w:ind w:right="1482"/>
        <w:jc w:val="both"/>
        <w:rPr>
          <w:rFonts w:ascii="Verdana" w:eastAsia="Verdana" w:hAnsi="Verdana" w:cs="Verdana"/>
          <w:sz w:val="24"/>
          <w:szCs w:val="24"/>
        </w:rPr>
      </w:pPr>
      <w:r>
        <w:rPr>
          <w:rFonts w:ascii="Verdana" w:hAnsi="Verdana"/>
          <w:b/>
          <w:color w:val="231F20"/>
          <w:sz w:val="24"/>
        </w:rPr>
        <w:t>ОТ ПРОИЗВОДИТЕЛЯ</w:t>
      </w:r>
    </w:p>
    <w:p w:rsidR="00B05971" w:rsidRDefault="00B05971">
      <w:pPr>
        <w:spacing w:before="2" w:after="0" w:line="260" w:lineRule="exact"/>
        <w:rPr>
          <w:sz w:val="26"/>
          <w:szCs w:val="26"/>
        </w:rPr>
      </w:pPr>
    </w:p>
    <w:p w:rsidR="00B05971" w:rsidRDefault="008E0A21">
      <w:pPr>
        <w:spacing w:after="0" w:line="240" w:lineRule="auto"/>
        <w:ind w:right="1487"/>
        <w:jc w:val="both"/>
        <w:rPr>
          <w:rFonts w:ascii="Verdana" w:eastAsia="Verdana" w:hAnsi="Verdana" w:cs="Verdana"/>
          <w:sz w:val="20"/>
          <w:szCs w:val="20"/>
        </w:rPr>
      </w:pPr>
      <w:r>
        <w:rPr>
          <w:rFonts w:ascii="Verdana" w:hAnsi="Verdana"/>
          <w:color w:val="231F20"/>
          <w:sz w:val="20"/>
        </w:rPr>
        <w:t xml:space="preserve">Благодарим вас за доверие. </w:t>
      </w:r>
    </w:p>
    <w:p w:rsidR="00B05971" w:rsidRDefault="00B05971">
      <w:pPr>
        <w:spacing w:before="6" w:after="0" w:line="100" w:lineRule="exact"/>
        <w:rPr>
          <w:sz w:val="10"/>
          <w:szCs w:val="10"/>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Производитель оставляет за собой право вносить в прибор технические и/или эстетические изменения без уведомления.</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1" w:space="282"/>
            <w:col w:w="5247"/>
          </w:cols>
        </w:sect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before="4" w:after="0" w:line="220" w:lineRule="exact"/>
      </w:pPr>
    </w:p>
    <w:p w:rsidR="00B05971" w:rsidRPr="008E0A21" w:rsidRDefault="008E0A21">
      <w:pPr>
        <w:tabs>
          <w:tab w:val="left" w:pos="5240"/>
        </w:tabs>
        <w:spacing w:before="14" w:after="0" w:line="325" w:lineRule="exact"/>
        <w:ind w:left="3012" w:right="-20"/>
        <w:rPr>
          <w:rFonts w:ascii="Verdana" w:eastAsia="Verdana" w:hAnsi="Verdana" w:cs="Verdana"/>
          <w:sz w:val="21"/>
          <w:szCs w:val="21"/>
          <w:lang w:val="es-ES_tradnl"/>
        </w:rPr>
      </w:pPr>
      <w:r w:rsidRPr="008E0A21">
        <w:rPr>
          <w:rFonts w:ascii="Verdana" w:hAnsi="Verdana"/>
          <w:b/>
          <w:color w:val="231F20"/>
          <w:position w:val="-2"/>
          <w:sz w:val="28"/>
          <w:lang w:val="es-ES_tradnl"/>
        </w:rPr>
        <w:t>A</w:t>
      </w:r>
      <w:r w:rsidRPr="008E0A21">
        <w:rPr>
          <w:lang w:val="es-ES_tradnl"/>
        </w:rPr>
        <w:tab/>
      </w:r>
      <w:r w:rsidRPr="008E0A21">
        <w:rPr>
          <w:rFonts w:ascii="Verdana" w:hAnsi="Verdana"/>
          <w:color w:val="231F20"/>
          <w:position w:val="1"/>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0" w:after="0" w:line="240" w:lineRule="exact"/>
        <w:rPr>
          <w:sz w:val="24"/>
          <w:szCs w:val="24"/>
          <w:lang w:val="es-ES_tradnl"/>
        </w:rPr>
      </w:pPr>
    </w:p>
    <w:p w:rsidR="00B05971" w:rsidRPr="008E0A21" w:rsidRDefault="009C354D">
      <w:pPr>
        <w:spacing w:before="21" w:after="0" w:line="240" w:lineRule="auto"/>
        <w:ind w:left="5175" w:right="5178"/>
        <w:jc w:val="center"/>
        <w:rPr>
          <w:rFonts w:ascii="Verdana" w:eastAsia="Verdana" w:hAnsi="Verdana" w:cs="Verdana"/>
          <w:lang w:val="es-ES_tradnl"/>
        </w:rPr>
      </w:pPr>
      <w:r>
        <w:pict>
          <v:group id="_x0000_s1469" style="position:absolute;left:0;text-align:left;margin-left:28pt;margin-top:6.4pt;width:249.25pt;height:4pt;z-index:-8020;mso-position-horizontal-relative:page" coordorigin="560,128" coordsize="4985,80">
            <v:group id="_x0000_s1472" style="position:absolute;left:567;top:135;width:4972;height:2" coordorigin="567,135" coordsize="4972,2">
              <v:shape id="_x0000_s1473" style="position:absolute;left:567;top:135;width:4972;height:2" coordorigin="567,135" coordsize="4972,0" path="m567,135r4972,e" filled="f" strokecolor="#231f20" strokeweight=".23567mm">
                <v:path arrowok="t"/>
              </v:shape>
            </v:group>
            <v:group id="_x0000_s1470" style="position:absolute;left:567;top:201;width:4972;height:2" coordorigin="567,201" coordsize="4972,2">
              <v:shape id="_x0000_s1471" style="position:absolute;left:567;top:201;width:4972;height:2" coordorigin="567,201" coordsize="4972,0" path="m567,201r4972,e" filled="f" strokecolor="#231f20" strokeweight=".23567mm">
                <v:path arrowok="t"/>
              </v:shape>
            </v:group>
            <w10:wrap anchorx="page"/>
          </v:group>
        </w:pict>
      </w:r>
      <w:r>
        <w:pict>
          <v:group id="_x0000_s1464" style="position:absolute;left:0;text-align:left;margin-left:304.35pt;margin-top:6.4pt;width:248.75pt;height:4pt;z-index:-8019;mso-position-horizontal-relative:page" coordorigin="6087,128" coordsize="4975,80">
            <v:group id="_x0000_s1467" style="position:absolute;left:6094;top:135;width:4962;height:2" coordorigin="6094,135" coordsize="4962,2">
              <v:shape id="_x0000_s1468" style="position:absolute;left:6094;top:135;width:4962;height:2" coordorigin="6094,135" coordsize="4962,0" path="m6094,135r4962,e" filled="f" strokecolor="#231f20" strokeweight=".23567mm">
                <v:path arrowok="t"/>
              </v:shape>
            </v:group>
            <v:group id="_x0000_s1465" style="position:absolute;left:6094;top:201;width:4962;height:2" coordorigin="6094,201" coordsize="4962,2">
              <v:shape id="_x0000_s1466" style="position:absolute;left:6094;top:201;width:4962;height:2" coordorigin="6094,201" coordsize="4962,0" path="m6094,201r4962,e" filled="f" strokecolor="#231f20" strokeweight=".23567mm">
                <v:path arrowok="t"/>
              </v:shape>
            </v:group>
            <w10:wrap anchorx="page"/>
          </v:group>
        </w:pict>
      </w:r>
      <w:r>
        <w:pict>
          <v:group id="_x0000_s1445" style="position:absolute;left:0;text-align:left;margin-left:121.9pt;margin-top:-287.8pt;width:307.1pt;height:275.1pt;z-index:-8016;mso-position-horizontal-relative:page" coordorigin="2438,-5756" coordsize="6142,5502">
            <v:group id="_x0000_s1462" style="position:absolute;left:3385;top:-3772;width:593;height:1751" coordorigin="3385,-3772" coordsize="593,1751">
              <v:shape id="_x0000_s1463" style="position:absolute;left:3385;top:-3772;width:593;height:1751" coordorigin="3385,-3772" coordsize="593,1751" path="m3630,-3772r-245,67l3978,-2021,3630,-3772e" fillcolor="#231f20" stroked="f">
                <v:path arrowok="t"/>
              </v:shape>
            </v:group>
            <v:group id="_x0000_s1460" style="position:absolute;left:3385;top:-3772;width:593;height:1751" coordorigin="3385,-3772" coordsize="593,1751">
              <v:shape id="_x0000_s1461" style="position:absolute;left:3385;top:-3772;width:593;height:1751" coordorigin="3385,-3772" coordsize="593,1751" path="m3978,-2021l3630,-3772r-245,67l3978,-2021xe" filled="f" strokecolor="#231f20" strokeweight=".25pt">
                <v:path arrowok="t"/>
              </v:shape>
            </v:group>
            <v:group id="_x0000_s1458" style="position:absolute;left:2448;top:-5746;width:2143;height:2143" coordorigin="2448,-5746" coordsize="2143,2143">
              <v:shape id="_x0000_s1459" style="position:absolute;left:2448;top:-5746;width:2143;height:2143" coordorigin="2448,-5746" coordsize="2143,2143" path="m2448,-3603r2143,l4591,-5746r-2143,l2448,-3603e" stroked="f">
                <v:path arrowok="t"/>
              </v:shape>
            </v:group>
            <v:group id="_x0000_s1454" style="position:absolute;left:2448;top:-5746;width:2143;height:2143" coordorigin="2448,-5746" coordsize="2143,2143">
              <v:shape id="_x0000_s1457" style="position:absolute;left:2448;top:-5746;width:2143;height:2143" coordorigin="2448,-5746" coordsize="2143,2143" path="m2448,-3603r2143,l4591,-5746r-2143,l2448,-3603xe" filled="f" strokecolor="#231f20" strokeweight="1pt">
                <v:path arrowok="t"/>
              </v:shape>
              <v:shape id="_x0000_s1456" type="#_x0000_t75" style="position:absolute;left:2591;top:-5528;width:1827;height:1549">
                <v:imagedata r:id="rId414" o:title=""/>
              </v:shape>
              <v:shape id="_x0000_s1455" type="#_x0000_t75" style="position:absolute;left:3561;top:-4000;width:5019;height:3746">
                <v:imagedata r:id="rId299" o:title=""/>
              </v:shape>
            </v:group>
            <v:group id="_x0000_s1452" style="position:absolute;left:3555;top:-994;width:2223;height:20" coordorigin="3555,-994" coordsize="2223,20">
              <v:shape id="_x0000_s1453" style="position:absolute;left:3555;top:-994;width:2223;height:20" coordorigin="3555,-994" coordsize="2223,20" path="m3555,-974r2223,l5778,-994r-2223,l3555,-974xe" stroked="f">
                <v:path arrowok="t"/>
              </v:shape>
            </v:group>
            <v:group id="_x0000_s1450" style="position:absolute;left:3555;top:-994;width:2223;height:10" coordorigin="3555,-994" coordsize="2223,10">
              <v:shape id="_x0000_s1451" style="position:absolute;left:3555;top:-994;width:2223;height:10" coordorigin="3555,-994" coordsize="2223,10" path="m3555,-984r2223,l5778,-994r-2223,l3555,-984xe" fillcolor="#231f20" stroked="f">
                <v:path arrowok="t"/>
              </v:shape>
            </v:group>
            <v:group id="_x0000_s1448" style="position:absolute;left:3375;top:-1201;width:411;height:412" coordorigin="3375,-1201" coordsize="411,412">
              <v:shape id="_x0000_s1449" style="position:absolute;left:3375;top:-1201;width:411;height:412" coordorigin="3375,-1201" coordsize="411,412" path="m3582,-1201r-67,11l3457,-1159r-45,46l3383,-1054r-8,45l3377,-984r16,68l3428,-860r48,42l3535,-794r44,5l3581,-789r67,-11l3706,-831r45,-47l3779,-937r8,-45l3785,-1007r-16,-68l3734,-1131r-48,-41l3626,-1196r-44,-5e" stroked="f">
                <v:path arrowok="t"/>
              </v:shape>
            </v:group>
            <v:group id="_x0000_s1446" style="position:absolute;left:3375;top:-1201;width:411;height:412" coordorigin="3375,-1201" coordsize="411,412">
              <v:shape id="_x0000_s1447" style="position:absolute;left:3375;top:-1201;width:411;height:412" coordorigin="3375,-1201" coordsize="411,412" path="m3581,-789r67,-11l3706,-831r45,-47l3779,-937r8,-45l3785,-1007r-16,-68l3734,-1131r-48,-41l3626,-1196r-44,-5l3559,-1200r-65,18l3440,-1145r-40,51l3378,-1032r-3,23l3377,-984r16,68l3428,-860r48,42l3535,-794r46,5xe" filled="f" strokecolor="#231f20" strokeweight=".5pt">
                <v:path arrowok="t"/>
              </v:shape>
            </v:group>
            <w10:wrap anchorx="page"/>
          </v:group>
        </w:pict>
      </w:r>
      <w:r w:rsidR="008E0A21" w:rsidRPr="008E0A21">
        <w:rPr>
          <w:rFonts w:ascii="Verdana" w:hAnsi="Verdana"/>
          <w:i/>
          <w:color w:val="231F20"/>
          <w:lang w:val="es-ES_tradnl"/>
        </w:rPr>
        <w:t>60</w:t>
      </w:r>
    </w:p>
    <w:p w:rsidR="00B05971" w:rsidRPr="008E0A21" w:rsidRDefault="00B05971">
      <w:pPr>
        <w:spacing w:after="0" w:line="240" w:lineRule="auto"/>
        <w:jc w:val="center"/>
        <w:rPr>
          <w:rFonts w:ascii="Verdana" w:eastAsia="Verdana" w:hAnsi="Verdana" w:cs="Verdana"/>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438" style="position:absolute;left:0;text-align:left;margin-left:42.4pt;margin-top:4.6pt;width:165.65pt;height:17.75pt;z-index:-8009;mso-position-horizontal-relative:page" coordorigin="848,92" coordsize="3313,355">
            <v:group id="_x0000_s1443" style="position:absolute;left:860;top:102;width:461;height:301" coordorigin="860,102" coordsize="461,301">
              <v:shape id="_x0000_s1444"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441" style="position:absolute;left:860;top:102;width:461;height:301" coordorigin="860,102" coordsize="461,301">
              <v:shape id="_x0000_s1442"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439" style="position:absolute;left:850;top:445;width:3308;height:2" coordorigin="850,445" coordsize="3308,2">
              <v:shape id="_x0000_s1440" style="position:absolute;left:850;top:445;width:3308;height:2" coordorigin="850,445" coordsize="3308,0" path="m850,445r3308,e" filled="f" strokecolor="#231f20" strokeweight=".25pt">
                <v:path arrowok="t"/>
              </v:shape>
            </v:group>
            <w10:wrap anchorx="page"/>
          </v:group>
        </w:pict>
      </w:r>
      <w:r>
        <w:pict>
          <v:group id="_x0000_s1431" style="position:absolute;left:0;text-align:left;margin-left:221.95pt;margin-top:4.6pt;width:165.6pt;height:17.75pt;z-index:-8008;mso-position-horizontal-relative:page" coordorigin="4439,92" coordsize="3312,355">
            <v:group id="_x0000_s1436" style="position:absolute;left:4451;top:102;width:461;height:301" coordorigin="4451,102" coordsize="461,301">
              <v:shape id="_x0000_s1437"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434" style="position:absolute;left:4451;top:102;width:461;height:301" coordorigin="4451,102" coordsize="461,301">
              <v:shape id="_x0000_s1435"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432" style="position:absolute;left:4441;top:445;width:3307;height:2" coordorigin="4441,445" coordsize="3307,2">
              <v:shape id="_x0000_s1433" style="position:absolute;left:4441;top:445;width:3307;height:2" coordorigin="4441,445" coordsize="3307,0" path="m4441,445r3307,e" filled="f" strokecolor="#231f20" strokeweight=".25pt">
                <v:path arrowok="t"/>
              </v:shape>
            </v:group>
            <w10:wrap anchorx="page"/>
          </v:group>
        </w:pict>
      </w:r>
      <w:r>
        <w:pict>
          <v:group id="_x0000_s1424" style="position:absolute;left:0;text-align:left;margin-left:401.45pt;margin-top:4.6pt;width:165.65pt;height:17.75pt;z-index:-8007;mso-position-horizontal-relative:page" coordorigin="8029,92" coordsize="3313,355">
            <v:group id="_x0000_s1429" style="position:absolute;left:8041;top:102;width:461;height:301" coordorigin="8041,102" coordsize="461,301">
              <v:shape id="_x0000_s1430"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427" style="position:absolute;left:8041;top:102;width:461;height:301" coordorigin="8041,102" coordsize="461,301">
              <v:shape id="_x0000_s1428"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425" style="position:absolute;left:8031;top:445;width:3308;height:2" coordorigin="8031,445" coordsize="3308,2">
              <v:shape id="_x0000_s1426"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4" w:after="0" w:line="160" w:lineRule="exact"/>
        <w:rPr>
          <w:sz w:val="16"/>
          <w:szCs w:val="16"/>
          <w:lang w:val="es-ES_tradnl"/>
        </w:rPr>
      </w:pPr>
    </w:p>
    <w:p w:rsidR="00B05971" w:rsidRPr="008E0A21" w:rsidRDefault="009C354D">
      <w:pPr>
        <w:spacing w:after="0" w:line="288" w:lineRule="exact"/>
        <w:ind w:left="110" w:right="-58"/>
        <w:jc w:val="both"/>
        <w:rPr>
          <w:rFonts w:ascii="Verdana" w:eastAsia="Verdana" w:hAnsi="Verdana" w:cs="Verdana"/>
          <w:sz w:val="24"/>
          <w:szCs w:val="24"/>
          <w:lang w:val="es-ES_tradnl"/>
        </w:rPr>
      </w:pPr>
      <w:r>
        <w:pict>
          <v:group id="_x0000_s1420" style="position:absolute;left:0;text-align:left;margin-left:42.5pt;margin-top:35.65pt;width:165.35pt;height:130.4pt;z-index:-8003;mso-position-horizontal-relative:page" coordorigin="850,713" coordsize="3307,2608">
            <v:group id="_x0000_s1421" style="position:absolute;left:855;top:718;width:3297;height:2598" coordorigin="855,718" coordsize="3297,2598">
              <v:shape id="_x0000_s1423" style="position:absolute;left:855;top:718;width:3297;height:2598" coordorigin="855,718" coordsize="3297,2598" path="m945,718r-60,3l856,793r-1,2433l856,3262r43,53l4062,3316r37,l4152,3272r,-2464l4152,772r-43,-53l945,718xe" filled="f" strokecolor="#231f20" strokeweight=".5pt">
                <v:path arrowok="t"/>
              </v:shape>
              <v:shape id="_x0000_s1422" type="#_x0000_t75" style="position:absolute;left:939;top:786;width:574;height:598">
                <v:imagedata r:id="rId415" o:title=""/>
              </v:shape>
            </v:group>
            <w10:wrap anchorx="page"/>
          </v:group>
        </w:pict>
      </w:r>
      <w:r w:rsidR="008E0A21" w:rsidRPr="008E0A21">
        <w:rPr>
          <w:rFonts w:ascii="Verdana" w:hAnsi="Verdana"/>
          <w:b/>
          <w:color w:val="231F20"/>
          <w:sz w:val="24"/>
          <w:lang w:val="es-ES_tradnl"/>
        </w:rPr>
        <w:t>SOIN DE LA CONDITION- NEUSE SOUS VIDE</w:t>
      </w:r>
    </w:p>
    <w:p w:rsidR="00B05971" w:rsidRPr="008E0A21" w:rsidRDefault="00B05971">
      <w:pPr>
        <w:spacing w:before="17" w:after="0" w:line="200" w:lineRule="exact"/>
        <w:rPr>
          <w:sz w:val="20"/>
          <w:szCs w:val="20"/>
          <w:lang w:val="es-ES_tradnl"/>
        </w:rPr>
      </w:pPr>
    </w:p>
    <w:p w:rsidR="00B05971" w:rsidRPr="008E0A21" w:rsidRDefault="008E0A21">
      <w:pPr>
        <w:spacing w:after="0" w:line="240" w:lineRule="exact"/>
        <w:ind w:left="784" w:right="54"/>
        <w:jc w:val="both"/>
        <w:rPr>
          <w:rFonts w:ascii="Verdana" w:eastAsia="Verdana" w:hAnsi="Verdana" w:cs="Verdana"/>
          <w:sz w:val="20"/>
          <w:szCs w:val="20"/>
          <w:lang w:val="es-ES_tradnl"/>
        </w:rPr>
      </w:pPr>
      <w:r w:rsidRPr="008E0A21">
        <w:rPr>
          <w:rFonts w:ascii="Verdana" w:hAnsi="Verdana"/>
          <w:b/>
          <w:color w:val="231F20"/>
          <w:sz w:val="20"/>
          <w:lang w:val="es-ES_tradnl"/>
        </w:rPr>
        <w:t>Une  bonne qualité  de vide et de soudure dé- pend  aussi  d’un  bon</w:t>
      </w:r>
    </w:p>
    <w:p w:rsidR="00B05971" w:rsidRPr="008E0A21" w:rsidRDefault="008E0A21">
      <w:pPr>
        <w:spacing w:after="0" w:line="240" w:lineRule="exact"/>
        <w:ind w:left="223" w:right="62"/>
        <w:jc w:val="both"/>
        <w:rPr>
          <w:rFonts w:ascii="Verdana" w:eastAsia="Verdana" w:hAnsi="Verdana" w:cs="Verdana"/>
          <w:sz w:val="20"/>
          <w:szCs w:val="20"/>
          <w:lang w:val="es-ES_tradnl"/>
        </w:rPr>
      </w:pPr>
      <w:r w:rsidRPr="008E0A21">
        <w:rPr>
          <w:rFonts w:ascii="Verdana" w:hAnsi="Verdana"/>
          <w:b/>
          <w:color w:val="231F20"/>
          <w:sz w:val="20"/>
          <w:lang w:val="es-ES_tradnl"/>
        </w:rPr>
        <w:t>nettoyage de Votre CONDI- TIONNEUSE SOUSVIDE.</w:t>
      </w:r>
    </w:p>
    <w:p w:rsidR="00B05971" w:rsidRPr="008E0A21" w:rsidRDefault="008E0A21">
      <w:pPr>
        <w:spacing w:after="0" w:line="240" w:lineRule="exact"/>
        <w:ind w:left="223" w:right="-40"/>
        <w:jc w:val="both"/>
        <w:rPr>
          <w:rFonts w:ascii="Verdana" w:eastAsia="Verdana" w:hAnsi="Verdana" w:cs="Verdana"/>
          <w:sz w:val="20"/>
          <w:szCs w:val="20"/>
          <w:lang w:val="es-ES_tradnl"/>
        </w:rPr>
      </w:pPr>
      <w:r w:rsidRPr="008E0A21">
        <w:rPr>
          <w:rFonts w:ascii="Verdana" w:hAnsi="Verdana"/>
          <w:b/>
          <w:color w:val="231F20"/>
          <w:sz w:val="20"/>
          <w:u w:val="thick" w:color="231F20"/>
          <w:lang w:val="es-ES_tradnl"/>
        </w:rPr>
        <w:t xml:space="preserve">Nous recommandons de </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 xml:space="preserve">nettoyer périodiquement la </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 xml:space="preserve">conditionneuse en utilisant </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un chiffon humide.</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9C354D">
      <w:pPr>
        <w:spacing w:after="0" w:line="240" w:lineRule="exact"/>
        <w:ind w:left="110" w:right="-56"/>
        <w:jc w:val="both"/>
        <w:rPr>
          <w:rFonts w:ascii="Verdana" w:eastAsia="Verdana" w:hAnsi="Verdana" w:cs="Verdana"/>
          <w:sz w:val="20"/>
          <w:szCs w:val="20"/>
          <w:lang w:val="es-ES_tradnl"/>
        </w:rPr>
      </w:pPr>
      <w:r>
        <w:pict>
          <v:group id="_x0000_s1416" style="position:absolute;left:0;text-align:left;margin-left:42.5pt;margin-top:80.55pt;width:165.35pt;height:91.1pt;z-index:-8001;mso-position-horizontal-relative:page" coordorigin="850,1611" coordsize="3307,1822">
            <v:shape id="_x0000_s1419" type="#_x0000_t75" style="position:absolute;left:958;top:1719;width:516;height:516">
              <v:imagedata r:id="rId416" o:title=""/>
            </v:shape>
            <v:group id="_x0000_s1417" style="position:absolute;left:855;top:1616;width:3297;height:1812" coordorigin="855,1616" coordsize="3297,1812">
              <v:shape id="_x0000_s1418" style="position:absolute;left:855;top:1616;width:3297;height:1812" coordorigin="855,1616" coordsize="3297,1812" path="m945,1616r-60,3l856,1691r-1,1647l856,3374r43,53l4062,3428r37,l4152,3385r,-1679l4152,1670r-43,-53l945,1616xe" filled="f" strokecolor="#231f20" strokeweight=".5pt">
                <v:path arrowok="t"/>
              </v:shape>
            </v:group>
            <w10:wrap anchorx="page"/>
          </v:group>
        </w:pict>
      </w:r>
      <w:r w:rsidR="008E0A21" w:rsidRPr="008E0A21">
        <w:rPr>
          <w:rFonts w:ascii="Verdana" w:hAnsi="Verdana"/>
          <w:color w:val="231F20"/>
          <w:sz w:val="20"/>
          <w:lang w:val="es-ES_tradnl"/>
        </w:rPr>
        <w:t xml:space="preserve">Nous recommandons vivement de contrôler chaque fois que l’on s’apprête à souder, les conditions de la barre soudante </w:t>
      </w:r>
      <w:r w:rsidR="008E0A21" w:rsidRPr="008E0A21">
        <w:rPr>
          <w:rFonts w:ascii="Verdana" w:hAnsi="Verdana"/>
          <w:b/>
          <w:color w:val="231F20"/>
          <w:sz w:val="20"/>
          <w:lang w:val="es-ES_tradnl"/>
        </w:rPr>
        <w:t xml:space="preserve">(A) </w:t>
      </w:r>
      <w:r w:rsidR="008E0A21" w:rsidRPr="008E0A21">
        <w:rPr>
          <w:rFonts w:ascii="Verdana" w:hAnsi="Verdana"/>
          <w:color w:val="231F20"/>
          <w:sz w:val="20"/>
          <w:lang w:val="es-ES_tradnl"/>
        </w:rPr>
        <w:t>et de la nettoyer avec un chiffon humide au besoin.</w:t>
      </w:r>
    </w:p>
    <w:p w:rsidR="00B05971" w:rsidRPr="008E0A21" w:rsidRDefault="00B05971">
      <w:pPr>
        <w:spacing w:before="20" w:after="0" w:line="220" w:lineRule="exact"/>
        <w:rPr>
          <w:lang w:val="es-ES_tradnl"/>
        </w:rPr>
      </w:pPr>
    </w:p>
    <w:p w:rsidR="00B05971" w:rsidRPr="008E0A21" w:rsidRDefault="008E0A21">
      <w:pPr>
        <w:spacing w:after="0" w:line="240" w:lineRule="exact"/>
        <w:ind w:left="791" w:right="62"/>
        <w:jc w:val="both"/>
        <w:rPr>
          <w:rFonts w:ascii="Verdana" w:eastAsia="Verdana" w:hAnsi="Verdana" w:cs="Verdana"/>
          <w:sz w:val="20"/>
          <w:szCs w:val="20"/>
          <w:lang w:val="es-ES_tradnl"/>
        </w:rPr>
      </w:pPr>
      <w:r w:rsidRPr="008E0A21">
        <w:rPr>
          <w:rFonts w:ascii="Verdana" w:hAnsi="Verdana"/>
          <w:b/>
          <w:color w:val="231F20"/>
          <w:sz w:val="20"/>
          <w:lang w:val="es-ES_tradnl"/>
        </w:rPr>
        <w:t>Le surface de la barre de soudure est délicate et peut être endomma-</w:t>
      </w:r>
    </w:p>
    <w:p w:rsidR="00B05971" w:rsidRPr="008E0A21" w:rsidRDefault="009C354D">
      <w:pPr>
        <w:spacing w:after="0" w:line="240" w:lineRule="exact"/>
        <w:ind w:left="223" w:right="49"/>
        <w:jc w:val="both"/>
        <w:rPr>
          <w:rFonts w:ascii="Verdana" w:eastAsia="Verdana" w:hAnsi="Verdana" w:cs="Verdana"/>
          <w:sz w:val="20"/>
          <w:szCs w:val="20"/>
          <w:lang w:val="es-ES_tradnl"/>
        </w:rPr>
      </w:pPr>
      <w:r>
        <w:pict>
          <v:group id="_x0000_s1412" style="position:absolute;left:0;text-align:left;margin-left:42.5pt;margin-top:71.8pt;width:165.35pt;height:79.4pt;z-index:-7998;mso-position-horizontal-relative:page" coordorigin="850,1436" coordsize="3307,1588">
            <v:group id="_x0000_s1413" style="position:absolute;left:855;top:1441;width:3297;height:1578" coordorigin="855,1441" coordsize="3297,1578">
              <v:shape id="_x0000_s1415" style="position:absolute;left:855;top:1441;width:3297;height:1578" coordorigin="855,1441" coordsize="3297,1578" path="m945,1441r-60,3l856,1516r-1,1413l856,2965r43,53l4062,3019r37,-1l4152,2975r,-1444l4152,1495r-43,-53l945,1441xe" filled="f" strokecolor="#231f20" strokeweight=".5pt">
                <v:path arrowok="t"/>
              </v:shape>
              <v:shape id="_x0000_s1414" type="#_x0000_t75" style="position:absolute;left:938;top:1506;width:574;height:598">
                <v:imagedata r:id="rId417" o:title=""/>
              </v:shape>
            </v:group>
            <w10:wrap anchorx="page"/>
          </v:group>
        </w:pict>
      </w:r>
      <w:r w:rsidR="008E0A21" w:rsidRPr="008E0A21">
        <w:rPr>
          <w:rFonts w:ascii="Verdana" w:hAnsi="Verdana"/>
          <w:b/>
          <w:color w:val="231F20"/>
          <w:sz w:val="20"/>
          <w:lang w:val="es-ES_tradnl"/>
        </w:rPr>
        <w:t>gée par un usage de maté- riaux différents  de  ceux qui sont indiqués pour la nettoyer.</w:t>
      </w:r>
    </w:p>
    <w:p w:rsidR="00B05971" w:rsidRPr="008E0A21" w:rsidRDefault="00B05971">
      <w:pPr>
        <w:spacing w:before="8" w:after="0" w:line="120" w:lineRule="exact"/>
        <w:rPr>
          <w:sz w:val="12"/>
          <w:szCs w:val="12"/>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799" w:right="1176"/>
        <w:jc w:val="both"/>
        <w:rPr>
          <w:rFonts w:ascii="Verdana" w:eastAsia="Verdana" w:hAnsi="Verdana" w:cs="Verdana"/>
          <w:sz w:val="20"/>
          <w:szCs w:val="20"/>
          <w:lang w:val="es-ES_tradnl"/>
        </w:rPr>
      </w:pPr>
      <w:r w:rsidRPr="008E0A21">
        <w:rPr>
          <w:rFonts w:ascii="Verdana" w:hAnsi="Verdana"/>
          <w:b/>
          <w:color w:val="231F20"/>
          <w:sz w:val="20"/>
          <w:lang w:val="es-ES_tradnl"/>
        </w:rPr>
        <w:t>ATTENTION!</w:t>
      </w:r>
    </w:p>
    <w:p w:rsidR="00B05971" w:rsidRPr="008E0A21" w:rsidRDefault="008E0A21">
      <w:pPr>
        <w:spacing w:before="6" w:after="0" w:line="240" w:lineRule="exact"/>
        <w:ind w:left="187" w:right="95" w:firstLine="576"/>
        <w:jc w:val="right"/>
        <w:rPr>
          <w:rFonts w:ascii="Verdana" w:eastAsia="Verdana" w:hAnsi="Verdana" w:cs="Verdana"/>
          <w:sz w:val="20"/>
          <w:szCs w:val="20"/>
          <w:lang w:val="es-ES_tradnl"/>
        </w:rPr>
      </w:pPr>
      <w:r w:rsidRPr="008E0A21">
        <w:rPr>
          <w:rFonts w:ascii="Verdana" w:hAnsi="Verdana"/>
          <w:b/>
          <w:color w:val="231F20"/>
          <w:sz w:val="20"/>
          <w:lang w:val="es-ES_tradnl"/>
        </w:rPr>
        <w:t>Ne  commencez  pas le  nettoyage  avec  la barre  chaude:  danger des</w:t>
      </w:r>
    </w:p>
    <w:p w:rsidR="00B05971" w:rsidRPr="008E0A21" w:rsidRDefault="008E0A21">
      <w:pPr>
        <w:spacing w:after="0" w:line="234" w:lineRule="exact"/>
        <w:ind w:left="223" w:right="2135"/>
        <w:jc w:val="both"/>
        <w:rPr>
          <w:rFonts w:ascii="Verdana" w:eastAsia="Verdana" w:hAnsi="Verdana" w:cs="Verdana"/>
          <w:sz w:val="20"/>
          <w:szCs w:val="20"/>
          <w:lang w:val="es-ES_tradnl"/>
        </w:rPr>
      </w:pPr>
      <w:r w:rsidRPr="008E0A21">
        <w:rPr>
          <w:rFonts w:ascii="Verdana" w:hAnsi="Verdana"/>
          <w:b/>
          <w:color w:val="231F20"/>
          <w:sz w:val="20"/>
          <w:lang w:val="es-ES_tradnl"/>
        </w:rPr>
        <w:t>brûlures.</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8" w:after="0" w:line="240" w:lineRule="exact"/>
        <w:rPr>
          <w:sz w:val="24"/>
          <w:szCs w:val="24"/>
          <w:lang w:val="es-ES_tradnl"/>
        </w:rPr>
      </w:pPr>
    </w:p>
    <w:p w:rsidR="00B05971" w:rsidRPr="008E0A21" w:rsidRDefault="008E0A21">
      <w:pPr>
        <w:spacing w:after="0" w:line="240" w:lineRule="auto"/>
        <w:ind w:left="110" w:right="677"/>
        <w:jc w:val="both"/>
        <w:rPr>
          <w:rFonts w:ascii="Verdana" w:eastAsia="Verdana" w:hAnsi="Verdana" w:cs="Verdana"/>
          <w:sz w:val="24"/>
          <w:szCs w:val="24"/>
          <w:lang w:val="es-ES_tradnl"/>
        </w:rPr>
      </w:pPr>
      <w:r w:rsidRPr="008E0A21">
        <w:rPr>
          <w:rFonts w:ascii="Verdana" w:hAnsi="Verdana"/>
          <w:b/>
          <w:color w:val="231F20"/>
          <w:sz w:val="24"/>
          <w:lang w:val="es-ES_tradnl"/>
        </w:rPr>
        <w:t>LE CONSTRUCTEUR</w:t>
      </w:r>
    </w:p>
    <w:p w:rsidR="00B05971" w:rsidRPr="008E0A21" w:rsidRDefault="00B05971">
      <w:pPr>
        <w:spacing w:before="2" w:after="0" w:line="260" w:lineRule="exact"/>
        <w:rPr>
          <w:sz w:val="26"/>
          <w:szCs w:val="26"/>
          <w:lang w:val="es-ES_tradnl"/>
        </w:rPr>
      </w:pPr>
    </w:p>
    <w:p w:rsidR="00B05971" w:rsidRPr="008E0A21" w:rsidRDefault="008E0A21">
      <w:pPr>
        <w:spacing w:after="0" w:line="240" w:lineRule="auto"/>
        <w:ind w:left="110" w:right="-51"/>
        <w:jc w:val="both"/>
        <w:rPr>
          <w:rFonts w:ascii="Verdana" w:eastAsia="Verdana" w:hAnsi="Verdana" w:cs="Verdana"/>
          <w:sz w:val="20"/>
          <w:szCs w:val="20"/>
          <w:lang w:val="es-ES_tradnl"/>
        </w:rPr>
      </w:pPr>
      <w:r w:rsidRPr="008E0A21">
        <w:rPr>
          <w:rFonts w:ascii="Verdana" w:hAnsi="Verdana"/>
          <w:color w:val="231F20"/>
          <w:sz w:val="20"/>
          <w:lang w:val="es-ES_tradnl"/>
        </w:rPr>
        <w:t>Nous vous remercions pour votre</w:t>
      </w:r>
    </w:p>
    <w:p w:rsidR="00B05971" w:rsidRPr="008E0A21" w:rsidRDefault="008E0A21">
      <w:pPr>
        <w:spacing w:after="0" w:line="240" w:lineRule="exact"/>
        <w:ind w:left="110" w:right="2244"/>
        <w:jc w:val="both"/>
        <w:rPr>
          <w:rFonts w:ascii="Verdana" w:eastAsia="Verdana" w:hAnsi="Verdana" w:cs="Verdana"/>
          <w:sz w:val="20"/>
          <w:szCs w:val="20"/>
          <w:lang w:val="es-ES_tradnl"/>
        </w:rPr>
      </w:pPr>
      <w:r w:rsidRPr="008E0A21">
        <w:rPr>
          <w:rFonts w:ascii="Verdana" w:hAnsi="Verdana"/>
          <w:color w:val="231F20"/>
          <w:position w:val="-1"/>
          <w:sz w:val="20"/>
          <w:lang w:val="es-ES_tradnl"/>
        </w:rPr>
        <w:t>confiance.</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110" w:right="-56"/>
        <w:jc w:val="both"/>
        <w:rPr>
          <w:rFonts w:ascii="Verdana" w:eastAsia="Verdana" w:hAnsi="Verdana" w:cs="Verdana"/>
          <w:sz w:val="20"/>
          <w:szCs w:val="20"/>
          <w:lang w:val="en-US"/>
        </w:rPr>
      </w:pPr>
      <w:r w:rsidRPr="008E0A21">
        <w:rPr>
          <w:rFonts w:ascii="Verdana" w:hAnsi="Verdana"/>
          <w:color w:val="231F20"/>
          <w:sz w:val="20"/>
          <w:lang w:val="en-US"/>
        </w:rPr>
        <w:t>Le constructeur a le droit d’appor- ter des modifications techniques et/ou esthétiques à ses produits à tout moment  et  sans  aucun préavis.</w:t>
      </w:r>
    </w:p>
    <w:p w:rsidR="00B05971" w:rsidRPr="008E0A21" w:rsidRDefault="008E0A21">
      <w:pPr>
        <w:spacing w:before="4" w:after="0" w:line="160" w:lineRule="exact"/>
        <w:rPr>
          <w:sz w:val="16"/>
          <w:szCs w:val="16"/>
          <w:lang w:val="en-US"/>
        </w:rPr>
      </w:pPr>
      <w:r w:rsidRPr="008E0A21">
        <w:rPr>
          <w:lang w:val="en-US"/>
        </w:rPr>
        <w:br w:type="column"/>
      </w:r>
    </w:p>
    <w:p w:rsidR="00B05971" w:rsidRPr="008E0A21" w:rsidRDefault="009C354D">
      <w:pPr>
        <w:spacing w:after="0" w:line="288" w:lineRule="exact"/>
        <w:ind w:right="-54"/>
        <w:jc w:val="both"/>
        <w:rPr>
          <w:rFonts w:ascii="Verdana" w:eastAsia="Verdana" w:hAnsi="Verdana" w:cs="Verdana"/>
          <w:sz w:val="24"/>
          <w:szCs w:val="24"/>
          <w:lang w:val="en-US"/>
        </w:rPr>
      </w:pPr>
      <w:r>
        <w:pict>
          <v:group id="_x0000_s1408" style="position:absolute;left:0;text-align:left;margin-left:222.05pt;margin-top:35.35pt;width:165.35pt;height:130.7pt;z-index:-8006;mso-position-horizontal-relative:page" coordorigin="4441,707" coordsize="3307,2614">
            <v:group id="_x0000_s1409" style="position:absolute;left:4446;top:712;width:3297;height:2604" coordorigin="4446,712" coordsize="3297,2604">
              <v:shape id="_x0000_s1411" style="position:absolute;left:4446;top:712;width:3297;height:2604" coordorigin="4446,712" coordsize="3297,2604" path="m4536,712r-60,3l4447,787r-1,2439l4447,3262r43,53l7653,3316r37,l7743,3272r,-2470l7743,766r-43,-53l4536,712xe" filled="f" strokecolor="#231f20" strokeweight=".5pt">
                <v:path arrowok="t"/>
              </v:shape>
              <v:shape id="_x0000_s1410" type="#_x0000_t75" style="position:absolute;left:4531;top:780;width:574;height:598">
                <v:imagedata r:id="rId418" o:title=""/>
              </v:shape>
            </v:group>
            <w10:wrap anchorx="page"/>
          </v:group>
        </w:pict>
      </w:r>
      <w:r w:rsidR="008E0A21" w:rsidRPr="008E0A21">
        <w:rPr>
          <w:rFonts w:ascii="Verdana" w:hAnsi="Verdana"/>
          <w:b/>
          <w:color w:val="231F20"/>
          <w:sz w:val="24"/>
          <w:lang w:val="en-US"/>
        </w:rPr>
        <w:t>PFLEGE DER VAKUUM- VERPACKUNGSMASCHINE</w:t>
      </w:r>
    </w:p>
    <w:p w:rsidR="00B05971" w:rsidRPr="008E0A21" w:rsidRDefault="00B05971">
      <w:pPr>
        <w:spacing w:before="10" w:after="0" w:line="220" w:lineRule="exact"/>
        <w:rPr>
          <w:lang w:val="en-US"/>
        </w:rPr>
      </w:pPr>
    </w:p>
    <w:p w:rsidR="00B05971" w:rsidRPr="008E0A21" w:rsidRDefault="008E0A21">
      <w:pPr>
        <w:spacing w:after="0" w:line="240" w:lineRule="exact"/>
        <w:ind w:left="674" w:right="66"/>
        <w:jc w:val="both"/>
        <w:rPr>
          <w:rFonts w:ascii="Verdana" w:eastAsia="Verdana" w:hAnsi="Verdana" w:cs="Verdana"/>
          <w:sz w:val="20"/>
          <w:szCs w:val="20"/>
          <w:lang w:val="en-US"/>
        </w:rPr>
      </w:pPr>
      <w:r w:rsidRPr="008E0A21">
        <w:rPr>
          <w:rFonts w:ascii="Verdana" w:hAnsi="Verdana"/>
          <w:b/>
          <w:color w:val="231F20"/>
          <w:sz w:val="20"/>
          <w:lang w:val="en-US"/>
        </w:rPr>
        <w:t>Zuverlässiges Vakuum und optimale Versiege- lung hängen auch von</w:t>
      </w:r>
    </w:p>
    <w:p w:rsidR="00B05971" w:rsidRPr="008E0A21" w:rsidRDefault="008E0A21">
      <w:pPr>
        <w:spacing w:after="0" w:line="234" w:lineRule="exact"/>
        <w:ind w:left="113" w:right="-20"/>
        <w:rPr>
          <w:rFonts w:ascii="Verdana" w:eastAsia="Verdana" w:hAnsi="Verdana" w:cs="Verdana"/>
          <w:sz w:val="20"/>
          <w:szCs w:val="20"/>
          <w:lang w:val="en-US"/>
        </w:rPr>
      </w:pPr>
      <w:r w:rsidRPr="008E0A21">
        <w:rPr>
          <w:rFonts w:ascii="Verdana" w:hAnsi="Verdana"/>
          <w:b/>
          <w:color w:val="231F20"/>
          <w:sz w:val="20"/>
          <w:lang w:val="en-US"/>
        </w:rPr>
        <w:t>einer sorgfältigen Pflege des</w:t>
      </w:r>
    </w:p>
    <w:p w:rsidR="00B05971" w:rsidRPr="008E0A21" w:rsidRDefault="008E0A21">
      <w:pPr>
        <w:spacing w:after="0" w:line="240" w:lineRule="exact"/>
        <w:ind w:left="113" w:right="-20"/>
        <w:rPr>
          <w:rFonts w:ascii="Verdana" w:eastAsia="Verdana" w:hAnsi="Verdana" w:cs="Verdana"/>
          <w:sz w:val="20"/>
          <w:szCs w:val="20"/>
          <w:lang w:val="en-US"/>
        </w:rPr>
      </w:pPr>
      <w:r w:rsidRPr="008E0A21">
        <w:rPr>
          <w:rFonts w:ascii="Verdana" w:hAnsi="Verdana"/>
          <w:b/>
          <w:color w:val="231F20"/>
          <w:position w:val="-1"/>
          <w:sz w:val="20"/>
          <w:lang w:val="en-US"/>
        </w:rPr>
        <w:t>Gerätes ab.</w:t>
      </w:r>
    </w:p>
    <w:p w:rsidR="00B05971" w:rsidRPr="008E0A21" w:rsidRDefault="008E0A21">
      <w:pPr>
        <w:spacing w:after="0" w:line="240" w:lineRule="exact"/>
        <w:ind w:left="113" w:right="-20"/>
        <w:rPr>
          <w:rFonts w:ascii="Verdana" w:eastAsia="Verdana" w:hAnsi="Verdana" w:cs="Verdana"/>
          <w:sz w:val="20"/>
          <w:szCs w:val="20"/>
          <w:lang w:val="en-US"/>
        </w:rPr>
      </w:pPr>
      <w:r w:rsidRPr="008E0A21">
        <w:rPr>
          <w:rFonts w:ascii="Verdana" w:hAnsi="Verdana"/>
          <w:b/>
          <w:color w:val="231F20"/>
          <w:position w:val="-1"/>
          <w:sz w:val="20"/>
          <w:u w:val="thick" w:color="231F20"/>
          <w:lang w:val="en-US"/>
        </w:rPr>
        <w:t>Es  wird  dringend  empfoh-</w:t>
      </w:r>
    </w:p>
    <w:p w:rsidR="00B05971" w:rsidRPr="008E0A21" w:rsidRDefault="008E0A21">
      <w:pPr>
        <w:spacing w:after="0" w:line="240" w:lineRule="exact"/>
        <w:ind w:left="113" w:right="-20"/>
        <w:rPr>
          <w:rFonts w:ascii="Verdana" w:eastAsia="Verdana" w:hAnsi="Verdana" w:cs="Verdana"/>
          <w:sz w:val="20"/>
          <w:szCs w:val="20"/>
          <w:lang w:val="en-US"/>
        </w:rPr>
      </w:pPr>
      <w:r w:rsidRPr="008E0A21">
        <w:rPr>
          <w:rFonts w:ascii="Verdana" w:hAnsi="Verdana"/>
          <w:b/>
          <w:color w:val="231F20"/>
          <w:position w:val="-1"/>
          <w:sz w:val="20"/>
          <w:u w:val="thick" w:color="231F20"/>
          <w:lang w:val="en-US"/>
        </w:rPr>
        <w:t>len, die Verpackungsma-</w:t>
      </w:r>
    </w:p>
    <w:p w:rsidR="00B05971" w:rsidRPr="008E0A21" w:rsidRDefault="008E0A21">
      <w:pPr>
        <w:tabs>
          <w:tab w:val="left" w:pos="3280"/>
        </w:tabs>
        <w:spacing w:before="6" w:after="0" w:line="240" w:lineRule="exact"/>
        <w:ind w:left="113" w:right="-36"/>
        <w:rPr>
          <w:rFonts w:ascii="Verdana" w:eastAsia="Verdana" w:hAnsi="Verdana" w:cs="Verdana"/>
          <w:sz w:val="20"/>
          <w:szCs w:val="20"/>
          <w:lang w:val="en-US"/>
        </w:rPr>
      </w:pPr>
      <w:r w:rsidRPr="008E0A21">
        <w:rPr>
          <w:rFonts w:ascii="Verdana" w:hAnsi="Verdana"/>
          <w:b/>
          <w:color w:val="231F20"/>
          <w:sz w:val="20"/>
          <w:u w:val="thick" w:color="231F20"/>
          <w:lang w:val="en-US"/>
        </w:rPr>
        <w:t xml:space="preserve">schine  regelmässig  unter </w:t>
      </w:r>
      <w:r w:rsidRPr="008E0A21">
        <w:rPr>
          <w:lang w:val="en-US"/>
        </w:rPr>
        <w:tab/>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Verwendung eines feuchten</w:t>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Tuchs zu reinigen.</w:t>
      </w:r>
    </w:p>
    <w:p w:rsidR="00B05971" w:rsidRPr="008E0A21" w:rsidRDefault="00B05971">
      <w:pPr>
        <w:spacing w:after="0" w:line="240" w:lineRule="exact"/>
        <w:rPr>
          <w:sz w:val="24"/>
          <w:szCs w:val="24"/>
          <w:lang w:val="en-US"/>
        </w:rPr>
      </w:pPr>
    </w:p>
    <w:p w:rsidR="00B05971" w:rsidRPr="008E0A21" w:rsidRDefault="009C354D">
      <w:pPr>
        <w:spacing w:after="0" w:line="240" w:lineRule="exact"/>
        <w:ind w:right="-56"/>
        <w:jc w:val="both"/>
        <w:rPr>
          <w:rFonts w:ascii="Verdana" w:eastAsia="Verdana" w:hAnsi="Verdana" w:cs="Verdana"/>
          <w:sz w:val="20"/>
          <w:szCs w:val="20"/>
          <w:lang w:val="en-US"/>
        </w:rPr>
      </w:pPr>
      <w:r>
        <w:pict>
          <v:group id="_x0000_s1404" style="position:absolute;left:0;text-align:left;margin-left:222.05pt;margin-top:79.9pt;width:165.35pt;height:80.2pt;z-index:-8005;mso-position-horizontal-relative:page" coordorigin="4441,1598" coordsize="3307,1604">
            <v:shape id="_x0000_s1407" type="#_x0000_t75" style="position:absolute;left:4549;top:1706;width:516;height:516">
              <v:imagedata r:id="rId419" o:title=""/>
            </v:shape>
            <v:group id="_x0000_s1405" style="position:absolute;left:4446;top:1603;width:3297;height:1594" coordorigin="4446,1603" coordsize="3297,1594">
              <v:shape id="_x0000_s1406" style="position:absolute;left:4446;top:1603;width:3297;height:1594" coordorigin="4446,1603" coordsize="3297,1594" path="m4536,1603r-60,3l4447,1678r-1,1429l4447,3143r43,53l7653,3197r37,-1l7743,3153r,-1460l7743,1657r-43,-53l4536,1603xe" filled="f" strokecolor="#231f20" strokeweight=".5pt">
                <v:path arrowok="t"/>
              </v:shape>
            </v:group>
            <w10:wrap anchorx="page"/>
          </v:group>
        </w:pict>
      </w:r>
      <w:r w:rsidR="008E0A21" w:rsidRPr="008E0A21">
        <w:rPr>
          <w:rFonts w:ascii="Verdana" w:hAnsi="Verdana"/>
          <w:color w:val="231F20"/>
          <w:sz w:val="20"/>
          <w:lang w:val="en-US"/>
        </w:rPr>
        <w:t xml:space="preserve">Wir  empfehlen, vor Gebrauch des  Gerätes die Schweissleiste zu kontrollieren und eventuelle Rückstände </w:t>
      </w:r>
      <w:r w:rsidR="008E0A21" w:rsidRPr="008E0A21">
        <w:rPr>
          <w:rFonts w:ascii="Verdana" w:hAnsi="Verdana"/>
          <w:b/>
          <w:color w:val="231F20"/>
          <w:sz w:val="20"/>
          <w:lang w:val="en-US"/>
        </w:rPr>
        <w:t xml:space="preserve">(A) </w:t>
      </w:r>
      <w:r w:rsidR="008E0A21" w:rsidRPr="008E0A21">
        <w:rPr>
          <w:rFonts w:ascii="Verdana" w:hAnsi="Verdana"/>
          <w:color w:val="231F20"/>
          <w:sz w:val="20"/>
          <w:lang w:val="en-US"/>
        </w:rPr>
        <w:t>mit einem feuch- ten Tuch zu beseitigen.</w:t>
      </w:r>
    </w:p>
    <w:p w:rsidR="00B05971" w:rsidRPr="008E0A21" w:rsidRDefault="00B05971">
      <w:pPr>
        <w:spacing w:after="0" w:line="200" w:lineRule="exact"/>
        <w:rPr>
          <w:sz w:val="20"/>
          <w:szCs w:val="20"/>
          <w:lang w:val="en-US"/>
        </w:rPr>
      </w:pPr>
    </w:p>
    <w:p w:rsidR="00B05971" w:rsidRPr="008E0A21" w:rsidRDefault="00B05971">
      <w:pPr>
        <w:spacing w:before="20" w:after="0" w:line="260" w:lineRule="exact"/>
        <w:rPr>
          <w:sz w:val="26"/>
          <w:szCs w:val="26"/>
          <w:lang w:val="en-US"/>
        </w:rPr>
      </w:pPr>
    </w:p>
    <w:p w:rsidR="00B05971" w:rsidRPr="008E0A21" w:rsidRDefault="008E0A21">
      <w:pPr>
        <w:spacing w:after="0" w:line="240" w:lineRule="exact"/>
        <w:ind w:left="681" w:right="39"/>
        <w:jc w:val="both"/>
        <w:rPr>
          <w:rFonts w:ascii="Verdana" w:eastAsia="Verdana" w:hAnsi="Verdana" w:cs="Verdana"/>
          <w:sz w:val="20"/>
          <w:szCs w:val="20"/>
          <w:lang w:val="en-US"/>
        </w:rPr>
      </w:pPr>
      <w:r w:rsidRPr="008E0A21">
        <w:rPr>
          <w:rFonts w:ascii="Verdana" w:hAnsi="Verdana"/>
          <w:b/>
          <w:color w:val="231F20"/>
          <w:sz w:val="20"/>
          <w:lang w:val="en-US"/>
        </w:rPr>
        <w:t>Die Oberfläche der Schweissleiste ist empfindlich  und  kann</w:t>
      </w:r>
    </w:p>
    <w:p w:rsidR="00B05971" w:rsidRPr="008E0A21" w:rsidRDefault="009C354D">
      <w:pPr>
        <w:spacing w:after="0" w:line="240" w:lineRule="exact"/>
        <w:ind w:left="113" w:right="67"/>
        <w:jc w:val="both"/>
        <w:rPr>
          <w:rFonts w:ascii="Verdana" w:eastAsia="Verdana" w:hAnsi="Verdana" w:cs="Verdana"/>
          <w:sz w:val="20"/>
          <w:szCs w:val="20"/>
          <w:lang w:val="en-US"/>
        </w:rPr>
      </w:pPr>
      <w:r>
        <w:pict>
          <v:group id="_x0000_s1400" style="position:absolute;left:0;text-align:left;margin-left:222.05pt;margin-top:70.85pt;width:165.35pt;height:79.4pt;z-index:-8004;mso-position-horizontal-relative:page" coordorigin="4441,1417" coordsize="3307,1588">
            <v:group id="_x0000_s1401" style="position:absolute;left:4446;top:1422;width:3297;height:1578" coordorigin="4446,1422" coordsize="3297,1578">
              <v:shape id="_x0000_s1403" style="position:absolute;left:4446;top:1422;width:3297;height:1578" coordorigin="4446,1422" coordsize="3297,1578" path="m4536,1422r-60,3l4447,1498r-1,1412l4447,2947r43,53l7653,3000r37,l7743,2957r,-1445l7743,1476r-43,-53l4536,1422xe" filled="f" strokecolor="#231f20" strokeweight=".5pt">
                <v:path arrowok="t"/>
              </v:shape>
              <v:shape id="_x0000_s1402" type="#_x0000_t75" style="position:absolute;left:4530;top:1487;width:574;height:598">
                <v:imagedata r:id="rId420" o:title=""/>
              </v:shape>
            </v:group>
            <w10:wrap anchorx="page"/>
          </v:group>
        </w:pict>
      </w:r>
      <w:r w:rsidR="008E0A21" w:rsidRPr="008E0A21">
        <w:rPr>
          <w:rFonts w:ascii="Verdana" w:hAnsi="Verdana"/>
          <w:b/>
          <w:color w:val="231F20"/>
          <w:sz w:val="20"/>
          <w:lang w:val="en-US"/>
        </w:rPr>
        <w:t>bei Gebrauch von nicht ge- eigneten Reinigungsmitteln beschädigt werden.</w:t>
      </w:r>
    </w:p>
    <w:p w:rsidR="00B05971" w:rsidRPr="008E0A21" w:rsidRDefault="00B05971">
      <w:pPr>
        <w:spacing w:before="3" w:after="0" w:line="160" w:lineRule="exact"/>
        <w:rPr>
          <w:sz w:val="16"/>
          <w:szCs w:val="16"/>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40" w:lineRule="exact"/>
        <w:ind w:left="77" w:right="90" w:firstLine="576"/>
        <w:jc w:val="right"/>
        <w:rPr>
          <w:rFonts w:ascii="Verdana" w:eastAsia="Verdana" w:hAnsi="Verdana" w:cs="Verdana"/>
          <w:sz w:val="20"/>
          <w:szCs w:val="20"/>
          <w:lang w:val="en-US"/>
        </w:rPr>
      </w:pPr>
      <w:r w:rsidRPr="008E0A21">
        <w:rPr>
          <w:rFonts w:ascii="Verdana" w:hAnsi="Verdana"/>
          <w:b/>
          <w:color w:val="231F20"/>
          <w:sz w:val="20"/>
          <w:lang w:val="en-US"/>
        </w:rPr>
        <w:t xml:space="preserve">ACHTUNG!  Keine Rei- nigungsarbeiten  </w:t>
      </w:r>
      <w:r w:rsidRPr="008E0A21">
        <w:rPr>
          <w:rFonts w:ascii="Verdana" w:hAnsi="Verdana"/>
          <w:b/>
          <w:color w:val="231F20"/>
          <w:sz w:val="20"/>
          <w:u w:val="thick" w:color="231F20"/>
          <w:lang w:val="en-US"/>
        </w:rPr>
        <w:t>bei</w:t>
      </w:r>
      <w:r w:rsidRPr="008E0A21">
        <w:rPr>
          <w:rFonts w:ascii="Verdana" w:hAnsi="Verdana"/>
          <w:b/>
          <w:color w:val="231F20"/>
          <w:sz w:val="20"/>
          <w:lang w:val="en-US"/>
        </w:rPr>
        <w:t xml:space="preserve"> </w:t>
      </w:r>
      <w:r w:rsidRPr="008E0A21">
        <w:rPr>
          <w:rFonts w:ascii="Verdana" w:hAnsi="Verdana"/>
          <w:b/>
          <w:color w:val="231F20"/>
          <w:sz w:val="20"/>
          <w:u w:val="thick" w:color="231F20"/>
          <w:lang w:val="en-US"/>
        </w:rPr>
        <w:t>heißer Schweißleiste</w:t>
      </w:r>
      <w:r w:rsidRPr="008E0A21">
        <w:rPr>
          <w:rFonts w:ascii="Verdana" w:hAnsi="Verdana"/>
          <w:b/>
          <w:color w:val="231F20"/>
          <w:sz w:val="20"/>
          <w:lang w:val="en-US"/>
        </w:rPr>
        <w:t xml:space="preserve"> beginnen, da in diesem Fall Verbrennungsgefahr  be-</w:t>
      </w:r>
    </w:p>
    <w:p w:rsidR="00B05971" w:rsidRPr="008E0A21" w:rsidRDefault="008E0A21">
      <w:pPr>
        <w:spacing w:after="0" w:line="234" w:lineRule="exact"/>
        <w:ind w:left="113" w:right="-20"/>
        <w:rPr>
          <w:rFonts w:ascii="Verdana" w:eastAsia="Verdana" w:hAnsi="Verdana" w:cs="Verdana"/>
          <w:sz w:val="20"/>
          <w:szCs w:val="20"/>
          <w:lang w:val="en-US"/>
        </w:rPr>
      </w:pPr>
      <w:r w:rsidRPr="008E0A21">
        <w:rPr>
          <w:rFonts w:ascii="Verdana" w:hAnsi="Verdana"/>
          <w:b/>
          <w:color w:val="231F20"/>
          <w:sz w:val="20"/>
          <w:lang w:val="en-US"/>
        </w:rPr>
        <w:t>steht.</w:t>
      </w:r>
    </w:p>
    <w:p w:rsidR="00B05971" w:rsidRPr="008E0A21" w:rsidRDefault="00B05971">
      <w:pPr>
        <w:spacing w:before="6" w:after="0" w:line="130" w:lineRule="exact"/>
        <w:rPr>
          <w:sz w:val="13"/>
          <w:szCs w:val="13"/>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B05971">
      <w:pPr>
        <w:spacing w:after="0" w:line="200" w:lineRule="exact"/>
        <w:rPr>
          <w:sz w:val="20"/>
          <w:szCs w:val="20"/>
          <w:lang w:val="en-US"/>
        </w:rPr>
      </w:pPr>
    </w:p>
    <w:p w:rsidR="00B05971" w:rsidRPr="008E0A21" w:rsidRDefault="008E0A21">
      <w:pPr>
        <w:spacing w:after="0" w:line="288" w:lineRule="exact"/>
        <w:ind w:right="1375"/>
        <w:rPr>
          <w:rFonts w:ascii="Verdana" w:eastAsia="Verdana" w:hAnsi="Verdana" w:cs="Verdana"/>
          <w:sz w:val="24"/>
          <w:szCs w:val="24"/>
          <w:lang w:val="en-US"/>
        </w:rPr>
      </w:pPr>
      <w:r w:rsidRPr="008E0A21">
        <w:rPr>
          <w:rFonts w:ascii="Verdana" w:hAnsi="Verdana"/>
          <w:b/>
          <w:color w:val="231F20"/>
          <w:sz w:val="24"/>
          <w:lang w:val="en-US"/>
        </w:rPr>
        <w:t>SEITENS DES HERSTELLERS</w:t>
      </w:r>
    </w:p>
    <w:p w:rsidR="00B05971" w:rsidRPr="008E0A21" w:rsidRDefault="00B05971">
      <w:pPr>
        <w:spacing w:before="4" w:after="0" w:line="260" w:lineRule="exact"/>
        <w:rPr>
          <w:sz w:val="26"/>
          <w:szCs w:val="26"/>
          <w:lang w:val="en-US"/>
        </w:rPr>
      </w:pPr>
    </w:p>
    <w:p w:rsidR="00B05971" w:rsidRPr="008E0A21" w:rsidRDefault="008E0A21">
      <w:pPr>
        <w:spacing w:after="0" w:line="240" w:lineRule="exact"/>
        <w:ind w:right="-47"/>
        <w:jc w:val="both"/>
        <w:rPr>
          <w:rFonts w:ascii="Verdana" w:eastAsia="Verdana" w:hAnsi="Verdana" w:cs="Verdana"/>
          <w:sz w:val="20"/>
          <w:szCs w:val="20"/>
          <w:lang w:val="en-US"/>
        </w:rPr>
      </w:pPr>
      <w:r w:rsidRPr="008E0A21">
        <w:rPr>
          <w:rFonts w:ascii="Verdana" w:hAnsi="Verdana"/>
          <w:color w:val="231F20"/>
          <w:sz w:val="20"/>
          <w:lang w:val="en-US"/>
        </w:rPr>
        <w:t>Wir danken Ihnen für das Vertrau- en, das Sie uns entgegenbringen.</w:t>
      </w:r>
    </w:p>
    <w:p w:rsidR="00B05971" w:rsidRPr="008E0A21" w:rsidRDefault="00B05971">
      <w:pPr>
        <w:spacing w:after="0" w:line="240" w:lineRule="exact"/>
        <w:rPr>
          <w:sz w:val="24"/>
          <w:szCs w:val="24"/>
          <w:lang w:val="en-US"/>
        </w:rPr>
      </w:pPr>
    </w:p>
    <w:p w:rsidR="00B05971" w:rsidRPr="008E0A21" w:rsidRDefault="008E0A21">
      <w:pPr>
        <w:spacing w:after="0" w:line="240" w:lineRule="exact"/>
        <w:ind w:right="-56"/>
        <w:jc w:val="both"/>
        <w:rPr>
          <w:rFonts w:ascii="Verdana" w:eastAsia="Verdana" w:hAnsi="Verdana" w:cs="Verdana"/>
          <w:sz w:val="20"/>
          <w:szCs w:val="20"/>
          <w:lang w:val="en-US"/>
        </w:rPr>
      </w:pPr>
      <w:r w:rsidRPr="008E0A21">
        <w:rPr>
          <w:rFonts w:ascii="Verdana" w:hAnsi="Verdana"/>
          <w:color w:val="231F20"/>
          <w:sz w:val="20"/>
          <w:lang w:val="en-US"/>
        </w:rPr>
        <w:t>Der Hersteller behält sich das Recht vor, jederzeit und ohne irgendwelche Vorankündigung technische und/oder ästhetische Abänderungen an seinen Produk- ten vorzunehmen.</w:t>
      </w:r>
    </w:p>
    <w:p w:rsidR="00B05971" w:rsidRPr="008E0A21" w:rsidRDefault="008E0A21">
      <w:pPr>
        <w:spacing w:before="4" w:after="0" w:line="160" w:lineRule="exact"/>
        <w:rPr>
          <w:sz w:val="16"/>
          <w:szCs w:val="16"/>
          <w:lang w:val="en-US"/>
        </w:rPr>
      </w:pPr>
      <w:r w:rsidRPr="008E0A21">
        <w:rPr>
          <w:lang w:val="en-US"/>
        </w:rPr>
        <w:br w:type="column"/>
      </w:r>
    </w:p>
    <w:p w:rsidR="00B05971" w:rsidRPr="008E0A21" w:rsidRDefault="009C354D">
      <w:pPr>
        <w:spacing w:after="0" w:line="288" w:lineRule="exact"/>
        <w:ind w:right="631"/>
        <w:rPr>
          <w:rFonts w:ascii="Verdana" w:eastAsia="Verdana" w:hAnsi="Verdana" w:cs="Verdana"/>
          <w:sz w:val="24"/>
          <w:szCs w:val="24"/>
          <w:lang w:val="es-ES_tradnl"/>
        </w:rPr>
      </w:pPr>
      <w:r>
        <w:pict>
          <v:group id="_x0000_s1396" style="position:absolute;margin-left:401.55pt;margin-top:35.65pt;width:165.35pt;height:130.4pt;z-index:-8002;mso-position-horizontal-relative:page" coordorigin="8031,713" coordsize="3307,2608">
            <v:group id="_x0000_s1397" style="position:absolute;left:8036;top:718;width:3297;height:2598" coordorigin="8036,718" coordsize="3297,2598">
              <v:shape id="_x0000_s1399" style="position:absolute;left:8036;top:718;width:3297;height:2598" coordorigin="8036,718" coordsize="3297,2598" path="m8126,718r-60,3l8037,793r-1,2433l8037,3262r43,53l11243,3316r37,l11333,3272r,-2464l11333,772r-43,-53l8126,718xe" filled="f" strokecolor="#231f20" strokeweight=".5pt">
                <v:path arrowok="t"/>
              </v:shape>
              <v:shape id="_x0000_s1398" type="#_x0000_t75" style="position:absolute;left:8121;top:786;width:574;height:598">
                <v:imagedata r:id="rId421" o:title=""/>
              </v:shape>
            </v:group>
            <w10:wrap anchorx="page"/>
          </v:group>
        </w:pict>
      </w:r>
      <w:r w:rsidR="008E0A21" w:rsidRPr="008E0A21">
        <w:rPr>
          <w:rFonts w:ascii="Verdana" w:hAnsi="Verdana"/>
          <w:b/>
          <w:color w:val="231F20"/>
          <w:sz w:val="24"/>
          <w:lang w:val="es-ES_tradnl"/>
        </w:rPr>
        <w:t>CUIDADOS DE LA MÁQUINA DE VACÍO</w:t>
      </w:r>
    </w:p>
    <w:p w:rsidR="00B05971" w:rsidRPr="008E0A21" w:rsidRDefault="00B05971">
      <w:pPr>
        <w:spacing w:before="17" w:after="0" w:line="200" w:lineRule="exact"/>
        <w:rPr>
          <w:sz w:val="20"/>
          <w:szCs w:val="20"/>
          <w:lang w:val="es-ES_tradnl"/>
        </w:rPr>
      </w:pPr>
    </w:p>
    <w:p w:rsidR="00B05971" w:rsidRPr="008E0A21" w:rsidRDefault="008E0A21">
      <w:pPr>
        <w:spacing w:after="0" w:line="240" w:lineRule="exact"/>
        <w:ind w:left="674" w:right="182"/>
        <w:jc w:val="both"/>
        <w:rPr>
          <w:rFonts w:ascii="Verdana" w:eastAsia="Verdana" w:hAnsi="Verdana" w:cs="Verdana"/>
          <w:sz w:val="20"/>
          <w:szCs w:val="20"/>
          <w:lang w:val="es-ES_tradnl"/>
        </w:rPr>
      </w:pPr>
      <w:r w:rsidRPr="008E0A21">
        <w:rPr>
          <w:rFonts w:ascii="Verdana" w:hAnsi="Verdana"/>
          <w:b/>
          <w:color w:val="231F20"/>
          <w:sz w:val="20"/>
          <w:lang w:val="es-ES_tradnl"/>
        </w:rPr>
        <w:t>Una  buena  calidad  de creación de vacío y se- llado de las bolsas, de-</w:t>
      </w:r>
    </w:p>
    <w:p w:rsidR="00B05971" w:rsidRPr="008E0A21" w:rsidRDefault="008E0A21">
      <w:pPr>
        <w:tabs>
          <w:tab w:val="left" w:pos="3280"/>
        </w:tabs>
        <w:spacing w:after="0" w:line="240" w:lineRule="exact"/>
        <w:ind w:left="113" w:right="80"/>
        <w:rPr>
          <w:rFonts w:ascii="Verdana" w:eastAsia="Verdana" w:hAnsi="Verdana" w:cs="Verdana"/>
          <w:sz w:val="20"/>
          <w:szCs w:val="20"/>
          <w:lang w:val="es-ES_tradnl"/>
        </w:rPr>
      </w:pPr>
      <w:r w:rsidRPr="008E0A21">
        <w:rPr>
          <w:rFonts w:ascii="Verdana" w:hAnsi="Verdana"/>
          <w:b/>
          <w:color w:val="231F20"/>
          <w:sz w:val="20"/>
          <w:lang w:val="es-ES_tradnl"/>
        </w:rPr>
        <w:t xml:space="preserve">pende de la buena limpieza de la áquina de vacío. </w:t>
      </w:r>
      <w:r w:rsidRPr="008E0A21">
        <w:rPr>
          <w:rFonts w:ascii="Verdana" w:hAnsi="Verdana"/>
          <w:b/>
          <w:color w:val="231F20"/>
          <w:sz w:val="20"/>
          <w:u w:val="thick" w:color="231F20"/>
          <w:lang w:val="es-ES_tradnl"/>
        </w:rPr>
        <w:t>Aconsejamos  limpiar pe-</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riodicamente  la  confeccio-</w:t>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 xml:space="preserve">nadora  utilizando  un  paño </w:t>
      </w:r>
      <w:r w:rsidRPr="008E0A21">
        <w:rPr>
          <w:lang w:val="es-ES_tradnl"/>
        </w:rPr>
        <w:tab/>
      </w:r>
      <w:r w:rsidRPr="008E0A21">
        <w:rPr>
          <w:rFonts w:ascii="Verdana" w:hAnsi="Verdana"/>
          <w:b/>
          <w:color w:val="231F20"/>
          <w:sz w:val="20"/>
          <w:lang w:val="es-ES_tradnl"/>
        </w:rPr>
        <w:t xml:space="preserve"> </w:t>
      </w:r>
      <w:r w:rsidRPr="008E0A21">
        <w:rPr>
          <w:rFonts w:ascii="Verdana" w:hAnsi="Verdana"/>
          <w:b/>
          <w:color w:val="231F20"/>
          <w:sz w:val="20"/>
          <w:u w:val="thick" w:color="231F20"/>
          <w:lang w:val="es-ES_tradnl"/>
        </w:rPr>
        <w:t>húmedo.</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9C354D">
      <w:pPr>
        <w:spacing w:after="0" w:line="240" w:lineRule="exact"/>
        <w:ind w:right="70"/>
        <w:jc w:val="both"/>
        <w:rPr>
          <w:rFonts w:ascii="Verdana" w:eastAsia="Verdana" w:hAnsi="Verdana" w:cs="Verdana"/>
          <w:sz w:val="20"/>
          <w:szCs w:val="20"/>
          <w:lang w:val="es-ES_tradnl"/>
        </w:rPr>
      </w:pPr>
      <w:r>
        <w:pict>
          <v:group id="_x0000_s1392" style="position:absolute;left:0;text-align:left;margin-left:401.55pt;margin-top:80.55pt;width:165.35pt;height:80.2pt;z-index:-8000;mso-position-horizontal-relative:page" coordorigin="8031,1611" coordsize="3307,1604">
            <v:shape id="_x0000_s1395" type="#_x0000_t75" style="position:absolute;left:8140;top:1719;width:516;height:516">
              <v:imagedata r:id="rId422" o:title=""/>
            </v:shape>
            <v:group id="_x0000_s1393" style="position:absolute;left:8036;top:1616;width:3297;height:1594" coordorigin="8036,1616" coordsize="3297,1594">
              <v:shape id="_x0000_s1394" style="position:absolute;left:8036;top:1616;width:3297;height:1594" coordorigin="8036,1616" coordsize="3297,1594" path="m8126,1616r-60,3l8037,1691r-1,1429l8037,3156r43,53l11243,3210r37,l11333,3166r,-1460l11333,1670r-43,-53l8126,1616xe" filled="f" strokecolor="#231f20" strokeweight=".5pt">
                <v:path arrowok="t"/>
              </v:shape>
            </v:group>
            <w10:wrap anchorx="page"/>
          </v:group>
        </w:pict>
      </w:r>
      <w:r w:rsidR="008E0A21" w:rsidRPr="008E0A21">
        <w:rPr>
          <w:rFonts w:ascii="Verdana" w:hAnsi="Verdana"/>
          <w:color w:val="231F20"/>
          <w:sz w:val="20"/>
          <w:lang w:val="es-ES_tradnl"/>
        </w:rPr>
        <w:t xml:space="preserve">Recomendamos encarecidamen- te, cada vez que decidan sellar las bolsas, controlar las condiciones de la barra selladora </w:t>
      </w:r>
      <w:r w:rsidR="008E0A21" w:rsidRPr="008E0A21">
        <w:rPr>
          <w:rFonts w:ascii="Verdana" w:hAnsi="Verdana"/>
          <w:b/>
          <w:color w:val="231F20"/>
          <w:sz w:val="20"/>
          <w:lang w:val="es-ES_tradnl"/>
        </w:rPr>
        <w:t xml:space="preserve">(A) </w:t>
      </w:r>
      <w:r w:rsidR="008E0A21" w:rsidRPr="008E0A21">
        <w:rPr>
          <w:rFonts w:ascii="Verdana" w:hAnsi="Verdana"/>
          <w:color w:val="231F20"/>
          <w:sz w:val="20"/>
          <w:lang w:val="es-ES_tradnl"/>
        </w:rPr>
        <w:t>y si no estuviese bien limpia, utilizar un paño húmedo para limpiarla.</w:t>
      </w:r>
    </w:p>
    <w:p w:rsidR="00B05971" w:rsidRPr="008E0A21" w:rsidRDefault="00B05971">
      <w:pPr>
        <w:spacing w:before="20" w:after="0" w:line="220" w:lineRule="exact"/>
        <w:rPr>
          <w:lang w:val="es-ES_tradnl"/>
        </w:rPr>
      </w:pPr>
    </w:p>
    <w:p w:rsidR="00B05971" w:rsidRPr="008E0A21" w:rsidRDefault="008E0A21">
      <w:pPr>
        <w:spacing w:after="0" w:line="240" w:lineRule="exact"/>
        <w:ind w:left="76" w:right="214" w:firstLine="568"/>
        <w:jc w:val="right"/>
        <w:rPr>
          <w:rFonts w:ascii="Verdana" w:eastAsia="Verdana" w:hAnsi="Verdana" w:cs="Verdana"/>
          <w:sz w:val="20"/>
          <w:szCs w:val="20"/>
          <w:lang w:val="es-ES_tradnl"/>
        </w:rPr>
      </w:pPr>
      <w:r w:rsidRPr="008E0A21">
        <w:rPr>
          <w:rFonts w:ascii="Verdana" w:hAnsi="Verdana"/>
          <w:b/>
          <w:color w:val="231F20"/>
          <w:sz w:val="20"/>
          <w:lang w:val="es-ES_tradnl"/>
        </w:rPr>
        <w:t>La superficie de la ba- rra  selladora  es  muy delicada  y puede  da- ñarse al utilizar materiales de limpieza diferentes de los</w:t>
      </w:r>
    </w:p>
    <w:p w:rsidR="00B05971" w:rsidRPr="008E0A21" w:rsidRDefault="009C354D">
      <w:pPr>
        <w:spacing w:after="0" w:line="234" w:lineRule="exact"/>
        <w:ind w:left="113" w:right="-20"/>
        <w:rPr>
          <w:rFonts w:ascii="Verdana" w:eastAsia="Verdana" w:hAnsi="Verdana" w:cs="Verdana"/>
          <w:sz w:val="20"/>
          <w:szCs w:val="20"/>
          <w:lang w:val="es-ES_tradnl"/>
        </w:rPr>
      </w:pPr>
      <w:r>
        <w:pict>
          <v:group id="_x0000_s1388" style="position:absolute;left:0;text-align:left;margin-left:401.55pt;margin-top:47.8pt;width:165.35pt;height:79.4pt;z-index:-7999;mso-position-horizontal-relative:page" coordorigin="8031,956" coordsize="3307,1588">
            <v:group id="_x0000_s1389" style="position:absolute;left:8036;top:961;width:3297;height:1578" coordorigin="8036,961" coordsize="3297,1578">
              <v:shape id="_x0000_s1391" style="position:absolute;left:8036;top:961;width:3297;height:1578" coordorigin="8036,961" coordsize="3297,1578" path="m8126,961r-60,3l8037,1036r-1,1413l8037,2485r43,53l11243,2539r37,-1l11333,2495r,-1444l11333,1015r-43,-53l8126,961xe" filled="f" strokecolor="#231f20" strokeweight=".5pt">
                <v:path arrowok="t"/>
              </v:shape>
              <v:shape id="_x0000_s1390" type="#_x0000_t75" style="position:absolute;left:8120;top:1026;width:574;height:598">
                <v:imagedata r:id="rId423" o:title=""/>
              </v:shape>
            </v:group>
            <w10:wrap anchorx="page"/>
          </v:group>
        </w:pict>
      </w:r>
      <w:r w:rsidR="008E0A21" w:rsidRPr="008E0A21">
        <w:rPr>
          <w:rFonts w:ascii="Verdana" w:hAnsi="Verdana"/>
          <w:b/>
          <w:color w:val="231F20"/>
          <w:sz w:val="20"/>
          <w:lang w:val="es-ES_tradnl"/>
        </w:rPr>
        <w:t>aquí indicados.</w:t>
      </w:r>
    </w:p>
    <w:p w:rsidR="00B05971" w:rsidRPr="008E0A21" w:rsidRDefault="00B05971">
      <w:pPr>
        <w:spacing w:before="9" w:after="0" w:line="160" w:lineRule="exact"/>
        <w:rPr>
          <w:sz w:val="16"/>
          <w:szCs w:val="16"/>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76" w:right="215" w:firstLine="576"/>
        <w:jc w:val="right"/>
        <w:rPr>
          <w:rFonts w:ascii="Verdana" w:eastAsia="Verdana" w:hAnsi="Verdana" w:cs="Verdana"/>
          <w:sz w:val="20"/>
          <w:szCs w:val="20"/>
          <w:lang w:val="es-ES_tradnl"/>
        </w:rPr>
      </w:pPr>
      <w:r w:rsidRPr="008E0A21">
        <w:rPr>
          <w:rFonts w:ascii="Verdana" w:hAnsi="Verdana"/>
          <w:b/>
          <w:color w:val="231F20"/>
          <w:sz w:val="20"/>
          <w:lang w:val="es-ES_tradnl"/>
        </w:rPr>
        <w:t>PRECAUCIÓN!  No co- mience las labores de limpieza si la barra de sellado  está  aún  caliente; en este caso, hay peligro de</w:t>
      </w:r>
    </w:p>
    <w:p w:rsidR="00B05971" w:rsidRPr="008E0A21" w:rsidRDefault="008E0A21">
      <w:pPr>
        <w:spacing w:after="0" w:line="234" w:lineRule="exact"/>
        <w:ind w:left="113" w:right="-20"/>
        <w:rPr>
          <w:rFonts w:ascii="Verdana" w:eastAsia="Verdana" w:hAnsi="Verdana" w:cs="Verdana"/>
          <w:sz w:val="20"/>
          <w:szCs w:val="20"/>
          <w:lang w:val="es-ES_tradnl"/>
        </w:rPr>
      </w:pPr>
      <w:r w:rsidRPr="008E0A21">
        <w:rPr>
          <w:rFonts w:ascii="Verdana" w:hAnsi="Verdana"/>
          <w:b/>
          <w:color w:val="231F20"/>
          <w:sz w:val="20"/>
          <w:lang w:val="es-ES_tradnl"/>
        </w:rPr>
        <w:t>quemaduras.</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8" w:after="0" w:line="220" w:lineRule="exact"/>
        <w:rPr>
          <w:lang w:val="es-ES_tradnl"/>
        </w:rPr>
      </w:pPr>
    </w:p>
    <w:p w:rsidR="00B05971" w:rsidRPr="008E0A21" w:rsidRDefault="008E0A21">
      <w:pPr>
        <w:spacing w:after="0" w:line="240" w:lineRule="auto"/>
        <w:ind w:right="1045"/>
        <w:jc w:val="both"/>
        <w:rPr>
          <w:rFonts w:ascii="Verdana" w:eastAsia="Verdana" w:hAnsi="Verdana" w:cs="Verdana"/>
          <w:sz w:val="24"/>
          <w:szCs w:val="24"/>
          <w:lang w:val="es-ES_tradnl"/>
        </w:rPr>
      </w:pPr>
      <w:r w:rsidRPr="008E0A21">
        <w:rPr>
          <w:rFonts w:ascii="Verdana" w:hAnsi="Verdana"/>
          <w:b/>
          <w:color w:val="231F20"/>
          <w:sz w:val="24"/>
          <w:lang w:val="es-ES_tradnl"/>
        </w:rPr>
        <w:t>DEL FABRICANTE</w:t>
      </w:r>
    </w:p>
    <w:p w:rsidR="00B05971" w:rsidRPr="008E0A21" w:rsidRDefault="00B05971">
      <w:pPr>
        <w:spacing w:before="2" w:after="0" w:line="260" w:lineRule="exact"/>
        <w:rPr>
          <w:sz w:val="26"/>
          <w:szCs w:val="26"/>
          <w:lang w:val="es-ES_tradnl"/>
        </w:rPr>
      </w:pPr>
    </w:p>
    <w:p w:rsidR="00B05971" w:rsidRPr="008E0A21" w:rsidRDefault="008E0A21">
      <w:pPr>
        <w:spacing w:after="0" w:line="240" w:lineRule="auto"/>
        <w:ind w:right="70"/>
        <w:jc w:val="both"/>
        <w:rPr>
          <w:rFonts w:ascii="Verdana" w:eastAsia="Verdana" w:hAnsi="Verdana" w:cs="Verdana"/>
          <w:sz w:val="20"/>
          <w:szCs w:val="20"/>
          <w:lang w:val="es-ES_tradnl"/>
        </w:rPr>
      </w:pPr>
      <w:r w:rsidRPr="008E0A21">
        <w:rPr>
          <w:rFonts w:ascii="Verdana" w:hAnsi="Verdana"/>
          <w:color w:val="231F20"/>
          <w:sz w:val="20"/>
          <w:lang w:val="es-ES_tradnl"/>
        </w:rPr>
        <w:t>Le damos las gracias por confiar</w:t>
      </w:r>
    </w:p>
    <w:p w:rsidR="00B05971" w:rsidRPr="008E0A21" w:rsidRDefault="008E0A21">
      <w:pPr>
        <w:spacing w:after="0" w:line="240" w:lineRule="exact"/>
        <w:ind w:right="2132"/>
        <w:jc w:val="both"/>
        <w:rPr>
          <w:rFonts w:ascii="Verdana" w:eastAsia="Verdana" w:hAnsi="Verdana" w:cs="Verdana"/>
          <w:sz w:val="20"/>
          <w:szCs w:val="20"/>
          <w:lang w:val="es-ES_tradnl"/>
        </w:rPr>
      </w:pPr>
      <w:r w:rsidRPr="008E0A21">
        <w:rPr>
          <w:rFonts w:ascii="Verdana" w:hAnsi="Verdana"/>
          <w:color w:val="231F20"/>
          <w:position w:val="-1"/>
          <w:sz w:val="20"/>
          <w:lang w:val="es-ES_tradnl"/>
        </w:rPr>
        <w:t>en nosotros.</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right="69"/>
        <w:jc w:val="both"/>
        <w:rPr>
          <w:rFonts w:ascii="Verdana" w:eastAsia="Verdana" w:hAnsi="Verdana" w:cs="Verdana"/>
          <w:sz w:val="20"/>
          <w:szCs w:val="20"/>
          <w:lang w:val="es-ES_tradnl"/>
        </w:rPr>
      </w:pPr>
      <w:r w:rsidRPr="008E0A21">
        <w:rPr>
          <w:rFonts w:ascii="Verdana" w:hAnsi="Verdana"/>
          <w:color w:val="231F20"/>
          <w:sz w:val="20"/>
          <w:lang w:val="es-ES_tradnl"/>
        </w:rPr>
        <w:t>El fabricante se reserva el derecho de aportar modificaciones técni- cas y/o estéticas a sus productos, en cualquier momento y sin previo aviso.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5" w:space="277"/>
            <w:col w:w="3318" w:space="272"/>
            <w:col w:w="3448"/>
          </w:cols>
        </w:sectPr>
      </w:pPr>
    </w:p>
    <w:p w:rsidR="00B05971" w:rsidRDefault="009C354D">
      <w:pPr>
        <w:tabs>
          <w:tab w:val="left" w:pos="5540"/>
        </w:tabs>
        <w:spacing w:before="97" w:after="0" w:line="240" w:lineRule="auto"/>
        <w:ind w:left="198" w:right="-20"/>
        <w:rPr>
          <w:rFonts w:ascii="Verdana" w:eastAsia="Verdana" w:hAnsi="Verdana" w:cs="Verdana"/>
          <w:sz w:val="24"/>
          <w:szCs w:val="24"/>
        </w:rPr>
      </w:pPr>
      <w:r>
        <w:lastRenderedPageBreak/>
        <w:pict>
          <v:group id="_x0000_s1330" style="position:absolute;left:0;text-align:left;margin-left:28.2pt;margin-top:4.6pt;width:255.4pt;height:17.75pt;z-index:-7996;mso-position-horizontal-relative:page" coordorigin="565,92" coordsize="5108,355">
            <v:group id="_x0000_s1335" style="position:absolute;left:577;top:102;width:461;height:301" coordorigin="577,102" coordsize="461,301">
              <v:shape id="_x0000_s1336"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333" style="position:absolute;left:577;top:102;width:461;height:301" coordorigin="577,102" coordsize="461,301">
              <v:shape id="_x0000_s1334"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331" style="position:absolute;left:567;top:445;width:5103;height:2" coordorigin="567,445" coordsize="5103,2">
              <v:shape id="_x0000_s1332" style="position:absolute;left:567;top:445;width:5103;height:2" coordorigin="567,445" coordsize="5103,0" path="m567,445r5103,e" filled="f" strokecolor="#231f20" strokeweight=".25pt">
                <v:path arrowok="t"/>
              </v:shape>
            </v:group>
            <w10:wrap anchorx="page"/>
          </v:group>
        </w:pict>
      </w:r>
      <w:r>
        <w:pict>
          <v:group id="_x0000_s1323" style="position:absolute;left:0;text-align:left;margin-left:297.5pt;margin-top:4.6pt;width:255.4pt;height:17.75pt;z-index:-7995;mso-position-horizontal-relative:page" coordorigin="5950,92" coordsize="5108,355">
            <v:group id="_x0000_s1328" style="position:absolute;left:5963;top:102;width:461;height:301" coordorigin="5963,102" coordsize="461,301">
              <v:shape id="_x0000_s1329"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326" style="position:absolute;left:5963;top:102;width:461;height:301" coordorigin="5963,102" coordsize="461,301">
              <v:shape id="_x0000_s1327"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324" style="position:absolute;left:5953;top:445;width:5103;height:2" coordorigin="5953,445" coordsize="5103,2">
              <v:shape id="_x0000_s1325" style="position:absolute;left:5953;top:445;width:5103;height:2" coordorigin="5953,445" coordsize="5103,0" path="m5953,445r5103,e" filled="f" strokecolor="#231f20" strokeweight=".25pt">
                <v:path arrowok="t"/>
              </v:shape>
            </v:group>
            <w10:wrap anchorx="page"/>
          </v:group>
        </w:pict>
      </w:r>
      <w:r w:rsidR="008E0A21">
        <w:rPr>
          <w:rFonts w:ascii="Verdana" w:hAnsi="Verdana"/>
          <w:b/>
          <w:color w:val="FFFFFF"/>
          <w:sz w:val="24"/>
        </w:rPr>
        <w:t>IT</w:t>
      </w:r>
      <w:r w:rsidR="008E0A21">
        <w:tab/>
      </w:r>
      <w:r w:rsidR="008E0A21">
        <w:rPr>
          <w:rFonts w:ascii="Verdana" w:hAnsi="Verdana"/>
          <w:b/>
          <w:color w:val="FFFFFF"/>
          <w:sz w:val="24"/>
        </w:rPr>
        <w:t>EN</w:t>
      </w:r>
    </w:p>
    <w:p w:rsidR="00B05971" w:rsidRDefault="00B05971">
      <w:pPr>
        <w:spacing w:before="4" w:after="0" w:line="140" w:lineRule="exact"/>
        <w:rPr>
          <w:sz w:val="14"/>
          <w:szCs w:val="14"/>
        </w:rPr>
      </w:pPr>
    </w:p>
    <w:p w:rsidR="00B05971" w:rsidRDefault="008E0A21">
      <w:pPr>
        <w:tabs>
          <w:tab w:val="left" w:pos="5480"/>
        </w:tabs>
        <w:spacing w:after="0" w:line="283" w:lineRule="exact"/>
        <w:ind w:left="107" w:right="-20"/>
        <w:rPr>
          <w:rFonts w:ascii="Verdana" w:eastAsia="Verdana" w:hAnsi="Verdana" w:cs="Verdana"/>
          <w:sz w:val="24"/>
          <w:szCs w:val="24"/>
        </w:rPr>
      </w:pPr>
      <w:r>
        <w:rPr>
          <w:rFonts w:ascii="Verdana" w:hAnsi="Verdana"/>
          <w:b/>
          <w:color w:val="231F20"/>
          <w:position w:val="-2"/>
          <w:sz w:val="24"/>
        </w:rPr>
        <w:t>PROBLEMI: УСТРАНЕНИЕ НЕИСПРАВНОСТЕЙ</w:t>
      </w:r>
    </w:p>
    <w:p w:rsidR="00B05971" w:rsidRDefault="00B05971">
      <w:pPr>
        <w:spacing w:before="18" w:after="0" w:line="200" w:lineRule="exact"/>
        <w:rPr>
          <w:sz w:val="20"/>
          <w:szCs w:val="20"/>
        </w:rPr>
      </w:pPr>
    </w:p>
    <w:tbl>
      <w:tblPr>
        <w:tblW w:w="10853" w:type="dxa"/>
        <w:tblInd w:w="96" w:type="dxa"/>
        <w:tblLayout w:type="fixed"/>
        <w:tblCellMar>
          <w:left w:w="0" w:type="dxa"/>
          <w:right w:w="0" w:type="dxa"/>
        </w:tblCellMar>
        <w:tblLook w:val="01E0" w:firstRow="1" w:lastRow="1" w:firstColumn="1" w:lastColumn="1" w:noHBand="0" w:noVBand="0"/>
      </w:tblPr>
      <w:tblGrid>
        <w:gridCol w:w="3475"/>
        <w:gridCol w:w="3764"/>
        <w:gridCol w:w="3614"/>
      </w:tblGrid>
      <w:tr w:rsidR="00B05971" w:rsidTr="007869E1">
        <w:trPr>
          <w:trHeight w:hRule="exact" w:val="624"/>
        </w:trPr>
        <w:tc>
          <w:tcPr>
            <w:tcW w:w="3475" w:type="dxa"/>
            <w:tcBorders>
              <w:top w:val="single" w:sz="8" w:space="0" w:color="231F20"/>
              <w:left w:val="single" w:sz="8" w:space="0" w:color="231F20"/>
              <w:bottom w:val="single" w:sz="8" w:space="0" w:color="231F20"/>
              <w:right w:val="single" w:sz="8" w:space="0" w:color="231F20"/>
            </w:tcBorders>
          </w:tcPr>
          <w:p w:rsidR="00B05971" w:rsidRDefault="008E0A21">
            <w:pPr>
              <w:spacing w:after="0" w:line="288" w:lineRule="exact"/>
              <w:ind w:left="948" w:right="-20"/>
              <w:rPr>
                <w:rFonts w:ascii="Verdana" w:eastAsia="Verdana" w:hAnsi="Verdana" w:cs="Verdana"/>
                <w:sz w:val="24"/>
                <w:szCs w:val="24"/>
              </w:rPr>
            </w:pPr>
            <w:r>
              <w:rPr>
                <w:rFonts w:ascii="Verdana" w:hAnsi="Verdana"/>
                <w:b/>
                <w:color w:val="231F20"/>
                <w:position w:val="-1"/>
                <w:sz w:val="24"/>
              </w:rPr>
              <w:t>ПРОБЛЕМА</w:t>
            </w:r>
          </w:p>
        </w:tc>
        <w:tc>
          <w:tcPr>
            <w:tcW w:w="3764" w:type="dxa"/>
            <w:tcBorders>
              <w:top w:val="single" w:sz="8" w:space="0" w:color="231F20"/>
              <w:left w:val="single" w:sz="8" w:space="0" w:color="231F20"/>
              <w:bottom w:val="single" w:sz="8" w:space="0" w:color="231F20"/>
              <w:right w:val="single" w:sz="8" w:space="0" w:color="231F20"/>
            </w:tcBorders>
          </w:tcPr>
          <w:p w:rsidR="00B05971" w:rsidRDefault="008E0A21" w:rsidP="00827F11">
            <w:pPr>
              <w:spacing w:after="0" w:line="279" w:lineRule="exact"/>
              <w:ind w:left="623" w:right="227"/>
              <w:jc w:val="center"/>
              <w:rPr>
                <w:rFonts w:ascii="Verdana" w:eastAsia="Verdana" w:hAnsi="Verdana" w:cs="Verdana"/>
                <w:sz w:val="24"/>
                <w:szCs w:val="24"/>
              </w:rPr>
            </w:pPr>
            <w:r>
              <w:rPr>
                <w:rFonts w:ascii="Verdana" w:hAnsi="Verdana"/>
                <w:b/>
                <w:color w:val="231F20"/>
                <w:position w:val="-1"/>
                <w:sz w:val="24"/>
              </w:rPr>
              <w:t>ПРИЧИНА</w:t>
            </w:r>
          </w:p>
          <w:p w:rsidR="00B05971" w:rsidRDefault="00B05971">
            <w:pPr>
              <w:spacing w:after="0" w:line="288" w:lineRule="exact"/>
              <w:ind w:left="1255" w:right="1255"/>
              <w:jc w:val="center"/>
              <w:rPr>
                <w:rFonts w:ascii="Verdana" w:eastAsia="Verdana" w:hAnsi="Verdana" w:cs="Verdana"/>
                <w:sz w:val="24"/>
                <w:szCs w:val="24"/>
              </w:rPr>
            </w:pPr>
          </w:p>
        </w:tc>
        <w:tc>
          <w:tcPr>
            <w:tcW w:w="3614" w:type="dxa"/>
            <w:tcBorders>
              <w:top w:val="single" w:sz="8" w:space="0" w:color="231F20"/>
              <w:left w:val="single" w:sz="8" w:space="0" w:color="231F20"/>
              <w:bottom w:val="single" w:sz="8" w:space="0" w:color="231F20"/>
              <w:right w:val="single" w:sz="8" w:space="0" w:color="231F20"/>
            </w:tcBorders>
          </w:tcPr>
          <w:p w:rsidR="00B05971" w:rsidRDefault="008E0A21" w:rsidP="00827F11">
            <w:pPr>
              <w:spacing w:after="0" w:line="288" w:lineRule="exact"/>
              <w:ind w:left="845" w:right="207"/>
              <w:jc w:val="center"/>
              <w:rPr>
                <w:rFonts w:ascii="Verdana" w:eastAsia="Verdana" w:hAnsi="Verdana" w:cs="Verdana"/>
                <w:sz w:val="24"/>
                <w:szCs w:val="24"/>
              </w:rPr>
            </w:pPr>
            <w:r>
              <w:rPr>
                <w:rFonts w:ascii="Verdana" w:hAnsi="Verdana"/>
                <w:b/>
                <w:color w:val="231F20"/>
                <w:position w:val="-1"/>
                <w:sz w:val="24"/>
              </w:rPr>
              <w:t>УСТРАНЕНИЕ</w:t>
            </w:r>
          </w:p>
        </w:tc>
      </w:tr>
      <w:tr w:rsidR="00B05971" w:rsidTr="007869E1">
        <w:trPr>
          <w:trHeight w:hRule="exact" w:val="531"/>
        </w:trPr>
        <w:tc>
          <w:tcPr>
            <w:tcW w:w="3475" w:type="dxa"/>
            <w:vMerge w:val="restart"/>
            <w:tcBorders>
              <w:top w:val="single" w:sz="8" w:space="0" w:color="231F20"/>
              <w:left w:val="single" w:sz="8" w:space="0" w:color="231F20"/>
              <w:right w:val="single" w:sz="8" w:space="0" w:color="231F20"/>
            </w:tcBorders>
          </w:tcPr>
          <w:p w:rsidR="00B05971" w:rsidRDefault="008E0A21">
            <w:pPr>
              <w:spacing w:before="77" w:after="0" w:line="240" w:lineRule="auto"/>
              <w:ind w:left="37" w:right="-20"/>
              <w:rPr>
                <w:rFonts w:ascii="Arial" w:eastAsia="Arial" w:hAnsi="Arial" w:cs="Arial"/>
                <w:sz w:val="16"/>
                <w:szCs w:val="16"/>
              </w:rPr>
            </w:pPr>
            <w:r>
              <w:rPr>
                <w:rFonts w:ascii="Arial" w:hAnsi="Arial"/>
                <w:b/>
                <w:i/>
                <w:color w:val="231F20"/>
                <w:sz w:val="16"/>
              </w:rPr>
              <w:t>-   Non si accendono i led</w:t>
            </w:r>
          </w:p>
          <w:p w:rsidR="00B05971" w:rsidRDefault="00B05971">
            <w:pPr>
              <w:spacing w:after="0" w:line="200" w:lineRule="exact"/>
              <w:rPr>
                <w:sz w:val="20"/>
                <w:szCs w:val="20"/>
              </w:rPr>
            </w:pPr>
          </w:p>
          <w:p w:rsidR="00B05971" w:rsidRDefault="008E0A21">
            <w:pPr>
              <w:spacing w:after="0" w:line="240" w:lineRule="auto"/>
              <w:ind w:left="37" w:right="-20"/>
              <w:rPr>
                <w:rFonts w:ascii="Arial" w:eastAsia="Arial" w:hAnsi="Arial" w:cs="Arial"/>
                <w:sz w:val="16"/>
                <w:szCs w:val="16"/>
              </w:rPr>
            </w:pPr>
            <w:r>
              <w:rPr>
                <w:rFonts w:ascii="Arial" w:hAnsi="Arial"/>
                <w:b/>
                <w:i/>
                <w:color w:val="231F20"/>
                <w:sz w:val="16"/>
              </w:rPr>
              <w:t>- Индикаторы не загораются</w:t>
            </w:r>
          </w:p>
        </w:tc>
        <w:tc>
          <w:tcPr>
            <w:tcW w:w="3764" w:type="dxa"/>
            <w:tcBorders>
              <w:top w:val="single" w:sz="8" w:space="0" w:color="231F20"/>
              <w:left w:val="single" w:sz="8" w:space="0" w:color="231F20"/>
              <w:bottom w:val="single" w:sz="4" w:space="0" w:color="231F20"/>
              <w:right w:val="single" w:sz="8" w:space="0" w:color="231F20"/>
            </w:tcBorders>
          </w:tcPr>
          <w:p w:rsidR="00B05971" w:rsidRDefault="008E0A21">
            <w:pPr>
              <w:spacing w:before="77" w:after="0" w:line="240" w:lineRule="auto"/>
              <w:ind w:left="37" w:right="-20"/>
              <w:rPr>
                <w:rFonts w:ascii="Arial" w:eastAsia="Arial" w:hAnsi="Arial" w:cs="Arial"/>
                <w:sz w:val="16"/>
                <w:szCs w:val="16"/>
              </w:rPr>
            </w:pPr>
            <w:r>
              <w:rPr>
                <w:rFonts w:ascii="Arial" w:hAnsi="Arial"/>
                <w:i/>
                <w:color w:val="231F20"/>
                <w:sz w:val="16"/>
              </w:rPr>
              <w:t>Manca alimentazione</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Не подается питание</w:t>
            </w:r>
          </w:p>
        </w:tc>
        <w:tc>
          <w:tcPr>
            <w:tcW w:w="3614"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77" w:after="0" w:line="240" w:lineRule="auto"/>
              <w:ind w:left="37" w:right="-20"/>
              <w:rPr>
                <w:rFonts w:ascii="Arial" w:eastAsia="Arial" w:hAnsi="Arial" w:cs="Arial"/>
                <w:sz w:val="16"/>
                <w:szCs w:val="16"/>
                <w:lang w:val="es-ES_tradnl"/>
              </w:rPr>
            </w:pPr>
            <w:r w:rsidRPr="008E0A21">
              <w:rPr>
                <w:rFonts w:ascii="Arial" w:hAnsi="Arial"/>
                <w:i/>
                <w:color w:val="231F20"/>
                <w:w w:val="89"/>
                <w:sz w:val="16"/>
                <w:lang w:val="es-ES_tradnl"/>
              </w:rPr>
              <w:t>Collegare la spina ad una idonea presa di corrente</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Подключите штепсель к розетке</w:t>
            </w:r>
          </w:p>
        </w:tc>
      </w:tr>
      <w:tr w:rsidR="00B05971" w:rsidTr="007869E1">
        <w:trPr>
          <w:trHeight w:hRule="exact" w:val="1940"/>
        </w:trPr>
        <w:tc>
          <w:tcPr>
            <w:tcW w:w="3475" w:type="dxa"/>
            <w:vMerge/>
            <w:tcBorders>
              <w:left w:val="single" w:sz="8" w:space="0" w:color="231F20"/>
              <w:right w:val="single" w:sz="8" w:space="0" w:color="231F20"/>
            </w:tcBorders>
          </w:tcPr>
          <w:p w:rsidR="00B05971" w:rsidRDefault="00B05971"/>
        </w:tc>
        <w:tc>
          <w:tcPr>
            <w:tcW w:w="3764" w:type="dxa"/>
            <w:tcBorders>
              <w:top w:val="single" w:sz="4" w:space="0" w:color="231F20"/>
              <w:left w:val="single" w:sz="8" w:space="0" w:color="231F20"/>
              <w:bottom w:val="single" w:sz="4" w:space="0" w:color="231F20"/>
              <w:right w:val="single" w:sz="8" w:space="0" w:color="231F20"/>
            </w:tcBorders>
          </w:tcPr>
          <w:p w:rsidR="00B05971" w:rsidRDefault="008E0A21">
            <w:pPr>
              <w:spacing w:before="36" w:after="0" w:line="250" w:lineRule="auto"/>
              <w:ind w:left="37" w:right="1037"/>
              <w:rPr>
                <w:rFonts w:ascii="Arial" w:eastAsia="Arial" w:hAnsi="Arial" w:cs="Arial"/>
                <w:sz w:val="16"/>
                <w:szCs w:val="16"/>
              </w:rPr>
            </w:pPr>
            <w:r>
              <w:rPr>
                <w:rFonts w:ascii="Arial" w:hAnsi="Arial"/>
                <w:i/>
                <w:color w:val="231F20"/>
                <w:sz w:val="16"/>
              </w:rPr>
              <w:t>Cavo di alimentazione danneggiato. Силовой кабель поврежден</w:t>
            </w:r>
          </w:p>
        </w:tc>
        <w:tc>
          <w:tcPr>
            <w:tcW w:w="361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6" w:after="0" w:line="250" w:lineRule="auto"/>
              <w:ind w:left="93" w:right="32"/>
              <w:jc w:val="both"/>
              <w:rPr>
                <w:rFonts w:ascii="Arial" w:eastAsia="Arial" w:hAnsi="Arial" w:cs="Arial"/>
                <w:sz w:val="16"/>
                <w:szCs w:val="16"/>
                <w:lang w:val="es-ES_tradnl"/>
              </w:rPr>
            </w:pPr>
            <w:r w:rsidRPr="008E0A21">
              <w:rPr>
                <w:rFonts w:ascii="Arial" w:hAnsi="Arial"/>
                <w:i/>
                <w:color w:val="231F20"/>
                <w:sz w:val="16"/>
                <w:lang w:val="es-ES_tradnl"/>
              </w:rPr>
              <w:t>Se  il  cavo  di  alimentazione  è  danneggiato, esso deve essere sostituito dal costruttore o dal suo servizio assistenza tecnica o comun- que da una persona con qualifica similare, in modo da prevenire ogni rischio.</w:t>
            </w:r>
          </w:p>
          <w:p w:rsidR="00B05971" w:rsidRDefault="008E0A21" w:rsidP="006F34AB">
            <w:pPr>
              <w:spacing w:after="0" w:line="250" w:lineRule="auto"/>
              <w:ind w:left="93" w:right="43"/>
              <w:jc w:val="both"/>
              <w:rPr>
                <w:rFonts w:ascii="Arial" w:eastAsia="Arial" w:hAnsi="Arial" w:cs="Arial"/>
                <w:sz w:val="16"/>
                <w:szCs w:val="16"/>
              </w:rPr>
            </w:pPr>
            <w:r>
              <w:rPr>
                <w:rFonts w:ascii="Arial" w:hAnsi="Arial"/>
                <w:i/>
                <w:color w:val="231F20"/>
                <w:sz w:val="16"/>
              </w:rPr>
              <w:t xml:space="preserve">При повреждении силового провода обратитесь к производителю, специалисту по </w:t>
            </w:r>
            <w:r w:rsidR="006F34AB">
              <w:rPr>
                <w:rFonts w:ascii="Arial" w:hAnsi="Arial"/>
                <w:i/>
                <w:color w:val="231F20"/>
                <w:sz w:val="16"/>
              </w:rPr>
              <w:t>обслуживанию</w:t>
            </w:r>
            <w:r>
              <w:rPr>
                <w:rFonts w:ascii="Arial" w:hAnsi="Arial"/>
                <w:i/>
                <w:color w:val="231F20"/>
                <w:sz w:val="16"/>
              </w:rPr>
              <w:t>, или лицу аналогичной квалификации для проведения его замены</w:t>
            </w:r>
            <w:r w:rsidR="006F34AB">
              <w:rPr>
                <w:rFonts w:ascii="Arial" w:hAnsi="Arial"/>
                <w:i/>
                <w:color w:val="231F20"/>
                <w:sz w:val="16"/>
              </w:rPr>
              <w:t>,</w:t>
            </w:r>
            <w:r>
              <w:rPr>
                <w:rFonts w:ascii="Arial" w:hAnsi="Arial"/>
                <w:i/>
                <w:color w:val="231F20"/>
                <w:sz w:val="16"/>
              </w:rPr>
              <w:t xml:space="preserve"> во избежание несчастных случаев.</w:t>
            </w:r>
          </w:p>
        </w:tc>
      </w:tr>
      <w:tr w:rsidR="00B05971" w:rsidTr="007869E1">
        <w:trPr>
          <w:trHeight w:hRule="exact" w:val="1269"/>
        </w:trPr>
        <w:tc>
          <w:tcPr>
            <w:tcW w:w="3475" w:type="dxa"/>
            <w:vMerge/>
            <w:tcBorders>
              <w:left w:val="single" w:sz="8" w:space="0" w:color="231F20"/>
              <w:right w:val="single" w:sz="8" w:space="0" w:color="231F20"/>
            </w:tcBorders>
          </w:tcPr>
          <w:p w:rsidR="00B05971" w:rsidRDefault="00B05971"/>
        </w:tc>
        <w:tc>
          <w:tcPr>
            <w:tcW w:w="3764" w:type="dxa"/>
            <w:tcBorders>
              <w:top w:val="single" w:sz="4" w:space="0" w:color="231F20"/>
              <w:left w:val="single" w:sz="8" w:space="0" w:color="231F20"/>
              <w:bottom w:val="single" w:sz="4" w:space="0" w:color="231F20"/>
              <w:right w:val="single" w:sz="8" w:space="0" w:color="231F20"/>
            </w:tcBorders>
          </w:tcPr>
          <w:p w:rsidR="00B05971" w:rsidRDefault="008E0A21">
            <w:pPr>
              <w:spacing w:before="4" w:after="0" w:line="240" w:lineRule="auto"/>
              <w:ind w:left="37" w:right="-20"/>
              <w:rPr>
                <w:rFonts w:ascii="Arial" w:eastAsia="Arial" w:hAnsi="Arial" w:cs="Arial"/>
                <w:sz w:val="16"/>
                <w:szCs w:val="16"/>
              </w:rPr>
            </w:pPr>
            <w:r>
              <w:rPr>
                <w:rFonts w:ascii="Arial" w:hAnsi="Arial"/>
                <w:i/>
                <w:color w:val="231F20"/>
                <w:sz w:val="16"/>
              </w:rPr>
              <w:t>Fusibile guasto</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Перегорел предохранитель</w:t>
            </w:r>
          </w:p>
        </w:tc>
        <w:tc>
          <w:tcPr>
            <w:tcW w:w="3614" w:type="dxa"/>
            <w:tcBorders>
              <w:top w:val="single" w:sz="4" w:space="0" w:color="231F20"/>
              <w:left w:val="single" w:sz="8" w:space="0" w:color="231F20"/>
              <w:bottom w:val="single" w:sz="4" w:space="0" w:color="231F20"/>
              <w:right w:val="single" w:sz="8" w:space="0" w:color="231F20"/>
            </w:tcBorders>
          </w:tcPr>
          <w:p w:rsidR="00B05971" w:rsidRPr="00827F11" w:rsidRDefault="008E0A21">
            <w:pPr>
              <w:spacing w:before="13" w:after="0" w:line="250" w:lineRule="auto"/>
              <w:ind w:left="37" w:right="-10"/>
              <w:jc w:val="both"/>
              <w:rPr>
                <w:rFonts w:ascii="Arial" w:hAnsi="Arial"/>
                <w:i/>
                <w:color w:val="231F20"/>
                <w:w w:val="89"/>
                <w:sz w:val="16"/>
                <w:lang w:val="es-ES_tradnl"/>
              </w:rPr>
            </w:pPr>
            <w:r w:rsidRPr="008E0A21">
              <w:rPr>
                <w:rFonts w:ascii="Arial" w:hAnsi="Arial"/>
                <w:i/>
                <w:color w:val="231F20"/>
                <w:w w:val="89"/>
                <w:sz w:val="16"/>
                <w:lang w:val="es-ES_tradnl"/>
              </w:rPr>
              <w:t xml:space="preserve">Verificare che il fusibile </w:t>
            </w:r>
            <w:r w:rsidRPr="008E0A21">
              <w:rPr>
                <w:rFonts w:ascii="Arial" w:hAnsi="Arial"/>
                <w:b/>
                <w:i/>
                <w:color w:val="231F20"/>
                <w:w w:val="89"/>
                <w:sz w:val="16"/>
                <w:lang w:val="es-ES_tradnl"/>
              </w:rPr>
              <w:t xml:space="preserve">(A) </w:t>
            </w:r>
            <w:r w:rsidRPr="008E0A21">
              <w:rPr>
                <w:rFonts w:ascii="Arial" w:hAnsi="Arial"/>
                <w:i/>
                <w:color w:val="231F20"/>
                <w:w w:val="89"/>
                <w:sz w:val="16"/>
                <w:lang w:val="es-ES_tradnl"/>
              </w:rPr>
              <w:t>sia integro e ben inserito (La verifica del fusibile deve essere eseguita da personale tecnico autorizzato)</w:t>
            </w:r>
          </w:p>
          <w:p w:rsidR="00B05971" w:rsidRDefault="008E0A21" w:rsidP="00827F11">
            <w:pPr>
              <w:spacing w:before="13" w:after="0" w:line="250" w:lineRule="auto"/>
              <w:ind w:left="37" w:right="-10"/>
              <w:jc w:val="both"/>
              <w:rPr>
                <w:rFonts w:ascii="Arial" w:eastAsia="Arial" w:hAnsi="Arial" w:cs="Arial"/>
                <w:sz w:val="16"/>
                <w:szCs w:val="16"/>
              </w:rPr>
            </w:pPr>
            <w:r w:rsidRPr="00DC27AB">
              <w:rPr>
                <w:rFonts w:ascii="Arial" w:hAnsi="Arial"/>
                <w:i/>
                <w:color w:val="231F20"/>
                <w:w w:val="89"/>
                <w:sz w:val="16"/>
              </w:rPr>
              <w:t>Убедитесь, что предохранитель (А) правильно установлен и не перегорел (предохранитель проверяется квалифицированным техником).</w:t>
            </w:r>
          </w:p>
        </w:tc>
      </w:tr>
      <w:tr w:rsidR="00B05971" w:rsidTr="007869E1">
        <w:trPr>
          <w:trHeight w:hRule="exact" w:val="419"/>
        </w:trPr>
        <w:tc>
          <w:tcPr>
            <w:tcW w:w="3475" w:type="dxa"/>
            <w:vMerge/>
            <w:tcBorders>
              <w:left w:val="single" w:sz="8" w:space="0" w:color="231F20"/>
              <w:bottom w:val="single" w:sz="4" w:space="0" w:color="231F20"/>
              <w:right w:val="single" w:sz="8" w:space="0" w:color="231F20"/>
            </w:tcBorders>
          </w:tcPr>
          <w:p w:rsidR="00B05971" w:rsidRDefault="00B05971"/>
        </w:tc>
        <w:tc>
          <w:tcPr>
            <w:tcW w:w="3764" w:type="dxa"/>
            <w:tcBorders>
              <w:top w:val="single" w:sz="4" w:space="0" w:color="231F20"/>
              <w:left w:val="single" w:sz="8" w:space="0" w:color="231F20"/>
              <w:bottom w:val="single" w:sz="4" w:space="0" w:color="231F20"/>
              <w:right w:val="single" w:sz="8" w:space="0" w:color="231F20"/>
            </w:tcBorders>
          </w:tcPr>
          <w:p w:rsidR="00B05971" w:rsidRDefault="008E0A21">
            <w:pPr>
              <w:spacing w:before="18" w:after="0" w:line="240" w:lineRule="auto"/>
              <w:ind w:left="37" w:right="-20"/>
              <w:rPr>
                <w:rFonts w:ascii="Arial" w:eastAsia="Arial" w:hAnsi="Arial" w:cs="Arial"/>
                <w:sz w:val="16"/>
                <w:szCs w:val="16"/>
              </w:rPr>
            </w:pPr>
            <w:r>
              <w:rPr>
                <w:rFonts w:ascii="Arial" w:hAnsi="Arial"/>
                <w:i/>
                <w:color w:val="231F20"/>
                <w:sz w:val="16"/>
              </w:rPr>
              <w:t>Danno alla confezionatrice</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Вакуумный упаковщик поврежден</w:t>
            </w:r>
          </w:p>
        </w:tc>
        <w:tc>
          <w:tcPr>
            <w:tcW w:w="361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18" w:after="0" w:line="240" w:lineRule="auto"/>
              <w:ind w:left="93" w:right="-20"/>
              <w:rPr>
                <w:rFonts w:ascii="Arial" w:eastAsia="Arial" w:hAnsi="Arial" w:cs="Arial"/>
                <w:sz w:val="16"/>
                <w:szCs w:val="16"/>
                <w:lang w:val="es-ES_tradnl"/>
              </w:rPr>
            </w:pPr>
            <w:r w:rsidRPr="008E0A21">
              <w:rPr>
                <w:rFonts w:ascii="Arial" w:hAnsi="Arial"/>
                <w:i/>
                <w:color w:val="231F20"/>
                <w:sz w:val="16"/>
                <w:lang w:val="es-ES_tradnl"/>
              </w:rPr>
              <w:t>Rivolgersi al centro di assistenza.</w:t>
            </w:r>
          </w:p>
          <w:p w:rsidR="00B05971" w:rsidRDefault="008E0A21" w:rsidP="007869E1">
            <w:pPr>
              <w:spacing w:before="8" w:after="0" w:line="240" w:lineRule="auto"/>
              <w:ind w:left="93" w:right="-277"/>
              <w:rPr>
                <w:rFonts w:ascii="Arial" w:eastAsia="Arial" w:hAnsi="Arial" w:cs="Arial"/>
                <w:sz w:val="16"/>
                <w:szCs w:val="16"/>
              </w:rPr>
            </w:pPr>
            <w:r>
              <w:rPr>
                <w:rFonts w:ascii="Arial" w:hAnsi="Arial"/>
                <w:i/>
                <w:color w:val="231F20"/>
                <w:sz w:val="16"/>
              </w:rPr>
              <w:t>Свяжитесь с центром технической поддержки</w:t>
            </w:r>
          </w:p>
        </w:tc>
      </w:tr>
      <w:tr w:rsidR="00B05971" w:rsidRPr="00DC27AB" w:rsidTr="007869E1">
        <w:trPr>
          <w:trHeight w:hRule="exact" w:val="453"/>
        </w:trPr>
        <w:tc>
          <w:tcPr>
            <w:tcW w:w="3475" w:type="dxa"/>
            <w:vMerge w:val="restart"/>
            <w:tcBorders>
              <w:top w:val="single" w:sz="4" w:space="0" w:color="231F20"/>
              <w:left w:val="single" w:sz="8" w:space="0" w:color="231F20"/>
              <w:right w:val="single" w:sz="8" w:space="0" w:color="231F20"/>
            </w:tcBorders>
          </w:tcPr>
          <w:p w:rsidR="00B05971" w:rsidRDefault="008E0A21">
            <w:pPr>
              <w:spacing w:before="16" w:after="0" w:line="240" w:lineRule="auto"/>
              <w:ind w:left="37" w:right="-20"/>
              <w:rPr>
                <w:rFonts w:ascii="Arial" w:eastAsia="Arial" w:hAnsi="Arial" w:cs="Arial"/>
                <w:sz w:val="16"/>
                <w:szCs w:val="16"/>
              </w:rPr>
            </w:pPr>
            <w:r>
              <w:rPr>
                <w:rFonts w:ascii="Arial" w:hAnsi="Arial"/>
                <w:b/>
                <w:i/>
                <w:color w:val="231F20"/>
                <w:sz w:val="16"/>
              </w:rPr>
              <w:t>-   Vuoto insufficiente nella busta</w:t>
            </w:r>
          </w:p>
          <w:p w:rsidR="00B05971" w:rsidRDefault="00B05971">
            <w:pPr>
              <w:spacing w:after="0" w:line="200" w:lineRule="exact"/>
              <w:rPr>
                <w:sz w:val="20"/>
                <w:szCs w:val="20"/>
              </w:rPr>
            </w:pPr>
          </w:p>
          <w:p w:rsidR="00B05971" w:rsidRDefault="008E0A21">
            <w:pPr>
              <w:spacing w:after="0" w:line="240" w:lineRule="auto"/>
              <w:ind w:left="37" w:right="-20"/>
              <w:rPr>
                <w:rFonts w:ascii="Arial" w:eastAsia="Arial" w:hAnsi="Arial" w:cs="Arial"/>
                <w:sz w:val="16"/>
                <w:szCs w:val="16"/>
              </w:rPr>
            </w:pPr>
            <w:r>
              <w:rPr>
                <w:rFonts w:ascii="Arial" w:hAnsi="Arial"/>
                <w:b/>
                <w:i/>
                <w:color w:val="231F20"/>
                <w:sz w:val="16"/>
              </w:rPr>
              <w:t>- Недостаточный уровень вакуума в упаковке</w:t>
            </w:r>
          </w:p>
        </w:tc>
        <w:tc>
          <w:tcPr>
            <w:tcW w:w="3764" w:type="dxa"/>
            <w:tcBorders>
              <w:top w:val="single" w:sz="4" w:space="0" w:color="231F20"/>
              <w:left w:val="single" w:sz="8" w:space="0" w:color="231F20"/>
              <w:bottom w:val="single" w:sz="4" w:space="0" w:color="231F20"/>
              <w:right w:val="single" w:sz="8" w:space="0" w:color="231F20"/>
            </w:tcBorders>
          </w:tcPr>
          <w:p w:rsidR="00B05971" w:rsidRDefault="008E0A21">
            <w:pPr>
              <w:spacing w:before="37" w:after="0" w:line="240" w:lineRule="auto"/>
              <w:ind w:left="37" w:right="-20"/>
              <w:rPr>
                <w:rFonts w:ascii="Arial" w:eastAsia="Arial" w:hAnsi="Arial" w:cs="Arial"/>
                <w:sz w:val="16"/>
                <w:szCs w:val="16"/>
              </w:rPr>
            </w:pPr>
            <w:r>
              <w:rPr>
                <w:rFonts w:ascii="Arial" w:hAnsi="Arial"/>
                <w:i/>
                <w:color w:val="231F20"/>
                <w:sz w:val="16"/>
              </w:rPr>
              <w:t>La busta perde</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Упаковка не герметична</w:t>
            </w:r>
          </w:p>
        </w:tc>
        <w:tc>
          <w:tcPr>
            <w:tcW w:w="361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7"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Cambiare tipo di busta</w:t>
            </w:r>
          </w:p>
          <w:p w:rsidR="00B05971" w:rsidRPr="008E0A21" w:rsidRDefault="008E0A21">
            <w:pPr>
              <w:spacing w:before="8" w:after="0" w:line="240" w:lineRule="auto"/>
              <w:ind w:left="37" w:right="-20"/>
              <w:rPr>
                <w:rFonts w:ascii="Arial" w:eastAsia="Arial" w:hAnsi="Arial" w:cs="Arial"/>
                <w:sz w:val="16"/>
                <w:szCs w:val="16"/>
                <w:lang w:val="es-ES_tradnl"/>
              </w:rPr>
            </w:pPr>
            <w:r>
              <w:rPr>
                <w:rFonts w:ascii="Arial" w:hAnsi="Arial"/>
                <w:i/>
                <w:color w:val="231F20"/>
                <w:sz w:val="16"/>
              </w:rPr>
              <w:t>Замените</w:t>
            </w:r>
            <w:r w:rsidRPr="008E0A21">
              <w:rPr>
                <w:rFonts w:ascii="Arial" w:hAnsi="Arial"/>
                <w:i/>
                <w:color w:val="231F20"/>
                <w:sz w:val="16"/>
                <w:lang w:val="es-ES_tradnl"/>
              </w:rPr>
              <w:t xml:space="preserve"> </w:t>
            </w:r>
            <w:r>
              <w:rPr>
                <w:rFonts w:ascii="Arial" w:hAnsi="Arial"/>
                <w:i/>
                <w:color w:val="231F20"/>
                <w:sz w:val="16"/>
              </w:rPr>
              <w:t>упаковку</w:t>
            </w:r>
          </w:p>
        </w:tc>
      </w:tr>
      <w:tr w:rsidR="00B05971" w:rsidRPr="009C354D" w:rsidTr="007869E1">
        <w:trPr>
          <w:trHeight w:hRule="exact" w:val="433"/>
        </w:trPr>
        <w:tc>
          <w:tcPr>
            <w:tcW w:w="3475" w:type="dxa"/>
            <w:vMerge/>
            <w:tcBorders>
              <w:left w:val="single" w:sz="8" w:space="0" w:color="231F20"/>
              <w:right w:val="single" w:sz="8" w:space="0" w:color="231F20"/>
            </w:tcBorders>
          </w:tcPr>
          <w:p w:rsidR="00B05971" w:rsidRPr="008E0A21" w:rsidRDefault="00B05971">
            <w:pPr>
              <w:rPr>
                <w:lang w:val="es-ES_tradnl"/>
              </w:rPr>
            </w:pPr>
          </w:p>
        </w:tc>
        <w:tc>
          <w:tcPr>
            <w:tcW w:w="376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9"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Spigoli taglienti perforano la busta</w:t>
            </w:r>
          </w:p>
          <w:p w:rsidR="00B05971" w:rsidRPr="008E0A21" w:rsidRDefault="008E0A21">
            <w:pPr>
              <w:spacing w:before="8" w:after="0" w:line="240" w:lineRule="auto"/>
              <w:ind w:left="37" w:right="-20"/>
              <w:rPr>
                <w:rFonts w:ascii="Arial" w:eastAsia="Arial" w:hAnsi="Arial" w:cs="Arial"/>
                <w:sz w:val="16"/>
                <w:szCs w:val="16"/>
                <w:lang w:val="es-ES_tradnl"/>
              </w:rPr>
            </w:pPr>
            <w:r>
              <w:rPr>
                <w:rFonts w:ascii="Arial" w:hAnsi="Arial"/>
                <w:i/>
                <w:color w:val="231F20"/>
                <w:sz w:val="16"/>
              </w:rPr>
              <w:t>Острые</w:t>
            </w:r>
            <w:r w:rsidRPr="008E0A21">
              <w:rPr>
                <w:rFonts w:ascii="Arial" w:hAnsi="Arial"/>
                <w:i/>
                <w:color w:val="231F20"/>
                <w:sz w:val="16"/>
                <w:lang w:val="es-ES_tradnl"/>
              </w:rPr>
              <w:t xml:space="preserve"> </w:t>
            </w:r>
            <w:r>
              <w:rPr>
                <w:rFonts w:ascii="Arial" w:hAnsi="Arial"/>
                <w:i/>
                <w:color w:val="231F20"/>
                <w:sz w:val="16"/>
              </w:rPr>
              <w:t>детали</w:t>
            </w:r>
            <w:r w:rsidRPr="008E0A21">
              <w:rPr>
                <w:rFonts w:ascii="Arial" w:hAnsi="Arial"/>
                <w:i/>
                <w:color w:val="231F20"/>
                <w:sz w:val="16"/>
                <w:lang w:val="es-ES_tradnl"/>
              </w:rPr>
              <w:t xml:space="preserve"> </w:t>
            </w:r>
            <w:r>
              <w:rPr>
                <w:rFonts w:ascii="Arial" w:hAnsi="Arial"/>
                <w:i/>
                <w:color w:val="231F20"/>
                <w:sz w:val="16"/>
              </w:rPr>
              <w:t>протыкают</w:t>
            </w:r>
            <w:r w:rsidRPr="008E0A21">
              <w:rPr>
                <w:rFonts w:ascii="Arial" w:hAnsi="Arial"/>
                <w:i/>
                <w:color w:val="231F20"/>
                <w:sz w:val="16"/>
                <w:lang w:val="es-ES_tradnl"/>
              </w:rPr>
              <w:t xml:space="preserve"> </w:t>
            </w:r>
            <w:r>
              <w:rPr>
                <w:rFonts w:ascii="Arial" w:hAnsi="Arial"/>
                <w:i/>
                <w:color w:val="231F20"/>
                <w:sz w:val="16"/>
              </w:rPr>
              <w:t>упаковку</w:t>
            </w:r>
          </w:p>
        </w:tc>
        <w:tc>
          <w:tcPr>
            <w:tcW w:w="361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9"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Utilizzare buste di maggior spessore</w:t>
            </w:r>
          </w:p>
          <w:p w:rsidR="00B05971" w:rsidRPr="008E0A21" w:rsidRDefault="008E0A21">
            <w:pPr>
              <w:spacing w:before="8" w:after="0" w:line="240" w:lineRule="auto"/>
              <w:ind w:left="37" w:right="-20"/>
              <w:rPr>
                <w:rFonts w:ascii="Arial" w:eastAsia="Arial" w:hAnsi="Arial" w:cs="Arial"/>
                <w:sz w:val="16"/>
                <w:szCs w:val="16"/>
                <w:lang w:val="es-ES_tradnl"/>
              </w:rPr>
            </w:pPr>
            <w:r>
              <w:rPr>
                <w:rFonts w:ascii="Arial" w:hAnsi="Arial"/>
                <w:i/>
                <w:color w:val="231F20"/>
                <w:sz w:val="16"/>
              </w:rPr>
              <w:t>Возьмите</w:t>
            </w:r>
            <w:r w:rsidRPr="008E0A21">
              <w:rPr>
                <w:rFonts w:ascii="Arial" w:hAnsi="Arial"/>
                <w:i/>
                <w:color w:val="231F20"/>
                <w:sz w:val="16"/>
                <w:lang w:val="es-ES_tradnl"/>
              </w:rPr>
              <w:t xml:space="preserve"> </w:t>
            </w:r>
            <w:r>
              <w:rPr>
                <w:rFonts w:ascii="Arial" w:hAnsi="Arial"/>
                <w:i/>
                <w:color w:val="231F20"/>
                <w:sz w:val="16"/>
              </w:rPr>
              <w:t>более</w:t>
            </w:r>
            <w:r w:rsidRPr="008E0A21">
              <w:rPr>
                <w:rFonts w:ascii="Arial" w:hAnsi="Arial"/>
                <w:i/>
                <w:color w:val="231F20"/>
                <w:sz w:val="16"/>
                <w:lang w:val="es-ES_tradnl"/>
              </w:rPr>
              <w:t xml:space="preserve"> </w:t>
            </w:r>
            <w:r>
              <w:rPr>
                <w:rFonts w:ascii="Arial" w:hAnsi="Arial"/>
                <w:i/>
                <w:color w:val="231F20"/>
                <w:sz w:val="16"/>
              </w:rPr>
              <w:t>плотную</w:t>
            </w:r>
            <w:r w:rsidRPr="008E0A21">
              <w:rPr>
                <w:rFonts w:ascii="Arial" w:hAnsi="Arial"/>
                <w:i/>
                <w:color w:val="231F20"/>
                <w:sz w:val="16"/>
                <w:lang w:val="es-ES_tradnl"/>
              </w:rPr>
              <w:t xml:space="preserve"> </w:t>
            </w:r>
            <w:r>
              <w:rPr>
                <w:rFonts w:ascii="Arial" w:hAnsi="Arial"/>
                <w:i/>
                <w:color w:val="231F20"/>
                <w:sz w:val="16"/>
              </w:rPr>
              <w:t>тару</w:t>
            </w:r>
          </w:p>
        </w:tc>
      </w:tr>
      <w:tr w:rsidR="00B05971" w:rsidTr="007869E1">
        <w:trPr>
          <w:trHeight w:hRule="exact" w:val="853"/>
        </w:trPr>
        <w:tc>
          <w:tcPr>
            <w:tcW w:w="3475" w:type="dxa"/>
            <w:vMerge/>
            <w:tcBorders>
              <w:left w:val="single" w:sz="8" w:space="0" w:color="231F20"/>
              <w:bottom w:val="single" w:sz="4" w:space="0" w:color="231F20"/>
              <w:right w:val="single" w:sz="8" w:space="0" w:color="231F20"/>
            </w:tcBorders>
          </w:tcPr>
          <w:p w:rsidR="00B05971" w:rsidRPr="008E0A21" w:rsidRDefault="00B05971">
            <w:pPr>
              <w:rPr>
                <w:lang w:val="es-ES_tradnl"/>
              </w:rPr>
            </w:pPr>
          </w:p>
        </w:tc>
        <w:tc>
          <w:tcPr>
            <w:tcW w:w="3764"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41" w:after="0" w:line="240" w:lineRule="auto"/>
              <w:ind w:left="37" w:right="-20"/>
              <w:rPr>
                <w:rFonts w:ascii="Arial" w:eastAsia="Arial" w:hAnsi="Arial" w:cs="Arial"/>
                <w:sz w:val="16"/>
                <w:szCs w:val="16"/>
                <w:lang w:val="es-ES_tradnl"/>
              </w:rPr>
            </w:pPr>
            <w:r w:rsidRPr="009C354D">
              <w:rPr>
                <w:rFonts w:ascii="Arial" w:hAnsi="Arial"/>
                <w:i/>
                <w:color w:val="231F20"/>
                <w:sz w:val="16"/>
                <w:lang w:val="es-ES_tradnl"/>
              </w:rPr>
              <w:t>Apertura della busta sporca</w:t>
            </w:r>
          </w:p>
          <w:p w:rsidR="00B05971" w:rsidRPr="009C354D" w:rsidRDefault="008E0A21">
            <w:pPr>
              <w:spacing w:before="8" w:after="0" w:line="240" w:lineRule="auto"/>
              <w:ind w:left="37" w:right="-20"/>
              <w:rPr>
                <w:rFonts w:ascii="Arial" w:eastAsia="Arial" w:hAnsi="Arial" w:cs="Arial"/>
                <w:sz w:val="16"/>
                <w:szCs w:val="16"/>
                <w:lang w:val="es-ES_tradnl"/>
              </w:rPr>
            </w:pPr>
            <w:r>
              <w:rPr>
                <w:rFonts w:ascii="Arial" w:hAnsi="Arial"/>
                <w:i/>
                <w:color w:val="231F20"/>
                <w:sz w:val="16"/>
              </w:rPr>
              <w:t>Отверстие</w:t>
            </w:r>
            <w:r w:rsidRPr="009C354D">
              <w:rPr>
                <w:rFonts w:ascii="Arial" w:hAnsi="Arial"/>
                <w:i/>
                <w:color w:val="231F20"/>
                <w:sz w:val="16"/>
                <w:lang w:val="es-ES_tradnl"/>
              </w:rPr>
              <w:t xml:space="preserve"> </w:t>
            </w:r>
            <w:r>
              <w:rPr>
                <w:rFonts w:ascii="Arial" w:hAnsi="Arial"/>
                <w:i/>
                <w:color w:val="231F20"/>
                <w:sz w:val="16"/>
              </w:rPr>
              <w:t>упаковки</w:t>
            </w:r>
            <w:r w:rsidRPr="009C354D">
              <w:rPr>
                <w:rFonts w:ascii="Arial" w:hAnsi="Arial"/>
                <w:i/>
                <w:color w:val="231F20"/>
                <w:sz w:val="16"/>
                <w:lang w:val="es-ES_tradnl"/>
              </w:rPr>
              <w:t xml:space="preserve"> </w:t>
            </w:r>
            <w:r>
              <w:rPr>
                <w:rFonts w:ascii="Arial" w:hAnsi="Arial"/>
                <w:i/>
                <w:color w:val="231F20"/>
                <w:sz w:val="16"/>
              </w:rPr>
              <w:t>загрязнено</w:t>
            </w:r>
          </w:p>
        </w:tc>
        <w:tc>
          <w:tcPr>
            <w:tcW w:w="3614"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41" w:after="0" w:line="250" w:lineRule="auto"/>
              <w:ind w:left="37" w:right="-11"/>
              <w:rPr>
                <w:rFonts w:ascii="Arial" w:eastAsia="Arial" w:hAnsi="Arial" w:cs="Arial"/>
                <w:sz w:val="16"/>
                <w:szCs w:val="16"/>
                <w:lang w:val="es-ES_tradnl"/>
              </w:rPr>
            </w:pPr>
            <w:r w:rsidRPr="008E0A21">
              <w:rPr>
                <w:rFonts w:ascii="Arial" w:hAnsi="Arial"/>
                <w:i/>
                <w:color w:val="231F20"/>
                <w:sz w:val="16"/>
                <w:lang w:val="es-ES_tradnl"/>
              </w:rPr>
              <w:t>Utilizzare  una  nuova  busta,  badare a  tenere l’apertura pulita</w:t>
            </w:r>
          </w:p>
          <w:p w:rsidR="00B05971" w:rsidRDefault="008E0A21">
            <w:pPr>
              <w:spacing w:after="0" w:line="250" w:lineRule="auto"/>
              <w:ind w:left="37" w:right="-11"/>
              <w:rPr>
                <w:rFonts w:ascii="Arial" w:eastAsia="Arial" w:hAnsi="Arial" w:cs="Arial"/>
                <w:sz w:val="16"/>
                <w:szCs w:val="16"/>
              </w:rPr>
            </w:pPr>
            <w:r>
              <w:rPr>
                <w:rFonts w:ascii="Arial" w:hAnsi="Arial"/>
                <w:i/>
                <w:color w:val="231F20"/>
                <w:sz w:val="16"/>
              </w:rPr>
              <w:t xml:space="preserve">Возьмите новую упаковку, убедитесь, что ее отверстие чисто. </w:t>
            </w:r>
          </w:p>
        </w:tc>
      </w:tr>
      <w:tr w:rsidR="00B05971" w:rsidTr="007869E1">
        <w:trPr>
          <w:trHeight w:hRule="exact" w:val="807"/>
        </w:trPr>
        <w:tc>
          <w:tcPr>
            <w:tcW w:w="3475" w:type="dxa"/>
            <w:vMerge w:val="restart"/>
            <w:tcBorders>
              <w:top w:val="single" w:sz="4" w:space="0" w:color="231F20"/>
              <w:left w:val="single" w:sz="8" w:space="0" w:color="231F20"/>
              <w:right w:val="single" w:sz="8" w:space="0" w:color="231F20"/>
            </w:tcBorders>
          </w:tcPr>
          <w:p w:rsidR="00B05971" w:rsidRPr="009C354D" w:rsidRDefault="008E0A21">
            <w:pPr>
              <w:spacing w:after="0" w:line="181" w:lineRule="exact"/>
              <w:ind w:left="37" w:right="-20"/>
              <w:rPr>
                <w:rFonts w:ascii="Arial" w:eastAsia="Arial" w:hAnsi="Arial" w:cs="Arial"/>
                <w:sz w:val="16"/>
                <w:szCs w:val="16"/>
                <w:lang w:val="en-US"/>
              </w:rPr>
            </w:pPr>
            <w:r w:rsidRPr="009C354D">
              <w:rPr>
                <w:rFonts w:ascii="Arial" w:hAnsi="Arial"/>
                <w:b/>
                <w:i/>
                <w:color w:val="231F20"/>
                <w:sz w:val="16"/>
                <w:lang w:val="en-US"/>
              </w:rPr>
              <w:t>-   Non si riesce a fare il vuoto nei</w:t>
            </w:r>
          </w:p>
          <w:p w:rsidR="00B05971" w:rsidRPr="009C354D" w:rsidRDefault="008E0A21">
            <w:pPr>
              <w:spacing w:before="8" w:after="0" w:line="240" w:lineRule="auto"/>
              <w:ind w:left="207" w:right="-20"/>
              <w:rPr>
                <w:rFonts w:ascii="Arial" w:eastAsia="Arial" w:hAnsi="Arial" w:cs="Arial"/>
                <w:sz w:val="16"/>
                <w:szCs w:val="16"/>
                <w:lang w:val="en-US"/>
              </w:rPr>
            </w:pPr>
            <w:r w:rsidRPr="009C354D">
              <w:rPr>
                <w:rFonts w:ascii="Arial" w:hAnsi="Arial"/>
                <w:b/>
                <w:i/>
                <w:color w:val="231F20"/>
                <w:sz w:val="16"/>
                <w:lang w:val="en-US"/>
              </w:rPr>
              <w:t>contenitori</w:t>
            </w:r>
          </w:p>
          <w:p w:rsidR="00B05971" w:rsidRPr="009C354D" w:rsidRDefault="00B05971">
            <w:pPr>
              <w:spacing w:after="0" w:line="200" w:lineRule="exact"/>
              <w:rPr>
                <w:sz w:val="20"/>
                <w:szCs w:val="20"/>
                <w:lang w:val="en-US"/>
              </w:rPr>
            </w:pPr>
          </w:p>
          <w:p w:rsidR="00B05971" w:rsidRPr="009C354D" w:rsidRDefault="008E0A21">
            <w:pPr>
              <w:spacing w:after="0" w:line="240" w:lineRule="auto"/>
              <w:ind w:left="37" w:right="-20"/>
              <w:rPr>
                <w:rFonts w:ascii="Arial" w:eastAsia="Arial" w:hAnsi="Arial" w:cs="Arial"/>
                <w:sz w:val="16"/>
                <w:szCs w:val="16"/>
                <w:lang w:val="en-US"/>
              </w:rPr>
            </w:pPr>
            <w:r w:rsidRPr="009C354D">
              <w:rPr>
                <w:rFonts w:ascii="Arial" w:hAnsi="Arial"/>
                <w:b/>
                <w:i/>
                <w:color w:val="231F20"/>
                <w:sz w:val="16"/>
                <w:lang w:val="en-US"/>
              </w:rPr>
              <w:t xml:space="preserve">- </w:t>
            </w:r>
            <w:r>
              <w:rPr>
                <w:rFonts w:ascii="Arial" w:hAnsi="Arial"/>
                <w:b/>
                <w:i/>
                <w:color w:val="231F20"/>
                <w:sz w:val="16"/>
              </w:rPr>
              <w:t>Контейнеры</w:t>
            </w:r>
            <w:r w:rsidRPr="009C354D">
              <w:rPr>
                <w:rFonts w:ascii="Arial" w:hAnsi="Arial"/>
                <w:b/>
                <w:i/>
                <w:color w:val="231F20"/>
                <w:sz w:val="16"/>
                <w:lang w:val="en-US"/>
              </w:rPr>
              <w:t xml:space="preserve"> </w:t>
            </w:r>
            <w:r>
              <w:rPr>
                <w:rFonts w:ascii="Arial" w:hAnsi="Arial"/>
                <w:b/>
                <w:i/>
                <w:color w:val="231F20"/>
                <w:sz w:val="16"/>
              </w:rPr>
              <w:t>не</w:t>
            </w:r>
            <w:r w:rsidRPr="009C354D">
              <w:rPr>
                <w:rFonts w:ascii="Arial" w:hAnsi="Arial"/>
                <w:b/>
                <w:i/>
                <w:color w:val="231F20"/>
                <w:sz w:val="16"/>
                <w:lang w:val="en-US"/>
              </w:rPr>
              <w:t xml:space="preserve"> </w:t>
            </w:r>
            <w:r>
              <w:rPr>
                <w:rFonts w:ascii="Arial" w:hAnsi="Arial"/>
                <w:b/>
                <w:i/>
                <w:color w:val="231F20"/>
                <w:sz w:val="16"/>
              </w:rPr>
              <w:t>вакуумируются</w:t>
            </w:r>
          </w:p>
          <w:p w:rsidR="00B05971" w:rsidRPr="009C354D" w:rsidRDefault="009C354D">
            <w:pPr>
              <w:spacing w:before="8" w:after="0" w:line="240" w:lineRule="auto"/>
              <w:ind w:left="207" w:right="-20"/>
              <w:rPr>
                <w:rFonts w:ascii="Arial" w:eastAsia="Arial" w:hAnsi="Arial" w:cs="Arial"/>
                <w:sz w:val="16"/>
                <w:szCs w:val="16"/>
                <w:lang w:val="en-US"/>
              </w:rPr>
            </w:pPr>
            <w:r>
              <w:pict>
                <v:group id="_x0000_s1337" style="position:absolute;left:0;text-align:left;margin-left:1.05pt;margin-top:59.45pt;width:526.9pt;height:297.9pt;z-index:-7997;mso-position-horizontal-relative:page;mso-position-vertical-relative:page" coordorigin="560,10393" coordsize="10538,5958">
                  <v:group id="_x0000_s1386" style="position:absolute;left:567;top:16278;width:4972;height:2" coordorigin="567,16278" coordsize="4972,2">
                    <v:shape id="_x0000_s1387" style="position:absolute;left:567;top:16278;width:4972;height:2" coordorigin="567,16278" coordsize="4972,0" path="m567,16278r4972,e" filled="f" strokecolor="#231f20" strokeweight=".23567mm">
                      <v:path arrowok="t"/>
                    </v:shape>
                  </v:group>
                  <v:group id="_x0000_s1384" style="position:absolute;left:567;top:16344;width:4972;height:2" coordorigin="567,16344" coordsize="4972,2">
                    <v:shape id="_x0000_s1385" style="position:absolute;left:567;top:16344;width:4972;height:2" coordorigin="567,16344" coordsize="4972,0" path="m567,16344r4972,e" filled="f" strokecolor="#231f20" strokeweight=".23567mm">
                      <v:path arrowok="t"/>
                    </v:shape>
                  </v:group>
                  <v:group id="_x0000_s1382" style="position:absolute;left:6094;top:16278;width:4962;height:2" coordorigin="6094,16278" coordsize="4962,2">
                    <v:shape id="_x0000_s1383" style="position:absolute;left:6094;top:16278;width:4962;height:2" coordorigin="6094,16278" coordsize="4962,0" path="m6094,16278r4962,e" filled="f" strokecolor="#231f20" strokeweight=".23567mm">
                      <v:path arrowok="t"/>
                    </v:shape>
                  </v:group>
                  <v:group id="_x0000_s1380" style="position:absolute;left:6094;top:16344;width:4962;height:2" coordorigin="6094,16344" coordsize="4962,2">
                    <v:shape id="_x0000_s1381" style="position:absolute;left:6094;top:16344;width:4962;height:2" coordorigin="6094,16344" coordsize="4962,0" path="m6094,16344r4962,e" filled="f" strokecolor="#231f20" strokeweight=".23567mm">
                      <v:path arrowok="t"/>
                    </v:shape>
                  </v:group>
                  <v:group id="_x0000_s1378" style="position:absolute;left:2094;top:11199;width:2261;height:297" coordorigin="2094,11199" coordsize="2261,297">
                    <v:shape id="_x0000_s1379" style="position:absolute;left:2094;top:11199;width:2261;height:297" coordorigin="2094,11199" coordsize="2261,297" path="m2094,11199r15,297l4354,11234r-2260,-35e" fillcolor="#231f20" stroked="f">
                      <v:path arrowok="t"/>
                    </v:shape>
                  </v:group>
                  <v:group id="_x0000_s1374" style="position:absolute;left:2094;top:11199;width:2261;height:297" coordorigin="2094,11199" coordsize="2261,297">
                    <v:shape id="_x0000_s1377" style="position:absolute;left:2094;top:11199;width:2261;height:297" coordorigin="2094,11199" coordsize="2261,297" path="m4354,11234r-2260,-35l2109,11496r2245,-262xe" filled="f" strokecolor="#231f20" strokeweight=".25pt">
                      <v:path arrowok="t"/>
                    </v:shape>
                    <v:shape id="_x0000_s1376" type="#_x0000_t75" style="position:absolute;left:3228;top:10393;width:6492;height:2798">
                      <v:imagedata r:id="rId424" o:title=""/>
                    </v:shape>
                    <v:shape id="_x0000_s1375" type="#_x0000_t75" style="position:absolute;left:1000;top:13082;width:5528;height:3219">
                      <v:imagedata r:id="rId425" o:title=""/>
                    </v:shape>
                  </v:group>
                  <v:group id="_x0000_s1372" style="position:absolute;left:778;top:15338;width:664;height:2" coordorigin="778,15338" coordsize="664,2">
                    <v:shape id="_x0000_s1373" style="position:absolute;left:778;top:15338;width:664;height:2" coordorigin="778,15338" coordsize="664,0" path="m778,15338r664,e" filled="f" strokecolor="#231f20" strokeweight="2.72097mm">
                      <v:path arrowok="t"/>
                    </v:shape>
                  </v:group>
                  <v:group id="_x0000_s1370" style="position:absolute;left:572;top:15046;width:411;height:412" coordorigin="572,15046" coordsize="411,412">
                    <v:shape id="_x0000_s1371" style="position:absolute;left:572;top:15046;width:411;height:412" coordorigin="572,15046" coordsize="411,412" path="m778,15046r-67,11l653,15088r-45,46l580,15193r-8,45l573,15263r17,68l624,15387r48,41l731,15453r44,5l777,15458r67,-11l902,15416r45,-47l975,15310r8,-45l982,15240r-17,-68l930,15116r-48,-41l822,15051r-44,-5e" stroked="f">
                      <v:path arrowok="t"/>
                    </v:shape>
                  </v:group>
                  <v:group id="_x0000_s1368" style="position:absolute;left:572;top:15046;width:411;height:412" coordorigin="572,15046" coordsize="411,412">
                    <v:shape id="_x0000_s1369" style="position:absolute;left:572;top:15046;width:411;height:412" coordorigin="572,15046" coordsize="411,412" path="m777,15458r67,-11l902,15416r45,-47l975,15310r8,-45l982,15240r-17,-68l930,15116r-48,-41l822,15051r-44,-5l755,15047r-65,18l636,15102r-39,51l574,15215r-2,23l573,15263r17,68l624,15387r48,41l731,15453r46,5xe" filled="f" strokecolor="#231f20" strokeweight=".5pt">
                      <v:path arrowok="t"/>
                    </v:shape>
                  </v:group>
                  <v:group id="_x0000_s1366" style="position:absolute;left:2803;top:12286;width:1105;height:2" coordorigin="2803,12286" coordsize="1105,2">
                    <v:shape id="_x0000_s1367" style="position:absolute;left:2803;top:12286;width:1105;height:2" coordorigin="2803,12286" coordsize="1105,0" path="m2803,12286r1105,e" filled="f" strokecolor="#231f20" strokeweight=".5pt">
                      <v:path arrowok="t"/>
                    </v:shape>
                  </v:group>
                  <v:group id="_x0000_s1364" style="position:absolute;left:2607;top:12081;width:411;height:412" coordorigin="2607,12081" coordsize="411,412">
                    <v:shape id="_x0000_s1365" style="position:absolute;left:2607;top:12081;width:411;height:412" coordorigin="2607,12081" coordsize="411,412" path="m2814,12081r-68,11l2688,12122r-45,47l2615,12228r-8,44l2608,12297r17,69l2659,12422r48,41l2767,12487r43,6l2813,12493r66,-12l2937,12451r45,-47l3010,12344r8,-44l3017,12275r-17,-68l2966,12151r-49,-41l2858,12086r-44,-5e" stroked="f">
                      <v:path arrowok="t"/>
                    </v:shape>
                  </v:group>
                  <v:group id="_x0000_s1362" style="position:absolute;left:2607;top:12081;width:411;height:412" coordorigin="2607,12081" coordsize="411,412">
                    <v:shape id="_x0000_s1363" style="position:absolute;left:2607;top:12081;width:411;height:412" coordorigin="2607,12081" coordsize="411,412" path="m2813,12493r66,-12l2937,12451r45,-47l3010,12344r8,-44l3017,12275r-17,-68l2966,12151r-49,-41l2858,12086r-44,-5l2790,12082r-64,18l2672,12136r-40,52l2610,12250r-3,22l2608,12297r17,69l2659,12422r48,41l2767,12487r46,6xe" filled="f" strokecolor="#231f20" strokeweight=".5pt">
                      <v:path arrowok="t"/>
                    </v:shape>
                  </v:group>
                  <v:group id="_x0000_s1360" style="position:absolute;left:577;top:11081;width:1615;height:1901" coordorigin="577,11081" coordsize="1615,1901">
                    <v:shape id="_x0000_s1361" style="position:absolute;left:577;top:11081;width:1615;height:1901" coordorigin="577,11081" coordsize="1615,1901" path="m577,12982r1615,l2192,11081r-1615,l577,12982e" stroked="f">
                      <v:path arrowok="t"/>
                    </v:shape>
                  </v:group>
                  <v:group id="_x0000_s1357" style="position:absolute;left:577;top:11081;width:1615;height:1901" coordorigin="577,11081" coordsize="1615,1901">
                    <v:shape id="_x0000_s1359" style="position:absolute;left:577;top:11081;width:1615;height:1901" coordorigin="577,11081" coordsize="1615,1901" path="m577,12982r1615,l2192,11081r-1615,l577,12982xe" filled="f" strokecolor="#231f20" strokeweight="1pt">
                      <v:path arrowok="t"/>
                    </v:shape>
                    <v:shape id="_x0000_s1358" type="#_x0000_t75" style="position:absolute;left:607;top:11111;width:1595;height:1805">
                      <v:imagedata r:id="rId426" o:title=""/>
                    </v:shape>
                  </v:group>
                  <v:group id="_x0000_s1355" style="position:absolute;left:1299;top:11399;width:268;height:235" coordorigin="1299,11399" coordsize="268,235">
                    <v:shape id="_x0000_s1356" style="position:absolute;left:1299;top:11399;width:268;height:235" coordorigin="1299,11399" coordsize="268,235" path="m1299,11634r268,l1567,11399r-268,l1299,11634e" fillcolor="#231f20" stroked="f">
                      <v:path arrowok="t"/>
                    </v:shape>
                  </v:group>
                  <v:group id="_x0000_s1353" style="position:absolute;left:1199;top:11625;width:470;height:380" coordorigin="1199,11625" coordsize="470,380">
                    <v:shape id="_x0000_s1354" style="position:absolute;left:1199;top:11625;width:470;height:380" coordorigin="1199,11625" coordsize="470,380" path="m1669,11625r-470,l1434,12005r235,-380e" fillcolor="#231f20" stroked="f">
                      <v:path arrowok="t"/>
                    </v:shape>
                  </v:group>
                  <v:group id="_x0000_s1351" style="position:absolute;left:9523;top:15559;width:1018;height:273" coordorigin="9523,15559" coordsize="1018,273">
                    <v:shape id="_x0000_s1352" style="position:absolute;left:9523;top:15559;width:1018;height:273" coordorigin="9523,15559" coordsize="1018,273" path="m9523,15833r1018,-274e" filled="f" strokecolor="#231f20" strokeweight=".5pt">
                      <v:path arrowok="t"/>
                    </v:shape>
                  </v:group>
                  <v:group id="_x0000_s1349" style="position:absolute;left:10381;top:15355;width:411;height:412" coordorigin="10381,15355" coordsize="411,412">
                    <v:shape id="_x0000_s1350" style="position:absolute;left:10381;top:15355;width:411;height:412" coordorigin="10381,15355" coordsize="411,412" path="m10588,15355r-68,11l10462,15397r-45,47l10389,15503r-8,44l10382,15572r17,68l10433,15697r49,41l10541,15762r44,5l10587,15767r67,-11l10711,15725r45,-47l10784,15619r8,-44l10791,15550r-17,-68l10740,15426r-49,-42l10632,15360r-44,-5e" stroked="f">
                      <v:path arrowok="t"/>
                    </v:shape>
                  </v:group>
                  <v:group id="_x0000_s1346" style="position:absolute;left:10381;top:15355;width:411;height:412" coordorigin="10381,15355" coordsize="411,412">
                    <v:shape id="_x0000_s1348" style="position:absolute;left:10381;top:15355;width:411;height:412" coordorigin="10381,15355" coordsize="411,412" path="m10587,15767r67,-11l10711,15725r45,-47l10784,15619r8,-44l10791,15550r-17,-68l10740,15426r-49,-42l10632,15360r-44,-5l10565,15357r-65,18l10446,15411r-40,51l10384,15525r-3,22l10382,15572r17,68l10433,15697r49,41l10541,15762r46,5xe" filled="f" strokecolor="#231f20" strokeweight=".5pt">
                      <v:path arrowok="t"/>
                    </v:shape>
                    <v:shape id="_x0000_s1347" type="#_x0000_t75" style="position:absolute;left:7972;top:13224;width:3127;height:2953">
                      <v:imagedata r:id="rId427" o:title=""/>
                    </v:shape>
                  </v:group>
                  <v:group id="_x0000_s1344" style="position:absolute;left:6431;top:14178;width:1580;height:714" coordorigin="6431,14178" coordsize="1580,714">
                    <v:shape id="_x0000_s1345" style="position:absolute;left:6431;top:14178;width:1580;height:714" coordorigin="6431,14178" coordsize="1580,714" path="m6431,14178r1580,713l8011,14668,6431,14178e" fillcolor="#231f20" stroked="f">
                      <v:path arrowok="t"/>
                    </v:shape>
                  </v:group>
                  <v:group id="_x0000_s1342" style="position:absolute;left:6431;top:14178;width:1580;height:714" coordorigin="6431,14178" coordsize="1580,714">
                    <v:shape id="_x0000_s1343" style="position:absolute;left:6431;top:14178;width:1580;height:714" coordorigin="6431,14178" coordsize="1580,714" path="m6431,14178r1580,713l8011,14668,6431,14178xe" filled="f" strokecolor="#231f20" strokeweight=".5pt">
                      <v:path arrowok="t"/>
                    </v:shape>
                  </v:group>
                  <v:group id="_x0000_s1340" style="position:absolute;left:9619;top:11964;width:1090;height:1297" coordorigin="9619,11964" coordsize="1090,1297">
                    <v:shape id="_x0000_s1341" style="position:absolute;left:9619;top:11964;width:1090;height:1297" coordorigin="9619,11964" coordsize="1090,1297" path="m9619,11964r839,1297l10709,13261,9619,11964e" fillcolor="#231f20" stroked="f">
                      <v:path arrowok="t"/>
                    </v:shape>
                  </v:group>
                  <v:group id="_x0000_s1338" style="position:absolute;left:9619;top:11964;width:1090;height:1297" coordorigin="9619,11964" coordsize="1090,1297">
                    <v:shape id="_x0000_s1339" style="position:absolute;left:9619;top:11964;width:1090;height:1297" coordorigin="9619,11964" coordsize="1090,1297" path="m9619,11964r839,1297l10709,13261,9619,11964xe" filled="f" strokecolor="#231f20" strokeweight=".5pt">
                      <v:path arrowok="t"/>
                    </v:shape>
                  </v:group>
                  <w10:wrap anchorx="page" anchory="page"/>
                </v:group>
              </w:pict>
            </w:r>
            <w:r w:rsidR="008E0A21" w:rsidRPr="009C354D">
              <w:rPr>
                <w:rFonts w:ascii="Arial" w:hAnsi="Arial"/>
                <w:b/>
                <w:i/>
                <w:color w:val="231F20"/>
                <w:sz w:val="16"/>
                <w:lang w:val="en-US"/>
              </w:rPr>
              <w:t>inside the containers</w:t>
            </w:r>
          </w:p>
        </w:tc>
        <w:tc>
          <w:tcPr>
            <w:tcW w:w="3764" w:type="dxa"/>
            <w:tcBorders>
              <w:top w:val="single" w:sz="4" w:space="0" w:color="231F20"/>
              <w:left w:val="single" w:sz="8" w:space="0" w:color="231F20"/>
              <w:bottom w:val="single" w:sz="4" w:space="0" w:color="231F20"/>
              <w:right w:val="single" w:sz="8" w:space="0" w:color="231F20"/>
            </w:tcBorders>
          </w:tcPr>
          <w:p w:rsidR="00B05971" w:rsidRDefault="008E0A21">
            <w:pPr>
              <w:spacing w:before="18" w:after="0" w:line="240" w:lineRule="auto"/>
              <w:ind w:left="37" w:right="-20"/>
              <w:rPr>
                <w:rFonts w:ascii="Arial" w:eastAsia="Arial" w:hAnsi="Arial" w:cs="Arial"/>
                <w:sz w:val="16"/>
                <w:szCs w:val="16"/>
              </w:rPr>
            </w:pPr>
            <w:r>
              <w:rPr>
                <w:rFonts w:ascii="Arial" w:hAnsi="Arial"/>
                <w:i/>
                <w:color w:val="231F20"/>
                <w:sz w:val="16"/>
              </w:rPr>
              <w:t xml:space="preserve">Coperchio </w:t>
            </w:r>
            <w:r>
              <w:rPr>
                <w:rFonts w:ascii="Arial" w:hAnsi="Arial"/>
                <w:b/>
                <w:i/>
                <w:color w:val="231F20"/>
                <w:sz w:val="16"/>
              </w:rPr>
              <w:t xml:space="preserve">(B) </w:t>
            </w:r>
            <w:r>
              <w:rPr>
                <w:rFonts w:ascii="Arial" w:hAnsi="Arial"/>
                <w:i/>
                <w:color w:val="231F20"/>
                <w:sz w:val="16"/>
              </w:rPr>
              <w:t>mal posizionato</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 xml:space="preserve">Неправильное положение крышки </w:t>
            </w:r>
            <w:r>
              <w:rPr>
                <w:rFonts w:ascii="Arial" w:hAnsi="Arial"/>
                <w:b/>
                <w:i/>
                <w:color w:val="231F20"/>
                <w:sz w:val="16"/>
              </w:rPr>
              <w:t>(В)</w:t>
            </w:r>
          </w:p>
        </w:tc>
        <w:tc>
          <w:tcPr>
            <w:tcW w:w="3614" w:type="dxa"/>
            <w:tcBorders>
              <w:top w:val="single" w:sz="4" w:space="0" w:color="231F20"/>
              <w:left w:val="single" w:sz="8" w:space="0" w:color="231F20"/>
              <w:bottom w:val="single" w:sz="4" w:space="0" w:color="231F20"/>
              <w:right w:val="single" w:sz="8" w:space="0" w:color="231F20"/>
            </w:tcBorders>
          </w:tcPr>
          <w:p w:rsidR="00B05971" w:rsidRDefault="008E0A21" w:rsidP="006F34AB">
            <w:pPr>
              <w:spacing w:before="18" w:after="0" w:line="250" w:lineRule="auto"/>
              <w:ind w:left="37" w:right="-11"/>
              <w:rPr>
                <w:rFonts w:ascii="Arial" w:eastAsia="Arial" w:hAnsi="Arial" w:cs="Arial"/>
                <w:sz w:val="16"/>
                <w:szCs w:val="16"/>
              </w:rPr>
            </w:pPr>
            <w:r>
              <w:rPr>
                <w:rFonts w:ascii="Arial" w:hAnsi="Arial"/>
                <w:i/>
                <w:color w:val="231F20"/>
                <w:sz w:val="16"/>
              </w:rPr>
              <w:t xml:space="preserve">Riposizionare e poi rifare il vuoto effettuando una leggera pressione sul coperchio Повторно закройте и </w:t>
            </w:r>
            <w:r w:rsidR="006F34AB">
              <w:rPr>
                <w:rFonts w:ascii="Arial" w:hAnsi="Arial"/>
                <w:i/>
                <w:color w:val="231F20"/>
                <w:sz w:val="16"/>
              </w:rPr>
              <w:t xml:space="preserve"> </w:t>
            </w:r>
            <w:r>
              <w:rPr>
                <w:rFonts w:ascii="Arial" w:hAnsi="Arial"/>
                <w:i/>
                <w:color w:val="231F20"/>
                <w:sz w:val="16"/>
              </w:rPr>
              <w:t xml:space="preserve">слегка прижмтие крышку, чтобы запустить вакуумирование. </w:t>
            </w:r>
          </w:p>
        </w:tc>
      </w:tr>
      <w:tr w:rsidR="00B05971" w:rsidTr="007869E1">
        <w:trPr>
          <w:trHeight w:hRule="exact" w:val="840"/>
        </w:trPr>
        <w:tc>
          <w:tcPr>
            <w:tcW w:w="3475" w:type="dxa"/>
            <w:vMerge/>
            <w:tcBorders>
              <w:left w:val="single" w:sz="8" w:space="0" w:color="231F20"/>
              <w:bottom w:val="single" w:sz="8" w:space="0" w:color="231F20"/>
              <w:right w:val="single" w:sz="8" w:space="0" w:color="231F20"/>
            </w:tcBorders>
          </w:tcPr>
          <w:p w:rsidR="00B05971" w:rsidRDefault="00B05971"/>
        </w:tc>
        <w:tc>
          <w:tcPr>
            <w:tcW w:w="3764" w:type="dxa"/>
            <w:tcBorders>
              <w:top w:val="single" w:sz="4" w:space="0" w:color="231F20"/>
              <w:left w:val="single" w:sz="8" w:space="0" w:color="231F20"/>
              <w:bottom w:val="single" w:sz="8" w:space="0" w:color="231F20"/>
              <w:right w:val="single" w:sz="8" w:space="0" w:color="231F20"/>
            </w:tcBorders>
          </w:tcPr>
          <w:p w:rsidR="00B05971" w:rsidRPr="008E0A21" w:rsidRDefault="008E0A21">
            <w:pPr>
              <w:spacing w:before="7" w:after="0" w:line="250" w:lineRule="auto"/>
              <w:ind w:left="37" w:right="9"/>
              <w:rPr>
                <w:rFonts w:ascii="Arial" w:eastAsia="Arial" w:hAnsi="Arial" w:cs="Arial"/>
                <w:sz w:val="16"/>
                <w:szCs w:val="16"/>
                <w:lang w:val="es-ES_tradnl"/>
              </w:rPr>
            </w:pPr>
            <w:r w:rsidRPr="008E0A21">
              <w:rPr>
                <w:rFonts w:ascii="Arial" w:hAnsi="Arial"/>
                <w:i/>
                <w:color w:val="231F20"/>
                <w:sz w:val="16"/>
                <w:lang w:val="es-ES_tradnl"/>
              </w:rPr>
              <w:t>Guarnizione del coperchio o bordo del contenitore sporco</w:t>
            </w:r>
          </w:p>
          <w:p w:rsidR="00B05971" w:rsidRDefault="008E0A21">
            <w:pPr>
              <w:spacing w:after="0" w:line="240" w:lineRule="auto"/>
              <w:ind w:left="37" w:right="-20"/>
              <w:rPr>
                <w:rFonts w:ascii="Arial" w:eastAsia="Arial" w:hAnsi="Arial" w:cs="Arial"/>
                <w:sz w:val="16"/>
                <w:szCs w:val="16"/>
              </w:rPr>
            </w:pPr>
            <w:r>
              <w:rPr>
                <w:rFonts w:ascii="Arial" w:hAnsi="Arial"/>
                <w:i/>
                <w:color w:val="231F20"/>
                <w:sz w:val="16"/>
              </w:rPr>
              <w:t>Загрязнен уплотнитель на крышке или карю контейнера.</w:t>
            </w:r>
          </w:p>
        </w:tc>
        <w:tc>
          <w:tcPr>
            <w:tcW w:w="3614" w:type="dxa"/>
            <w:tcBorders>
              <w:top w:val="single" w:sz="4" w:space="0" w:color="231F20"/>
              <w:left w:val="single" w:sz="8" w:space="0" w:color="231F20"/>
              <w:bottom w:val="single" w:sz="8" w:space="0" w:color="231F20"/>
              <w:right w:val="single" w:sz="8" w:space="0" w:color="231F20"/>
            </w:tcBorders>
          </w:tcPr>
          <w:p w:rsidR="00B05971" w:rsidRPr="009C354D" w:rsidRDefault="008E0A21">
            <w:pPr>
              <w:spacing w:before="7" w:after="0" w:line="250" w:lineRule="auto"/>
              <w:ind w:left="37" w:right="-19"/>
              <w:rPr>
                <w:rFonts w:ascii="Arial" w:eastAsia="Arial" w:hAnsi="Arial" w:cs="Arial"/>
                <w:sz w:val="16"/>
                <w:szCs w:val="16"/>
                <w:lang w:val="en-US"/>
              </w:rPr>
            </w:pPr>
            <w:r w:rsidRPr="009C354D">
              <w:rPr>
                <w:rFonts w:ascii="Arial" w:hAnsi="Arial"/>
                <w:i/>
                <w:color w:val="231F20"/>
                <w:sz w:val="16"/>
                <w:lang w:val="en-US"/>
              </w:rPr>
              <w:t>Pulire e poi rifare il vuoto effettuando una leg- gera pressione sul coperchio</w:t>
            </w:r>
          </w:p>
          <w:p w:rsidR="00B05971" w:rsidRDefault="008E0A21">
            <w:pPr>
              <w:spacing w:after="0" w:line="250" w:lineRule="auto"/>
              <w:ind w:left="37" w:right="-11"/>
              <w:rPr>
                <w:rFonts w:ascii="Arial" w:eastAsia="Arial" w:hAnsi="Arial" w:cs="Arial"/>
                <w:sz w:val="16"/>
                <w:szCs w:val="16"/>
              </w:rPr>
            </w:pPr>
            <w:r>
              <w:rPr>
                <w:rFonts w:ascii="Arial" w:hAnsi="Arial"/>
                <w:i/>
                <w:color w:val="231F20"/>
                <w:sz w:val="16"/>
              </w:rPr>
              <w:t xml:space="preserve">Очитстите уплотнитель, затем прижмите крышку повторно, чтобы создать вакуум. </w:t>
            </w:r>
          </w:p>
        </w:tc>
      </w:tr>
    </w:tbl>
    <w:p w:rsidR="00B05971" w:rsidRDefault="00B05971">
      <w:pPr>
        <w:spacing w:before="4" w:after="0" w:line="160" w:lineRule="exact"/>
        <w:rPr>
          <w:sz w:val="16"/>
          <w:szCs w:val="16"/>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7869E1" w:rsidRDefault="007869E1">
      <w:pPr>
        <w:tabs>
          <w:tab w:val="left" w:pos="3380"/>
        </w:tabs>
        <w:spacing w:before="5" w:after="0" w:line="334" w:lineRule="exact"/>
        <w:ind w:left="2245" w:right="-20"/>
        <w:rPr>
          <w:rFonts w:ascii="Verdana" w:hAnsi="Verdana"/>
          <w:b/>
          <w:color w:val="231F20"/>
          <w:position w:val="-2"/>
          <w:sz w:val="28"/>
        </w:rPr>
      </w:pPr>
    </w:p>
    <w:p w:rsidR="00B05971" w:rsidRPr="008E0A21" w:rsidRDefault="008E0A21">
      <w:pPr>
        <w:tabs>
          <w:tab w:val="left" w:pos="3380"/>
        </w:tabs>
        <w:spacing w:before="5" w:after="0" w:line="334" w:lineRule="exact"/>
        <w:ind w:left="2245" w:right="-20"/>
        <w:rPr>
          <w:rFonts w:ascii="Verdana" w:eastAsia="Verdana" w:hAnsi="Verdana" w:cs="Verdana"/>
          <w:sz w:val="21"/>
          <w:szCs w:val="21"/>
          <w:lang w:val="es-ES_tradnl"/>
        </w:rPr>
      </w:pPr>
      <w:r w:rsidRPr="008E0A21">
        <w:rPr>
          <w:rFonts w:ascii="Verdana" w:hAnsi="Verdana"/>
          <w:b/>
          <w:color w:val="231F20"/>
          <w:position w:val="-2"/>
          <w:sz w:val="28"/>
          <w:lang w:val="es-ES_tradnl"/>
        </w:rPr>
        <w:t>B</w:t>
      </w:r>
      <w:r w:rsidRPr="008E0A21">
        <w:rPr>
          <w:lang w:val="es-ES_tradnl"/>
        </w:rPr>
        <w:tab/>
      </w:r>
      <w:r w:rsidRPr="008E0A21">
        <w:rPr>
          <w:rFonts w:ascii="Verdana" w:hAnsi="Verdana"/>
          <w:color w:val="231F20"/>
          <w:position w:val="2"/>
          <w:sz w:val="21"/>
          <w:lang w:val="es-ES_tradnl"/>
        </w:rPr>
        <w:t>•</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DC27AB" w:rsidRDefault="00B05971">
      <w:pPr>
        <w:spacing w:after="0" w:line="200" w:lineRule="exact"/>
        <w:rPr>
          <w:sz w:val="20"/>
          <w:szCs w:val="20"/>
          <w:lang w:val="es-ES_tradnl"/>
        </w:rPr>
      </w:pPr>
    </w:p>
    <w:p w:rsidR="00827F11" w:rsidRPr="00DC27AB" w:rsidRDefault="00827F11">
      <w:pPr>
        <w:spacing w:after="0" w:line="200" w:lineRule="exact"/>
        <w:rPr>
          <w:sz w:val="20"/>
          <w:szCs w:val="20"/>
          <w:lang w:val="es-ES_tradnl"/>
        </w:rPr>
      </w:pPr>
    </w:p>
    <w:p w:rsidR="00827F11" w:rsidRPr="00DC27AB" w:rsidRDefault="00827F11">
      <w:pPr>
        <w:spacing w:after="0" w:line="200" w:lineRule="exact"/>
        <w:rPr>
          <w:sz w:val="20"/>
          <w:szCs w:val="20"/>
          <w:lang w:val="es-ES_tradnl"/>
        </w:rPr>
      </w:pPr>
    </w:p>
    <w:p w:rsidR="00827F11" w:rsidRPr="00DC27AB" w:rsidRDefault="00827F11">
      <w:pPr>
        <w:spacing w:after="0" w:line="200" w:lineRule="exact"/>
        <w:rPr>
          <w:sz w:val="20"/>
          <w:szCs w:val="20"/>
          <w:lang w:val="es-ES_tradnl"/>
        </w:rPr>
      </w:pPr>
    </w:p>
    <w:p w:rsidR="00827F11" w:rsidRPr="00DC27AB" w:rsidRDefault="00827F1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5" w:after="0" w:line="220" w:lineRule="exact"/>
        <w:rPr>
          <w:lang w:val="es-ES_tradnl"/>
        </w:rPr>
      </w:pPr>
    </w:p>
    <w:p w:rsidR="00B05971" w:rsidRPr="008E0A21" w:rsidRDefault="008E0A21">
      <w:pPr>
        <w:spacing w:before="10" w:after="0" w:line="289" w:lineRule="exact"/>
        <w:ind w:left="210" w:right="-20"/>
        <w:rPr>
          <w:rFonts w:ascii="Verdana" w:eastAsia="Verdana" w:hAnsi="Verdana" w:cs="Verdana"/>
          <w:sz w:val="28"/>
          <w:szCs w:val="28"/>
          <w:lang w:val="es-ES_tradnl"/>
        </w:rPr>
      </w:pPr>
      <w:r w:rsidRPr="008E0A21">
        <w:rPr>
          <w:rFonts w:ascii="Verdana" w:hAnsi="Verdana"/>
          <w:b/>
          <w:color w:val="231F20"/>
          <w:position w:val="-5"/>
          <w:sz w:val="28"/>
          <w:lang w:val="es-ES_tradnl"/>
        </w:rPr>
        <w:t>B</w:t>
      </w:r>
    </w:p>
    <w:p w:rsidR="00B05971" w:rsidRPr="008E0A21" w:rsidRDefault="008E0A21">
      <w:pPr>
        <w:tabs>
          <w:tab w:val="left" w:pos="10020"/>
        </w:tabs>
        <w:spacing w:after="0" w:line="351" w:lineRule="exact"/>
        <w:ind w:left="921" w:right="-20"/>
        <w:rPr>
          <w:rFonts w:ascii="Verdana" w:eastAsia="Verdana" w:hAnsi="Verdana" w:cs="Verdana"/>
          <w:sz w:val="28"/>
          <w:szCs w:val="28"/>
          <w:lang w:val="es-ES_tradnl"/>
        </w:rPr>
      </w:pPr>
      <w:r w:rsidRPr="008E0A21">
        <w:rPr>
          <w:rFonts w:ascii="Verdana" w:hAnsi="Verdana"/>
          <w:color w:val="231F20"/>
          <w:position w:val="16"/>
          <w:sz w:val="21"/>
          <w:lang w:val="es-ES_tradnl"/>
        </w:rPr>
        <w:t>•</w:t>
      </w:r>
      <w:r w:rsidRPr="008E0A21">
        <w:rPr>
          <w:lang w:val="es-ES_tradnl"/>
        </w:rPr>
        <w:tab/>
      </w:r>
      <w:r w:rsidRPr="008E0A21">
        <w:rPr>
          <w:rFonts w:ascii="Verdana" w:hAnsi="Verdana"/>
          <w:b/>
          <w:color w:val="231F20"/>
          <w:position w:val="-1"/>
          <w:sz w:val="28"/>
          <w:lang w:val="es-ES_tradnl"/>
        </w:rPr>
        <w:t>A</w:t>
      </w:r>
    </w:p>
    <w:p w:rsidR="00B05971" w:rsidRPr="008E0A21" w:rsidRDefault="008E0A21">
      <w:pPr>
        <w:spacing w:after="0" w:line="230" w:lineRule="exact"/>
        <w:ind w:right="1581"/>
        <w:jc w:val="right"/>
        <w:rPr>
          <w:rFonts w:ascii="Verdana" w:eastAsia="Verdana" w:hAnsi="Verdana" w:cs="Verdana"/>
          <w:sz w:val="21"/>
          <w:szCs w:val="21"/>
          <w:lang w:val="es-ES_tradnl"/>
        </w:rPr>
      </w:pPr>
      <w:r w:rsidRPr="008E0A21">
        <w:rPr>
          <w:rFonts w:ascii="Verdana" w:hAnsi="Verdana"/>
          <w:color w:val="231F20"/>
          <w:position w:val="-1"/>
          <w:sz w:val="21"/>
          <w:lang w:val="es-ES_tradnl"/>
        </w:rPr>
        <w:t>•</w:t>
      </w:r>
    </w:p>
    <w:p w:rsidR="00B05971" w:rsidRPr="008E0A21" w:rsidRDefault="00B05971">
      <w:pPr>
        <w:spacing w:before="6" w:after="0" w:line="200" w:lineRule="exact"/>
        <w:rPr>
          <w:sz w:val="20"/>
          <w:szCs w:val="20"/>
          <w:lang w:val="es-ES_tradnl"/>
        </w:rPr>
      </w:pPr>
    </w:p>
    <w:p w:rsidR="00B05971" w:rsidRPr="008E0A21" w:rsidRDefault="008E0A21">
      <w:pPr>
        <w:spacing w:before="21" w:after="0" w:line="240" w:lineRule="auto"/>
        <w:ind w:left="5175" w:right="5178"/>
        <w:jc w:val="center"/>
        <w:rPr>
          <w:rFonts w:ascii="Verdana" w:eastAsia="Verdana" w:hAnsi="Verdana" w:cs="Verdana"/>
          <w:lang w:val="es-ES_tradnl"/>
        </w:rPr>
      </w:pPr>
      <w:r w:rsidRPr="008E0A21">
        <w:rPr>
          <w:rFonts w:ascii="Verdana" w:hAnsi="Verdana"/>
          <w:i/>
          <w:color w:val="231F20"/>
          <w:lang w:val="es-ES_tradnl"/>
        </w:rPr>
        <w:t>62.</w:t>
      </w:r>
    </w:p>
    <w:p w:rsidR="00B05971" w:rsidRPr="008E0A21" w:rsidRDefault="00B05971">
      <w:pPr>
        <w:spacing w:after="0" w:line="240" w:lineRule="auto"/>
        <w:jc w:val="center"/>
        <w:rPr>
          <w:rFonts w:ascii="Verdana" w:eastAsia="Verdana" w:hAnsi="Verdana" w:cs="Verdana"/>
          <w:lang w:val="es-ES_tradnl"/>
        </w:rPr>
        <w:sectPr w:rsidR="00B05971" w:rsidRPr="008E0A21">
          <w:pgSz w:w="11920" w:h="16840"/>
          <w:pgMar w:top="1160" w:right="720" w:bottom="200" w:left="460" w:header="600" w:footer="15" w:gutter="0"/>
          <w:cols w:space="720"/>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316" style="position:absolute;left:0;text-align:left;margin-left:42.4pt;margin-top:4.6pt;width:165.65pt;height:17.75pt;z-index:-7994;mso-position-horizontal-relative:page" coordorigin="848,92" coordsize="3313,355">
            <v:group id="_x0000_s1321" style="position:absolute;left:860;top:102;width:461;height:301" coordorigin="860,102" coordsize="461,301">
              <v:shape id="_x0000_s1322"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319" style="position:absolute;left:860;top:102;width:461;height:301" coordorigin="860,102" coordsize="461,301">
              <v:shape id="_x0000_s1320"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317" style="position:absolute;left:850;top:445;width:3308;height:2" coordorigin="850,445" coordsize="3308,2">
              <v:shape id="_x0000_s1318" style="position:absolute;left:850;top:445;width:3308;height:2" coordorigin="850,445" coordsize="3308,0" path="m850,445r3308,e" filled="f" strokecolor="#231f20" strokeweight=".25pt">
                <v:path arrowok="t"/>
              </v:shape>
            </v:group>
            <w10:wrap anchorx="page"/>
          </v:group>
        </w:pict>
      </w:r>
      <w:r>
        <w:pict>
          <v:group id="_x0000_s1309" style="position:absolute;left:0;text-align:left;margin-left:221.95pt;margin-top:4.6pt;width:165.6pt;height:17.75pt;z-index:-7993;mso-position-horizontal-relative:page" coordorigin="4439,92" coordsize="3312,355">
            <v:group id="_x0000_s1314" style="position:absolute;left:4451;top:102;width:461;height:301" coordorigin="4451,102" coordsize="461,301">
              <v:shape id="_x0000_s1315"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312" style="position:absolute;left:4451;top:102;width:461;height:301" coordorigin="4451,102" coordsize="461,301">
              <v:shape id="_x0000_s1313"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310" style="position:absolute;left:4441;top:445;width:3307;height:2" coordorigin="4441,445" coordsize="3307,2">
              <v:shape id="_x0000_s1311" style="position:absolute;left:4441;top:445;width:3307;height:2" coordorigin="4441,445" coordsize="3307,0" path="m4441,445r3307,e" filled="f" strokecolor="#231f20" strokeweight=".25pt">
                <v:path arrowok="t"/>
              </v:shape>
            </v:group>
            <w10:wrap anchorx="page"/>
          </v:group>
        </w:pict>
      </w:r>
      <w:r>
        <w:pict>
          <v:group id="_x0000_s1302" style="position:absolute;left:0;text-align:left;margin-left:401.45pt;margin-top:4.6pt;width:165.65pt;height:17.75pt;z-index:-7992;mso-position-horizontal-relative:page" coordorigin="8029,92" coordsize="3313,355">
            <v:group id="_x0000_s1307" style="position:absolute;left:8041;top:102;width:461;height:301" coordorigin="8041,102" coordsize="461,301">
              <v:shape id="_x0000_s1308"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305" style="position:absolute;left:8041;top:102;width:461;height:301" coordorigin="8041,102" coordsize="461,301">
              <v:shape id="_x0000_s1306"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303" style="position:absolute;left:8031;top:445;width:3308;height:2" coordorigin="8031,445" coordsize="3308,2">
              <v:shape id="_x0000_s1304"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35" w:gutter="0"/>
          <w:cols w:space="720"/>
        </w:sectPr>
      </w:pPr>
    </w:p>
    <w:p w:rsidR="00B05971" w:rsidRPr="008E0A21" w:rsidRDefault="00B05971">
      <w:pPr>
        <w:spacing w:before="4" w:after="0" w:line="160" w:lineRule="exact"/>
        <w:rPr>
          <w:sz w:val="16"/>
          <w:szCs w:val="16"/>
          <w:lang w:val="es-ES_tradnl"/>
        </w:rPr>
      </w:pPr>
    </w:p>
    <w:p w:rsidR="00B05971" w:rsidRPr="008E0A21" w:rsidRDefault="008E0A21">
      <w:pPr>
        <w:spacing w:after="0" w:line="288" w:lineRule="exact"/>
        <w:ind w:left="110" w:right="-64"/>
        <w:rPr>
          <w:rFonts w:ascii="Verdana" w:eastAsia="Verdana" w:hAnsi="Verdana" w:cs="Verdana"/>
          <w:sz w:val="24"/>
          <w:szCs w:val="24"/>
          <w:lang w:val="es-ES_tradnl"/>
        </w:rPr>
      </w:pPr>
      <w:r w:rsidRPr="008E0A21">
        <w:rPr>
          <w:rFonts w:ascii="Verdana" w:hAnsi="Verdana"/>
          <w:b/>
          <w:color w:val="231F20"/>
          <w:sz w:val="24"/>
          <w:lang w:val="es-ES_tradnl"/>
        </w:rPr>
        <w:t>PROBLÈMES: CAUSES ET REMÈDES</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Pr="008E0A21" w:rsidRDefault="008E0A21">
      <w:pPr>
        <w:spacing w:after="0" w:line="288" w:lineRule="exact"/>
        <w:ind w:right="-64"/>
        <w:rPr>
          <w:rFonts w:ascii="Verdana" w:eastAsia="Verdana" w:hAnsi="Verdana" w:cs="Verdana"/>
          <w:sz w:val="24"/>
          <w:szCs w:val="24"/>
          <w:lang w:val="es-ES_tradnl"/>
        </w:rPr>
      </w:pPr>
      <w:r w:rsidRPr="008E0A21">
        <w:rPr>
          <w:rFonts w:ascii="Verdana" w:hAnsi="Verdana"/>
          <w:b/>
          <w:color w:val="231F20"/>
          <w:sz w:val="24"/>
          <w:lang w:val="es-ES_tradnl"/>
        </w:rPr>
        <w:t>FUNKTIONSSTöRUNG: URSACHE - ABHILFE</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Pr="008E0A21" w:rsidRDefault="008E0A21">
      <w:pPr>
        <w:spacing w:after="0" w:line="288" w:lineRule="exact"/>
        <w:ind w:right="62"/>
        <w:rPr>
          <w:rFonts w:ascii="Verdana" w:eastAsia="Verdana" w:hAnsi="Verdana" w:cs="Verdana"/>
          <w:sz w:val="24"/>
          <w:szCs w:val="24"/>
          <w:lang w:val="es-ES_tradnl"/>
        </w:rPr>
      </w:pPr>
      <w:r w:rsidRPr="008E0A21">
        <w:rPr>
          <w:rFonts w:ascii="Verdana" w:hAnsi="Verdana"/>
          <w:b/>
          <w:color w:val="231F20"/>
          <w:sz w:val="24"/>
          <w:lang w:val="es-ES_tradnl"/>
        </w:rPr>
        <w:t>PROBLEMAS: CAUSAS  Y REMEDIOS</w:t>
      </w:r>
    </w:p>
    <w:p w:rsidR="00B05971" w:rsidRPr="008E0A21" w:rsidRDefault="00B05971">
      <w:pPr>
        <w:spacing w:after="0" w:line="288" w:lineRule="exact"/>
        <w:rPr>
          <w:rFonts w:ascii="Verdana" w:eastAsia="Verdana" w:hAnsi="Verdana" w:cs="Verdana"/>
          <w:sz w:val="24"/>
          <w:szCs w:val="24"/>
          <w:lang w:val="es-ES_tradnl"/>
        </w:rPr>
        <w:sectPr w:rsidR="00B05971" w:rsidRPr="008E0A21">
          <w:type w:val="continuous"/>
          <w:pgSz w:w="11920" w:h="16840"/>
          <w:pgMar w:top="1560" w:right="440" w:bottom="280" w:left="740" w:header="720" w:footer="720" w:gutter="0"/>
          <w:cols w:num="3" w:space="720" w:equalWidth="0">
            <w:col w:w="3419" w:space="283"/>
            <w:col w:w="3325" w:space="265"/>
            <w:col w:w="3448"/>
          </w:cols>
        </w:sectPr>
      </w:pPr>
    </w:p>
    <w:p w:rsidR="00B05971" w:rsidRPr="008E0A21" w:rsidRDefault="00B05971">
      <w:pPr>
        <w:spacing w:before="1" w:after="0" w:line="280" w:lineRule="exact"/>
        <w:rPr>
          <w:sz w:val="28"/>
          <w:szCs w:val="28"/>
          <w:lang w:val="es-ES_tradnl"/>
        </w:rPr>
      </w:pPr>
    </w:p>
    <w:tbl>
      <w:tblPr>
        <w:tblW w:w="0" w:type="auto"/>
        <w:tblInd w:w="100" w:type="dxa"/>
        <w:tblLayout w:type="fixed"/>
        <w:tblCellMar>
          <w:left w:w="0" w:type="dxa"/>
          <w:right w:w="0" w:type="dxa"/>
        </w:tblCellMar>
        <w:tblLook w:val="01E0" w:firstRow="1" w:lastRow="1" w:firstColumn="1" w:lastColumn="1" w:noHBand="0" w:noVBand="0"/>
      </w:tblPr>
      <w:tblGrid>
        <w:gridCol w:w="3402"/>
        <w:gridCol w:w="3685"/>
        <w:gridCol w:w="3382"/>
      </w:tblGrid>
      <w:tr w:rsidR="00B05971">
        <w:trPr>
          <w:trHeight w:hRule="exact" w:val="633"/>
        </w:trPr>
        <w:tc>
          <w:tcPr>
            <w:tcW w:w="3402" w:type="dxa"/>
            <w:tcBorders>
              <w:top w:val="single" w:sz="8" w:space="0" w:color="231F20"/>
              <w:left w:val="single" w:sz="8" w:space="0" w:color="231F20"/>
              <w:bottom w:val="single" w:sz="8" w:space="0" w:color="231F20"/>
              <w:right w:val="single" w:sz="8" w:space="0" w:color="231F20"/>
            </w:tcBorders>
          </w:tcPr>
          <w:p w:rsidR="00B05971" w:rsidRDefault="008E0A21">
            <w:pPr>
              <w:spacing w:before="22" w:after="0" w:line="250" w:lineRule="auto"/>
              <w:ind w:left="801" w:right="801"/>
              <w:jc w:val="center"/>
              <w:rPr>
                <w:rFonts w:ascii="Arial" w:eastAsia="Arial" w:hAnsi="Arial" w:cs="Arial"/>
                <w:sz w:val="16"/>
                <w:szCs w:val="16"/>
              </w:rPr>
            </w:pPr>
            <w:r>
              <w:rPr>
                <w:rFonts w:ascii="Arial" w:hAnsi="Arial"/>
                <w:b/>
                <w:color w:val="231F20"/>
                <w:sz w:val="16"/>
              </w:rPr>
              <w:t>DISFONCTION FUNKTIONSSTÖRUNG DISFUNCIÓN</w:t>
            </w:r>
          </w:p>
        </w:tc>
        <w:tc>
          <w:tcPr>
            <w:tcW w:w="3685" w:type="dxa"/>
            <w:tcBorders>
              <w:top w:val="single" w:sz="8" w:space="0" w:color="231F20"/>
              <w:left w:val="single" w:sz="8" w:space="0" w:color="231F20"/>
              <w:bottom w:val="single" w:sz="8" w:space="0" w:color="231F20"/>
              <w:right w:val="single" w:sz="8" w:space="0" w:color="231F20"/>
            </w:tcBorders>
          </w:tcPr>
          <w:p w:rsidR="00B05971" w:rsidRDefault="008E0A21">
            <w:pPr>
              <w:spacing w:before="22" w:after="0" w:line="250" w:lineRule="auto"/>
              <w:ind w:left="1413" w:right="1413"/>
              <w:jc w:val="center"/>
              <w:rPr>
                <w:rFonts w:ascii="Arial" w:eastAsia="Arial" w:hAnsi="Arial" w:cs="Arial"/>
                <w:sz w:val="16"/>
                <w:szCs w:val="16"/>
              </w:rPr>
            </w:pPr>
            <w:r>
              <w:rPr>
                <w:rFonts w:ascii="Arial" w:hAnsi="Arial"/>
                <w:b/>
                <w:color w:val="231F20"/>
                <w:sz w:val="16"/>
              </w:rPr>
              <w:t>CAUSE URSACHE CAUSA</w:t>
            </w:r>
          </w:p>
        </w:tc>
        <w:tc>
          <w:tcPr>
            <w:tcW w:w="3382" w:type="dxa"/>
            <w:tcBorders>
              <w:top w:val="single" w:sz="8" w:space="0" w:color="231F20"/>
              <w:left w:val="single" w:sz="8" w:space="0" w:color="231F20"/>
              <w:bottom w:val="single" w:sz="8" w:space="0" w:color="231F20"/>
              <w:right w:val="single" w:sz="8" w:space="0" w:color="231F20"/>
            </w:tcBorders>
          </w:tcPr>
          <w:p w:rsidR="00B05971" w:rsidRDefault="008E0A21">
            <w:pPr>
              <w:spacing w:before="20" w:after="0" w:line="250" w:lineRule="auto"/>
              <w:ind w:left="1294" w:right="1274"/>
              <w:jc w:val="center"/>
              <w:rPr>
                <w:rFonts w:ascii="Arial" w:eastAsia="Arial" w:hAnsi="Arial" w:cs="Arial"/>
                <w:sz w:val="16"/>
                <w:szCs w:val="16"/>
              </w:rPr>
            </w:pPr>
            <w:r>
              <w:rPr>
                <w:rFonts w:ascii="Arial" w:hAnsi="Arial"/>
                <w:b/>
                <w:color w:val="231F20"/>
                <w:sz w:val="16"/>
              </w:rPr>
              <w:t>REMEDE ABHILFE REMEDIO</w:t>
            </w:r>
          </w:p>
        </w:tc>
      </w:tr>
      <w:tr w:rsidR="00B05971" w:rsidRPr="009C354D">
        <w:trPr>
          <w:trHeight w:hRule="exact" w:val="1119"/>
        </w:trPr>
        <w:tc>
          <w:tcPr>
            <w:tcW w:w="3402" w:type="dxa"/>
            <w:vMerge w:val="restart"/>
            <w:tcBorders>
              <w:top w:val="single" w:sz="8" w:space="0" w:color="231F20"/>
              <w:left w:val="single" w:sz="8" w:space="0" w:color="231F20"/>
              <w:right w:val="single" w:sz="8" w:space="0" w:color="231F20"/>
            </w:tcBorders>
          </w:tcPr>
          <w:p w:rsidR="00B05971" w:rsidRPr="008E0A21" w:rsidRDefault="008E0A21">
            <w:pPr>
              <w:spacing w:before="77" w:after="0" w:line="240" w:lineRule="auto"/>
              <w:ind w:left="37" w:right="-20"/>
              <w:rPr>
                <w:rFonts w:ascii="Arial" w:eastAsia="Arial" w:hAnsi="Arial" w:cs="Arial"/>
                <w:sz w:val="16"/>
                <w:szCs w:val="16"/>
                <w:lang w:val="en-US"/>
              </w:rPr>
            </w:pPr>
            <w:r w:rsidRPr="008E0A21">
              <w:rPr>
                <w:rFonts w:ascii="Arial" w:hAnsi="Arial"/>
                <w:b/>
                <w:i/>
                <w:color w:val="231F20"/>
                <w:sz w:val="16"/>
                <w:lang w:val="en-US"/>
              </w:rPr>
              <w:t>-   Voyants des boutons ne</w:t>
            </w:r>
          </w:p>
          <w:p w:rsidR="00B05971" w:rsidRPr="008E0A21" w:rsidRDefault="008E0A21">
            <w:pPr>
              <w:spacing w:before="8" w:after="0" w:line="240" w:lineRule="auto"/>
              <w:ind w:left="207" w:right="-20"/>
              <w:rPr>
                <w:rFonts w:ascii="Arial" w:eastAsia="Arial" w:hAnsi="Arial" w:cs="Arial"/>
                <w:sz w:val="16"/>
                <w:szCs w:val="16"/>
                <w:lang w:val="en-US"/>
              </w:rPr>
            </w:pPr>
            <w:r w:rsidRPr="008E0A21">
              <w:rPr>
                <w:rFonts w:ascii="Arial" w:hAnsi="Arial"/>
                <w:b/>
                <w:i/>
                <w:color w:val="231F20"/>
                <w:sz w:val="16"/>
                <w:lang w:val="en-US"/>
              </w:rPr>
              <w:t>s’allument pas</w:t>
            </w:r>
          </w:p>
          <w:p w:rsidR="00B05971" w:rsidRPr="008E0A21" w:rsidRDefault="00B05971">
            <w:pPr>
              <w:spacing w:after="0" w:line="200" w:lineRule="exact"/>
              <w:rPr>
                <w:sz w:val="20"/>
                <w:szCs w:val="20"/>
                <w:lang w:val="en-US"/>
              </w:rPr>
            </w:pPr>
          </w:p>
          <w:p w:rsidR="00B05971" w:rsidRPr="008E0A21" w:rsidRDefault="008E0A21">
            <w:pPr>
              <w:spacing w:after="0" w:line="250" w:lineRule="auto"/>
              <w:ind w:left="207" w:right="247" w:hanging="170"/>
              <w:rPr>
                <w:rFonts w:ascii="Arial" w:eastAsia="Arial" w:hAnsi="Arial" w:cs="Arial"/>
                <w:sz w:val="16"/>
                <w:szCs w:val="16"/>
                <w:lang w:val="en-US"/>
              </w:rPr>
            </w:pPr>
            <w:r w:rsidRPr="008E0A21">
              <w:rPr>
                <w:rFonts w:ascii="Arial" w:hAnsi="Arial"/>
                <w:b/>
                <w:i/>
                <w:color w:val="231F20"/>
                <w:sz w:val="16"/>
                <w:lang w:val="en-US"/>
              </w:rPr>
              <w:t>-   Die Kontrollleuchten der Druckknöpfe leuchten nicht auf</w:t>
            </w:r>
          </w:p>
          <w:p w:rsidR="00B05971" w:rsidRPr="008E0A21" w:rsidRDefault="00B05971">
            <w:pPr>
              <w:spacing w:before="2" w:after="0" w:line="190" w:lineRule="exact"/>
              <w:rPr>
                <w:sz w:val="19"/>
                <w:szCs w:val="19"/>
                <w:lang w:val="en-US"/>
              </w:rPr>
            </w:pPr>
          </w:p>
          <w:p w:rsidR="00B05971" w:rsidRPr="008E0A21" w:rsidRDefault="008E0A21">
            <w:pPr>
              <w:spacing w:after="0" w:line="250" w:lineRule="auto"/>
              <w:ind w:left="207" w:right="664" w:hanging="170"/>
              <w:rPr>
                <w:rFonts w:ascii="Arial" w:eastAsia="Arial" w:hAnsi="Arial" w:cs="Arial"/>
                <w:sz w:val="16"/>
                <w:szCs w:val="16"/>
                <w:lang w:val="es-ES_tradnl"/>
              </w:rPr>
            </w:pPr>
            <w:r w:rsidRPr="008E0A21">
              <w:rPr>
                <w:rFonts w:ascii="Arial" w:hAnsi="Arial"/>
                <w:b/>
                <w:i/>
                <w:color w:val="231F20"/>
                <w:sz w:val="16"/>
                <w:lang w:val="es-ES_tradnl"/>
              </w:rPr>
              <w:t>-   La luz de los interruptores no se enciende</w:t>
            </w:r>
          </w:p>
        </w:tc>
        <w:tc>
          <w:tcPr>
            <w:tcW w:w="3685"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77" w:after="0" w:line="250" w:lineRule="auto"/>
              <w:ind w:left="37" w:right="1384"/>
              <w:rPr>
                <w:rFonts w:ascii="Arial" w:eastAsia="Arial" w:hAnsi="Arial" w:cs="Arial"/>
                <w:sz w:val="16"/>
                <w:szCs w:val="16"/>
                <w:lang w:val="es-ES_tradnl"/>
              </w:rPr>
            </w:pPr>
            <w:r w:rsidRPr="008E0A21">
              <w:rPr>
                <w:rFonts w:ascii="Arial" w:hAnsi="Arial"/>
                <w:i/>
                <w:color w:val="231F20"/>
                <w:sz w:val="16"/>
                <w:lang w:val="es-ES_tradnl"/>
              </w:rPr>
              <w:t>La fiche n’est pas dans la prise Keine Spannung vorhanden Falta alimentación eléctrica</w:t>
            </w:r>
          </w:p>
        </w:tc>
        <w:tc>
          <w:tcPr>
            <w:tcW w:w="3382"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77" w:after="0" w:line="250" w:lineRule="auto"/>
              <w:ind w:left="37" w:right="-11"/>
              <w:rPr>
                <w:rFonts w:ascii="Arial" w:eastAsia="Arial" w:hAnsi="Arial" w:cs="Arial"/>
                <w:sz w:val="16"/>
                <w:szCs w:val="16"/>
                <w:lang w:val="es-ES_tradnl"/>
              </w:rPr>
            </w:pPr>
            <w:r w:rsidRPr="008E0A21">
              <w:rPr>
                <w:rFonts w:ascii="Arial" w:hAnsi="Arial"/>
                <w:i/>
                <w:color w:val="231F20"/>
                <w:sz w:val="16"/>
                <w:lang w:val="es-ES_tradnl"/>
              </w:rPr>
              <w:t>Brancher la fiche à une prise de courant ap- propriée</w:t>
            </w:r>
          </w:p>
          <w:p w:rsidR="00B05971" w:rsidRPr="008E0A21" w:rsidRDefault="008E0A21">
            <w:pPr>
              <w:spacing w:after="0" w:line="250" w:lineRule="auto"/>
              <w:ind w:left="37" w:right="-11"/>
              <w:rPr>
                <w:rFonts w:ascii="Arial" w:eastAsia="Arial" w:hAnsi="Arial" w:cs="Arial"/>
                <w:sz w:val="16"/>
                <w:szCs w:val="16"/>
                <w:lang w:val="es-ES_tradnl"/>
              </w:rPr>
            </w:pPr>
            <w:r w:rsidRPr="008E0A21">
              <w:rPr>
                <w:rFonts w:ascii="Arial" w:hAnsi="Arial"/>
                <w:i/>
                <w:color w:val="231F20"/>
                <w:sz w:val="16"/>
                <w:lang w:val="es-ES_tradnl"/>
              </w:rPr>
              <w:t>Stecker in eine geeignete Steckdose stecken Conectar  el  enchufe  a  la  toma  de  corriente adecuada</w:t>
            </w:r>
          </w:p>
        </w:tc>
      </w:tr>
      <w:tr w:rsidR="00B05971" w:rsidRPr="009C354D">
        <w:trPr>
          <w:trHeight w:hRule="exact" w:val="2971"/>
        </w:trPr>
        <w:tc>
          <w:tcPr>
            <w:tcW w:w="3402" w:type="dxa"/>
            <w:vMerge/>
            <w:tcBorders>
              <w:left w:val="single" w:sz="8"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Câble endommagé</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Netzkabel beschädigt</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Cable de alimentación dañado</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 w:after="0" w:line="250" w:lineRule="auto"/>
              <w:ind w:left="37" w:right="-12"/>
              <w:jc w:val="both"/>
              <w:rPr>
                <w:rFonts w:ascii="Arial" w:eastAsia="Arial" w:hAnsi="Arial" w:cs="Arial"/>
                <w:sz w:val="16"/>
                <w:szCs w:val="16"/>
                <w:lang w:val="es-ES_tradnl"/>
              </w:rPr>
            </w:pPr>
            <w:r w:rsidRPr="008E0A21">
              <w:rPr>
                <w:rFonts w:ascii="Arial" w:hAnsi="Arial"/>
                <w:i/>
                <w:color w:val="231F20"/>
                <w:sz w:val="16"/>
                <w:lang w:val="es-ES_tradnl"/>
              </w:rPr>
              <w:t>Si le câble d’alimentation est alimenté, il doit être remplacé par le fabricant ou par son ser- vice d’assistance technique, ou encore par une personne ayant une qualification similaire, de manière à ne pas prendre de risque.</w:t>
            </w:r>
          </w:p>
          <w:p w:rsidR="00B05971" w:rsidRPr="008E0A21" w:rsidRDefault="008E0A21">
            <w:pPr>
              <w:spacing w:after="0" w:line="250" w:lineRule="auto"/>
              <w:ind w:left="37" w:right="-12"/>
              <w:rPr>
                <w:rFonts w:ascii="Arial" w:eastAsia="Arial" w:hAnsi="Arial" w:cs="Arial"/>
                <w:sz w:val="16"/>
                <w:szCs w:val="16"/>
                <w:lang w:val="es-ES_tradnl"/>
              </w:rPr>
            </w:pPr>
            <w:r w:rsidRPr="008E0A21">
              <w:rPr>
                <w:rFonts w:ascii="Arial" w:hAnsi="Arial"/>
                <w:i/>
                <w:color w:val="231F20"/>
                <w:sz w:val="16"/>
                <w:lang w:val="en-US"/>
              </w:rPr>
              <w:t xml:space="preserve">Um jedes  Risiko  zu  vermeiden,  darf ein  be- schädigtes  Versorgungskabel  ausschließlich durch  die  Herstellerfirma,  deren  technischen Kundendienst  oder, in  jedem  Fall,  nur  durch dafür qualifiziertes Personal ersetzt werden. </w:t>
            </w:r>
            <w:r w:rsidRPr="008E0A21">
              <w:rPr>
                <w:rFonts w:ascii="Arial" w:hAnsi="Arial"/>
                <w:i/>
                <w:color w:val="231F20"/>
                <w:sz w:val="16"/>
                <w:lang w:val="es-ES_tradnl"/>
              </w:rPr>
              <w:t>Si el cable de alimentación está dañado, debe ser reemplazado por el fabricante o por su ser- vicio de asistencia técnica o, en todo caso, por una personal igualmente calificada, de modo</w:t>
            </w:r>
          </w:p>
          <w:p w:rsidR="00B05971" w:rsidRPr="008E0A21" w:rsidRDefault="008E0A21">
            <w:pPr>
              <w:spacing w:before="4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tal de prevenir cualquier riesgo.</w:t>
            </w:r>
          </w:p>
        </w:tc>
      </w:tr>
      <w:tr w:rsidR="00B05971" w:rsidRPr="009C354D">
        <w:trPr>
          <w:trHeight w:hRule="exact" w:val="2225"/>
        </w:trPr>
        <w:tc>
          <w:tcPr>
            <w:tcW w:w="3402" w:type="dxa"/>
            <w:vMerge/>
            <w:tcBorders>
              <w:left w:val="single" w:sz="8"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32" w:after="0" w:line="250" w:lineRule="auto"/>
              <w:ind w:left="37" w:right="2362"/>
              <w:rPr>
                <w:rFonts w:ascii="Arial" w:eastAsia="Arial" w:hAnsi="Arial" w:cs="Arial"/>
                <w:sz w:val="16"/>
                <w:szCs w:val="16"/>
                <w:lang w:val="en-US"/>
              </w:rPr>
            </w:pPr>
            <w:r w:rsidRPr="009C354D">
              <w:rPr>
                <w:rFonts w:ascii="Arial" w:hAnsi="Arial"/>
                <w:i/>
                <w:color w:val="231F20"/>
                <w:sz w:val="16"/>
                <w:lang w:val="en-US"/>
              </w:rPr>
              <w:t>Fusible abîmé Sicherung defekt Fusible  averiado</w:t>
            </w:r>
          </w:p>
        </w:tc>
        <w:tc>
          <w:tcPr>
            <w:tcW w:w="3382" w:type="dxa"/>
            <w:tcBorders>
              <w:top w:val="single" w:sz="4" w:space="0" w:color="231F20"/>
              <w:left w:val="single" w:sz="8" w:space="0" w:color="231F20"/>
              <w:bottom w:val="single" w:sz="4" w:space="0" w:color="231F20"/>
              <w:right w:val="single" w:sz="8" w:space="0" w:color="231F20"/>
            </w:tcBorders>
          </w:tcPr>
          <w:p w:rsidR="00B05971" w:rsidRPr="009C354D" w:rsidRDefault="008E0A21">
            <w:pPr>
              <w:spacing w:before="40" w:after="0" w:line="250" w:lineRule="auto"/>
              <w:ind w:left="37" w:right="-11"/>
              <w:rPr>
                <w:rFonts w:ascii="Arial" w:eastAsia="Arial" w:hAnsi="Arial" w:cs="Arial"/>
                <w:sz w:val="16"/>
                <w:szCs w:val="16"/>
                <w:lang w:val="en-US"/>
              </w:rPr>
            </w:pPr>
            <w:r w:rsidRPr="009C354D">
              <w:rPr>
                <w:rFonts w:ascii="Arial" w:hAnsi="Arial"/>
                <w:i/>
                <w:color w:val="231F20"/>
                <w:w w:val="89"/>
                <w:sz w:val="16"/>
                <w:lang w:val="en-US"/>
              </w:rPr>
              <w:t xml:space="preserve">Vérifier que le fusible </w:t>
            </w:r>
            <w:r w:rsidRPr="009C354D">
              <w:rPr>
                <w:rFonts w:ascii="Arial" w:hAnsi="Arial"/>
                <w:b/>
                <w:i/>
                <w:color w:val="231F20"/>
                <w:w w:val="89"/>
                <w:sz w:val="16"/>
                <w:lang w:val="en-US"/>
              </w:rPr>
              <w:t xml:space="preserve">(A) </w:t>
            </w:r>
            <w:r w:rsidRPr="009C354D">
              <w:rPr>
                <w:rFonts w:ascii="Arial" w:hAnsi="Arial"/>
                <w:i/>
                <w:color w:val="231F20"/>
                <w:w w:val="89"/>
                <w:sz w:val="16"/>
                <w:lang w:val="en-US"/>
              </w:rPr>
              <w:t xml:space="preserve">est intact et bien branché </w:t>
            </w:r>
            <w:r w:rsidRPr="009C354D">
              <w:rPr>
                <w:rFonts w:ascii="Arial" w:hAnsi="Arial"/>
                <w:i/>
                <w:color w:val="010202"/>
                <w:sz w:val="16"/>
                <w:lang w:val="en-US"/>
              </w:rPr>
              <w:t xml:space="preserve">(La vérification du fusible doit être effec-tuée par le personnel technique autorisé) </w:t>
            </w:r>
            <w:r w:rsidRPr="009C354D">
              <w:rPr>
                <w:rFonts w:ascii="Arial" w:hAnsi="Arial"/>
                <w:i/>
                <w:color w:val="231F20"/>
                <w:sz w:val="16"/>
                <w:lang w:val="en-US"/>
              </w:rPr>
              <w:t xml:space="preserve">Überprüfen, dass die Sicherung </w:t>
            </w:r>
            <w:r w:rsidRPr="009C354D">
              <w:rPr>
                <w:rFonts w:ascii="Arial" w:hAnsi="Arial"/>
                <w:b/>
                <w:i/>
                <w:color w:val="231F20"/>
                <w:sz w:val="16"/>
                <w:lang w:val="en-US"/>
              </w:rPr>
              <w:t xml:space="preserve">(A) </w:t>
            </w:r>
            <w:r w:rsidRPr="009C354D">
              <w:rPr>
                <w:rFonts w:ascii="Arial" w:hAnsi="Arial"/>
                <w:i/>
                <w:color w:val="231F20"/>
                <w:sz w:val="16"/>
                <w:lang w:val="en-US"/>
              </w:rPr>
              <w:t>unver- sehrt und richtig eingefügt ist</w:t>
            </w:r>
          </w:p>
          <w:p w:rsidR="00B05971" w:rsidRPr="008E0A21" w:rsidRDefault="008E0A21">
            <w:pPr>
              <w:spacing w:after="0" w:line="250" w:lineRule="auto"/>
              <w:ind w:left="37" w:right="-11"/>
              <w:rPr>
                <w:rFonts w:ascii="Arial" w:eastAsia="Arial" w:hAnsi="Arial" w:cs="Arial"/>
                <w:sz w:val="16"/>
                <w:szCs w:val="16"/>
                <w:lang w:val="es-ES_tradnl"/>
              </w:rPr>
            </w:pPr>
            <w:r w:rsidRPr="008E0A21">
              <w:rPr>
                <w:rFonts w:ascii="Arial" w:hAnsi="Arial"/>
                <w:i/>
                <w:color w:val="010202"/>
                <w:w w:val="89"/>
                <w:sz w:val="16"/>
                <w:lang w:val="es-ES_tradnl"/>
              </w:rPr>
              <w:t xml:space="preserve">(Die Prüfung der Sicherung muss von dazu auto- risiertem Fachpersonal durchgeführt werden) </w:t>
            </w:r>
            <w:r w:rsidRPr="008E0A21">
              <w:rPr>
                <w:rFonts w:ascii="Arial" w:hAnsi="Arial"/>
                <w:i/>
                <w:color w:val="231F20"/>
                <w:sz w:val="16"/>
                <w:lang w:val="es-ES_tradnl"/>
              </w:rPr>
              <w:t xml:space="preserve">Comprobar  que  el   fusible  </w:t>
            </w:r>
            <w:r w:rsidRPr="008E0A21">
              <w:rPr>
                <w:rFonts w:ascii="Arial" w:hAnsi="Arial"/>
                <w:b/>
                <w:i/>
                <w:color w:val="231F20"/>
                <w:sz w:val="16"/>
                <w:lang w:val="es-ES_tradnl"/>
              </w:rPr>
              <w:t xml:space="preserve">(A)  </w:t>
            </w:r>
            <w:r w:rsidRPr="008E0A21">
              <w:rPr>
                <w:rFonts w:ascii="Arial" w:hAnsi="Arial"/>
                <w:i/>
                <w:color w:val="231F20"/>
                <w:sz w:val="16"/>
                <w:lang w:val="es-ES_tradnl"/>
              </w:rPr>
              <w:t>esté integro  y bien conectado</w:t>
            </w:r>
          </w:p>
          <w:p w:rsidR="00B05971" w:rsidRPr="008E0A21" w:rsidRDefault="008E0A21">
            <w:pPr>
              <w:spacing w:after="0" w:line="250" w:lineRule="auto"/>
              <w:ind w:left="37" w:right="-10"/>
              <w:rPr>
                <w:rFonts w:ascii="Arial" w:eastAsia="Arial" w:hAnsi="Arial" w:cs="Arial"/>
                <w:sz w:val="16"/>
                <w:szCs w:val="16"/>
                <w:lang w:val="es-ES_tradnl"/>
              </w:rPr>
            </w:pPr>
            <w:r w:rsidRPr="008E0A21">
              <w:rPr>
                <w:rFonts w:ascii="Arial" w:hAnsi="Arial"/>
                <w:i/>
                <w:color w:val="010202"/>
                <w:w w:val="89"/>
                <w:sz w:val="16"/>
                <w:lang w:val="es-ES_tradnl"/>
              </w:rPr>
              <w:t>(El control del fusible deberá ser realizado única y exclusivamente por personal técnico autorizado)</w:t>
            </w:r>
          </w:p>
        </w:tc>
      </w:tr>
      <w:tr w:rsidR="00B05971" w:rsidRPr="009C354D">
        <w:trPr>
          <w:trHeight w:hRule="exact" w:val="649"/>
        </w:trPr>
        <w:tc>
          <w:tcPr>
            <w:tcW w:w="3402" w:type="dxa"/>
            <w:vMerge/>
            <w:tcBorders>
              <w:left w:val="single" w:sz="8" w:space="0" w:color="231F20"/>
              <w:bottom w:val="single" w:sz="4"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19" w:after="0" w:line="240" w:lineRule="auto"/>
              <w:ind w:left="37" w:right="-20"/>
              <w:rPr>
                <w:rFonts w:ascii="Arial" w:eastAsia="Arial" w:hAnsi="Arial" w:cs="Arial"/>
                <w:sz w:val="16"/>
                <w:szCs w:val="16"/>
                <w:lang w:val="en-US"/>
              </w:rPr>
            </w:pPr>
            <w:r w:rsidRPr="008E0A21">
              <w:rPr>
                <w:rFonts w:ascii="Arial" w:hAnsi="Arial"/>
                <w:i/>
                <w:color w:val="231F20"/>
                <w:sz w:val="16"/>
                <w:lang w:val="en-US"/>
              </w:rPr>
              <w:t>Dommage à la conditionneuse</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sz w:val="16"/>
                <w:lang w:val="en-US"/>
              </w:rPr>
              <w:t>Schaden an der Verpackungsmaschine</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Hay algún daño en la máquina de vacío</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7" w:after="0" w:line="250" w:lineRule="auto"/>
              <w:ind w:left="37" w:right="260"/>
              <w:rPr>
                <w:rFonts w:ascii="Arial" w:eastAsia="Arial" w:hAnsi="Arial" w:cs="Arial"/>
                <w:sz w:val="16"/>
                <w:szCs w:val="16"/>
                <w:lang w:val="es-ES_tradnl"/>
              </w:rPr>
            </w:pPr>
            <w:r w:rsidRPr="008E0A21">
              <w:rPr>
                <w:rFonts w:ascii="Arial" w:hAnsi="Arial"/>
                <w:i/>
                <w:color w:val="231F20"/>
                <w:sz w:val="16"/>
                <w:lang w:val="es-ES_tradnl"/>
              </w:rPr>
              <w:t>S’adresser à un Centre de Assistance Vom Kundendienst untersuchen lassen Diríjase a un Centro de Asistencia Técnica</w:t>
            </w:r>
          </w:p>
        </w:tc>
      </w:tr>
      <w:tr w:rsidR="00B05971">
        <w:trPr>
          <w:trHeight w:hRule="exact" w:val="652"/>
        </w:trPr>
        <w:tc>
          <w:tcPr>
            <w:tcW w:w="3402" w:type="dxa"/>
            <w:vMerge w:val="restart"/>
            <w:tcBorders>
              <w:top w:val="single" w:sz="4" w:space="0" w:color="231F20"/>
              <w:left w:val="single" w:sz="8" w:space="0" w:color="231F20"/>
              <w:right w:val="single" w:sz="8" w:space="0" w:color="231F20"/>
            </w:tcBorders>
          </w:tcPr>
          <w:p w:rsidR="00B05971" w:rsidRPr="008E0A21" w:rsidRDefault="008E0A21">
            <w:pPr>
              <w:spacing w:before="30" w:after="0" w:line="240" w:lineRule="auto"/>
              <w:ind w:left="37" w:right="-20"/>
              <w:rPr>
                <w:rFonts w:ascii="Arial" w:eastAsia="Arial" w:hAnsi="Arial" w:cs="Arial"/>
                <w:sz w:val="16"/>
                <w:szCs w:val="16"/>
                <w:lang w:val="en-US"/>
              </w:rPr>
            </w:pPr>
            <w:r w:rsidRPr="008E0A21">
              <w:rPr>
                <w:rFonts w:ascii="Arial" w:hAnsi="Arial"/>
                <w:b/>
                <w:i/>
                <w:color w:val="231F20"/>
                <w:sz w:val="16"/>
                <w:lang w:val="en-US"/>
              </w:rPr>
              <w:t>-   Vide insuffisant dans le sachet</w:t>
            </w:r>
          </w:p>
          <w:p w:rsidR="00B05971" w:rsidRPr="008E0A21" w:rsidRDefault="00B05971">
            <w:pPr>
              <w:spacing w:after="0" w:line="200" w:lineRule="exact"/>
              <w:rPr>
                <w:sz w:val="20"/>
                <w:szCs w:val="20"/>
                <w:lang w:val="en-US"/>
              </w:rPr>
            </w:pPr>
          </w:p>
          <w:p w:rsidR="00B05971" w:rsidRPr="008E0A21" w:rsidRDefault="008E0A21">
            <w:pPr>
              <w:spacing w:after="0" w:line="240" w:lineRule="auto"/>
              <w:ind w:left="37" w:right="-20"/>
              <w:rPr>
                <w:rFonts w:ascii="Arial" w:eastAsia="Arial" w:hAnsi="Arial" w:cs="Arial"/>
                <w:sz w:val="16"/>
                <w:szCs w:val="16"/>
                <w:lang w:val="en-US"/>
              </w:rPr>
            </w:pPr>
            <w:r w:rsidRPr="008E0A21">
              <w:rPr>
                <w:rFonts w:ascii="Arial" w:hAnsi="Arial"/>
                <w:b/>
                <w:i/>
                <w:color w:val="231F20"/>
                <w:sz w:val="16"/>
                <w:lang w:val="en-US"/>
              </w:rPr>
              <w:t>-   Unzureichendes Vakuum im</w:t>
            </w:r>
          </w:p>
          <w:p w:rsidR="00B05971" w:rsidRPr="008E0A21" w:rsidRDefault="008E0A21">
            <w:pPr>
              <w:spacing w:before="8" w:after="0" w:line="240" w:lineRule="auto"/>
              <w:ind w:left="207" w:right="-20"/>
              <w:rPr>
                <w:rFonts w:ascii="Arial" w:eastAsia="Arial" w:hAnsi="Arial" w:cs="Arial"/>
                <w:sz w:val="16"/>
                <w:szCs w:val="16"/>
                <w:lang w:val="es-ES_tradnl"/>
              </w:rPr>
            </w:pPr>
            <w:r w:rsidRPr="008E0A21">
              <w:rPr>
                <w:rFonts w:ascii="Arial" w:hAnsi="Arial"/>
                <w:b/>
                <w:i/>
                <w:color w:val="231F20"/>
                <w:sz w:val="16"/>
                <w:lang w:val="es-ES_tradnl"/>
              </w:rPr>
              <w:t>Beutel</w:t>
            </w: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37" w:right="-20"/>
              <w:rPr>
                <w:rFonts w:ascii="Arial" w:eastAsia="Arial" w:hAnsi="Arial" w:cs="Arial"/>
                <w:sz w:val="16"/>
                <w:szCs w:val="16"/>
                <w:lang w:val="es-ES_tradnl"/>
              </w:rPr>
            </w:pPr>
            <w:r w:rsidRPr="008E0A21">
              <w:rPr>
                <w:rFonts w:ascii="Arial" w:hAnsi="Arial"/>
                <w:b/>
                <w:i/>
                <w:color w:val="231F20"/>
                <w:sz w:val="16"/>
                <w:lang w:val="es-ES_tradnl"/>
              </w:rPr>
              <w:t>-   Vacío insuficiente en la bolsa</w:t>
            </w:r>
          </w:p>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6"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Le sachet perd</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Beutel undicht</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La bolsa tiene pérdidas</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14" w:after="0" w:line="240" w:lineRule="auto"/>
              <w:ind w:left="37" w:right="-20"/>
              <w:rPr>
                <w:rFonts w:ascii="Arial" w:eastAsia="Arial" w:hAnsi="Arial" w:cs="Arial"/>
                <w:sz w:val="16"/>
                <w:szCs w:val="16"/>
                <w:lang w:val="en-US"/>
              </w:rPr>
            </w:pPr>
            <w:r w:rsidRPr="008E0A21">
              <w:rPr>
                <w:rFonts w:ascii="Arial" w:hAnsi="Arial"/>
                <w:i/>
                <w:color w:val="231F20"/>
                <w:sz w:val="16"/>
                <w:lang w:val="en-US"/>
              </w:rPr>
              <w:t>Changer le type de sachet</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sz w:val="16"/>
                <w:lang w:val="en-US"/>
              </w:rPr>
              <w:t>Beutel wechseln</w:t>
            </w:r>
          </w:p>
          <w:p w:rsidR="00B05971" w:rsidRDefault="008E0A21">
            <w:pPr>
              <w:spacing w:before="8" w:after="0" w:line="240" w:lineRule="auto"/>
              <w:ind w:left="37" w:right="-20"/>
              <w:rPr>
                <w:rFonts w:ascii="Arial" w:eastAsia="Arial" w:hAnsi="Arial" w:cs="Arial"/>
                <w:sz w:val="16"/>
                <w:szCs w:val="16"/>
              </w:rPr>
            </w:pPr>
            <w:r>
              <w:rPr>
                <w:rFonts w:ascii="Arial" w:hAnsi="Arial"/>
                <w:i/>
                <w:color w:val="231F20"/>
                <w:sz w:val="16"/>
              </w:rPr>
              <w:t>Cambiar tipo de bolsas</w:t>
            </w:r>
          </w:p>
        </w:tc>
      </w:tr>
      <w:tr w:rsidR="00B05971" w:rsidRPr="009C354D">
        <w:trPr>
          <w:trHeight w:hRule="exact" w:val="682"/>
        </w:trPr>
        <w:tc>
          <w:tcPr>
            <w:tcW w:w="3402" w:type="dxa"/>
            <w:vMerge/>
            <w:tcBorders>
              <w:left w:val="single" w:sz="8" w:space="0" w:color="231F20"/>
              <w:right w:val="single" w:sz="8" w:space="0" w:color="231F20"/>
            </w:tcBorders>
          </w:tcPr>
          <w:p w:rsidR="00B05971" w:rsidRDefault="00B05971"/>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30" w:after="0" w:line="250" w:lineRule="auto"/>
              <w:ind w:left="37" w:right="619"/>
              <w:jc w:val="both"/>
              <w:rPr>
                <w:rFonts w:ascii="Arial" w:eastAsia="Arial" w:hAnsi="Arial" w:cs="Arial"/>
                <w:sz w:val="16"/>
                <w:szCs w:val="16"/>
                <w:lang w:val="es-ES_tradnl"/>
              </w:rPr>
            </w:pPr>
            <w:r w:rsidRPr="008E0A21">
              <w:rPr>
                <w:rFonts w:ascii="Arial" w:hAnsi="Arial"/>
                <w:i/>
                <w:color w:val="231F20"/>
                <w:sz w:val="16"/>
                <w:lang w:val="es-ES_tradnl"/>
              </w:rPr>
              <w:t>Des angles tranchants perforent le sachet Scharfe Kanten durchstechen den Beutel Aristas cortantes agujerean la bolsa</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18" w:after="0" w:line="240" w:lineRule="auto"/>
              <w:ind w:left="37" w:right="-20"/>
              <w:rPr>
                <w:rFonts w:ascii="Arial" w:eastAsia="Arial" w:hAnsi="Arial" w:cs="Arial"/>
                <w:sz w:val="16"/>
                <w:szCs w:val="16"/>
                <w:lang w:val="en-US"/>
              </w:rPr>
            </w:pPr>
            <w:r w:rsidRPr="008E0A21">
              <w:rPr>
                <w:rFonts w:ascii="Arial" w:hAnsi="Arial"/>
                <w:i/>
                <w:color w:val="231F20"/>
                <w:sz w:val="16"/>
                <w:lang w:val="en-US"/>
              </w:rPr>
              <w:t>Utiliser des sachets plus épais</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sz w:val="16"/>
                <w:lang w:val="en-US"/>
              </w:rPr>
              <w:t>Dickere Beutel verwenden</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Utilizar bolsas con espesor mayor</w:t>
            </w:r>
          </w:p>
        </w:tc>
      </w:tr>
      <w:tr w:rsidR="00B05971" w:rsidRPr="009C354D">
        <w:trPr>
          <w:trHeight w:hRule="exact" w:val="1223"/>
        </w:trPr>
        <w:tc>
          <w:tcPr>
            <w:tcW w:w="3402" w:type="dxa"/>
            <w:vMerge/>
            <w:tcBorders>
              <w:left w:val="single" w:sz="8" w:space="0" w:color="231F20"/>
              <w:bottom w:val="single" w:sz="4"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24" w:after="0" w:line="250" w:lineRule="auto"/>
              <w:ind w:left="37" w:right="1686"/>
              <w:rPr>
                <w:rFonts w:ascii="Arial" w:eastAsia="Arial" w:hAnsi="Arial" w:cs="Arial"/>
                <w:sz w:val="16"/>
                <w:szCs w:val="16"/>
                <w:lang w:val="es-ES_tradnl"/>
              </w:rPr>
            </w:pPr>
            <w:r w:rsidRPr="008E0A21">
              <w:rPr>
                <w:rFonts w:ascii="Arial" w:hAnsi="Arial"/>
                <w:i/>
                <w:color w:val="231F20"/>
                <w:sz w:val="16"/>
                <w:lang w:val="es-ES_tradnl"/>
              </w:rPr>
              <w:t>Ouverture du sachet sale Beutelöffnung verschmutzt Abertura de la bolsa sucia</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12"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Utiliser  un  nouveau  sachet,  veiller à ce  que</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sz w:val="16"/>
                <w:lang w:val="en-US"/>
              </w:rPr>
              <w:t>l’ouverture soit propre</w:t>
            </w:r>
          </w:p>
          <w:p w:rsidR="00B05971" w:rsidRPr="008E0A21" w:rsidRDefault="008E0A21">
            <w:pPr>
              <w:spacing w:before="8" w:after="0" w:line="250" w:lineRule="auto"/>
              <w:ind w:left="37" w:right="-16"/>
              <w:rPr>
                <w:rFonts w:ascii="Arial" w:eastAsia="Arial" w:hAnsi="Arial" w:cs="Arial"/>
                <w:sz w:val="16"/>
                <w:szCs w:val="16"/>
                <w:lang w:val="en-US"/>
              </w:rPr>
            </w:pPr>
            <w:r w:rsidRPr="008E0A21">
              <w:rPr>
                <w:rFonts w:ascii="Arial" w:hAnsi="Arial"/>
                <w:i/>
                <w:color w:val="231F20"/>
                <w:sz w:val="16"/>
                <w:lang w:val="en-US"/>
              </w:rPr>
              <w:t>Einen  neuen  Beutel  verwenden  und darauf achten, die Öffnung sauber zu halten</w:t>
            </w:r>
          </w:p>
          <w:p w:rsidR="00B05971" w:rsidRPr="008E0A21" w:rsidRDefault="008E0A21">
            <w:pPr>
              <w:spacing w:after="0" w:line="250" w:lineRule="auto"/>
              <w:ind w:left="37" w:right="-13"/>
              <w:rPr>
                <w:rFonts w:ascii="Arial" w:eastAsia="Arial" w:hAnsi="Arial" w:cs="Arial"/>
                <w:sz w:val="16"/>
                <w:szCs w:val="16"/>
                <w:lang w:val="es-ES_tradnl"/>
              </w:rPr>
            </w:pPr>
            <w:r w:rsidRPr="008E0A21">
              <w:rPr>
                <w:rFonts w:ascii="Arial" w:hAnsi="Arial"/>
                <w:i/>
                <w:color w:val="231F20"/>
                <w:sz w:val="16"/>
                <w:lang w:val="es-ES_tradnl"/>
              </w:rPr>
              <w:t>Utilizar  una  bolsa  nueva,  procurar  mantener limpia la abertura</w:t>
            </w:r>
          </w:p>
        </w:tc>
      </w:tr>
      <w:tr w:rsidR="00B05971" w:rsidRPr="009C354D">
        <w:trPr>
          <w:trHeight w:hRule="exact" w:val="1679"/>
        </w:trPr>
        <w:tc>
          <w:tcPr>
            <w:tcW w:w="3402" w:type="dxa"/>
            <w:vMerge w:val="restart"/>
            <w:tcBorders>
              <w:top w:val="single" w:sz="4" w:space="0" w:color="231F20"/>
              <w:left w:val="single" w:sz="8" w:space="0" w:color="231F20"/>
              <w:right w:val="single" w:sz="8" w:space="0" w:color="231F20"/>
            </w:tcBorders>
          </w:tcPr>
          <w:p w:rsidR="00B05971" w:rsidRPr="008E0A21" w:rsidRDefault="008E0A21">
            <w:pPr>
              <w:spacing w:before="49" w:after="0" w:line="240" w:lineRule="auto"/>
              <w:ind w:left="5" w:right="757"/>
              <w:jc w:val="center"/>
              <w:rPr>
                <w:rFonts w:ascii="Arial" w:eastAsia="Arial" w:hAnsi="Arial" w:cs="Arial"/>
                <w:sz w:val="16"/>
                <w:szCs w:val="16"/>
                <w:lang w:val="es-ES_tradnl"/>
              </w:rPr>
            </w:pPr>
            <w:r w:rsidRPr="008E0A21">
              <w:rPr>
                <w:rFonts w:ascii="Arial" w:hAnsi="Arial"/>
                <w:b/>
                <w:i/>
                <w:color w:val="231F20"/>
                <w:sz w:val="16"/>
                <w:lang w:val="es-ES_tradnl"/>
              </w:rPr>
              <w:t>-   Pas de vide dans les récipients</w:t>
            </w: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37" w:right="-20"/>
              <w:rPr>
                <w:rFonts w:ascii="Arial" w:eastAsia="Arial" w:hAnsi="Arial" w:cs="Arial"/>
                <w:sz w:val="16"/>
                <w:szCs w:val="16"/>
                <w:lang w:val="es-ES_tradnl"/>
              </w:rPr>
            </w:pPr>
            <w:r w:rsidRPr="008E0A21">
              <w:rPr>
                <w:rFonts w:ascii="Arial" w:hAnsi="Arial"/>
                <w:b/>
                <w:i/>
                <w:color w:val="231F20"/>
                <w:sz w:val="16"/>
                <w:lang w:val="es-ES_tradnl"/>
              </w:rPr>
              <w:t>-   Es gelingt nicht, das Vakuum</w:t>
            </w:r>
          </w:p>
          <w:p w:rsidR="00B05971" w:rsidRPr="008E0A21" w:rsidRDefault="008E0A21">
            <w:pPr>
              <w:spacing w:before="8" w:after="0" w:line="240" w:lineRule="auto"/>
              <w:ind w:left="175" w:right="989"/>
              <w:jc w:val="center"/>
              <w:rPr>
                <w:rFonts w:ascii="Arial" w:eastAsia="Arial" w:hAnsi="Arial" w:cs="Arial"/>
                <w:sz w:val="16"/>
                <w:szCs w:val="16"/>
                <w:lang w:val="es-ES_tradnl"/>
              </w:rPr>
            </w:pPr>
            <w:r w:rsidRPr="008E0A21">
              <w:rPr>
                <w:rFonts w:ascii="Arial" w:hAnsi="Arial"/>
                <w:b/>
                <w:i/>
                <w:color w:val="231F20"/>
                <w:sz w:val="16"/>
                <w:lang w:val="es-ES_tradnl"/>
              </w:rPr>
              <w:t>in den Gefäßen herzustellen</w:t>
            </w: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37" w:right="-20"/>
              <w:rPr>
                <w:rFonts w:ascii="Arial" w:eastAsia="Arial" w:hAnsi="Arial" w:cs="Arial"/>
                <w:sz w:val="16"/>
                <w:szCs w:val="16"/>
                <w:lang w:val="es-ES_tradnl"/>
              </w:rPr>
            </w:pPr>
            <w:r w:rsidRPr="008E0A21">
              <w:rPr>
                <w:rFonts w:ascii="Arial" w:hAnsi="Arial"/>
                <w:b/>
                <w:i/>
                <w:color w:val="231F20"/>
                <w:sz w:val="16"/>
                <w:lang w:val="es-ES_tradnl"/>
              </w:rPr>
              <w:t>-   No se puede hacer el vacío en los</w:t>
            </w:r>
          </w:p>
          <w:p w:rsidR="00B05971" w:rsidRDefault="008E0A21">
            <w:pPr>
              <w:spacing w:before="8" w:after="0" w:line="240" w:lineRule="auto"/>
              <w:ind w:left="207" w:right="-20"/>
              <w:rPr>
                <w:rFonts w:ascii="Arial" w:eastAsia="Arial" w:hAnsi="Arial" w:cs="Arial"/>
                <w:sz w:val="16"/>
                <w:szCs w:val="16"/>
              </w:rPr>
            </w:pPr>
            <w:r>
              <w:rPr>
                <w:rFonts w:ascii="Arial" w:hAnsi="Arial"/>
                <w:b/>
                <w:i/>
                <w:color w:val="231F20"/>
                <w:sz w:val="16"/>
              </w:rPr>
              <w:t>contenedores</w:t>
            </w:r>
          </w:p>
        </w:tc>
        <w:tc>
          <w:tcPr>
            <w:tcW w:w="3685"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53" w:after="0" w:line="240" w:lineRule="auto"/>
              <w:ind w:left="37" w:right="-20"/>
              <w:rPr>
                <w:rFonts w:ascii="Arial" w:eastAsia="Arial" w:hAnsi="Arial" w:cs="Arial"/>
                <w:sz w:val="16"/>
                <w:szCs w:val="16"/>
                <w:lang w:val="en-US"/>
              </w:rPr>
            </w:pPr>
            <w:r w:rsidRPr="008E0A21">
              <w:rPr>
                <w:rFonts w:ascii="Arial" w:hAnsi="Arial"/>
                <w:i/>
                <w:color w:val="231F20"/>
                <w:sz w:val="16"/>
                <w:lang w:val="en-US"/>
              </w:rPr>
              <w:t xml:space="preserve">Couvercle </w:t>
            </w:r>
            <w:r w:rsidRPr="008E0A21">
              <w:rPr>
                <w:rFonts w:ascii="Arial" w:hAnsi="Arial"/>
                <w:b/>
                <w:i/>
                <w:color w:val="231F20"/>
                <w:sz w:val="16"/>
                <w:lang w:val="en-US"/>
              </w:rPr>
              <w:t xml:space="preserve">(B) </w:t>
            </w:r>
            <w:r w:rsidRPr="008E0A21">
              <w:rPr>
                <w:rFonts w:ascii="Arial" w:hAnsi="Arial"/>
                <w:i/>
                <w:color w:val="231F20"/>
                <w:sz w:val="16"/>
                <w:lang w:val="en-US"/>
              </w:rPr>
              <w:t>mal positionné</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sz w:val="16"/>
                <w:lang w:val="en-US"/>
              </w:rPr>
              <w:t xml:space="preserve">Deckel </w:t>
            </w:r>
            <w:r w:rsidRPr="008E0A21">
              <w:rPr>
                <w:rFonts w:ascii="Arial" w:hAnsi="Arial"/>
                <w:b/>
                <w:i/>
                <w:color w:val="231F20"/>
                <w:sz w:val="16"/>
                <w:lang w:val="en-US"/>
              </w:rPr>
              <w:t xml:space="preserve">(B) </w:t>
            </w:r>
            <w:r w:rsidRPr="008E0A21">
              <w:rPr>
                <w:rFonts w:ascii="Arial" w:hAnsi="Arial"/>
                <w:i/>
                <w:color w:val="231F20"/>
                <w:sz w:val="16"/>
                <w:lang w:val="en-US"/>
              </w:rPr>
              <w:t>schlecht aufgesetzt</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 xml:space="preserve">La tapadera </w:t>
            </w:r>
            <w:r w:rsidRPr="008E0A21">
              <w:rPr>
                <w:rFonts w:ascii="Arial" w:hAnsi="Arial"/>
                <w:b/>
                <w:i/>
                <w:color w:val="231F20"/>
                <w:sz w:val="16"/>
                <w:lang w:val="es-ES_tradnl"/>
              </w:rPr>
              <w:t xml:space="preserve">(B) </w:t>
            </w:r>
            <w:r w:rsidRPr="008E0A21">
              <w:rPr>
                <w:rFonts w:ascii="Arial" w:hAnsi="Arial"/>
                <w:i/>
                <w:color w:val="231F20"/>
                <w:sz w:val="16"/>
                <w:lang w:val="es-ES_tradnl"/>
              </w:rPr>
              <w:t>no se ajusta bien</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before="41" w:after="0" w:line="250" w:lineRule="auto"/>
              <w:ind w:left="37" w:right="-11"/>
              <w:jc w:val="both"/>
              <w:rPr>
                <w:rFonts w:ascii="Arial" w:eastAsia="Arial" w:hAnsi="Arial" w:cs="Arial"/>
                <w:sz w:val="16"/>
                <w:szCs w:val="16"/>
                <w:lang w:val="en-US"/>
              </w:rPr>
            </w:pPr>
            <w:r w:rsidRPr="008E0A21">
              <w:rPr>
                <w:rFonts w:ascii="Arial" w:hAnsi="Arial"/>
                <w:i/>
                <w:color w:val="231F20"/>
                <w:sz w:val="16"/>
                <w:lang w:val="en-US"/>
              </w:rPr>
              <w:t>Repositionner  et  faire le vide avec une légère pression  sur le couvercle</w:t>
            </w:r>
          </w:p>
          <w:p w:rsidR="00B05971" w:rsidRPr="008E0A21" w:rsidRDefault="008E0A21">
            <w:pPr>
              <w:spacing w:after="0" w:line="250" w:lineRule="auto"/>
              <w:ind w:left="37" w:right="-11"/>
              <w:jc w:val="both"/>
              <w:rPr>
                <w:rFonts w:ascii="Arial" w:eastAsia="Arial" w:hAnsi="Arial" w:cs="Arial"/>
                <w:sz w:val="16"/>
                <w:szCs w:val="16"/>
                <w:lang w:val="en-US"/>
              </w:rPr>
            </w:pPr>
            <w:r w:rsidRPr="008E0A21">
              <w:rPr>
                <w:rFonts w:ascii="Arial" w:hAnsi="Arial"/>
                <w:i/>
                <w:color w:val="231F20"/>
                <w:sz w:val="16"/>
                <w:lang w:val="en-US"/>
              </w:rPr>
              <w:t>Neu aufsetzten und dann das Vakuum wieder herstellen,  indem  ein  leichter  Druck auf  den Deckel ausgeübt wird</w:t>
            </w:r>
          </w:p>
          <w:p w:rsidR="00B05971" w:rsidRPr="008E0A21" w:rsidRDefault="008E0A21">
            <w:pPr>
              <w:spacing w:after="0" w:line="250" w:lineRule="auto"/>
              <w:ind w:left="37" w:right="-12"/>
              <w:jc w:val="both"/>
              <w:rPr>
                <w:rFonts w:ascii="Arial" w:eastAsia="Arial" w:hAnsi="Arial" w:cs="Arial"/>
                <w:sz w:val="16"/>
                <w:szCs w:val="16"/>
                <w:lang w:val="es-ES_tradnl"/>
              </w:rPr>
            </w:pPr>
            <w:r w:rsidRPr="008E0A21">
              <w:rPr>
                <w:rFonts w:ascii="Arial" w:hAnsi="Arial"/>
                <w:i/>
                <w:color w:val="231F20"/>
                <w:sz w:val="16"/>
                <w:lang w:val="es-ES_tradnl"/>
              </w:rPr>
              <w:t>Ajuste de nuevo la tapadera sobre el recipiente y trate de hacer el vacío de nuevo, presionando ligeramente sobre la tapadera</w:t>
            </w:r>
          </w:p>
        </w:tc>
      </w:tr>
      <w:tr w:rsidR="00B05971" w:rsidRPr="009C354D">
        <w:trPr>
          <w:trHeight w:hRule="exact" w:val="1265"/>
        </w:trPr>
        <w:tc>
          <w:tcPr>
            <w:tcW w:w="3402" w:type="dxa"/>
            <w:vMerge/>
            <w:tcBorders>
              <w:left w:val="single" w:sz="8" w:space="0" w:color="231F20"/>
              <w:bottom w:val="single" w:sz="8"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8" w:space="0" w:color="231F20"/>
              <w:right w:val="single" w:sz="8" w:space="0" w:color="231F20"/>
            </w:tcBorders>
          </w:tcPr>
          <w:p w:rsidR="00B05971" w:rsidRPr="008E0A21" w:rsidRDefault="008E0A21">
            <w:pPr>
              <w:spacing w:before="10" w:after="0" w:line="250" w:lineRule="auto"/>
              <w:ind w:left="37" w:right="406"/>
              <w:rPr>
                <w:rFonts w:ascii="Arial" w:eastAsia="Arial" w:hAnsi="Arial" w:cs="Arial"/>
                <w:sz w:val="16"/>
                <w:szCs w:val="16"/>
                <w:lang w:val="es-ES_tradnl"/>
              </w:rPr>
            </w:pPr>
            <w:r w:rsidRPr="008E0A21">
              <w:rPr>
                <w:rFonts w:ascii="Arial" w:hAnsi="Arial"/>
                <w:i/>
                <w:color w:val="231F20"/>
                <w:sz w:val="16"/>
                <w:lang w:val="es-ES_tradnl"/>
              </w:rPr>
              <w:t>Joint du couvercle ou bord de récipient sale Deckeldichtung oder Gefäßrand verschmutzt Guarnición de la tapa sucia</w:t>
            </w:r>
          </w:p>
          <w:p w:rsidR="00B05971" w:rsidRPr="008E0A21" w:rsidRDefault="008E0A21">
            <w:pPr>
              <w:spacing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o bordillo del contenedor sucio</w:t>
            </w:r>
          </w:p>
        </w:tc>
        <w:tc>
          <w:tcPr>
            <w:tcW w:w="3382" w:type="dxa"/>
            <w:tcBorders>
              <w:top w:val="single" w:sz="4" w:space="0" w:color="231F20"/>
              <w:left w:val="single" w:sz="8" w:space="0" w:color="231F20"/>
              <w:bottom w:val="single" w:sz="8" w:space="0" w:color="231F20"/>
              <w:right w:val="single" w:sz="8" w:space="0" w:color="231F20"/>
            </w:tcBorders>
          </w:tcPr>
          <w:p w:rsidR="00B05971" w:rsidRPr="008E0A21" w:rsidRDefault="008E0A21">
            <w:pPr>
              <w:spacing w:after="0" w:line="182" w:lineRule="exact"/>
              <w:ind w:left="37" w:right="-20"/>
              <w:rPr>
                <w:rFonts w:ascii="Arial" w:eastAsia="Arial" w:hAnsi="Arial" w:cs="Arial"/>
                <w:sz w:val="16"/>
                <w:szCs w:val="16"/>
                <w:lang w:val="es-ES_tradnl"/>
              </w:rPr>
            </w:pPr>
            <w:r w:rsidRPr="008E0A21">
              <w:rPr>
                <w:rFonts w:ascii="Arial" w:hAnsi="Arial"/>
                <w:i/>
                <w:color w:val="231F20"/>
                <w:sz w:val="16"/>
                <w:lang w:val="es-ES_tradnl"/>
              </w:rPr>
              <w:t>Nettoyer et faire le vide avec  une légère pres-</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sz w:val="16"/>
                <w:lang w:val="es-ES_tradnl"/>
              </w:rPr>
              <w:t>sion  sur le couvercle</w:t>
            </w:r>
          </w:p>
          <w:p w:rsidR="00B05971" w:rsidRPr="008E0A21" w:rsidRDefault="008E0A21">
            <w:pPr>
              <w:spacing w:before="8" w:after="0" w:line="240" w:lineRule="auto"/>
              <w:ind w:left="37" w:right="-20"/>
              <w:rPr>
                <w:rFonts w:ascii="Arial" w:eastAsia="Arial" w:hAnsi="Arial" w:cs="Arial"/>
                <w:sz w:val="16"/>
                <w:szCs w:val="16"/>
                <w:lang w:val="es-ES_tradnl"/>
              </w:rPr>
            </w:pPr>
            <w:r w:rsidRPr="008E0A21">
              <w:rPr>
                <w:rFonts w:ascii="Arial" w:hAnsi="Arial"/>
                <w:i/>
                <w:color w:val="231F20"/>
                <w:w w:val="80"/>
                <w:sz w:val="16"/>
                <w:lang w:val="es-ES_tradnl"/>
              </w:rPr>
              <w:t>Reinigen und dann wieder Vakuumieren, indem ein leichter</w:t>
            </w:r>
          </w:p>
          <w:p w:rsidR="00B05971" w:rsidRPr="008E0A21" w:rsidRDefault="008E0A21">
            <w:pPr>
              <w:spacing w:before="8" w:after="0" w:line="240" w:lineRule="auto"/>
              <w:ind w:left="37" w:right="-20"/>
              <w:rPr>
                <w:rFonts w:ascii="Arial" w:eastAsia="Arial" w:hAnsi="Arial" w:cs="Arial"/>
                <w:sz w:val="16"/>
                <w:szCs w:val="16"/>
                <w:lang w:val="en-US"/>
              </w:rPr>
            </w:pPr>
            <w:r w:rsidRPr="008E0A21">
              <w:rPr>
                <w:rFonts w:ascii="Arial" w:hAnsi="Arial"/>
                <w:i/>
                <w:color w:val="231F20"/>
                <w:w w:val="80"/>
                <w:sz w:val="16"/>
                <w:lang w:val="en-US"/>
              </w:rPr>
              <w:t>Druck auf den Deckel ausgeübt wird</w:t>
            </w:r>
          </w:p>
          <w:p w:rsidR="00B05971" w:rsidRPr="008E0A21" w:rsidRDefault="008E0A21">
            <w:pPr>
              <w:spacing w:before="8" w:after="0" w:line="250" w:lineRule="auto"/>
              <w:ind w:left="37" w:right="-10"/>
              <w:rPr>
                <w:rFonts w:ascii="Arial" w:eastAsia="Arial" w:hAnsi="Arial" w:cs="Arial"/>
                <w:sz w:val="16"/>
                <w:szCs w:val="16"/>
                <w:lang w:val="es-ES_tradnl"/>
              </w:rPr>
            </w:pPr>
            <w:r w:rsidRPr="008E0A21">
              <w:rPr>
                <w:rFonts w:ascii="Arial" w:hAnsi="Arial"/>
                <w:i/>
                <w:color w:val="231F20"/>
                <w:sz w:val="16"/>
                <w:lang w:val="es-ES_tradnl"/>
              </w:rPr>
              <w:t>Límpiela e intente de nuevo hacer el vacío pre- sionando ligeramente sobre la tapadera</w:t>
            </w:r>
          </w:p>
        </w:tc>
      </w:tr>
    </w:tbl>
    <w:p w:rsidR="00B05971" w:rsidRPr="008E0A21" w:rsidRDefault="00B05971">
      <w:pPr>
        <w:spacing w:after="0" w:line="250" w:lineRule="auto"/>
        <w:rPr>
          <w:rFonts w:ascii="Arial" w:eastAsia="Arial" w:hAnsi="Arial" w:cs="Arial"/>
          <w:sz w:val="16"/>
          <w:szCs w:val="16"/>
          <w:lang w:val="es-ES_tradnl"/>
        </w:rPr>
        <w:sectPr w:rsidR="00B05971" w:rsidRPr="008E0A21">
          <w:type w:val="continuous"/>
          <w:pgSz w:w="11920" w:h="16840"/>
          <w:pgMar w:top="1560" w:right="440" w:bottom="280" w:left="740" w:header="720" w:footer="720" w:gutter="0"/>
          <w:cols w:space="720"/>
        </w:sectPr>
      </w:pPr>
    </w:p>
    <w:p w:rsidR="00B05971" w:rsidRDefault="009C354D">
      <w:pPr>
        <w:tabs>
          <w:tab w:val="left" w:pos="5540"/>
        </w:tabs>
        <w:spacing w:before="97" w:after="0" w:line="240" w:lineRule="auto"/>
        <w:ind w:left="198" w:right="-20"/>
        <w:rPr>
          <w:rFonts w:ascii="Verdana" w:eastAsia="Verdana" w:hAnsi="Verdana" w:cs="Verdana"/>
          <w:sz w:val="24"/>
          <w:szCs w:val="24"/>
        </w:rPr>
      </w:pPr>
      <w:r>
        <w:lastRenderedPageBreak/>
        <w:pict>
          <v:group id="_x0000_s1295" style="position:absolute;left:0;text-align:left;margin-left:28.2pt;margin-top:4.6pt;width:255.4pt;height:17.75pt;z-index:-7991;mso-position-horizontal-relative:page" coordorigin="565,92" coordsize="5108,355">
            <v:group id="_x0000_s1300" style="position:absolute;left:577;top:102;width:461;height:301" coordorigin="577,102" coordsize="461,301">
              <v:shape id="_x0000_s1301"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298" style="position:absolute;left:577;top:102;width:461;height:301" coordorigin="577,102" coordsize="461,301">
              <v:shape id="_x0000_s1299"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296" style="position:absolute;left:567;top:445;width:5103;height:2" coordorigin="567,445" coordsize="5103,2">
              <v:shape id="_x0000_s1297" style="position:absolute;left:567;top:445;width:5103;height:2" coordorigin="567,445" coordsize="5103,0" path="m567,445r5103,e" filled="f" strokecolor="#231f20" strokeweight=".25pt">
                <v:path arrowok="t"/>
              </v:shape>
            </v:group>
            <w10:wrap anchorx="page"/>
          </v:group>
        </w:pict>
      </w:r>
      <w:r>
        <w:pict>
          <v:group id="_x0000_s1288" style="position:absolute;left:0;text-align:left;margin-left:297.5pt;margin-top:4.6pt;width:255.4pt;height:17.75pt;z-index:-7990;mso-position-horizontal-relative:page" coordorigin="5950,92" coordsize="5108,355">
            <v:group id="_x0000_s1293" style="position:absolute;left:5963;top:102;width:461;height:301" coordorigin="5963,102" coordsize="461,301">
              <v:shape id="_x0000_s1294"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291" style="position:absolute;left:5963;top:102;width:461;height:301" coordorigin="5963,102" coordsize="461,301">
              <v:shape id="_x0000_s1292"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289" style="position:absolute;left:5953;top:445;width:5103;height:2" coordorigin="5953,445" coordsize="5103,2">
              <v:shape id="_x0000_s1290" style="position:absolute;left:5953;top:445;width:5103;height:2" coordorigin="5953,445" coordsize="5103,0" path="m5953,445r5103,e" filled="f" strokecolor="#231f20" strokeweight=".25pt">
                <v:path arrowok="t"/>
              </v:shape>
            </v:group>
            <w10:wrap anchorx="page"/>
          </v:group>
        </w:pict>
      </w:r>
      <w:r w:rsidR="008E0A21">
        <w:rPr>
          <w:rFonts w:ascii="Verdana" w:hAnsi="Verdana"/>
          <w:b/>
          <w:color w:val="FFFFFF"/>
          <w:sz w:val="24"/>
        </w:rPr>
        <w:t>IT</w:t>
      </w:r>
      <w:r w:rsidR="008E0A21">
        <w:tab/>
      </w:r>
      <w:r w:rsidR="008E0A21">
        <w:rPr>
          <w:rFonts w:ascii="Verdana" w:hAnsi="Verdana"/>
          <w:b/>
          <w:color w:val="FFFFFF"/>
          <w:sz w:val="24"/>
        </w:rPr>
        <w:t>EN</w:t>
      </w:r>
    </w:p>
    <w:p w:rsidR="00B05971" w:rsidRDefault="00B05971">
      <w:pPr>
        <w:spacing w:before="4" w:after="0" w:line="140" w:lineRule="exact"/>
        <w:rPr>
          <w:sz w:val="14"/>
          <w:szCs w:val="14"/>
        </w:rPr>
      </w:pPr>
    </w:p>
    <w:p w:rsidR="00B05971" w:rsidRDefault="009C354D">
      <w:pPr>
        <w:tabs>
          <w:tab w:val="left" w:pos="5480"/>
        </w:tabs>
        <w:spacing w:after="0" w:line="283" w:lineRule="exact"/>
        <w:ind w:left="107" w:right="-20"/>
        <w:rPr>
          <w:rFonts w:ascii="Verdana" w:eastAsia="Verdana" w:hAnsi="Verdana" w:cs="Verdana"/>
          <w:sz w:val="24"/>
          <w:szCs w:val="24"/>
        </w:rPr>
      </w:pPr>
      <w:r>
        <w:pict>
          <v:group id="_x0000_s1286" style="position:absolute;left:0;text-align:left;margin-left:290.7pt;margin-top:2.9pt;width:.1pt;height:14.15pt;z-index:-7985;mso-position-horizontal-relative:page" coordorigin="5814,58" coordsize="2,283">
            <v:shape id="_x0000_s1287" style="position:absolute;left:5814;top:58;width:2;height:283" coordorigin="5814,58" coordsize="0,283" path="m5814,341r,-283e" filled="f" strokecolor="#231f20" strokeweight=".25pt">
              <v:path arrowok="t"/>
            </v:shape>
            <w10:wrap anchorx="page"/>
          </v:group>
        </w:pict>
      </w:r>
      <w:r w:rsidR="008E0A21">
        <w:rPr>
          <w:rFonts w:ascii="Verdana" w:hAnsi="Verdana"/>
          <w:b/>
          <w:color w:val="231F20"/>
          <w:position w:val="-2"/>
          <w:sz w:val="24"/>
        </w:rPr>
        <w:t>PROBLEMI: УСТРАНЕНИЕ НЕИСПРАВНОСТЕЙ</w:t>
      </w:r>
    </w:p>
    <w:p w:rsidR="00B05971" w:rsidRDefault="00B05971">
      <w:pPr>
        <w:spacing w:before="2" w:after="0" w:line="170" w:lineRule="exact"/>
        <w:rPr>
          <w:sz w:val="17"/>
          <w:szCs w:val="17"/>
        </w:rPr>
      </w:pPr>
    </w:p>
    <w:tbl>
      <w:tblPr>
        <w:tblW w:w="0" w:type="auto"/>
        <w:tblInd w:w="96" w:type="dxa"/>
        <w:tblLayout w:type="fixed"/>
        <w:tblCellMar>
          <w:left w:w="0" w:type="dxa"/>
          <w:right w:w="0" w:type="dxa"/>
        </w:tblCellMar>
        <w:tblLook w:val="01E0" w:firstRow="1" w:lastRow="1" w:firstColumn="1" w:lastColumn="1" w:noHBand="0" w:noVBand="0"/>
      </w:tblPr>
      <w:tblGrid>
        <w:gridCol w:w="3402"/>
        <w:gridCol w:w="3685"/>
        <w:gridCol w:w="3382"/>
      </w:tblGrid>
      <w:tr w:rsidR="00B05971">
        <w:trPr>
          <w:trHeight w:hRule="exact" w:val="668"/>
        </w:trPr>
        <w:tc>
          <w:tcPr>
            <w:tcW w:w="3402" w:type="dxa"/>
            <w:tcBorders>
              <w:top w:val="single" w:sz="8" w:space="0" w:color="231F20"/>
              <w:left w:val="single" w:sz="8" w:space="0" w:color="231F20"/>
              <w:bottom w:val="single" w:sz="8" w:space="0" w:color="231F20"/>
              <w:right w:val="single" w:sz="8" w:space="0" w:color="231F20"/>
            </w:tcBorders>
          </w:tcPr>
          <w:p w:rsidR="00B05971" w:rsidRDefault="008E0A21" w:rsidP="00BD7652">
            <w:pPr>
              <w:spacing w:before="44" w:after="0" w:line="288" w:lineRule="exact"/>
              <w:ind w:left="340" w:right="905" w:firstLine="20"/>
              <w:rPr>
                <w:rFonts w:ascii="Verdana" w:eastAsia="Verdana" w:hAnsi="Verdana" w:cs="Verdana"/>
                <w:sz w:val="24"/>
                <w:szCs w:val="24"/>
              </w:rPr>
            </w:pPr>
            <w:r>
              <w:rPr>
                <w:rFonts w:ascii="Verdana" w:hAnsi="Verdana"/>
                <w:b/>
                <w:color w:val="231F20"/>
                <w:sz w:val="24"/>
              </w:rPr>
              <w:t>ПРОБЛЕМА</w:t>
            </w:r>
          </w:p>
        </w:tc>
        <w:tc>
          <w:tcPr>
            <w:tcW w:w="3685" w:type="dxa"/>
            <w:tcBorders>
              <w:top w:val="single" w:sz="8" w:space="0" w:color="231F20"/>
              <w:left w:val="single" w:sz="8" w:space="0" w:color="231F20"/>
              <w:bottom w:val="single" w:sz="8" w:space="0" w:color="231F20"/>
              <w:right w:val="single" w:sz="8" w:space="0" w:color="231F20"/>
            </w:tcBorders>
          </w:tcPr>
          <w:p w:rsidR="00B05971" w:rsidRDefault="008E0A21" w:rsidP="00BD7652">
            <w:pPr>
              <w:spacing w:before="44" w:after="0" w:line="288" w:lineRule="exact"/>
              <w:ind w:left="1271" w:right="510"/>
              <w:jc w:val="center"/>
              <w:rPr>
                <w:rFonts w:ascii="Verdana" w:eastAsia="Verdana" w:hAnsi="Verdana" w:cs="Verdana"/>
                <w:sz w:val="24"/>
                <w:szCs w:val="24"/>
              </w:rPr>
            </w:pPr>
            <w:r>
              <w:rPr>
                <w:rFonts w:ascii="Verdana" w:hAnsi="Verdana"/>
                <w:b/>
                <w:color w:val="231F20"/>
                <w:sz w:val="24"/>
              </w:rPr>
              <w:t>ПРИЧИНЫ</w:t>
            </w:r>
          </w:p>
        </w:tc>
        <w:tc>
          <w:tcPr>
            <w:tcW w:w="3382" w:type="dxa"/>
            <w:tcBorders>
              <w:top w:val="single" w:sz="8" w:space="0" w:color="231F20"/>
              <w:left w:val="single" w:sz="8" w:space="0" w:color="231F20"/>
              <w:bottom w:val="single" w:sz="8" w:space="0" w:color="231F20"/>
              <w:right w:val="single" w:sz="8" w:space="0" w:color="231F20"/>
            </w:tcBorders>
          </w:tcPr>
          <w:p w:rsidR="00B05971" w:rsidRDefault="008E0A21" w:rsidP="00BD7652">
            <w:pPr>
              <w:spacing w:before="42" w:after="0" w:line="288" w:lineRule="exact"/>
              <w:ind w:left="198" w:right="820" w:firstLine="175"/>
              <w:rPr>
                <w:rFonts w:ascii="Verdana" w:eastAsia="Verdana" w:hAnsi="Verdana" w:cs="Verdana"/>
                <w:sz w:val="24"/>
                <w:szCs w:val="24"/>
              </w:rPr>
            </w:pPr>
            <w:r>
              <w:rPr>
                <w:rFonts w:ascii="Verdana" w:hAnsi="Verdana"/>
                <w:b/>
                <w:color w:val="231F20"/>
                <w:sz w:val="24"/>
              </w:rPr>
              <w:t>УСТРАНЕНИЕ</w:t>
            </w:r>
          </w:p>
        </w:tc>
      </w:tr>
      <w:tr w:rsidR="00B05971">
        <w:trPr>
          <w:trHeight w:hRule="exact" w:val="1238"/>
        </w:trPr>
        <w:tc>
          <w:tcPr>
            <w:tcW w:w="3402"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72" w:after="0" w:line="240" w:lineRule="auto"/>
              <w:ind w:left="37" w:right="-20"/>
              <w:rPr>
                <w:rFonts w:ascii="Arial" w:eastAsia="Arial" w:hAnsi="Arial" w:cs="Arial"/>
                <w:sz w:val="16"/>
                <w:szCs w:val="16"/>
                <w:lang w:val="es-ES_tradnl"/>
              </w:rPr>
            </w:pPr>
            <w:r w:rsidRPr="008E0A21">
              <w:rPr>
                <w:rFonts w:ascii="Arial" w:hAnsi="Arial"/>
                <w:b/>
                <w:i/>
                <w:color w:val="231F20"/>
                <w:sz w:val="16"/>
                <w:lang w:val="es-ES_tradnl"/>
              </w:rPr>
              <w:t>-   Cattivo rendimento della pompa</w:t>
            </w:r>
          </w:p>
          <w:p w:rsidR="00B05971" w:rsidRPr="008E0A21" w:rsidRDefault="008E0A21">
            <w:pPr>
              <w:spacing w:before="8" w:after="0" w:line="240" w:lineRule="auto"/>
              <w:ind w:left="207" w:right="-20"/>
              <w:rPr>
                <w:rFonts w:ascii="Arial" w:eastAsia="Arial" w:hAnsi="Arial" w:cs="Arial"/>
                <w:sz w:val="16"/>
                <w:szCs w:val="16"/>
                <w:lang w:val="es-ES_tradnl"/>
              </w:rPr>
            </w:pPr>
            <w:r w:rsidRPr="008E0A21">
              <w:rPr>
                <w:rFonts w:ascii="Arial" w:hAnsi="Arial"/>
                <w:b/>
                <w:i/>
                <w:color w:val="231F20"/>
                <w:sz w:val="16"/>
                <w:lang w:val="es-ES_tradnl"/>
              </w:rPr>
              <w:t>(solo per macchine dotate di filtro)</w:t>
            </w:r>
          </w:p>
          <w:p w:rsidR="00B05971" w:rsidRPr="008E0A21" w:rsidRDefault="00B05971">
            <w:pPr>
              <w:spacing w:before="8" w:after="0" w:line="100" w:lineRule="exact"/>
              <w:rPr>
                <w:sz w:val="10"/>
                <w:szCs w:val="10"/>
                <w:lang w:val="es-ES_tradnl"/>
              </w:rPr>
            </w:pPr>
          </w:p>
          <w:p w:rsidR="00B05971" w:rsidRDefault="008E0A21">
            <w:pPr>
              <w:spacing w:after="0" w:line="250" w:lineRule="auto"/>
              <w:ind w:left="207" w:right="425" w:hanging="170"/>
              <w:rPr>
                <w:rFonts w:ascii="Arial" w:eastAsia="Arial" w:hAnsi="Arial" w:cs="Arial"/>
                <w:sz w:val="16"/>
                <w:szCs w:val="16"/>
              </w:rPr>
            </w:pPr>
            <w:r>
              <w:rPr>
                <w:rFonts w:ascii="Arial" w:hAnsi="Arial"/>
                <w:b/>
                <w:i/>
                <w:color w:val="231F20"/>
                <w:sz w:val="16"/>
              </w:rPr>
              <w:t>- Недостаточная мощность насоса (только в приборах, оснащенных фильтром)</w:t>
            </w:r>
          </w:p>
        </w:tc>
        <w:tc>
          <w:tcPr>
            <w:tcW w:w="3685"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72" w:after="0" w:line="240" w:lineRule="auto"/>
              <w:ind w:left="56" w:right="-20"/>
              <w:rPr>
                <w:rFonts w:ascii="Arial" w:eastAsia="Arial" w:hAnsi="Arial" w:cs="Arial"/>
                <w:sz w:val="16"/>
                <w:szCs w:val="16"/>
                <w:lang w:val="es-ES_tradnl"/>
              </w:rPr>
            </w:pPr>
            <w:r w:rsidRPr="008E0A21">
              <w:rPr>
                <w:rFonts w:ascii="Arial" w:hAnsi="Arial"/>
                <w:i/>
                <w:color w:val="231F20"/>
                <w:sz w:val="16"/>
                <w:lang w:val="es-ES_tradnl"/>
              </w:rPr>
              <w:t>Liquidi aspirati durante l’esecuzione del vuoto</w:t>
            </w:r>
          </w:p>
          <w:p w:rsidR="00B05971" w:rsidRDefault="008E0A21">
            <w:pPr>
              <w:spacing w:before="8" w:after="0" w:line="240" w:lineRule="auto"/>
              <w:ind w:left="56" w:right="-20"/>
              <w:rPr>
                <w:rFonts w:ascii="Arial" w:eastAsia="Arial" w:hAnsi="Arial" w:cs="Arial"/>
                <w:sz w:val="16"/>
                <w:szCs w:val="16"/>
              </w:rPr>
            </w:pPr>
            <w:r>
              <w:rPr>
                <w:rFonts w:ascii="Arial" w:hAnsi="Arial"/>
                <w:i/>
                <w:color w:val="231F20"/>
                <w:sz w:val="16"/>
              </w:rPr>
              <w:t>Во время вакуумирования была втянута жидкость</w:t>
            </w:r>
          </w:p>
        </w:tc>
        <w:tc>
          <w:tcPr>
            <w:tcW w:w="3382" w:type="dxa"/>
            <w:tcBorders>
              <w:top w:val="single" w:sz="8" w:space="0" w:color="231F20"/>
              <w:left w:val="single" w:sz="8" w:space="0" w:color="231F20"/>
              <w:bottom w:val="single" w:sz="4" w:space="0" w:color="231F20"/>
              <w:right w:val="single" w:sz="8" w:space="0" w:color="231F20"/>
            </w:tcBorders>
          </w:tcPr>
          <w:p w:rsidR="00B05971" w:rsidRPr="008E0A21" w:rsidRDefault="008E0A21">
            <w:pPr>
              <w:spacing w:before="81" w:after="0" w:line="176" w:lineRule="exact"/>
              <w:ind w:left="51" w:right="-11"/>
              <w:jc w:val="both"/>
              <w:rPr>
                <w:rFonts w:ascii="Arial" w:eastAsia="Arial" w:hAnsi="Arial" w:cs="Arial"/>
                <w:sz w:val="16"/>
                <w:szCs w:val="16"/>
                <w:lang w:val="es-ES_tradnl"/>
              </w:rPr>
            </w:pPr>
            <w:r w:rsidRPr="008E0A21">
              <w:rPr>
                <w:rFonts w:ascii="Arial" w:hAnsi="Arial"/>
                <w:i/>
                <w:color w:val="231F20"/>
                <w:sz w:val="16"/>
                <w:lang w:val="es-ES_tradnl"/>
              </w:rPr>
              <w:t>Svuotare e ripulire il filtro nelle macchine dotate di questo accessorio; rivolgersi ad un centro di assistenza autorizzato</w:t>
            </w:r>
          </w:p>
          <w:p w:rsidR="00B05971" w:rsidRDefault="008E0A21">
            <w:pPr>
              <w:spacing w:before="6" w:after="0" w:line="250" w:lineRule="auto"/>
              <w:ind w:left="51" w:right="-15"/>
              <w:jc w:val="both"/>
              <w:rPr>
                <w:rFonts w:ascii="Arial" w:eastAsia="Arial" w:hAnsi="Arial" w:cs="Arial"/>
                <w:sz w:val="16"/>
                <w:szCs w:val="16"/>
              </w:rPr>
            </w:pPr>
            <w:r>
              <w:rPr>
                <w:rFonts w:ascii="Arial" w:hAnsi="Arial"/>
                <w:i/>
                <w:color w:val="231F20"/>
                <w:sz w:val="16"/>
              </w:rPr>
              <w:t>Опорожните и очистите фильтр, свяжитесь с сертифицированным сервисным центром.</w:t>
            </w:r>
          </w:p>
        </w:tc>
      </w:tr>
      <w:tr w:rsidR="00B05971" w:rsidRPr="009C354D">
        <w:trPr>
          <w:trHeight w:hRule="exact" w:val="427"/>
        </w:trPr>
        <w:tc>
          <w:tcPr>
            <w:tcW w:w="3402" w:type="dxa"/>
            <w:vMerge w:val="restart"/>
            <w:tcBorders>
              <w:top w:val="single" w:sz="4" w:space="0" w:color="231F20"/>
              <w:left w:val="single" w:sz="8" w:space="0" w:color="231F20"/>
              <w:right w:val="single" w:sz="8" w:space="0" w:color="231F20"/>
            </w:tcBorders>
          </w:tcPr>
          <w:p w:rsidR="00B05971" w:rsidRDefault="008E0A21">
            <w:pPr>
              <w:spacing w:after="0" w:line="171" w:lineRule="exact"/>
              <w:ind w:left="37" w:right="-20"/>
              <w:rPr>
                <w:rFonts w:ascii="Arial" w:eastAsia="Arial" w:hAnsi="Arial" w:cs="Arial"/>
                <w:sz w:val="16"/>
                <w:szCs w:val="16"/>
              </w:rPr>
            </w:pPr>
            <w:r>
              <w:rPr>
                <w:rFonts w:ascii="Arial" w:hAnsi="Arial"/>
                <w:b/>
                <w:i/>
                <w:color w:val="231F20"/>
                <w:sz w:val="16"/>
              </w:rPr>
              <w:t>-   La qualità della saldatura peggiora</w:t>
            </w:r>
          </w:p>
          <w:p w:rsidR="00B05971" w:rsidRDefault="00B05971">
            <w:pPr>
              <w:spacing w:before="8" w:after="0" w:line="100" w:lineRule="exact"/>
              <w:rPr>
                <w:sz w:val="10"/>
                <w:szCs w:val="10"/>
              </w:rPr>
            </w:pPr>
          </w:p>
          <w:p w:rsidR="00B05971" w:rsidRDefault="008E0A21">
            <w:pPr>
              <w:spacing w:after="0" w:line="240" w:lineRule="auto"/>
              <w:ind w:left="37" w:right="-20"/>
              <w:rPr>
                <w:rFonts w:ascii="Arial" w:eastAsia="Arial" w:hAnsi="Arial" w:cs="Arial"/>
                <w:sz w:val="16"/>
                <w:szCs w:val="16"/>
              </w:rPr>
            </w:pPr>
            <w:r>
              <w:rPr>
                <w:rFonts w:ascii="Arial" w:hAnsi="Arial"/>
                <w:b/>
                <w:i/>
                <w:color w:val="231F20"/>
                <w:sz w:val="16"/>
              </w:rPr>
              <w:t>- Качество запайки с каждым разом</w:t>
            </w:r>
          </w:p>
          <w:p w:rsidR="00B05971" w:rsidRDefault="008E0A21">
            <w:pPr>
              <w:spacing w:before="8" w:after="0" w:line="240" w:lineRule="auto"/>
              <w:ind w:left="207" w:right="-20"/>
              <w:rPr>
                <w:rFonts w:ascii="Arial" w:eastAsia="Arial" w:hAnsi="Arial" w:cs="Arial"/>
                <w:sz w:val="16"/>
                <w:szCs w:val="16"/>
              </w:rPr>
            </w:pPr>
            <w:r>
              <w:rPr>
                <w:rFonts w:ascii="Arial" w:hAnsi="Arial"/>
                <w:b/>
                <w:i/>
                <w:color w:val="231F20"/>
                <w:sz w:val="16"/>
              </w:rPr>
              <w:t xml:space="preserve">ухудшается. </w:t>
            </w:r>
          </w:p>
        </w:tc>
        <w:tc>
          <w:tcPr>
            <w:tcW w:w="3685" w:type="dxa"/>
            <w:tcBorders>
              <w:top w:val="single" w:sz="4" w:space="0" w:color="231F20"/>
              <w:left w:val="single" w:sz="8" w:space="0" w:color="231F20"/>
              <w:bottom w:val="single" w:sz="4" w:space="0" w:color="231F20"/>
              <w:right w:val="single" w:sz="8" w:space="0" w:color="231F20"/>
            </w:tcBorders>
          </w:tcPr>
          <w:p w:rsidR="00B05971" w:rsidRDefault="008E0A21">
            <w:pPr>
              <w:spacing w:after="0" w:line="173" w:lineRule="exact"/>
              <w:ind w:left="56" w:right="-20"/>
              <w:rPr>
                <w:rFonts w:ascii="Arial" w:eastAsia="Arial" w:hAnsi="Arial" w:cs="Arial"/>
                <w:sz w:val="16"/>
                <w:szCs w:val="16"/>
              </w:rPr>
            </w:pPr>
            <w:r>
              <w:rPr>
                <w:rFonts w:ascii="Arial" w:hAnsi="Arial"/>
                <w:i/>
                <w:color w:val="231F20"/>
                <w:sz w:val="16"/>
              </w:rPr>
              <w:t>Barra saldante sporca</w:t>
            </w:r>
          </w:p>
          <w:p w:rsidR="00B05971" w:rsidRDefault="008E0A21">
            <w:pPr>
              <w:spacing w:before="8" w:after="0" w:line="240" w:lineRule="auto"/>
              <w:ind w:left="56" w:right="-20"/>
              <w:rPr>
                <w:rFonts w:ascii="Arial" w:eastAsia="Arial" w:hAnsi="Arial" w:cs="Arial"/>
                <w:sz w:val="16"/>
                <w:szCs w:val="16"/>
              </w:rPr>
            </w:pPr>
            <w:r>
              <w:rPr>
                <w:rFonts w:ascii="Arial" w:hAnsi="Arial"/>
                <w:i/>
                <w:color w:val="231F20"/>
                <w:sz w:val="16"/>
              </w:rPr>
              <w:t xml:space="preserve">Запаечная планка загрязнена </w:t>
            </w:r>
          </w:p>
        </w:tc>
        <w:tc>
          <w:tcPr>
            <w:tcW w:w="3382" w:type="dxa"/>
            <w:tcBorders>
              <w:top w:val="single" w:sz="4" w:space="0" w:color="231F20"/>
              <w:left w:val="single" w:sz="8" w:space="0" w:color="231F20"/>
              <w:bottom w:val="single" w:sz="4" w:space="0" w:color="231F20"/>
              <w:right w:val="single" w:sz="8" w:space="0" w:color="231F20"/>
            </w:tcBorders>
          </w:tcPr>
          <w:p w:rsidR="00B05971" w:rsidRPr="008E0A21" w:rsidRDefault="008E0A21">
            <w:pPr>
              <w:spacing w:after="0" w:line="183" w:lineRule="exact"/>
              <w:ind w:left="51" w:right="-20"/>
              <w:rPr>
                <w:rFonts w:ascii="Arial" w:eastAsia="Arial" w:hAnsi="Arial" w:cs="Arial"/>
                <w:sz w:val="16"/>
                <w:szCs w:val="16"/>
                <w:lang w:val="es-ES_tradnl"/>
              </w:rPr>
            </w:pPr>
            <w:r w:rsidRPr="008E0A21">
              <w:rPr>
                <w:rFonts w:ascii="Arial" w:hAnsi="Arial"/>
                <w:i/>
                <w:color w:val="231F20"/>
                <w:sz w:val="16"/>
                <w:lang w:val="es-ES_tradnl"/>
              </w:rPr>
              <w:t>Pulire la barra saldante</w:t>
            </w:r>
          </w:p>
          <w:p w:rsidR="00B05971" w:rsidRPr="008E0A21" w:rsidRDefault="008E0A21">
            <w:pPr>
              <w:spacing w:before="8" w:after="0" w:line="240" w:lineRule="auto"/>
              <w:ind w:left="51" w:right="-20"/>
              <w:rPr>
                <w:rFonts w:ascii="Arial" w:eastAsia="Arial" w:hAnsi="Arial" w:cs="Arial"/>
                <w:sz w:val="16"/>
                <w:szCs w:val="16"/>
                <w:lang w:val="es-ES_tradnl"/>
              </w:rPr>
            </w:pPr>
            <w:r>
              <w:rPr>
                <w:rFonts w:ascii="Arial" w:hAnsi="Arial"/>
                <w:i/>
                <w:color w:val="231F20"/>
                <w:sz w:val="16"/>
              </w:rPr>
              <w:t>Очистите</w:t>
            </w:r>
            <w:r w:rsidRPr="008E0A21">
              <w:rPr>
                <w:rFonts w:ascii="Arial" w:hAnsi="Arial"/>
                <w:i/>
                <w:color w:val="231F20"/>
                <w:sz w:val="16"/>
                <w:lang w:val="es-ES_tradnl"/>
              </w:rPr>
              <w:t xml:space="preserve"> </w:t>
            </w:r>
            <w:r>
              <w:rPr>
                <w:rFonts w:ascii="Arial" w:hAnsi="Arial"/>
                <w:i/>
                <w:color w:val="231F20"/>
                <w:sz w:val="16"/>
              </w:rPr>
              <w:t>планку</w:t>
            </w:r>
          </w:p>
        </w:tc>
      </w:tr>
      <w:tr w:rsidR="00B05971" w:rsidTr="007869E1">
        <w:trPr>
          <w:trHeight w:hRule="exact" w:val="653"/>
        </w:trPr>
        <w:tc>
          <w:tcPr>
            <w:tcW w:w="3402" w:type="dxa"/>
            <w:vMerge/>
            <w:tcBorders>
              <w:left w:val="single" w:sz="8" w:space="0" w:color="231F20"/>
              <w:bottom w:val="single" w:sz="8" w:space="0" w:color="231F20"/>
              <w:right w:val="single" w:sz="8" w:space="0" w:color="231F20"/>
            </w:tcBorders>
          </w:tcPr>
          <w:p w:rsidR="00B05971" w:rsidRPr="008E0A21" w:rsidRDefault="00B05971">
            <w:pPr>
              <w:rPr>
                <w:lang w:val="es-ES_tradnl"/>
              </w:rPr>
            </w:pPr>
          </w:p>
        </w:tc>
        <w:tc>
          <w:tcPr>
            <w:tcW w:w="3685" w:type="dxa"/>
            <w:tcBorders>
              <w:top w:val="single" w:sz="4" w:space="0" w:color="231F20"/>
              <w:left w:val="single" w:sz="8" w:space="0" w:color="231F20"/>
              <w:bottom w:val="single" w:sz="8" w:space="0" w:color="231F20"/>
              <w:right w:val="single" w:sz="8" w:space="0" w:color="231F20"/>
            </w:tcBorders>
          </w:tcPr>
          <w:p w:rsidR="00B05971" w:rsidRPr="008E0A21" w:rsidRDefault="008E0A21">
            <w:pPr>
              <w:spacing w:before="6" w:after="0" w:line="240" w:lineRule="auto"/>
              <w:ind w:left="56" w:right="-20"/>
              <w:rPr>
                <w:rFonts w:ascii="Arial" w:eastAsia="Arial" w:hAnsi="Arial" w:cs="Arial"/>
                <w:sz w:val="16"/>
                <w:szCs w:val="16"/>
                <w:lang w:val="es-ES_tradnl"/>
              </w:rPr>
            </w:pPr>
            <w:r w:rsidRPr="008E0A21">
              <w:rPr>
                <w:rFonts w:ascii="Arial" w:hAnsi="Arial"/>
                <w:i/>
                <w:color w:val="231F20"/>
                <w:sz w:val="16"/>
                <w:lang w:val="es-ES_tradnl"/>
              </w:rPr>
              <w:t>Teflon di copertura della barra saldante usurato</w:t>
            </w:r>
          </w:p>
          <w:p w:rsidR="00B05971" w:rsidRDefault="008E0A21">
            <w:pPr>
              <w:spacing w:before="8" w:after="0" w:line="240" w:lineRule="auto"/>
              <w:ind w:left="56" w:right="-20"/>
              <w:rPr>
                <w:rFonts w:ascii="Arial" w:eastAsia="Arial" w:hAnsi="Arial" w:cs="Arial"/>
                <w:sz w:val="16"/>
                <w:szCs w:val="16"/>
              </w:rPr>
            </w:pPr>
            <w:r>
              <w:rPr>
                <w:rFonts w:ascii="Arial" w:hAnsi="Arial"/>
                <w:i/>
                <w:color w:val="231F20"/>
                <w:sz w:val="16"/>
              </w:rPr>
              <w:t>Тефлоновое покрытие перекладины изношено</w:t>
            </w:r>
          </w:p>
        </w:tc>
        <w:tc>
          <w:tcPr>
            <w:tcW w:w="3382" w:type="dxa"/>
            <w:tcBorders>
              <w:top w:val="single" w:sz="4" w:space="0" w:color="231F20"/>
              <w:left w:val="single" w:sz="8" w:space="0" w:color="231F20"/>
              <w:bottom w:val="single" w:sz="8" w:space="0" w:color="231F20"/>
              <w:right w:val="single" w:sz="8" w:space="0" w:color="231F20"/>
            </w:tcBorders>
          </w:tcPr>
          <w:p w:rsidR="00B05971" w:rsidRDefault="008E0A21">
            <w:pPr>
              <w:spacing w:before="16" w:after="0" w:line="240" w:lineRule="auto"/>
              <w:ind w:left="51" w:right="-20"/>
              <w:rPr>
                <w:rFonts w:ascii="Arial" w:eastAsia="Arial" w:hAnsi="Arial" w:cs="Arial"/>
                <w:sz w:val="16"/>
                <w:szCs w:val="16"/>
              </w:rPr>
            </w:pPr>
            <w:r>
              <w:rPr>
                <w:rFonts w:ascii="Arial" w:hAnsi="Arial"/>
                <w:i/>
                <w:color w:val="231F20"/>
                <w:sz w:val="16"/>
              </w:rPr>
              <w:t>Sostituire il Teflon di copertura</w:t>
            </w:r>
          </w:p>
          <w:p w:rsidR="00B05971" w:rsidRDefault="008E0A21" w:rsidP="007869E1">
            <w:pPr>
              <w:spacing w:before="8" w:after="0" w:line="240" w:lineRule="auto"/>
              <w:ind w:left="51" w:right="-218"/>
              <w:rPr>
                <w:rFonts w:ascii="Arial" w:eastAsia="Arial" w:hAnsi="Arial" w:cs="Arial"/>
                <w:sz w:val="16"/>
                <w:szCs w:val="16"/>
              </w:rPr>
            </w:pPr>
            <w:r>
              <w:rPr>
                <w:rFonts w:ascii="Arial" w:hAnsi="Arial"/>
                <w:i/>
                <w:color w:val="231F20"/>
                <w:sz w:val="16"/>
              </w:rPr>
              <w:t>Замените тефлоновую ленту; свяжитесь с сертифицированным</w:t>
            </w:r>
            <w:r w:rsidR="007869E1">
              <w:rPr>
                <w:rFonts w:ascii="Arial" w:hAnsi="Arial"/>
                <w:i/>
                <w:color w:val="231F20"/>
                <w:sz w:val="16"/>
              </w:rPr>
              <w:t xml:space="preserve"> </w:t>
            </w:r>
            <w:r>
              <w:rPr>
                <w:rFonts w:ascii="Arial" w:hAnsi="Arial"/>
                <w:i/>
                <w:color w:val="231F20"/>
                <w:sz w:val="16"/>
              </w:rPr>
              <w:t>сервисным центром.</w:t>
            </w:r>
          </w:p>
        </w:tc>
      </w:tr>
    </w:tbl>
    <w:p w:rsidR="00B05971" w:rsidRDefault="00B05971">
      <w:pPr>
        <w:spacing w:after="0" w:line="200" w:lineRule="exact"/>
        <w:rPr>
          <w:sz w:val="20"/>
          <w:szCs w:val="20"/>
        </w:rPr>
      </w:pPr>
    </w:p>
    <w:p w:rsidR="00B05971" w:rsidRDefault="00B05971">
      <w:pPr>
        <w:spacing w:before="19" w:after="0" w:line="240" w:lineRule="exact"/>
        <w:rPr>
          <w:sz w:val="24"/>
          <w:szCs w:val="24"/>
        </w:rPr>
      </w:pPr>
    </w:p>
    <w:p w:rsidR="00B05971" w:rsidRDefault="00B05971">
      <w:pPr>
        <w:spacing w:after="0" w:line="240" w:lineRule="exact"/>
        <w:rPr>
          <w:sz w:val="24"/>
          <w:szCs w:val="24"/>
        </w:rPr>
        <w:sectPr w:rsidR="00B05971">
          <w:footerReference w:type="even" r:id="rId428"/>
          <w:footerReference w:type="default" r:id="rId429"/>
          <w:pgSz w:w="11920" w:h="16840"/>
          <w:pgMar w:top="1160" w:right="720" w:bottom="620" w:left="460" w:header="600" w:footer="435" w:gutter="0"/>
          <w:pgNumType w:start="64"/>
          <w:cols w:space="720"/>
        </w:sectPr>
      </w:pPr>
    </w:p>
    <w:p w:rsidR="00B05971" w:rsidRPr="008E0A21" w:rsidRDefault="009C354D">
      <w:pPr>
        <w:spacing w:before="28" w:after="0" w:line="288" w:lineRule="exact"/>
        <w:ind w:left="107" w:right="385"/>
        <w:rPr>
          <w:rFonts w:ascii="Verdana" w:eastAsia="Verdana" w:hAnsi="Verdana" w:cs="Verdana"/>
          <w:sz w:val="24"/>
          <w:szCs w:val="24"/>
          <w:lang w:val="es-ES_tradnl"/>
        </w:rPr>
      </w:pPr>
      <w:r>
        <w:pict>
          <v:group id="_x0000_s1282" style="position:absolute;left:0;text-align:left;margin-left:28.35pt;margin-top:41.95pt;width:255.15pt;height:79.1pt;z-index:-7988;mso-position-horizontal-relative:page" coordorigin="567,839" coordsize="5103,1582">
            <v:group id="_x0000_s1283" style="position:absolute;left:572;top:844;width:5093;height:1572" coordorigin="572,844" coordsize="5093,1572">
              <v:shape id="_x0000_s1285" style="position:absolute;left:572;top:844;width:5093;height:1572" coordorigin="572,844" coordsize="5093,1572" path="m662,844r-61,3l572,920r,1406l572,2363r44,53l5575,2416r36,l5664,2373r1,-1439l5665,898r-44,-53l662,844xe" filled="f" strokecolor="#231f20" strokeweight=".5pt">
                <v:path arrowok="t"/>
              </v:shape>
              <v:shape id="_x0000_s1284" type="#_x0000_t75" style="position:absolute;left:671;top:940;width:1110;height:1140">
                <v:imagedata r:id="rId430" o:title=""/>
              </v:shape>
            </v:group>
            <w10:wrap anchorx="page"/>
          </v:group>
        </w:pict>
      </w:r>
      <w:r w:rsidR="008E0A21" w:rsidRPr="008E0A21">
        <w:rPr>
          <w:rFonts w:ascii="Verdana" w:hAnsi="Verdana"/>
          <w:b/>
          <w:color w:val="231F20"/>
          <w:sz w:val="24"/>
          <w:lang w:val="es-ES_tradnl"/>
        </w:rPr>
        <w:t>DEMOLIZIONE ED ELIMINAZIONE DELLA MACCHINA O DI SUE PARTI</w:t>
      </w:r>
    </w:p>
    <w:p w:rsidR="00B05971" w:rsidRPr="008E0A21" w:rsidRDefault="00B05971">
      <w:pPr>
        <w:spacing w:before="4" w:after="0" w:line="140" w:lineRule="exact"/>
        <w:rPr>
          <w:sz w:val="14"/>
          <w:szCs w:val="14"/>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1434" w:right="59"/>
        <w:jc w:val="both"/>
        <w:rPr>
          <w:rFonts w:ascii="Verdana" w:eastAsia="Verdana" w:hAnsi="Verdana" w:cs="Verdana"/>
          <w:sz w:val="20"/>
          <w:szCs w:val="20"/>
          <w:lang w:val="es-ES_tradnl"/>
        </w:rPr>
      </w:pPr>
      <w:r w:rsidRPr="008E0A21">
        <w:rPr>
          <w:rFonts w:ascii="Verdana" w:hAnsi="Verdana"/>
          <w:b/>
          <w:color w:val="231F20"/>
          <w:sz w:val="20"/>
          <w:lang w:val="es-ES_tradnl"/>
        </w:rPr>
        <w:t>Quando deciderete di disfarVi della confezionatrice sottovuoto o di sue parti, non gettatela in un qualunque  contenitore  urbano della spazzatura: gli apparecchi</w:t>
      </w:r>
    </w:p>
    <w:p w:rsidR="00B05971" w:rsidRPr="008E0A21" w:rsidRDefault="008E0A21">
      <w:pPr>
        <w:spacing w:after="0" w:line="234" w:lineRule="exact"/>
        <w:ind w:left="185" w:right="616"/>
        <w:jc w:val="center"/>
        <w:rPr>
          <w:rFonts w:ascii="Verdana" w:eastAsia="Verdana" w:hAnsi="Verdana" w:cs="Verdana"/>
          <w:sz w:val="20"/>
          <w:szCs w:val="20"/>
          <w:lang w:val="es-ES_tradnl"/>
        </w:rPr>
      </w:pPr>
      <w:r w:rsidRPr="008E0A21">
        <w:rPr>
          <w:rFonts w:ascii="Verdana" w:hAnsi="Verdana"/>
          <w:b/>
          <w:color w:val="231F20"/>
          <w:sz w:val="20"/>
          <w:lang w:val="es-ES_tradnl"/>
        </w:rPr>
        <w:t>dismessi non sono rifiuti senza valore!</w:t>
      </w:r>
    </w:p>
    <w:p w:rsidR="00B05971" w:rsidRPr="008E0A21" w:rsidRDefault="00B05971">
      <w:pPr>
        <w:spacing w:before="6" w:after="0" w:line="240" w:lineRule="exact"/>
        <w:rPr>
          <w:sz w:val="24"/>
          <w:szCs w:val="24"/>
          <w:lang w:val="es-ES_tradnl"/>
        </w:rPr>
      </w:pPr>
    </w:p>
    <w:p w:rsidR="00B05971" w:rsidRPr="008E0A21" w:rsidRDefault="009C354D">
      <w:pPr>
        <w:spacing w:after="0" w:line="240" w:lineRule="exact"/>
        <w:ind w:left="107" w:right="-56"/>
        <w:jc w:val="both"/>
        <w:rPr>
          <w:rFonts w:ascii="Verdana" w:eastAsia="Verdana" w:hAnsi="Verdana" w:cs="Verdana"/>
          <w:sz w:val="20"/>
          <w:szCs w:val="20"/>
          <w:lang w:val="es-ES_tradnl"/>
        </w:rPr>
      </w:pPr>
      <w:r>
        <w:pict>
          <v:group id="_x0000_s1278" style="position:absolute;left:0;text-align:left;margin-left:28.35pt;margin-top:53.75pt;width:255.15pt;height:79.4pt;z-index:-7989;mso-position-horizontal-relative:page" coordorigin="567,1075" coordsize="5103,1588">
            <v:shape id="_x0000_s1281" type="#_x0000_t75" style="position:absolute;left:675;top:1183;width:516;height:516">
              <v:imagedata r:id="rId431" o:title=""/>
            </v:shape>
            <v:group id="_x0000_s1279" style="position:absolute;left:572;top:1080;width:5093;height:1578" coordorigin="572,1080" coordsize="5093,1578">
              <v:shape id="_x0000_s1280" style="position:absolute;left:572;top:1080;width:5093;height:1578" coordorigin="572,1080" coordsize="5093,1578" path="m662,1080r-61,2l572,1155r,1413l572,2604r44,53l5575,2658r36,-1l5664,2614r1,-1444l5665,1134r-44,-53l662,1080xe" filled="f" strokecolor="#231f20" strokeweight=".5pt">
                <v:path arrowok="t"/>
              </v:shape>
            </v:group>
            <w10:wrap anchorx="page"/>
          </v:group>
        </w:pict>
      </w:r>
      <w:r w:rsidR="008E0A21" w:rsidRPr="008E0A21">
        <w:rPr>
          <w:rFonts w:ascii="Verdana" w:hAnsi="Verdana"/>
          <w:color w:val="231F20"/>
          <w:sz w:val="20"/>
          <w:lang w:val="es-ES_tradnl"/>
        </w:rPr>
        <w:t>La macchina non contiene sostanze o componenti pericolosi per la salute dell’uomo o per l’ambiente, essendo realizzata con materiali completamente riciclabili o smaltibili normalmente.</w:t>
      </w:r>
    </w:p>
    <w:p w:rsidR="00B05971" w:rsidRPr="008E0A21" w:rsidRDefault="00B05971">
      <w:pPr>
        <w:spacing w:after="0" w:line="200" w:lineRule="exact"/>
        <w:rPr>
          <w:sz w:val="20"/>
          <w:szCs w:val="20"/>
          <w:lang w:val="es-ES_tradnl"/>
        </w:rPr>
      </w:pPr>
    </w:p>
    <w:p w:rsidR="00B05971" w:rsidRPr="008E0A21" w:rsidRDefault="008E0A21">
      <w:pPr>
        <w:spacing w:after="0" w:line="240" w:lineRule="exact"/>
        <w:ind w:left="184" w:right="95" w:firstLine="568"/>
        <w:jc w:val="right"/>
        <w:rPr>
          <w:rFonts w:ascii="Verdana" w:eastAsia="Verdana" w:hAnsi="Verdana" w:cs="Verdana"/>
          <w:sz w:val="20"/>
          <w:szCs w:val="20"/>
          <w:lang w:val="es-ES_tradnl"/>
        </w:rPr>
      </w:pPr>
      <w:r w:rsidRPr="008E0A21">
        <w:rPr>
          <w:rFonts w:ascii="Verdana" w:hAnsi="Verdana"/>
          <w:b/>
          <w:color w:val="231F20"/>
          <w:sz w:val="20"/>
          <w:lang w:val="es-ES_tradnl"/>
        </w:rPr>
        <w:t>Per  le  operazioni di demolizione  affi- darsi a ditte specializzate e autorizzate. Prima di iniziare la fase di smontaggio assicurare attorno alla macchina lo spazio necessario per consentire un agevole svol-</w:t>
      </w:r>
    </w:p>
    <w:p w:rsidR="00B05971" w:rsidRPr="008E0A21" w:rsidRDefault="008E0A21">
      <w:pPr>
        <w:spacing w:after="0" w:line="234" w:lineRule="exact"/>
        <w:ind w:left="220" w:right="-20"/>
        <w:rPr>
          <w:rFonts w:ascii="Verdana" w:eastAsia="Verdana" w:hAnsi="Verdana" w:cs="Verdana"/>
          <w:sz w:val="20"/>
          <w:szCs w:val="20"/>
          <w:lang w:val="es-ES_tradnl"/>
        </w:rPr>
      </w:pPr>
      <w:r w:rsidRPr="008E0A21">
        <w:rPr>
          <w:rFonts w:ascii="Verdana" w:hAnsi="Verdana"/>
          <w:b/>
          <w:color w:val="231F20"/>
          <w:sz w:val="20"/>
          <w:lang w:val="es-ES_tradnl"/>
        </w:rPr>
        <w:t>gimento delle operazioni.</w:t>
      </w:r>
    </w:p>
    <w:p w:rsidR="00B05971" w:rsidRPr="008E0A21" w:rsidRDefault="00B05971">
      <w:pPr>
        <w:spacing w:before="6" w:after="0" w:line="240" w:lineRule="exact"/>
        <w:rPr>
          <w:sz w:val="24"/>
          <w:szCs w:val="24"/>
          <w:lang w:val="es-ES_tradnl"/>
        </w:rPr>
      </w:pPr>
    </w:p>
    <w:p w:rsidR="00B05971" w:rsidRPr="008E0A21" w:rsidRDefault="008E0A21">
      <w:pPr>
        <w:spacing w:after="0" w:line="240" w:lineRule="exact"/>
        <w:ind w:left="107" w:right="-51"/>
        <w:rPr>
          <w:rFonts w:ascii="Verdana" w:eastAsia="Verdana" w:hAnsi="Verdana" w:cs="Verdana"/>
          <w:sz w:val="20"/>
          <w:szCs w:val="20"/>
          <w:lang w:val="es-ES_tradnl"/>
        </w:rPr>
      </w:pPr>
      <w:r w:rsidRPr="008E0A21">
        <w:rPr>
          <w:rFonts w:ascii="Verdana" w:hAnsi="Verdana"/>
          <w:color w:val="231F20"/>
          <w:sz w:val="20"/>
          <w:lang w:val="es-ES_tradnl"/>
        </w:rPr>
        <w:t>Assicurarsi comunque che ogni parte della macchina sia smaltita secondo le leggi vigenti nel Paese di utilizzazione.</w:t>
      </w:r>
    </w:p>
    <w:p w:rsidR="00B05971" w:rsidRDefault="008E0A21" w:rsidP="00BD7652">
      <w:pPr>
        <w:spacing w:before="17" w:after="0" w:line="240" w:lineRule="auto"/>
        <w:ind w:right="144"/>
        <w:jc w:val="both"/>
        <w:rPr>
          <w:rFonts w:ascii="Verdana" w:eastAsia="Verdana" w:hAnsi="Verdana" w:cs="Verdana"/>
          <w:sz w:val="24"/>
          <w:szCs w:val="24"/>
        </w:rPr>
      </w:pPr>
      <w:r w:rsidRPr="009C354D">
        <w:br w:type="column"/>
      </w:r>
      <w:r>
        <w:rPr>
          <w:rFonts w:ascii="Verdana" w:hAnsi="Verdana"/>
          <w:b/>
          <w:color w:val="231F20"/>
          <w:sz w:val="24"/>
        </w:rPr>
        <w:t>УТИЛИЗАЦИЯ</w:t>
      </w:r>
    </w:p>
    <w:p w:rsidR="00B05971" w:rsidRDefault="009C354D">
      <w:pPr>
        <w:spacing w:after="0" w:line="288" w:lineRule="exact"/>
        <w:ind w:right="850"/>
        <w:jc w:val="both"/>
        <w:rPr>
          <w:rFonts w:ascii="Verdana" w:eastAsia="Verdana" w:hAnsi="Verdana" w:cs="Verdana"/>
          <w:sz w:val="24"/>
          <w:szCs w:val="24"/>
        </w:rPr>
      </w:pPr>
      <w:r>
        <w:pict>
          <v:group id="_x0000_s1274" style="position:absolute;left:0;text-align:left;margin-left:297.65pt;margin-top:26.55pt;width:255.15pt;height:79.1pt;z-index:-7987;mso-position-horizontal-relative:page" coordorigin="5953,531" coordsize="5103,1582">
            <v:group id="_x0000_s1275" style="position:absolute;left:5958;top:536;width:5093;height:1572" coordorigin="5958,536" coordsize="5093,1572">
              <v:shape id="_x0000_s1277" style="position:absolute;left:5958;top:536;width:5093;height:1572" coordorigin="5958,536" coordsize="5093,1572" path="m6048,536r-61,2l5958,611r,1407l5958,2054r44,53l10961,2108r36,-1l11050,2064r1,-1438l11051,590r-44,-53l6048,536xe" filled="f" strokecolor="#231f20" strokeweight=".5pt">
                <v:path arrowok="t"/>
              </v:shape>
              <v:shape id="_x0000_s1276" type="#_x0000_t75" style="position:absolute;left:6057;top:632;width:1110;height:1140">
                <v:imagedata r:id="rId432" o:title=""/>
              </v:shape>
            </v:group>
            <w10:wrap anchorx="page"/>
          </v:group>
        </w:pict>
      </w:r>
      <w:r w:rsidR="008E0A21">
        <w:rPr>
          <w:rFonts w:ascii="Verdana" w:hAnsi="Verdana"/>
          <w:b/>
          <w:color w:val="231F20"/>
          <w:position w:val="-1"/>
          <w:sz w:val="24"/>
        </w:rPr>
        <w:t>ПРИБОРА И ЗАПЧАСТЕЙ</w:t>
      </w:r>
    </w:p>
    <w:p w:rsidR="00B05971" w:rsidRDefault="00B05971">
      <w:pPr>
        <w:spacing w:before="1" w:after="0" w:line="150" w:lineRule="exact"/>
        <w:rPr>
          <w:sz w:val="15"/>
          <w:szCs w:val="15"/>
        </w:rPr>
      </w:pPr>
    </w:p>
    <w:p w:rsidR="00B05971" w:rsidRDefault="00B05971">
      <w:pPr>
        <w:spacing w:after="0" w:line="200" w:lineRule="exact"/>
        <w:rPr>
          <w:sz w:val="20"/>
          <w:szCs w:val="20"/>
        </w:rPr>
      </w:pPr>
    </w:p>
    <w:p w:rsidR="00B05971" w:rsidRDefault="008E0A21">
      <w:pPr>
        <w:spacing w:after="0" w:line="240" w:lineRule="exact"/>
        <w:ind w:left="1327" w:right="184"/>
        <w:jc w:val="both"/>
        <w:rPr>
          <w:rFonts w:ascii="Verdana" w:eastAsia="Verdana" w:hAnsi="Verdana" w:cs="Verdana"/>
          <w:sz w:val="20"/>
          <w:szCs w:val="20"/>
        </w:rPr>
      </w:pPr>
      <w:r>
        <w:rPr>
          <w:rFonts w:ascii="Verdana" w:hAnsi="Verdana"/>
          <w:b/>
          <w:color w:val="231F20"/>
          <w:sz w:val="20"/>
        </w:rPr>
        <w:t xml:space="preserve">При утилизации вакуумного упаковщика и его запчастей помните, что их переработка возможна только при экологичной утилизации. </w:t>
      </w:r>
    </w:p>
    <w:p w:rsidR="00B05971" w:rsidRDefault="00B05971">
      <w:pPr>
        <w:spacing w:after="0" w:line="200" w:lineRule="exact"/>
        <w:rPr>
          <w:sz w:val="20"/>
          <w:szCs w:val="20"/>
        </w:rPr>
      </w:pPr>
    </w:p>
    <w:p w:rsidR="00B05971" w:rsidRDefault="00B05971">
      <w:pPr>
        <w:spacing w:after="0" w:line="280" w:lineRule="exact"/>
        <w:rPr>
          <w:sz w:val="28"/>
          <w:szCs w:val="28"/>
        </w:rPr>
      </w:pPr>
    </w:p>
    <w:p w:rsidR="00B05971" w:rsidRDefault="009C354D">
      <w:pPr>
        <w:spacing w:after="0" w:line="240" w:lineRule="exact"/>
        <w:ind w:right="70"/>
        <w:jc w:val="both"/>
        <w:rPr>
          <w:rFonts w:ascii="Verdana" w:eastAsia="Verdana" w:hAnsi="Verdana" w:cs="Verdana"/>
          <w:sz w:val="20"/>
          <w:szCs w:val="20"/>
        </w:rPr>
      </w:pPr>
      <w:r>
        <w:pict>
          <v:group id="_x0000_s1270" style="position:absolute;left:0;text-align:left;margin-left:297.65pt;margin-top:53.75pt;width:255.15pt;height:79.4pt;z-index:-7986;mso-position-horizontal-relative:page" coordorigin="5953,1075" coordsize="5103,1588">
            <v:shape id="_x0000_s1273" type="#_x0000_t75" style="position:absolute;left:6061;top:1183;width:516;height:516">
              <v:imagedata r:id="rId215" o:title=""/>
            </v:shape>
            <v:group id="_x0000_s1271" style="position:absolute;left:5958;top:1080;width:5093;height:1578" coordorigin="5958,1080" coordsize="5093,1578">
              <v:shape id="_x0000_s1272" style="position:absolute;left:5958;top:1080;width:5093;height:1578" coordorigin="5958,1080" coordsize="5093,1578" path="m6048,1080r-61,2l5958,1155r,1413l5958,2604r44,53l10961,2658r36,-1l11050,2614r1,-1444l11051,1134r-44,-53l6048,1080xe" filled="f" strokecolor="#231f20" strokeweight=".5pt">
                <v:path arrowok="t"/>
              </v:shape>
            </v:group>
            <w10:wrap anchorx="page"/>
          </v:group>
        </w:pict>
      </w:r>
      <w:r w:rsidR="008E0A21">
        <w:t xml:space="preserve">Прибор не содержит вредных для здоровья или окружающей среды веществ или компонентов, так как он изготовлен из полностью перератабываемых или утилизируемых материалов. </w:t>
      </w:r>
    </w:p>
    <w:p w:rsidR="00B05971" w:rsidRDefault="00B05971">
      <w:pPr>
        <w:spacing w:after="0" w:line="200" w:lineRule="exact"/>
        <w:rPr>
          <w:sz w:val="20"/>
          <w:szCs w:val="20"/>
        </w:rPr>
      </w:pPr>
    </w:p>
    <w:p w:rsidR="00B05971" w:rsidRDefault="008E0A21">
      <w:pPr>
        <w:spacing w:after="0" w:line="240" w:lineRule="exact"/>
        <w:ind w:left="77" w:right="222" w:firstLine="568"/>
        <w:jc w:val="right"/>
        <w:rPr>
          <w:rFonts w:ascii="Verdana" w:eastAsia="Verdana" w:hAnsi="Verdana" w:cs="Verdana"/>
          <w:sz w:val="20"/>
          <w:szCs w:val="20"/>
        </w:rPr>
      </w:pPr>
      <w:r>
        <w:rPr>
          <w:rFonts w:ascii="Verdana" w:hAnsi="Verdana"/>
          <w:b/>
          <w:color w:val="231F20"/>
          <w:sz w:val="20"/>
        </w:rPr>
        <w:t xml:space="preserve">Только обученные и квалифицированные лица имеют право проводить демонтаж. Перед демонтажем убедитесь, что вокруг прибора есть достаточно свободного места для </w:t>
      </w:r>
    </w:p>
    <w:p w:rsidR="00B05971" w:rsidRDefault="008E0A21">
      <w:pPr>
        <w:spacing w:after="0" w:line="234" w:lineRule="exact"/>
        <w:ind w:left="113" w:right="-20"/>
        <w:rPr>
          <w:rFonts w:ascii="Verdana" w:eastAsia="Verdana" w:hAnsi="Verdana" w:cs="Verdana"/>
          <w:sz w:val="20"/>
          <w:szCs w:val="20"/>
        </w:rPr>
      </w:pPr>
      <w:r>
        <w:rPr>
          <w:rFonts w:ascii="Verdana" w:hAnsi="Verdana"/>
          <w:b/>
          <w:color w:val="231F20"/>
          <w:sz w:val="20"/>
        </w:rPr>
        <w:t xml:space="preserve">провередния всех работ. </w:t>
      </w:r>
    </w:p>
    <w:p w:rsidR="00B05971" w:rsidRDefault="00B05971">
      <w:pPr>
        <w:spacing w:before="6" w:after="0" w:line="240" w:lineRule="exact"/>
        <w:rPr>
          <w:sz w:val="24"/>
          <w:szCs w:val="24"/>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 xml:space="preserve">В любом случае, следите за тем, чтобы утилизация прибора соответствовала требованиям государственного законодательства страны эксплуатации прибора.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3" w:space="280"/>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263" style="position:absolute;left:0;text-align:left;margin-left:42.4pt;margin-top:4.6pt;width:165.65pt;height:17.75pt;z-index:-7984;mso-position-horizontal-relative:page" coordorigin="848,92" coordsize="3313,355">
            <v:group id="_x0000_s1268" style="position:absolute;left:860;top:102;width:461;height:301" coordorigin="860,102" coordsize="461,301">
              <v:shape id="_x0000_s1269"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266" style="position:absolute;left:860;top:102;width:461;height:301" coordorigin="860,102" coordsize="461,301">
              <v:shape id="_x0000_s1267"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264" style="position:absolute;left:850;top:445;width:3308;height:2" coordorigin="850,445" coordsize="3308,2">
              <v:shape id="_x0000_s1265" style="position:absolute;left:850;top:445;width:3308;height:2" coordorigin="850,445" coordsize="3308,0" path="m850,445r3308,e" filled="f" strokecolor="#231f20" strokeweight=".25pt">
                <v:path arrowok="t"/>
              </v:shape>
            </v:group>
            <w10:wrap anchorx="page"/>
          </v:group>
        </w:pict>
      </w:r>
      <w:r>
        <w:pict>
          <v:group id="_x0000_s1256" style="position:absolute;left:0;text-align:left;margin-left:221.95pt;margin-top:4.6pt;width:165.6pt;height:17.75pt;z-index:-7983;mso-position-horizontal-relative:page" coordorigin="4439,92" coordsize="3312,355">
            <v:group id="_x0000_s1261" style="position:absolute;left:4451;top:102;width:461;height:301" coordorigin="4451,102" coordsize="461,301">
              <v:shape id="_x0000_s1262"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259" style="position:absolute;left:4451;top:102;width:461;height:301" coordorigin="4451,102" coordsize="461,301">
              <v:shape id="_x0000_s1260"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257" style="position:absolute;left:4441;top:445;width:3307;height:2" coordorigin="4441,445" coordsize="3307,2">
              <v:shape id="_x0000_s1258" style="position:absolute;left:4441;top:445;width:3307;height:2" coordorigin="4441,445" coordsize="3307,0" path="m4441,445r3307,e" filled="f" strokecolor="#231f20" strokeweight=".25pt">
                <v:path arrowok="t"/>
              </v:shape>
            </v:group>
            <w10:wrap anchorx="page"/>
          </v:group>
        </w:pict>
      </w:r>
      <w:r>
        <w:pict>
          <v:group id="_x0000_s1249" style="position:absolute;left:0;text-align:left;margin-left:401.45pt;margin-top:4.6pt;width:165.65pt;height:17.75pt;z-index:-7982;mso-position-horizontal-relative:page" coordorigin="8029,92" coordsize="3313,355">
            <v:group id="_x0000_s1254" style="position:absolute;left:8041;top:102;width:461;height:301" coordorigin="8041,102" coordsize="461,301">
              <v:shape id="_x0000_s1255"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252" style="position:absolute;left:8041;top:102;width:461;height:301" coordorigin="8041,102" coordsize="461,301">
              <v:shape id="_x0000_s1253"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250" style="position:absolute;left:8031;top:445;width:3308;height:2" coordorigin="8031,445" coordsize="3308,2">
              <v:shape id="_x0000_s1251"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B05971">
      <w:pPr>
        <w:spacing w:before="4" w:after="0" w:line="160" w:lineRule="exact"/>
        <w:rPr>
          <w:sz w:val="16"/>
          <w:szCs w:val="16"/>
          <w:lang w:val="es-ES_tradnl"/>
        </w:rPr>
      </w:pPr>
    </w:p>
    <w:p w:rsidR="00B05971" w:rsidRPr="00BD7652" w:rsidRDefault="008E0A21">
      <w:pPr>
        <w:spacing w:after="0" w:line="288" w:lineRule="exact"/>
        <w:ind w:left="110" w:right="-64"/>
        <w:rPr>
          <w:rFonts w:ascii="Verdana" w:eastAsia="Verdana" w:hAnsi="Verdana" w:cs="Verdana"/>
          <w:szCs w:val="24"/>
          <w:lang w:val="es-ES_tradnl"/>
        </w:rPr>
      </w:pPr>
      <w:r w:rsidRPr="00BD7652">
        <w:rPr>
          <w:rFonts w:ascii="Verdana" w:hAnsi="Verdana"/>
          <w:b/>
          <w:color w:val="231F20"/>
          <w:lang w:val="es-ES_tradnl"/>
        </w:rPr>
        <w:t>PROBLÈMES: CAUSES ET REMÈDES</w:t>
      </w:r>
    </w:p>
    <w:p w:rsidR="00B05971" w:rsidRPr="00BD7652" w:rsidRDefault="008E0A21">
      <w:pPr>
        <w:spacing w:before="4" w:after="0" w:line="160" w:lineRule="exact"/>
        <w:rPr>
          <w:sz w:val="14"/>
          <w:szCs w:val="16"/>
          <w:lang w:val="es-ES_tradnl"/>
        </w:rPr>
      </w:pPr>
      <w:r w:rsidRPr="00BD7652">
        <w:rPr>
          <w:sz w:val="20"/>
          <w:lang w:val="es-ES_tradnl"/>
        </w:rPr>
        <w:br w:type="column"/>
      </w:r>
    </w:p>
    <w:p w:rsidR="00B05971" w:rsidRPr="00BD7652" w:rsidRDefault="008E0A21">
      <w:pPr>
        <w:spacing w:after="0" w:line="288" w:lineRule="exact"/>
        <w:ind w:right="-64"/>
        <w:rPr>
          <w:rFonts w:ascii="Verdana" w:eastAsia="Verdana" w:hAnsi="Verdana" w:cs="Verdana"/>
          <w:szCs w:val="24"/>
          <w:lang w:val="es-ES_tradnl"/>
        </w:rPr>
      </w:pPr>
      <w:r w:rsidRPr="00BD7652">
        <w:rPr>
          <w:rFonts w:ascii="Verdana" w:hAnsi="Verdana"/>
          <w:b/>
          <w:color w:val="231F20"/>
          <w:lang w:val="es-ES_tradnl"/>
        </w:rPr>
        <w:t>FUNKTIONSSTöRUNG: URSACHE - ABHILFE</w:t>
      </w:r>
    </w:p>
    <w:p w:rsidR="00B05971" w:rsidRPr="00BD7652" w:rsidRDefault="008E0A21">
      <w:pPr>
        <w:spacing w:before="4" w:after="0" w:line="160" w:lineRule="exact"/>
        <w:rPr>
          <w:sz w:val="14"/>
          <w:szCs w:val="16"/>
          <w:lang w:val="es-ES_tradnl"/>
        </w:rPr>
      </w:pPr>
      <w:r w:rsidRPr="00BD7652">
        <w:rPr>
          <w:sz w:val="20"/>
          <w:lang w:val="es-ES_tradnl"/>
        </w:rPr>
        <w:br w:type="column"/>
      </w:r>
    </w:p>
    <w:p w:rsidR="00B05971" w:rsidRPr="00BD7652" w:rsidRDefault="008E0A21">
      <w:pPr>
        <w:spacing w:after="0" w:line="288" w:lineRule="exact"/>
        <w:ind w:right="62"/>
        <w:rPr>
          <w:rFonts w:ascii="Verdana" w:eastAsia="Verdana" w:hAnsi="Verdana" w:cs="Verdana"/>
          <w:szCs w:val="24"/>
          <w:lang w:val="es-ES_tradnl"/>
        </w:rPr>
      </w:pPr>
      <w:r w:rsidRPr="00BD7652">
        <w:rPr>
          <w:rFonts w:ascii="Verdana" w:hAnsi="Verdana"/>
          <w:b/>
          <w:color w:val="231F20"/>
          <w:lang w:val="es-ES_tradnl"/>
        </w:rPr>
        <w:t>PROBLEMAS: CAUSAS  Y REMEDIOS</w:t>
      </w:r>
    </w:p>
    <w:p w:rsidR="00B05971" w:rsidRPr="00BD7652" w:rsidRDefault="00B05971">
      <w:pPr>
        <w:spacing w:after="0" w:line="288" w:lineRule="exact"/>
        <w:rPr>
          <w:rFonts w:ascii="Verdana" w:eastAsia="Verdana" w:hAnsi="Verdana" w:cs="Verdana"/>
          <w:szCs w:val="24"/>
          <w:lang w:val="es-ES_tradnl"/>
        </w:rPr>
        <w:sectPr w:rsidR="00B05971" w:rsidRPr="00BD7652">
          <w:type w:val="continuous"/>
          <w:pgSz w:w="11920" w:h="16840"/>
          <w:pgMar w:top="1560" w:right="440" w:bottom="280" w:left="740" w:header="720" w:footer="720" w:gutter="0"/>
          <w:cols w:num="3" w:space="720" w:equalWidth="0">
            <w:col w:w="3419" w:space="283"/>
            <w:col w:w="3325" w:space="265"/>
            <w:col w:w="3448"/>
          </w:cols>
        </w:sectPr>
      </w:pPr>
    </w:p>
    <w:p w:rsidR="00B05971" w:rsidRPr="00BD7652" w:rsidRDefault="00B05971">
      <w:pPr>
        <w:spacing w:before="2" w:after="0" w:line="150" w:lineRule="exact"/>
        <w:rPr>
          <w:sz w:val="13"/>
          <w:szCs w:val="15"/>
          <w:lang w:val="es-ES_tradnl"/>
        </w:rPr>
      </w:pPr>
    </w:p>
    <w:tbl>
      <w:tblPr>
        <w:tblW w:w="0" w:type="auto"/>
        <w:tblInd w:w="100" w:type="dxa"/>
        <w:tblLayout w:type="fixed"/>
        <w:tblCellMar>
          <w:left w:w="0" w:type="dxa"/>
          <w:right w:w="0" w:type="dxa"/>
        </w:tblCellMar>
        <w:tblLook w:val="01E0" w:firstRow="1" w:lastRow="1" w:firstColumn="1" w:lastColumn="1" w:noHBand="0" w:noVBand="0"/>
      </w:tblPr>
      <w:tblGrid>
        <w:gridCol w:w="3444"/>
        <w:gridCol w:w="3594"/>
        <w:gridCol w:w="3431"/>
      </w:tblGrid>
      <w:tr w:rsidR="00B05971" w:rsidRPr="00BD7652">
        <w:trPr>
          <w:trHeight w:hRule="exact" w:val="705"/>
        </w:trPr>
        <w:tc>
          <w:tcPr>
            <w:tcW w:w="3444" w:type="dxa"/>
            <w:tcBorders>
              <w:top w:val="single" w:sz="8" w:space="0" w:color="231F20"/>
              <w:left w:val="single" w:sz="8" w:space="0" w:color="231F20"/>
              <w:bottom w:val="single" w:sz="8" w:space="0" w:color="231F20"/>
              <w:right w:val="single" w:sz="8" w:space="0" w:color="231F20"/>
            </w:tcBorders>
          </w:tcPr>
          <w:p w:rsidR="00B05971" w:rsidRPr="00BD7652" w:rsidRDefault="008E0A21">
            <w:pPr>
              <w:spacing w:before="38" w:after="0" w:line="250" w:lineRule="auto"/>
              <w:ind w:left="801" w:right="843"/>
              <w:jc w:val="center"/>
              <w:rPr>
                <w:rFonts w:ascii="Arial" w:eastAsia="Arial" w:hAnsi="Arial" w:cs="Arial"/>
                <w:sz w:val="14"/>
                <w:szCs w:val="16"/>
              </w:rPr>
            </w:pPr>
            <w:r w:rsidRPr="00BD7652">
              <w:rPr>
                <w:rFonts w:ascii="Arial" w:hAnsi="Arial"/>
                <w:b/>
                <w:color w:val="231F20"/>
                <w:sz w:val="14"/>
              </w:rPr>
              <w:t>DISFONCTION FUNKTIONSSTÖRUNG DISFUNCIÓN</w:t>
            </w:r>
          </w:p>
        </w:tc>
        <w:tc>
          <w:tcPr>
            <w:tcW w:w="3594" w:type="dxa"/>
            <w:tcBorders>
              <w:top w:val="single" w:sz="8" w:space="0" w:color="231F20"/>
              <w:left w:val="single" w:sz="8" w:space="0" w:color="231F20"/>
              <w:bottom w:val="single" w:sz="8" w:space="0" w:color="231F20"/>
              <w:right w:val="single" w:sz="8" w:space="0" w:color="231F20"/>
            </w:tcBorders>
          </w:tcPr>
          <w:p w:rsidR="00B05971" w:rsidRPr="00BD7652" w:rsidRDefault="008E0A21">
            <w:pPr>
              <w:spacing w:before="38" w:after="0" w:line="250" w:lineRule="auto"/>
              <w:ind w:left="1371" w:right="1364"/>
              <w:jc w:val="center"/>
              <w:rPr>
                <w:rFonts w:ascii="Arial" w:eastAsia="Arial" w:hAnsi="Arial" w:cs="Arial"/>
                <w:sz w:val="14"/>
                <w:szCs w:val="16"/>
              </w:rPr>
            </w:pPr>
            <w:r w:rsidRPr="00BD7652">
              <w:rPr>
                <w:rFonts w:ascii="Arial" w:hAnsi="Arial"/>
                <w:b/>
                <w:color w:val="231F20"/>
                <w:sz w:val="14"/>
              </w:rPr>
              <w:t>CAUSE URSACHE CAUSA</w:t>
            </w:r>
          </w:p>
        </w:tc>
        <w:tc>
          <w:tcPr>
            <w:tcW w:w="3431" w:type="dxa"/>
            <w:tcBorders>
              <w:top w:val="single" w:sz="8" w:space="0" w:color="231F20"/>
              <w:left w:val="single" w:sz="8" w:space="0" w:color="231F20"/>
              <w:bottom w:val="single" w:sz="8" w:space="0" w:color="231F20"/>
              <w:right w:val="single" w:sz="8" w:space="0" w:color="231F20"/>
            </w:tcBorders>
          </w:tcPr>
          <w:p w:rsidR="00B05971" w:rsidRPr="00BD7652" w:rsidRDefault="008E0A21">
            <w:pPr>
              <w:spacing w:before="36" w:after="0" w:line="250" w:lineRule="auto"/>
              <w:ind w:left="1343" w:right="1274"/>
              <w:jc w:val="center"/>
              <w:rPr>
                <w:rFonts w:ascii="Arial" w:eastAsia="Arial" w:hAnsi="Arial" w:cs="Arial"/>
                <w:sz w:val="14"/>
                <w:szCs w:val="16"/>
              </w:rPr>
            </w:pPr>
            <w:r w:rsidRPr="00BD7652">
              <w:rPr>
                <w:rFonts w:ascii="Arial" w:hAnsi="Arial"/>
                <w:b/>
                <w:color w:val="231F20"/>
                <w:sz w:val="14"/>
              </w:rPr>
              <w:t>REMEDE ABHILFE REMEDIO</w:t>
            </w:r>
          </w:p>
        </w:tc>
      </w:tr>
      <w:tr w:rsidR="00B05971" w:rsidRPr="009C354D">
        <w:trPr>
          <w:trHeight w:hRule="exact" w:val="1242"/>
        </w:trPr>
        <w:tc>
          <w:tcPr>
            <w:tcW w:w="3444" w:type="dxa"/>
            <w:tcBorders>
              <w:top w:val="single" w:sz="8" w:space="0" w:color="231F20"/>
              <w:left w:val="single" w:sz="8" w:space="0" w:color="231F20"/>
              <w:bottom w:val="single" w:sz="4" w:space="0" w:color="231F20"/>
              <w:right w:val="single" w:sz="8" w:space="0" w:color="231F20"/>
            </w:tcBorders>
          </w:tcPr>
          <w:p w:rsidR="00B05971" w:rsidRPr="00BD7652" w:rsidRDefault="008E0A21">
            <w:pPr>
              <w:spacing w:before="15" w:after="0" w:line="250" w:lineRule="auto"/>
              <w:ind w:left="207" w:right="100" w:hanging="170"/>
              <w:rPr>
                <w:rFonts w:ascii="Arial" w:eastAsia="Arial" w:hAnsi="Arial" w:cs="Arial"/>
                <w:sz w:val="14"/>
                <w:szCs w:val="16"/>
                <w:lang w:val="es-ES_tradnl"/>
              </w:rPr>
            </w:pPr>
            <w:r w:rsidRPr="00BD7652">
              <w:rPr>
                <w:rFonts w:ascii="Arial" w:hAnsi="Arial"/>
                <w:b/>
                <w:i/>
                <w:color w:val="231F20"/>
                <w:sz w:val="14"/>
                <w:lang w:val="es-ES_tradnl"/>
              </w:rPr>
              <w:t>-  Mauvais rendement de la pompe (uniquement pour les machines équipées de filtre)</w:t>
            </w:r>
          </w:p>
          <w:p w:rsidR="00B05971" w:rsidRPr="00BD7652" w:rsidRDefault="008E0A21">
            <w:pPr>
              <w:spacing w:after="0" w:line="250" w:lineRule="auto"/>
              <w:ind w:left="207" w:right="139" w:hanging="170"/>
              <w:rPr>
                <w:rFonts w:ascii="Arial" w:eastAsia="Arial" w:hAnsi="Arial" w:cs="Arial"/>
                <w:sz w:val="14"/>
                <w:szCs w:val="16"/>
                <w:lang w:val="en-US"/>
              </w:rPr>
            </w:pPr>
            <w:r w:rsidRPr="00BD7652">
              <w:rPr>
                <w:rFonts w:ascii="Arial" w:hAnsi="Arial"/>
                <w:b/>
                <w:i/>
                <w:color w:val="231F20"/>
                <w:sz w:val="14"/>
                <w:lang w:val="en-US"/>
              </w:rPr>
              <w:t>-  Schwache Pumpenleistung (nur bei mit Filter ausgestatteten Maschinen)</w:t>
            </w:r>
          </w:p>
          <w:p w:rsidR="00B05971" w:rsidRPr="00BD7652" w:rsidRDefault="008E0A21">
            <w:pPr>
              <w:spacing w:after="0" w:line="250" w:lineRule="auto"/>
              <w:ind w:left="207" w:right="3" w:hanging="170"/>
              <w:rPr>
                <w:rFonts w:ascii="Arial" w:eastAsia="Arial" w:hAnsi="Arial" w:cs="Arial"/>
                <w:sz w:val="14"/>
                <w:szCs w:val="16"/>
                <w:lang w:val="es-ES_tradnl"/>
              </w:rPr>
            </w:pPr>
            <w:r w:rsidRPr="00BD7652">
              <w:rPr>
                <w:rFonts w:ascii="Arial" w:hAnsi="Arial"/>
                <w:b/>
                <w:i/>
                <w:color w:val="231F20"/>
                <w:sz w:val="14"/>
                <w:lang w:val="es-ES_tradnl"/>
              </w:rPr>
              <w:t>-  Mal  rendimiento  de la bomba (sólo para máquinas dotadas de filtro)</w:t>
            </w:r>
          </w:p>
        </w:tc>
        <w:tc>
          <w:tcPr>
            <w:tcW w:w="3594" w:type="dxa"/>
            <w:tcBorders>
              <w:top w:val="single" w:sz="8" w:space="0" w:color="231F20"/>
              <w:left w:val="single" w:sz="8" w:space="0" w:color="231F20"/>
              <w:bottom w:val="single" w:sz="4" w:space="0" w:color="231F20"/>
              <w:right w:val="single" w:sz="8" w:space="0" w:color="231F20"/>
            </w:tcBorders>
          </w:tcPr>
          <w:p w:rsidR="00B05971" w:rsidRPr="00BD7652" w:rsidRDefault="008E0A21">
            <w:pPr>
              <w:spacing w:before="15" w:after="0" w:line="250" w:lineRule="auto"/>
              <w:ind w:left="59" w:right="328"/>
              <w:rPr>
                <w:rFonts w:ascii="Arial" w:eastAsia="Arial" w:hAnsi="Arial" w:cs="Arial"/>
                <w:sz w:val="14"/>
                <w:szCs w:val="16"/>
                <w:lang w:val="en-US"/>
              </w:rPr>
            </w:pPr>
            <w:r w:rsidRPr="00BD7652">
              <w:rPr>
                <w:rFonts w:ascii="Arial" w:hAnsi="Arial"/>
                <w:i/>
                <w:color w:val="231F20"/>
                <w:sz w:val="14"/>
                <w:lang w:val="en-US"/>
              </w:rPr>
              <w:t>Liquides aspirés pendant l’exécution du vide Ansaugung von Flüssigkeiten während der akuumerzeugung</w:t>
            </w:r>
          </w:p>
          <w:p w:rsidR="00B05971" w:rsidRPr="00BD7652" w:rsidRDefault="008E0A21">
            <w:pPr>
              <w:spacing w:after="0" w:line="240" w:lineRule="auto"/>
              <w:ind w:left="59" w:right="-20"/>
              <w:rPr>
                <w:rFonts w:ascii="Arial" w:eastAsia="Arial" w:hAnsi="Arial" w:cs="Arial"/>
                <w:sz w:val="14"/>
                <w:szCs w:val="16"/>
                <w:lang w:val="es-ES_tradnl"/>
              </w:rPr>
            </w:pPr>
            <w:r w:rsidRPr="00BD7652">
              <w:rPr>
                <w:rFonts w:ascii="Arial" w:hAnsi="Arial"/>
                <w:i/>
                <w:color w:val="231F20"/>
                <w:sz w:val="14"/>
                <w:lang w:val="es-ES_tradnl"/>
              </w:rPr>
              <w:t>Líquidos aspirados durante la ejecución del vacío</w:t>
            </w:r>
          </w:p>
        </w:tc>
        <w:tc>
          <w:tcPr>
            <w:tcW w:w="3431" w:type="dxa"/>
            <w:tcBorders>
              <w:top w:val="single" w:sz="8" w:space="0" w:color="231F20"/>
              <w:left w:val="single" w:sz="8" w:space="0" w:color="231F20"/>
              <w:bottom w:val="single" w:sz="4" w:space="0" w:color="231F20"/>
              <w:right w:val="single" w:sz="8" w:space="0" w:color="231F20"/>
            </w:tcBorders>
          </w:tcPr>
          <w:p w:rsidR="00B05971" w:rsidRPr="00BD7652" w:rsidRDefault="008E0A21">
            <w:pPr>
              <w:spacing w:before="15" w:after="0" w:line="250" w:lineRule="auto"/>
              <w:ind w:left="48" w:right="22"/>
              <w:jc w:val="both"/>
              <w:rPr>
                <w:rFonts w:ascii="Arial" w:eastAsia="Arial" w:hAnsi="Arial" w:cs="Arial"/>
                <w:sz w:val="14"/>
                <w:szCs w:val="16"/>
                <w:lang w:val="es-ES_tradnl"/>
              </w:rPr>
            </w:pPr>
            <w:r w:rsidRPr="00BD7652">
              <w:rPr>
                <w:rFonts w:ascii="Arial" w:hAnsi="Arial"/>
                <w:i/>
                <w:color w:val="231F20"/>
                <w:w w:val="89"/>
                <w:sz w:val="14"/>
                <w:lang w:val="es-ES_tradnl"/>
              </w:rPr>
              <w:t>Vider et nettoyer le filtre des machines qui en ont un; s’adresser à un centre de service après-vente autorisé Entleeren und den Filter reinigen; Fachkraft rufen Vaciar y limpiar el filtro en las máquinas dotadas de este accesorio; dirigirse a un centro de asistencia autorizado</w:t>
            </w:r>
          </w:p>
        </w:tc>
      </w:tr>
      <w:tr w:rsidR="00B05971" w:rsidRPr="009C354D">
        <w:trPr>
          <w:trHeight w:hRule="exact" w:val="669"/>
        </w:trPr>
        <w:tc>
          <w:tcPr>
            <w:tcW w:w="3444" w:type="dxa"/>
            <w:vMerge w:val="restart"/>
            <w:tcBorders>
              <w:top w:val="single" w:sz="4" w:space="0" w:color="231F20"/>
              <w:left w:val="single" w:sz="8" w:space="0" w:color="231F20"/>
              <w:right w:val="single" w:sz="8" w:space="0" w:color="231F20"/>
            </w:tcBorders>
          </w:tcPr>
          <w:p w:rsidR="00B05971" w:rsidRPr="00BD7652" w:rsidRDefault="008E0A21">
            <w:pPr>
              <w:spacing w:before="30" w:after="0" w:line="240" w:lineRule="auto"/>
              <w:ind w:left="37" w:right="-20"/>
              <w:rPr>
                <w:rFonts w:ascii="Arial" w:eastAsia="Arial" w:hAnsi="Arial" w:cs="Arial"/>
                <w:sz w:val="14"/>
                <w:szCs w:val="16"/>
                <w:lang w:val="es-ES_tradnl"/>
              </w:rPr>
            </w:pPr>
            <w:r w:rsidRPr="00BD7652">
              <w:rPr>
                <w:rFonts w:ascii="Arial" w:hAnsi="Arial"/>
                <w:b/>
                <w:i/>
                <w:color w:val="231F20"/>
                <w:sz w:val="14"/>
                <w:lang w:val="es-ES_tradnl"/>
              </w:rPr>
              <w:t>-   La qualité de la soudure empire</w:t>
            </w:r>
          </w:p>
          <w:p w:rsidR="00B05971" w:rsidRPr="00BD7652" w:rsidRDefault="008E0A21">
            <w:pPr>
              <w:spacing w:before="8" w:after="0" w:line="250" w:lineRule="auto"/>
              <w:ind w:left="204" w:right="1003" w:hanging="167"/>
              <w:rPr>
                <w:rFonts w:ascii="Arial" w:eastAsia="Arial" w:hAnsi="Arial" w:cs="Arial"/>
                <w:sz w:val="14"/>
                <w:szCs w:val="16"/>
                <w:lang w:val="en-US"/>
              </w:rPr>
            </w:pPr>
            <w:r w:rsidRPr="00BD7652">
              <w:rPr>
                <w:rFonts w:ascii="Arial" w:hAnsi="Arial"/>
                <w:b/>
                <w:i/>
                <w:color w:val="231F20"/>
                <w:sz w:val="14"/>
                <w:lang w:val="en-US"/>
              </w:rPr>
              <w:t>-   Die Qualität der Schweißung verschlechtert sich</w:t>
            </w:r>
          </w:p>
          <w:p w:rsidR="00B05971" w:rsidRPr="00BD7652" w:rsidRDefault="008E0A21">
            <w:pPr>
              <w:spacing w:after="0" w:line="240" w:lineRule="auto"/>
              <w:ind w:left="37" w:right="-20"/>
              <w:rPr>
                <w:rFonts w:ascii="Arial" w:eastAsia="Arial" w:hAnsi="Arial" w:cs="Arial"/>
                <w:sz w:val="14"/>
                <w:szCs w:val="16"/>
                <w:lang w:val="es-ES_tradnl"/>
              </w:rPr>
            </w:pPr>
            <w:r w:rsidRPr="00BD7652">
              <w:rPr>
                <w:rFonts w:ascii="Arial" w:hAnsi="Arial"/>
                <w:b/>
                <w:i/>
                <w:color w:val="231F20"/>
                <w:sz w:val="14"/>
                <w:lang w:val="es-ES_tradnl"/>
              </w:rPr>
              <w:t>-   La calidad del sellado empeora</w:t>
            </w:r>
          </w:p>
        </w:tc>
        <w:tc>
          <w:tcPr>
            <w:tcW w:w="3594" w:type="dxa"/>
            <w:tcBorders>
              <w:top w:val="single" w:sz="4" w:space="0" w:color="231F20"/>
              <w:left w:val="single" w:sz="8" w:space="0" w:color="231F20"/>
              <w:bottom w:val="single" w:sz="4" w:space="0" w:color="231F20"/>
              <w:right w:val="single" w:sz="8" w:space="0" w:color="231F20"/>
            </w:tcBorders>
          </w:tcPr>
          <w:p w:rsidR="00B05971" w:rsidRPr="00BD7652" w:rsidRDefault="008E0A21">
            <w:pPr>
              <w:spacing w:before="30" w:after="0" w:line="250" w:lineRule="auto"/>
              <w:ind w:left="59" w:right="1574"/>
              <w:rPr>
                <w:rFonts w:ascii="Arial" w:eastAsia="Arial" w:hAnsi="Arial" w:cs="Arial"/>
                <w:sz w:val="14"/>
                <w:szCs w:val="16"/>
                <w:lang w:val="es-ES_tradnl"/>
              </w:rPr>
            </w:pPr>
            <w:r w:rsidRPr="00BD7652">
              <w:rPr>
                <w:rFonts w:ascii="Arial" w:hAnsi="Arial"/>
                <w:i/>
                <w:color w:val="231F20"/>
                <w:sz w:val="14"/>
                <w:lang w:val="es-ES_tradnl"/>
              </w:rPr>
              <w:t>Barre de soudure sale Schweißleiste verschmutzt Barra selladora sucia</w:t>
            </w:r>
          </w:p>
        </w:tc>
        <w:tc>
          <w:tcPr>
            <w:tcW w:w="3431" w:type="dxa"/>
            <w:tcBorders>
              <w:top w:val="single" w:sz="4" w:space="0" w:color="231F20"/>
              <w:left w:val="single" w:sz="8" w:space="0" w:color="231F20"/>
              <w:bottom w:val="single" w:sz="4" w:space="0" w:color="231F20"/>
              <w:right w:val="single" w:sz="8" w:space="0" w:color="231F20"/>
            </w:tcBorders>
          </w:tcPr>
          <w:p w:rsidR="00B05971" w:rsidRPr="00BD7652" w:rsidRDefault="008E0A21">
            <w:pPr>
              <w:spacing w:before="30" w:after="0" w:line="250" w:lineRule="auto"/>
              <w:ind w:left="48" w:right="1279"/>
              <w:rPr>
                <w:rFonts w:ascii="Arial" w:eastAsia="Arial" w:hAnsi="Arial" w:cs="Arial"/>
                <w:sz w:val="14"/>
                <w:szCs w:val="16"/>
                <w:lang w:val="es-ES_tradnl"/>
              </w:rPr>
            </w:pPr>
            <w:r w:rsidRPr="00BD7652">
              <w:rPr>
                <w:rFonts w:ascii="Arial" w:hAnsi="Arial"/>
                <w:i/>
                <w:color w:val="231F20"/>
                <w:sz w:val="14"/>
                <w:lang w:val="es-ES_tradnl"/>
              </w:rPr>
              <w:t>Nettoyer la barre de soudure Die Schweissleiste reinigen Limpiar  la barra selladora</w:t>
            </w:r>
          </w:p>
        </w:tc>
      </w:tr>
      <w:tr w:rsidR="00B05971" w:rsidRPr="009C354D">
        <w:trPr>
          <w:trHeight w:hRule="exact" w:val="582"/>
        </w:trPr>
        <w:tc>
          <w:tcPr>
            <w:tcW w:w="3444" w:type="dxa"/>
            <w:vMerge/>
            <w:tcBorders>
              <w:left w:val="single" w:sz="8" w:space="0" w:color="231F20"/>
              <w:bottom w:val="single" w:sz="8" w:space="0" w:color="231F20"/>
              <w:right w:val="single" w:sz="8" w:space="0" w:color="231F20"/>
            </w:tcBorders>
          </w:tcPr>
          <w:p w:rsidR="00B05971" w:rsidRPr="00BD7652" w:rsidRDefault="00B05971">
            <w:pPr>
              <w:rPr>
                <w:sz w:val="20"/>
                <w:lang w:val="es-ES_tradnl"/>
              </w:rPr>
            </w:pPr>
          </w:p>
        </w:tc>
        <w:tc>
          <w:tcPr>
            <w:tcW w:w="3594" w:type="dxa"/>
            <w:tcBorders>
              <w:top w:val="single" w:sz="4" w:space="0" w:color="231F20"/>
              <w:left w:val="single" w:sz="8" w:space="0" w:color="231F20"/>
              <w:bottom w:val="single" w:sz="8" w:space="0" w:color="231F20"/>
              <w:right w:val="single" w:sz="8" w:space="0" w:color="231F20"/>
            </w:tcBorders>
          </w:tcPr>
          <w:p w:rsidR="00B05971" w:rsidRPr="00BD7652" w:rsidRDefault="008E0A21">
            <w:pPr>
              <w:spacing w:after="0" w:line="181" w:lineRule="exact"/>
              <w:ind w:left="59" w:right="-20"/>
              <w:rPr>
                <w:rFonts w:ascii="Arial" w:eastAsia="Arial" w:hAnsi="Arial" w:cs="Arial"/>
                <w:sz w:val="14"/>
                <w:szCs w:val="16"/>
                <w:lang w:val="es-ES_tradnl"/>
              </w:rPr>
            </w:pPr>
            <w:r w:rsidRPr="00BD7652">
              <w:rPr>
                <w:rFonts w:ascii="Arial" w:hAnsi="Arial"/>
                <w:i/>
                <w:color w:val="231F20"/>
                <w:sz w:val="14"/>
                <w:lang w:val="es-ES_tradnl"/>
              </w:rPr>
              <w:t>Téflon de revêtement de la barre usé</w:t>
            </w:r>
          </w:p>
          <w:p w:rsidR="00B05971" w:rsidRPr="00BD7652" w:rsidRDefault="008E0A21">
            <w:pPr>
              <w:spacing w:before="8" w:after="0" w:line="240" w:lineRule="auto"/>
              <w:ind w:left="59" w:right="-20"/>
              <w:rPr>
                <w:rFonts w:ascii="Arial" w:eastAsia="Arial" w:hAnsi="Arial" w:cs="Arial"/>
                <w:sz w:val="14"/>
                <w:szCs w:val="16"/>
                <w:lang w:val="es-ES_tradnl"/>
              </w:rPr>
            </w:pPr>
            <w:r w:rsidRPr="00BD7652">
              <w:rPr>
                <w:rFonts w:ascii="Arial" w:hAnsi="Arial"/>
                <w:i/>
                <w:color w:val="231F20"/>
                <w:w w:val="89"/>
                <w:sz w:val="14"/>
                <w:lang w:val="es-ES_tradnl"/>
              </w:rPr>
              <w:t>Teflonbeschichtung des Schweißstabs verschlissen</w:t>
            </w:r>
          </w:p>
          <w:p w:rsidR="00B05971" w:rsidRPr="00BD7652" w:rsidRDefault="008E0A21">
            <w:pPr>
              <w:spacing w:before="8" w:after="0" w:line="240" w:lineRule="auto"/>
              <w:ind w:left="59" w:right="-20"/>
              <w:rPr>
                <w:rFonts w:ascii="Arial" w:eastAsia="Arial" w:hAnsi="Arial" w:cs="Arial"/>
                <w:sz w:val="14"/>
                <w:szCs w:val="16"/>
                <w:lang w:val="es-ES_tradnl"/>
              </w:rPr>
            </w:pPr>
            <w:r w:rsidRPr="00BD7652">
              <w:rPr>
                <w:rFonts w:ascii="Arial" w:hAnsi="Arial"/>
                <w:i/>
                <w:color w:val="231F20"/>
                <w:w w:val="89"/>
                <w:sz w:val="14"/>
                <w:lang w:val="es-ES_tradnl"/>
              </w:rPr>
              <w:t>Teflon de revestimiento de la barra selladora desgastado</w:t>
            </w:r>
          </w:p>
        </w:tc>
        <w:tc>
          <w:tcPr>
            <w:tcW w:w="3431" w:type="dxa"/>
            <w:tcBorders>
              <w:top w:val="single" w:sz="4" w:space="0" w:color="231F20"/>
              <w:left w:val="single" w:sz="8" w:space="0" w:color="231F20"/>
              <w:bottom w:val="single" w:sz="8" w:space="0" w:color="231F20"/>
              <w:right w:val="single" w:sz="8" w:space="0" w:color="231F20"/>
            </w:tcBorders>
          </w:tcPr>
          <w:p w:rsidR="00B05971" w:rsidRPr="00BD7652" w:rsidRDefault="008E0A21">
            <w:pPr>
              <w:spacing w:after="0" w:line="181" w:lineRule="exact"/>
              <w:ind w:left="48" w:right="-20"/>
              <w:rPr>
                <w:rFonts w:ascii="Arial" w:eastAsia="Arial" w:hAnsi="Arial" w:cs="Arial"/>
                <w:sz w:val="14"/>
                <w:szCs w:val="16"/>
                <w:lang w:val="es-ES_tradnl"/>
              </w:rPr>
            </w:pPr>
            <w:r w:rsidRPr="00BD7652">
              <w:rPr>
                <w:rFonts w:ascii="Arial" w:hAnsi="Arial"/>
                <w:i/>
                <w:color w:val="231F20"/>
                <w:sz w:val="14"/>
                <w:lang w:val="es-ES_tradnl"/>
              </w:rPr>
              <w:t>Remplacer le Téflon de revêtement</w:t>
            </w:r>
          </w:p>
          <w:p w:rsidR="00B05971" w:rsidRPr="00BD7652" w:rsidRDefault="008E0A21">
            <w:pPr>
              <w:spacing w:before="8" w:after="0" w:line="240" w:lineRule="auto"/>
              <w:ind w:left="48" w:right="-20"/>
              <w:rPr>
                <w:rFonts w:ascii="Arial" w:eastAsia="Arial" w:hAnsi="Arial" w:cs="Arial"/>
                <w:sz w:val="14"/>
                <w:szCs w:val="16"/>
                <w:lang w:val="es-ES_tradnl"/>
              </w:rPr>
            </w:pPr>
            <w:r w:rsidRPr="00BD7652">
              <w:rPr>
                <w:rFonts w:ascii="Arial" w:hAnsi="Arial"/>
                <w:i/>
                <w:color w:val="231F20"/>
                <w:sz w:val="14"/>
                <w:lang w:val="es-ES_tradnl"/>
              </w:rPr>
              <w:t>Teflonband auswechseln</w:t>
            </w:r>
          </w:p>
          <w:p w:rsidR="00B05971" w:rsidRPr="00BD7652" w:rsidRDefault="008E0A21">
            <w:pPr>
              <w:spacing w:before="8" w:after="0" w:line="240" w:lineRule="auto"/>
              <w:ind w:left="48" w:right="-20"/>
              <w:rPr>
                <w:rFonts w:ascii="Arial" w:eastAsia="Arial" w:hAnsi="Arial" w:cs="Arial"/>
                <w:sz w:val="14"/>
                <w:szCs w:val="16"/>
                <w:lang w:val="es-ES_tradnl"/>
              </w:rPr>
            </w:pPr>
            <w:r w:rsidRPr="00BD7652">
              <w:rPr>
                <w:rFonts w:ascii="Arial" w:hAnsi="Arial"/>
                <w:i/>
                <w:color w:val="231F20"/>
                <w:sz w:val="14"/>
                <w:lang w:val="es-ES_tradnl"/>
              </w:rPr>
              <w:t>Sustituir el Teflon de revestimiento</w:t>
            </w:r>
          </w:p>
        </w:tc>
      </w:tr>
    </w:tbl>
    <w:p w:rsidR="00B05971" w:rsidRPr="00BD7652" w:rsidRDefault="00B05971">
      <w:pPr>
        <w:spacing w:after="0" w:line="240" w:lineRule="auto"/>
        <w:rPr>
          <w:rFonts w:ascii="Arial" w:eastAsia="Arial" w:hAnsi="Arial" w:cs="Arial"/>
          <w:sz w:val="14"/>
          <w:szCs w:val="16"/>
          <w:lang w:val="es-ES_tradnl"/>
        </w:rPr>
        <w:sectPr w:rsidR="00B05971" w:rsidRPr="00BD7652">
          <w:type w:val="continuous"/>
          <w:pgSz w:w="11920" w:h="16840"/>
          <w:pgMar w:top="1560" w:right="440" w:bottom="280" w:left="740" w:header="720" w:footer="720" w:gutter="0"/>
          <w:cols w:space="720"/>
        </w:sectPr>
      </w:pPr>
    </w:p>
    <w:p w:rsidR="00B05971" w:rsidRPr="00BD7652" w:rsidRDefault="00B05971">
      <w:pPr>
        <w:spacing w:before="6" w:after="0" w:line="100" w:lineRule="exact"/>
        <w:rPr>
          <w:sz w:val="8"/>
          <w:szCs w:val="10"/>
          <w:lang w:val="es-ES_tradnl"/>
        </w:rPr>
      </w:pPr>
    </w:p>
    <w:p w:rsidR="00B05971" w:rsidRPr="00BD7652" w:rsidRDefault="009C354D">
      <w:pPr>
        <w:spacing w:after="0" w:line="288" w:lineRule="exact"/>
        <w:ind w:left="110" w:right="482"/>
        <w:rPr>
          <w:rFonts w:ascii="Verdana" w:eastAsia="Verdana" w:hAnsi="Verdana" w:cs="Verdana"/>
          <w:szCs w:val="24"/>
          <w:lang w:val="es-ES_tradnl"/>
        </w:rPr>
      </w:pPr>
      <w:r>
        <w:rPr>
          <w:sz w:val="20"/>
        </w:rPr>
        <w:pict>
          <v:group id="_x0000_s1245" style="position:absolute;left:0;text-align:left;margin-left:42.5pt;margin-top:64.65pt;width:165.4pt;height:141.2pt;z-index:-7980;mso-position-horizontal-relative:page" coordorigin="850,1293" coordsize="3308,2824">
            <v:group id="_x0000_s1246" style="position:absolute;left:855;top:1298;width:3298;height:2814" coordorigin="855,1298" coordsize="3298,2814">
              <v:shape id="_x0000_s1248" style="position:absolute;left:855;top:1298;width:3298;height:2814" coordorigin="855,1298" coordsize="3298,2814" path="m945,1298r-60,3l856,1374r-1,2648l856,4059r43,53l4063,4112r37,l4153,4069r,-2681l4153,1352r-43,-53l945,1298xe" filled="f" strokecolor="#231f20" strokeweight=".5pt">
                <v:path arrowok="t"/>
              </v:shape>
              <v:shape id="_x0000_s1247" type="#_x0000_t75" style="position:absolute;left:954;top:1394;width:1110;height:1140">
                <v:imagedata r:id="rId430" o:title=""/>
              </v:shape>
            </v:group>
            <w10:wrap anchorx="page"/>
          </v:group>
        </w:pict>
      </w:r>
      <w:r w:rsidR="008E0A21" w:rsidRPr="00BD7652">
        <w:rPr>
          <w:rFonts w:ascii="Verdana" w:hAnsi="Verdana"/>
          <w:b/>
          <w:color w:val="231F20"/>
          <w:lang w:val="es-ES_tradnl"/>
        </w:rPr>
        <w:t>DESTRUCTION ET ÉLIMINATION DE LA MACHINE ET DE SES PIÈCES</w:t>
      </w:r>
    </w:p>
    <w:p w:rsidR="00B05971" w:rsidRPr="00BD7652" w:rsidRDefault="00B05971">
      <w:pPr>
        <w:spacing w:before="17" w:after="0" w:line="200" w:lineRule="exact"/>
        <w:rPr>
          <w:sz w:val="18"/>
          <w:szCs w:val="20"/>
          <w:lang w:val="es-ES_tradnl"/>
        </w:rPr>
      </w:pPr>
    </w:p>
    <w:p w:rsidR="00B05971" w:rsidRPr="00BD7652" w:rsidRDefault="008E0A21">
      <w:pPr>
        <w:tabs>
          <w:tab w:val="left" w:pos="1920"/>
        </w:tabs>
        <w:spacing w:after="0" w:line="240" w:lineRule="exact"/>
        <w:ind w:left="1437" w:right="55"/>
        <w:jc w:val="both"/>
        <w:rPr>
          <w:rFonts w:ascii="Verdana" w:eastAsia="Verdana" w:hAnsi="Verdana" w:cs="Verdana"/>
          <w:sz w:val="18"/>
          <w:szCs w:val="20"/>
          <w:lang w:val="es-ES_tradnl"/>
        </w:rPr>
      </w:pPr>
      <w:r w:rsidRPr="00BD7652">
        <w:rPr>
          <w:rFonts w:ascii="Verdana" w:hAnsi="Verdana"/>
          <w:b/>
          <w:color w:val="231F20"/>
          <w:sz w:val="18"/>
          <w:lang w:val="es-ES_tradnl"/>
        </w:rPr>
        <w:t>Quand vous déci- derez de démolir votre  condition- neuse  sous  vide ou</w:t>
      </w:r>
      <w:r w:rsidRPr="00BD7652">
        <w:rPr>
          <w:sz w:val="20"/>
          <w:lang w:val="es-ES_tradnl"/>
        </w:rPr>
        <w:tab/>
      </w:r>
      <w:r w:rsidRPr="00BD7652">
        <w:rPr>
          <w:rFonts w:ascii="Verdana" w:hAnsi="Verdana"/>
          <w:b/>
          <w:color w:val="231F20"/>
          <w:sz w:val="18"/>
          <w:lang w:val="es-ES_tradnl"/>
        </w:rPr>
        <w:t>ses  parties, ne  les  jetez  pas</w:t>
      </w:r>
    </w:p>
    <w:p w:rsidR="00B05971" w:rsidRPr="00BD7652" w:rsidRDefault="008E0A21">
      <w:pPr>
        <w:spacing w:after="0" w:line="240" w:lineRule="exact"/>
        <w:ind w:left="223" w:right="59"/>
        <w:jc w:val="both"/>
        <w:rPr>
          <w:rFonts w:ascii="Verdana" w:eastAsia="Verdana" w:hAnsi="Verdana" w:cs="Verdana"/>
          <w:sz w:val="18"/>
          <w:szCs w:val="20"/>
          <w:lang w:val="es-ES_tradnl"/>
        </w:rPr>
      </w:pPr>
      <w:r w:rsidRPr="00BD7652">
        <w:rPr>
          <w:rFonts w:ascii="Verdana" w:hAnsi="Verdana"/>
          <w:b/>
          <w:color w:val="231F20"/>
          <w:sz w:val="18"/>
          <w:lang w:val="es-ES_tradnl"/>
        </w:rPr>
        <w:t>dans une  quelconque boîte à ordures: les machines ne sont  pas  des  ordures  sans aucune valeur!</w:t>
      </w:r>
    </w:p>
    <w:p w:rsidR="00B05971" w:rsidRPr="00BD7652" w:rsidRDefault="00B05971">
      <w:pPr>
        <w:spacing w:after="0" w:line="200" w:lineRule="exact"/>
        <w:rPr>
          <w:sz w:val="18"/>
          <w:szCs w:val="20"/>
          <w:lang w:val="es-ES_tradnl"/>
        </w:rPr>
      </w:pPr>
    </w:p>
    <w:p w:rsidR="00B05971" w:rsidRPr="00BD7652" w:rsidRDefault="00B05971">
      <w:pPr>
        <w:spacing w:after="0" w:line="280" w:lineRule="exact"/>
        <w:rPr>
          <w:sz w:val="24"/>
          <w:szCs w:val="28"/>
          <w:lang w:val="es-ES_tradnl"/>
        </w:rPr>
      </w:pPr>
    </w:p>
    <w:p w:rsidR="00B05971" w:rsidRPr="00BD7652" w:rsidRDefault="009C354D">
      <w:pPr>
        <w:spacing w:after="0" w:line="240" w:lineRule="exact"/>
        <w:ind w:left="110" w:right="-56"/>
        <w:jc w:val="both"/>
        <w:rPr>
          <w:rFonts w:ascii="Verdana" w:eastAsia="Verdana" w:hAnsi="Verdana" w:cs="Verdana"/>
          <w:sz w:val="18"/>
          <w:szCs w:val="20"/>
          <w:lang w:val="es-ES_tradnl"/>
        </w:rPr>
      </w:pPr>
      <w:r>
        <w:rPr>
          <w:sz w:val="20"/>
        </w:rPr>
        <w:pict>
          <v:group id="_x0000_s1241" style="position:absolute;left:0;text-align:left;margin-left:42.5pt;margin-top:91.45pt;width:165.35pt;height:152.8pt;z-index:-7977;mso-position-horizontal-relative:page" coordorigin="850,1829" coordsize="3307,3056">
            <v:shape id="_x0000_s1244" type="#_x0000_t75" style="position:absolute;left:958;top:1937;width:516;height:516">
              <v:imagedata r:id="rId433" o:title=""/>
            </v:shape>
            <v:group id="_x0000_s1242" style="position:absolute;left:855;top:1834;width:3297;height:3046" coordorigin="855,1834" coordsize="3297,3046">
              <v:shape id="_x0000_s1243" style="position:absolute;left:855;top:1834;width:3297;height:3046" coordorigin="855,1834" coordsize="3297,3046" path="m945,1834r-60,3l856,1910r-1,2880l856,4826r43,53l4062,4880r37,l4152,4837r,-2913l4152,1888r-43,-53l945,1834xe" filled="f" strokecolor="#231f20" strokeweight=".5pt">
                <v:path arrowok="t"/>
              </v:shape>
            </v:group>
            <w10:wrap anchorx="page"/>
          </v:group>
        </w:pict>
      </w:r>
      <w:r w:rsidR="008E0A21" w:rsidRPr="00BD7652">
        <w:rPr>
          <w:rFonts w:ascii="Verdana" w:hAnsi="Verdana"/>
          <w:color w:val="231F20"/>
          <w:sz w:val="18"/>
          <w:lang w:val="es-ES_tradnl"/>
        </w:rPr>
        <w:t>La machine  ne contient  pas  de substances ou d’éléments  dan- gereux pour la santé de l’homme ou pour l’environnement, car elle a été réalisée avec des matériaux complètement recyclables ou avec évacuation normale.</w:t>
      </w:r>
    </w:p>
    <w:p w:rsidR="00B05971" w:rsidRPr="00BD7652" w:rsidRDefault="00B05971">
      <w:pPr>
        <w:spacing w:after="0" w:line="240" w:lineRule="exact"/>
        <w:rPr>
          <w:szCs w:val="24"/>
          <w:lang w:val="es-ES_tradnl"/>
        </w:rPr>
      </w:pPr>
    </w:p>
    <w:p w:rsidR="00B05971" w:rsidRPr="00BD7652" w:rsidRDefault="008E0A21">
      <w:pPr>
        <w:spacing w:after="0" w:line="240" w:lineRule="exact"/>
        <w:ind w:left="791" w:right="58"/>
        <w:jc w:val="both"/>
        <w:rPr>
          <w:rFonts w:ascii="Verdana" w:eastAsia="Verdana" w:hAnsi="Verdana" w:cs="Verdana"/>
          <w:sz w:val="18"/>
          <w:szCs w:val="20"/>
          <w:lang w:val="es-ES_tradnl"/>
        </w:rPr>
      </w:pPr>
      <w:r w:rsidRPr="00BD7652">
        <w:rPr>
          <w:rFonts w:ascii="Verdana" w:hAnsi="Verdana"/>
          <w:b/>
          <w:color w:val="231F20"/>
          <w:sz w:val="18"/>
          <w:lang w:val="es-ES_tradnl"/>
        </w:rPr>
        <w:t>Pour les opérations de démolition, s’adresser à des sociétés spéciali-</w:t>
      </w:r>
    </w:p>
    <w:p w:rsidR="00B05971" w:rsidRPr="00BD7652" w:rsidRDefault="008E0A21">
      <w:pPr>
        <w:spacing w:after="0" w:line="234" w:lineRule="exact"/>
        <w:ind w:left="223" w:right="1036"/>
        <w:jc w:val="both"/>
        <w:rPr>
          <w:rFonts w:ascii="Verdana" w:eastAsia="Verdana" w:hAnsi="Verdana" w:cs="Verdana"/>
          <w:sz w:val="18"/>
          <w:szCs w:val="20"/>
          <w:lang w:val="es-ES_tradnl"/>
        </w:rPr>
      </w:pPr>
      <w:r w:rsidRPr="00BD7652">
        <w:rPr>
          <w:rFonts w:ascii="Verdana" w:hAnsi="Verdana"/>
          <w:b/>
          <w:color w:val="231F20"/>
          <w:sz w:val="18"/>
          <w:lang w:val="es-ES_tradnl"/>
        </w:rPr>
        <w:t>sées et autorisées.</w:t>
      </w:r>
    </w:p>
    <w:p w:rsidR="00B05971" w:rsidRPr="00BD7652" w:rsidRDefault="00B05971">
      <w:pPr>
        <w:spacing w:before="6" w:after="0" w:line="240" w:lineRule="exact"/>
        <w:rPr>
          <w:szCs w:val="24"/>
          <w:lang w:val="es-ES_tradnl"/>
        </w:rPr>
      </w:pPr>
    </w:p>
    <w:p w:rsidR="00B05971" w:rsidRPr="00BD7652" w:rsidRDefault="008E0A21">
      <w:pPr>
        <w:spacing w:after="0" w:line="240" w:lineRule="exact"/>
        <w:ind w:left="223" w:right="42"/>
        <w:jc w:val="both"/>
        <w:rPr>
          <w:rFonts w:ascii="Verdana" w:eastAsia="Verdana" w:hAnsi="Verdana" w:cs="Verdana"/>
          <w:sz w:val="18"/>
          <w:szCs w:val="20"/>
          <w:lang w:val="es-ES_tradnl"/>
        </w:rPr>
      </w:pPr>
      <w:r w:rsidRPr="00BD7652">
        <w:rPr>
          <w:rFonts w:ascii="Verdana" w:hAnsi="Verdana"/>
          <w:b/>
          <w:color w:val="231F20"/>
          <w:sz w:val="18"/>
          <w:lang w:val="es-ES_tradnl"/>
        </w:rPr>
        <w:t>Avant de commencer la phase de montage, s’assu- rer qu’il y ait l’espace néces- saire autour de la machine pour consentir un agréable déroulement des  opéra- tions.</w:t>
      </w:r>
    </w:p>
    <w:p w:rsidR="00B05971" w:rsidRPr="00BD7652" w:rsidRDefault="00B05971">
      <w:pPr>
        <w:spacing w:after="0" w:line="240" w:lineRule="exact"/>
        <w:rPr>
          <w:szCs w:val="24"/>
          <w:lang w:val="es-ES_tradnl"/>
        </w:rPr>
      </w:pPr>
    </w:p>
    <w:p w:rsidR="00B05971" w:rsidRPr="00BD7652" w:rsidRDefault="008E0A21">
      <w:pPr>
        <w:spacing w:after="0" w:line="240" w:lineRule="exact"/>
        <w:ind w:left="110" w:right="-55"/>
        <w:jc w:val="both"/>
        <w:rPr>
          <w:rFonts w:ascii="Verdana" w:eastAsia="Verdana" w:hAnsi="Verdana" w:cs="Verdana"/>
          <w:sz w:val="18"/>
          <w:szCs w:val="20"/>
          <w:lang w:val="es-ES_tradnl"/>
        </w:rPr>
      </w:pPr>
      <w:r w:rsidRPr="00BD7652">
        <w:rPr>
          <w:rFonts w:ascii="Verdana" w:hAnsi="Verdana"/>
          <w:color w:val="231F20"/>
          <w:sz w:val="18"/>
          <w:lang w:val="es-ES_tradnl"/>
        </w:rPr>
        <w:t>S’assurer cependant que chaque partie de la machine soit évacuée selon les lois en vigueur dans le Pays d’utilisation.</w:t>
      </w:r>
    </w:p>
    <w:p w:rsidR="00B05971" w:rsidRPr="00BD7652" w:rsidRDefault="008E0A21">
      <w:pPr>
        <w:spacing w:before="6" w:after="0" w:line="100" w:lineRule="exact"/>
        <w:rPr>
          <w:sz w:val="8"/>
          <w:szCs w:val="10"/>
          <w:lang w:val="es-ES_tradnl"/>
        </w:rPr>
      </w:pPr>
      <w:r w:rsidRPr="00BD7652">
        <w:rPr>
          <w:sz w:val="20"/>
          <w:lang w:val="es-ES_tradnl"/>
        </w:rPr>
        <w:br w:type="column"/>
      </w:r>
    </w:p>
    <w:p w:rsidR="00B05971" w:rsidRPr="00BD7652" w:rsidRDefault="009C354D">
      <w:pPr>
        <w:spacing w:after="0" w:line="288" w:lineRule="exact"/>
        <w:ind w:right="203"/>
        <w:rPr>
          <w:rFonts w:ascii="Verdana" w:eastAsia="Verdana" w:hAnsi="Verdana" w:cs="Verdana"/>
          <w:szCs w:val="24"/>
          <w:lang w:val="en-US"/>
        </w:rPr>
      </w:pPr>
      <w:r>
        <w:rPr>
          <w:sz w:val="20"/>
        </w:rPr>
        <w:pict>
          <v:group id="_x0000_s1237" style="position:absolute;margin-left:222.05pt;margin-top:64.65pt;width:165.4pt;height:141.2pt;z-index:-7979;mso-position-horizontal-relative:page" coordorigin="4441,1293" coordsize="3308,2824">
            <v:group id="_x0000_s1238" style="position:absolute;left:4446;top:1298;width:3298;height:2814" coordorigin="4446,1298" coordsize="3298,2814">
              <v:shape id="_x0000_s1240" style="position:absolute;left:4446;top:1298;width:3298;height:2814" coordorigin="4446,1298" coordsize="3298,2814" path="m4536,1298r-60,3l4447,1374r-1,2648l4447,4059r43,53l7654,4112r37,l7744,4069r,-2681l7744,1352r-43,-53l4536,1298xe" filled="f" strokecolor="#231f20" strokeweight=".5pt">
                <v:path arrowok="t"/>
              </v:shape>
              <v:shape id="_x0000_s1239" type="#_x0000_t75" style="position:absolute;left:4545;top:1394;width:1110;height:1140">
                <v:imagedata r:id="rId430" o:title=""/>
              </v:shape>
            </v:group>
            <w10:wrap anchorx="page"/>
          </v:group>
        </w:pict>
      </w:r>
      <w:r w:rsidR="008E0A21" w:rsidRPr="00BD7652">
        <w:rPr>
          <w:rFonts w:ascii="Verdana" w:hAnsi="Verdana"/>
          <w:b/>
          <w:color w:val="231F20"/>
          <w:lang w:val="en-US"/>
        </w:rPr>
        <w:t>ENTSORGUNG DER MASCHINE ODER DEREN BESTANDTEILE</w:t>
      </w:r>
    </w:p>
    <w:p w:rsidR="00B05971" w:rsidRPr="00BD7652" w:rsidRDefault="00B05971">
      <w:pPr>
        <w:spacing w:before="4" w:after="0" w:line="110" w:lineRule="exact"/>
        <w:rPr>
          <w:sz w:val="9"/>
          <w:szCs w:val="11"/>
          <w:lang w:val="en-US"/>
        </w:rPr>
      </w:pPr>
    </w:p>
    <w:p w:rsidR="00B05971" w:rsidRPr="00BD7652" w:rsidRDefault="00B05971">
      <w:pPr>
        <w:spacing w:after="0" w:line="200" w:lineRule="exact"/>
        <w:rPr>
          <w:sz w:val="18"/>
          <w:szCs w:val="20"/>
          <w:lang w:val="en-US"/>
        </w:rPr>
      </w:pPr>
    </w:p>
    <w:p w:rsidR="00B05971" w:rsidRPr="00BD7652" w:rsidRDefault="00B05971">
      <w:pPr>
        <w:spacing w:after="0" w:line="200" w:lineRule="exact"/>
        <w:rPr>
          <w:sz w:val="18"/>
          <w:szCs w:val="20"/>
          <w:lang w:val="en-US"/>
        </w:rPr>
      </w:pPr>
    </w:p>
    <w:p w:rsidR="00B05971" w:rsidRPr="00BD7652" w:rsidRDefault="008E0A21">
      <w:pPr>
        <w:spacing w:after="0" w:line="240" w:lineRule="exact"/>
        <w:ind w:left="1327" w:right="26"/>
        <w:jc w:val="both"/>
        <w:rPr>
          <w:rFonts w:ascii="Verdana" w:eastAsia="Verdana" w:hAnsi="Verdana" w:cs="Verdana"/>
          <w:sz w:val="18"/>
          <w:szCs w:val="20"/>
          <w:lang w:val="en-US"/>
        </w:rPr>
      </w:pPr>
      <w:r w:rsidRPr="00BD7652">
        <w:rPr>
          <w:rFonts w:ascii="Verdana" w:hAnsi="Verdana"/>
          <w:b/>
          <w:color w:val="231F20"/>
          <w:sz w:val="18"/>
          <w:lang w:val="en-US"/>
        </w:rPr>
        <w:t>Wenn Sie be- schließen, sich der   V akuum- verpackungs- maschine oder einzelner  Teile</w:t>
      </w:r>
    </w:p>
    <w:p w:rsidR="00B05971" w:rsidRPr="00BD7652" w:rsidRDefault="008E0A21">
      <w:pPr>
        <w:spacing w:after="0" w:line="240" w:lineRule="exact"/>
        <w:ind w:left="113" w:right="60"/>
        <w:rPr>
          <w:rFonts w:ascii="Verdana" w:eastAsia="Verdana" w:hAnsi="Verdana" w:cs="Verdana"/>
          <w:sz w:val="18"/>
          <w:szCs w:val="20"/>
          <w:lang w:val="en-US"/>
        </w:rPr>
      </w:pPr>
      <w:r w:rsidRPr="00BD7652">
        <w:rPr>
          <w:rFonts w:ascii="Verdana" w:hAnsi="Verdana"/>
          <w:b/>
          <w:color w:val="231F20"/>
          <w:sz w:val="18"/>
          <w:lang w:val="en-US"/>
        </w:rPr>
        <w:t>davon zu entledigen, werfen Sie diese nicht in irgendei- nen Müllbehälter: Ausgemusterte Geräte sind kein Abfall ohne Wert!</w:t>
      </w:r>
    </w:p>
    <w:p w:rsidR="00B05971" w:rsidRPr="00BD7652" w:rsidRDefault="00B05971">
      <w:pPr>
        <w:spacing w:after="0" w:line="240" w:lineRule="exact"/>
        <w:rPr>
          <w:szCs w:val="24"/>
          <w:lang w:val="en-US"/>
        </w:rPr>
      </w:pPr>
    </w:p>
    <w:p w:rsidR="00B05971" w:rsidRPr="00BD7652" w:rsidRDefault="009C354D">
      <w:pPr>
        <w:spacing w:after="0" w:line="240" w:lineRule="exact"/>
        <w:ind w:right="-53"/>
        <w:jc w:val="both"/>
        <w:rPr>
          <w:rFonts w:ascii="Verdana" w:eastAsia="Verdana" w:hAnsi="Verdana" w:cs="Verdana"/>
          <w:sz w:val="18"/>
          <w:szCs w:val="20"/>
          <w:lang w:val="en-US"/>
        </w:rPr>
      </w:pPr>
      <w:r>
        <w:rPr>
          <w:sz w:val="20"/>
        </w:rPr>
        <w:pict>
          <v:group id="_x0000_s1233" style="position:absolute;left:0;text-align:left;margin-left:222.05pt;margin-top:91.05pt;width:165.35pt;height:152.8pt;z-index:-7981;mso-position-horizontal-relative:page" coordorigin="4441,1821" coordsize="3307,3056">
            <v:shape id="_x0000_s1236" type="#_x0000_t75" style="position:absolute;left:4549;top:1929;width:516;height:516">
              <v:imagedata r:id="rId434" o:title=""/>
            </v:shape>
            <v:group id="_x0000_s1234" style="position:absolute;left:4446;top:1826;width:3297;height:3046" coordorigin="4446,1826" coordsize="3297,3046">
              <v:shape id="_x0000_s1235" style="position:absolute;left:4446;top:1826;width:3297;height:3046" coordorigin="4446,1826" coordsize="3297,3046" path="m4536,1826r-60,2l4447,1901r-1,2881l4447,4818r43,53l7653,4872r37,-1l7743,4828r,-2912l7743,1879r-43,-53l4536,1826xe" filled="f" strokecolor="#231f20" strokeweight=".5pt">
                <v:path arrowok="t"/>
              </v:shape>
            </v:group>
            <w10:wrap anchorx="page"/>
          </v:group>
        </w:pict>
      </w:r>
      <w:r w:rsidR="008E0A21" w:rsidRPr="00BD7652">
        <w:rPr>
          <w:rFonts w:ascii="Verdana" w:hAnsi="Verdana"/>
          <w:color w:val="231F20"/>
          <w:sz w:val="18"/>
          <w:lang w:val="en-US"/>
        </w:rPr>
        <w:t>Die Maschine enthält keine für die Gesundheit des Menschen  oder die Umwelt gefährlichen Substan- zen, nachdem sie aus vollkommen recyclingfähigen oder normal zu entsorgenden Materialien herge- stellt wurde.</w:t>
      </w:r>
    </w:p>
    <w:p w:rsidR="00B05971" w:rsidRPr="00BD7652" w:rsidRDefault="00B05971">
      <w:pPr>
        <w:spacing w:after="0" w:line="240" w:lineRule="exact"/>
        <w:rPr>
          <w:szCs w:val="24"/>
          <w:lang w:val="en-US"/>
        </w:rPr>
      </w:pPr>
    </w:p>
    <w:p w:rsidR="00B05971" w:rsidRPr="00BD7652" w:rsidRDefault="008E0A21">
      <w:pPr>
        <w:spacing w:after="0" w:line="240" w:lineRule="exact"/>
        <w:ind w:left="77" w:right="78" w:firstLine="568"/>
        <w:jc w:val="right"/>
        <w:rPr>
          <w:rFonts w:ascii="Verdana" w:eastAsia="Verdana" w:hAnsi="Verdana" w:cs="Verdana"/>
          <w:sz w:val="18"/>
          <w:szCs w:val="20"/>
          <w:lang w:val="en-US"/>
        </w:rPr>
      </w:pPr>
      <w:r w:rsidRPr="00BD7652">
        <w:rPr>
          <w:rFonts w:ascii="Verdana" w:hAnsi="Verdana"/>
          <w:b/>
          <w:color w:val="231F20"/>
          <w:sz w:val="18"/>
          <w:lang w:val="en-US"/>
        </w:rPr>
        <w:t>Mit  den  Arbeitsvor- gängen  zum  Abbau entsprechend speziali- sierte und autorisierte Fir-</w:t>
      </w:r>
    </w:p>
    <w:p w:rsidR="00B05971" w:rsidRPr="00BD7652" w:rsidRDefault="008E0A21">
      <w:pPr>
        <w:spacing w:after="0" w:line="234" w:lineRule="exact"/>
        <w:ind w:left="113" w:right="-20"/>
        <w:rPr>
          <w:rFonts w:ascii="Verdana" w:eastAsia="Verdana" w:hAnsi="Verdana" w:cs="Verdana"/>
          <w:sz w:val="18"/>
          <w:szCs w:val="20"/>
          <w:lang w:val="en-US"/>
        </w:rPr>
      </w:pPr>
      <w:r w:rsidRPr="00BD7652">
        <w:rPr>
          <w:rFonts w:ascii="Verdana" w:hAnsi="Verdana"/>
          <w:b/>
          <w:color w:val="231F20"/>
          <w:sz w:val="18"/>
          <w:lang w:val="en-US"/>
        </w:rPr>
        <w:t>men betrauen.</w:t>
      </w:r>
    </w:p>
    <w:p w:rsidR="00B05971" w:rsidRPr="00BD7652" w:rsidRDefault="008E0A21">
      <w:pPr>
        <w:spacing w:before="6" w:after="0" w:line="240" w:lineRule="exact"/>
        <w:ind w:left="113" w:right="48"/>
        <w:jc w:val="both"/>
        <w:rPr>
          <w:rFonts w:ascii="Verdana" w:eastAsia="Verdana" w:hAnsi="Verdana" w:cs="Verdana"/>
          <w:sz w:val="18"/>
          <w:szCs w:val="20"/>
          <w:lang w:val="en-US"/>
        </w:rPr>
      </w:pPr>
      <w:r w:rsidRPr="00BD7652">
        <w:rPr>
          <w:rFonts w:ascii="Verdana" w:hAnsi="Verdana"/>
          <w:b/>
          <w:color w:val="231F20"/>
          <w:sz w:val="18"/>
          <w:lang w:val="en-US"/>
        </w:rPr>
        <w:t>Vor Beginn der Demontage- phase  sicherstellen,  daß um die Maschine herum genügend Raum vorhanden ist, um einen problemlosen Ablauf der Arbeitsvorgänge zu gewährleisten.</w:t>
      </w:r>
    </w:p>
    <w:p w:rsidR="00B05971" w:rsidRPr="00BD7652" w:rsidRDefault="00B05971">
      <w:pPr>
        <w:spacing w:after="0" w:line="240" w:lineRule="exact"/>
        <w:rPr>
          <w:szCs w:val="24"/>
          <w:lang w:val="en-US"/>
        </w:rPr>
      </w:pPr>
    </w:p>
    <w:p w:rsidR="00B05971" w:rsidRPr="00BD7652" w:rsidRDefault="008E0A21">
      <w:pPr>
        <w:spacing w:after="0" w:line="240" w:lineRule="exact"/>
        <w:ind w:right="-56"/>
        <w:jc w:val="both"/>
        <w:rPr>
          <w:rFonts w:ascii="Verdana" w:eastAsia="Verdana" w:hAnsi="Verdana" w:cs="Verdana"/>
          <w:sz w:val="18"/>
          <w:szCs w:val="20"/>
          <w:lang w:val="en-US"/>
        </w:rPr>
      </w:pPr>
      <w:r w:rsidRPr="00BD7652">
        <w:rPr>
          <w:rFonts w:ascii="Verdana" w:hAnsi="Verdana"/>
          <w:color w:val="231F20"/>
          <w:sz w:val="18"/>
          <w:lang w:val="en-US"/>
        </w:rPr>
        <w:t>Auf jeden Fall sicherstellen, daß jeder  Teil der Maschine  gemäß den im Benutzungsland geltenden Gesetzen entsorgt wird.</w:t>
      </w:r>
    </w:p>
    <w:p w:rsidR="00B05971" w:rsidRPr="00BD7652" w:rsidRDefault="008E0A21">
      <w:pPr>
        <w:spacing w:before="6" w:after="0" w:line="100" w:lineRule="exact"/>
        <w:rPr>
          <w:sz w:val="8"/>
          <w:szCs w:val="10"/>
          <w:lang w:val="en-US"/>
        </w:rPr>
      </w:pPr>
      <w:r w:rsidRPr="00BD7652">
        <w:rPr>
          <w:sz w:val="20"/>
          <w:lang w:val="en-US"/>
        </w:rPr>
        <w:br w:type="column"/>
      </w:r>
    </w:p>
    <w:p w:rsidR="00B05971" w:rsidRPr="00BD7652" w:rsidRDefault="009C354D">
      <w:pPr>
        <w:spacing w:after="0" w:line="288" w:lineRule="exact"/>
        <w:ind w:right="431"/>
        <w:rPr>
          <w:rFonts w:ascii="Verdana" w:eastAsia="Verdana" w:hAnsi="Verdana" w:cs="Verdana"/>
          <w:szCs w:val="24"/>
          <w:lang w:val="es-ES_tradnl"/>
        </w:rPr>
      </w:pPr>
      <w:r>
        <w:rPr>
          <w:sz w:val="20"/>
        </w:rPr>
        <w:pict>
          <v:group id="_x0000_s1229" style="position:absolute;margin-left:401.6pt;margin-top:64.65pt;width:165.4pt;height:141.2pt;z-index:-7978;mso-position-horizontal-relative:page" coordorigin="8032,1293" coordsize="3308,2824">
            <v:group id="_x0000_s1230" style="position:absolute;left:8037;top:1298;width:3298;height:2814" coordorigin="8037,1298" coordsize="3298,2814">
              <v:shape id="_x0000_s1232" style="position:absolute;left:8037;top:1298;width:3298;height:2814" coordorigin="8037,1298" coordsize="3298,2814" path="m8127,1298r-60,3l8038,1374r-1,2648l8038,4059r43,53l11245,4112r37,l11335,4069r,-2681l11335,1352r-43,-53l8127,1298xe" filled="f" strokecolor="#231f20" strokeweight=".5pt">
                <v:path arrowok="t"/>
              </v:shape>
              <v:shape id="_x0000_s1231" type="#_x0000_t75" style="position:absolute;left:8136;top:1394;width:1110;height:1140">
                <v:imagedata r:id="rId430" o:title=""/>
              </v:shape>
            </v:group>
            <w10:wrap anchorx="page"/>
          </v:group>
        </w:pict>
      </w:r>
      <w:r w:rsidR="008E0A21" w:rsidRPr="00BD7652">
        <w:rPr>
          <w:rFonts w:ascii="Verdana" w:hAnsi="Verdana"/>
          <w:b/>
          <w:color w:val="231F20"/>
          <w:lang w:val="es-ES_tradnl"/>
        </w:rPr>
        <w:t>DEMOLICIÓN Y ELIMINACIÓN DE LA MÁQUINA O DE PARTES DE LA MISMA</w:t>
      </w:r>
    </w:p>
    <w:p w:rsidR="00B05971" w:rsidRPr="00BD7652" w:rsidRDefault="00B05971">
      <w:pPr>
        <w:spacing w:before="17" w:after="0" w:line="200" w:lineRule="exact"/>
        <w:rPr>
          <w:sz w:val="18"/>
          <w:szCs w:val="20"/>
          <w:lang w:val="es-ES_tradnl"/>
        </w:rPr>
      </w:pPr>
    </w:p>
    <w:p w:rsidR="00B05971" w:rsidRPr="00BD7652" w:rsidRDefault="008E0A21">
      <w:pPr>
        <w:spacing w:after="0" w:line="240" w:lineRule="exact"/>
        <w:ind w:left="1328" w:right="165"/>
        <w:jc w:val="both"/>
        <w:rPr>
          <w:rFonts w:ascii="Verdana" w:eastAsia="Verdana" w:hAnsi="Verdana" w:cs="Verdana"/>
          <w:sz w:val="18"/>
          <w:szCs w:val="20"/>
          <w:lang w:val="es-ES_tradnl"/>
        </w:rPr>
      </w:pPr>
      <w:r w:rsidRPr="00BD7652">
        <w:rPr>
          <w:rFonts w:ascii="Verdana" w:hAnsi="Verdana"/>
          <w:b/>
          <w:color w:val="231F20"/>
          <w:sz w:val="18"/>
          <w:lang w:val="es-ES_tradnl"/>
        </w:rPr>
        <w:t>Cuando decidan desprenderse de la máquina de vacío o de algu- nas partes de la misma,  no la  ti-</w:t>
      </w:r>
    </w:p>
    <w:p w:rsidR="00B05971" w:rsidRPr="00BD7652" w:rsidRDefault="008E0A21">
      <w:pPr>
        <w:spacing w:after="0" w:line="240" w:lineRule="exact"/>
        <w:ind w:left="113" w:right="183"/>
        <w:jc w:val="both"/>
        <w:rPr>
          <w:rFonts w:ascii="Verdana" w:eastAsia="Verdana" w:hAnsi="Verdana" w:cs="Verdana"/>
          <w:sz w:val="18"/>
          <w:szCs w:val="20"/>
          <w:lang w:val="es-ES_tradnl"/>
        </w:rPr>
      </w:pPr>
      <w:r w:rsidRPr="00BD7652">
        <w:rPr>
          <w:rFonts w:ascii="Verdana" w:hAnsi="Verdana"/>
          <w:b/>
          <w:color w:val="231F20"/>
          <w:sz w:val="18"/>
          <w:lang w:val="es-ES_tradnl"/>
        </w:rPr>
        <w:t>ren en cualquier contenedor de basura: ¡ los aparatos in- utilizables no son desechos sin  valor!</w:t>
      </w:r>
    </w:p>
    <w:p w:rsidR="00B05971" w:rsidRPr="00BD7652" w:rsidRDefault="00B05971">
      <w:pPr>
        <w:spacing w:after="0" w:line="200" w:lineRule="exact"/>
        <w:rPr>
          <w:sz w:val="18"/>
          <w:szCs w:val="20"/>
          <w:lang w:val="es-ES_tradnl"/>
        </w:rPr>
      </w:pPr>
    </w:p>
    <w:p w:rsidR="00B05971" w:rsidRPr="00BD7652" w:rsidRDefault="00B05971">
      <w:pPr>
        <w:spacing w:after="0" w:line="280" w:lineRule="exact"/>
        <w:rPr>
          <w:sz w:val="24"/>
          <w:szCs w:val="28"/>
          <w:lang w:val="es-ES_tradnl"/>
        </w:rPr>
      </w:pPr>
    </w:p>
    <w:p w:rsidR="00B05971" w:rsidRPr="00BD7652" w:rsidRDefault="009C354D">
      <w:pPr>
        <w:spacing w:after="0" w:line="240" w:lineRule="exact"/>
        <w:ind w:right="61"/>
        <w:jc w:val="both"/>
        <w:rPr>
          <w:rFonts w:ascii="Verdana" w:eastAsia="Verdana" w:hAnsi="Verdana" w:cs="Verdana"/>
          <w:sz w:val="18"/>
          <w:szCs w:val="20"/>
          <w:lang w:val="es-ES_tradnl"/>
        </w:rPr>
      </w:pPr>
      <w:r>
        <w:rPr>
          <w:sz w:val="20"/>
        </w:rPr>
        <w:pict>
          <v:group id="_x0000_s1225" style="position:absolute;left:0;text-align:left;margin-left:401.55pt;margin-top:91.45pt;width:165.35pt;height:152.8pt;z-index:-7976;mso-position-horizontal-relative:page" coordorigin="8031,1829" coordsize="3307,3056">
            <v:shape id="_x0000_s1228" type="#_x0000_t75" style="position:absolute;left:8140;top:1937;width:516;height:516">
              <v:imagedata r:id="rId435" o:title=""/>
            </v:shape>
            <v:group id="_x0000_s1226" style="position:absolute;left:8036;top:1834;width:3297;height:3046" coordorigin="8036,1834" coordsize="3297,3046">
              <v:shape id="_x0000_s1227" style="position:absolute;left:8036;top:1834;width:3297;height:3046" coordorigin="8036,1834" coordsize="3297,3046" path="m8126,1834r-60,3l8037,1910r-1,2880l8037,4826r43,53l11243,4880r37,l11333,4837r,-2913l11333,1888r-43,-53l8126,1834xe" filled="f" strokecolor="#231f20" strokeweight=".5pt">
                <v:path arrowok="t"/>
              </v:shape>
            </v:group>
            <w10:wrap anchorx="page"/>
          </v:group>
        </w:pict>
      </w:r>
      <w:r w:rsidR="008E0A21" w:rsidRPr="00BD7652">
        <w:rPr>
          <w:rFonts w:ascii="Verdana" w:hAnsi="Verdana"/>
          <w:color w:val="231F20"/>
          <w:sz w:val="18"/>
          <w:lang w:val="es-ES_tradnl"/>
        </w:rPr>
        <w:t>La máquina no contiene sustan- cias o componentes peligrosos para la salud del hombre o para el  ambiente, siendo realizada con materiales completamente reciclables o desechables nor- malmente.</w:t>
      </w:r>
    </w:p>
    <w:p w:rsidR="00B05971" w:rsidRPr="00BD7652" w:rsidRDefault="00B05971">
      <w:pPr>
        <w:spacing w:after="0" w:line="240" w:lineRule="exact"/>
        <w:rPr>
          <w:szCs w:val="24"/>
          <w:lang w:val="es-ES_tradnl"/>
        </w:rPr>
      </w:pPr>
    </w:p>
    <w:p w:rsidR="00B05971" w:rsidRPr="00BD7652" w:rsidRDefault="008E0A21">
      <w:pPr>
        <w:spacing w:after="0" w:line="240" w:lineRule="exact"/>
        <w:ind w:left="681" w:right="177"/>
        <w:jc w:val="both"/>
        <w:rPr>
          <w:rFonts w:ascii="Verdana" w:eastAsia="Verdana" w:hAnsi="Verdana" w:cs="Verdana"/>
          <w:sz w:val="18"/>
          <w:szCs w:val="20"/>
          <w:lang w:val="es-ES_tradnl"/>
        </w:rPr>
      </w:pPr>
      <w:r w:rsidRPr="00BD7652">
        <w:rPr>
          <w:rFonts w:ascii="Verdana" w:hAnsi="Verdana"/>
          <w:b/>
          <w:color w:val="231F20"/>
          <w:sz w:val="18"/>
          <w:lang w:val="es-ES_tradnl"/>
        </w:rPr>
        <w:t>Para las operaciones de demolición confiar en empresas especiali-</w:t>
      </w:r>
    </w:p>
    <w:p w:rsidR="00B05971" w:rsidRPr="00BD7652" w:rsidRDefault="008E0A21">
      <w:pPr>
        <w:spacing w:after="0" w:line="234" w:lineRule="exact"/>
        <w:ind w:left="113" w:right="970"/>
        <w:jc w:val="both"/>
        <w:rPr>
          <w:rFonts w:ascii="Verdana" w:eastAsia="Verdana" w:hAnsi="Verdana" w:cs="Verdana"/>
          <w:sz w:val="18"/>
          <w:szCs w:val="20"/>
          <w:lang w:val="es-ES_tradnl"/>
        </w:rPr>
      </w:pPr>
      <w:r w:rsidRPr="00BD7652">
        <w:rPr>
          <w:rFonts w:ascii="Verdana" w:hAnsi="Verdana"/>
          <w:b/>
          <w:color w:val="231F20"/>
          <w:sz w:val="18"/>
          <w:lang w:val="es-ES_tradnl"/>
        </w:rPr>
        <w:t>zadas y autorizadas.</w:t>
      </w:r>
    </w:p>
    <w:p w:rsidR="00B05971" w:rsidRPr="00BD7652" w:rsidRDefault="00B05971">
      <w:pPr>
        <w:spacing w:before="6" w:after="0" w:line="240" w:lineRule="exact"/>
        <w:rPr>
          <w:szCs w:val="24"/>
          <w:lang w:val="es-ES_tradnl"/>
        </w:rPr>
      </w:pPr>
    </w:p>
    <w:p w:rsidR="00B05971" w:rsidRPr="00BD7652" w:rsidRDefault="008E0A21">
      <w:pPr>
        <w:spacing w:after="0" w:line="240" w:lineRule="exact"/>
        <w:ind w:left="113" w:right="173"/>
        <w:jc w:val="both"/>
        <w:rPr>
          <w:rFonts w:ascii="Verdana" w:eastAsia="Verdana" w:hAnsi="Verdana" w:cs="Verdana"/>
          <w:sz w:val="18"/>
          <w:szCs w:val="20"/>
          <w:lang w:val="es-ES_tradnl"/>
        </w:rPr>
      </w:pPr>
      <w:r w:rsidRPr="00BD7652">
        <w:rPr>
          <w:rFonts w:ascii="Verdana" w:hAnsi="Verdana"/>
          <w:b/>
          <w:color w:val="231F20"/>
          <w:sz w:val="18"/>
          <w:lang w:val="es-ES_tradnl"/>
        </w:rPr>
        <w:t>Antes  de  iniciar  la  fase  de desmontaje asegurarse que en el entorno a la máquina hay  el  espacio  necesario para permitir un fácil desa- rrollo de las operaciones.</w:t>
      </w:r>
    </w:p>
    <w:p w:rsidR="00B05971" w:rsidRPr="00BD7652" w:rsidRDefault="00B05971">
      <w:pPr>
        <w:spacing w:after="0" w:line="200" w:lineRule="exact"/>
        <w:rPr>
          <w:sz w:val="18"/>
          <w:szCs w:val="20"/>
          <w:lang w:val="es-ES_tradnl"/>
        </w:rPr>
      </w:pPr>
    </w:p>
    <w:p w:rsidR="00B05971" w:rsidRPr="00BD7652" w:rsidRDefault="00B05971">
      <w:pPr>
        <w:spacing w:after="0" w:line="280" w:lineRule="exact"/>
        <w:rPr>
          <w:sz w:val="24"/>
          <w:szCs w:val="28"/>
          <w:lang w:val="es-ES_tradnl"/>
        </w:rPr>
      </w:pPr>
    </w:p>
    <w:p w:rsidR="00B05971" w:rsidRPr="00BD7652" w:rsidRDefault="008E0A21">
      <w:pPr>
        <w:spacing w:after="0" w:line="240" w:lineRule="exact"/>
        <w:ind w:right="70"/>
        <w:jc w:val="both"/>
        <w:rPr>
          <w:rFonts w:ascii="Verdana" w:eastAsia="Verdana" w:hAnsi="Verdana" w:cs="Verdana"/>
          <w:sz w:val="18"/>
          <w:szCs w:val="20"/>
          <w:lang w:val="es-ES_tradnl"/>
        </w:rPr>
      </w:pPr>
      <w:r w:rsidRPr="00BD7652">
        <w:rPr>
          <w:rFonts w:ascii="Verdana" w:hAnsi="Verdana"/>
          <w:color w:val="231F20"/>
          <w:sz w:val="18"/>
          <w:lang w:val="es-ES_tradnl"/>
        </w:rPr>
        <w:t>Asegurarse que cada parte de la máquina sea eliminada según las leyes vigentes en el País de uti- lización.</w:t>
      </w:r>
    </w:p>
    <w:p w:rsidR="00B05971" w:rsidRPr="00BD7652" w:rsidRDefault="00B05971">
      <w:pPr>
        <w:spacing w:after="0" w:line="240" w:lineRule="exact"/>
        <w:jc w:val="both"/>
        <w:rPr>
          <w:rFonts w:ascii="Verdana" w:eastAsia="Verdana" w:hAnsi="Verdana" w:cs="Verdana"/>
          <w:sz w:val="18"/>
          <w:szCs w:val="20"/>
          <w:lang w:val="es-ES_tradnl"/>
        </w:rPr>
        <w:sectPr w:rsidR="00B05971" w:rsidRPr="00BD7652">
          <w:type w:val="continuous"/>
          <w:pgSz w:w="11920" w:h="16840"/>
          <w:pgMar w:top="1560" w:right="440" w:bottom="280" w:left="740" w:header="720" w:footer="720" w:gutter="0"/>
          <w:cols w:num="3" w:space="720" w:equalWidth="0">
            <w:col w:w="3421" w:space="280"/>
            <w:col w:w="3312" w:space="278"/>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218" style="position:absolute;left:0;text-align:left;margin-left:28.2pt;margin-top:4.6pt;width:255.4pt;height:17.75pt;z-index:-7975;mso-position-horizontal-relative:page" coordorigin="565,92" coordsize="5108,355">
            <v:group id="_x0000_s1223" style="position:absolute;left:577;top:102;width:461;height:301" coordorigin="577,102" coordsize="461,301">
              <v:shape id="_x0000_s1224"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221" style="position:absolute;left:577;top:102;width:461;height:301" coordorigin="577,102" coordsize="461,301">
              <v:shape id="_x0000_s1222"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219" style="position:absolute;left:567;top:445;width:5103;height:2" coordorigin="567,445" coordsize="5103,2">
              <v:shape id="_x0000_s1220" style="position:absolute;left:567;top:445;width:5103;height:2" coordorigin="567,445" coordsize="5103,0" path="m567,445r5103,e" filled="f" strokecolor="#231f20" strokeweight=".25pt">
                <v:path arrowok="t"/>
              </v:shape>
            </v:group>
            <w10:wrap anchorx="page"/>
          </v:group>
        </w:pict>
      </w:r>
      <w:r>
        <w:pict>
          <v:group id="_x0000_s1211" style="position:absolute;left:0;text-align:left;margin-left:297.5pt;margin-top:4.6pt;width:255.4pt;height:17.75pt;z-index:-7974;mso-position-horizontal-relative:page" coordorigin="5950,92" coordsize="5108,355">
            <v:group id="_x0000_s1216" style="position:absolute;left:5963;top:102;width:461;height:301" coordorigin="5963,102" coordsize="461,301">
              <v:shape id="_x0000_s1217"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214" style="position:absolute;left:5963;top:102;width:461;height:301" coordorigin="5963,102" coordsize="461,301">
              <v:shape id="_x0000_s1215"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212" style="position:absolute;left:5953;top:445;width:5103;height:2" coordorigin="5953,445" coordsize="5103,2">
              <v:shape id="_x0000_s1213"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4" w:after="0" w:line="160" w:lineRule="exact"/>
        <w:rPr>
          <w:sz w:val="16"/>
          <w:szCs w:val="16"/>
          <w:lang w:val="es-ES_tradnl"/>
        </w:rPr>
      </w:pPr>
    </w:p>
    <w:p w:rsidR="00B05971" w:rsidRPr="008E0A21" w:rsidRDefault="008E0A21">
      <w:pPr>
        <w:spacing w:after="0" w:line="288" w:lineRule="exact"/>
        <w:ind w:left="107" w:right="334"/>
        <w:rPr>
          <w:rFonts w:ascii="Verdana" w:eastAsia="Verdana" w:hAnsi="Verdana" w:cs="Verdana"/>
          <w:sz w:val="24"/>
          <w:szCs w:val="24"/>
          <w:lang w:val="es-ES_tradnl"/>
        </w:rPr>
      </w:pPr>
      <w:r w:rsidRPr="008E0A21">
        <w:rPr>
          <w:rFonts w:ascii="Verdana" w:hAnsi="Verdana"/>
          <w:b/>
          <w:color w:val="231F20"/>
          <w:sz w:val="24"/>
          <w:lang w:val="es-ES_tradnl"/>
        </w:rPr>
        <w:t>CONSIGLI UTILI PER IL CONFEZIONAMENTO E LA CONSERVAZIONE DEGLI ALIMENTI</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exact"/>
        <w:ind w:left="107" w:right="-55"/>
        <w:rPr>
          <w:rFonts w:ascii="Verdana" w:eastAsia="Verdana" w:hAnsi="Verdana" w:cs="Verdana"/>
          <w:sz w:val="20"/>
          <w:szCs w:val="20"/>
          <w:lang w:val="es-ES_tradnl"/>
        </w:rPr>
      </w:pPr>
      <w:r w:rsidRPr="008E0A21">
        <w:rPr>
          <w:rFonts w:ascii="Verdana" w:hAnsi="Verdana"/>
          <w:color w:val="231F20"/>
          <w:sz w:val="20"/>
          <w:lang w:val="es-ES_tradnl"/>
        </w:rPr>
        <w:t>Ecco alcune regole fondamentali da rispettare per una perfetta resa in cucina.</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107" w:right="-55"/>
        <w:jc w:val="both"/>
        <w:rPr>
          <w:rFonts w:ascii="Verdana" w:eastAsia="Verdana" w:hAnsi="Verdana" w:cs="Verdana"/>
          <w:sz w:val="20"/>
          <w:szCs w:val="20"/>
          <w:lang w:val="es-ES_tradnl"/>
        </w:rPr>
      </w:pPr>
      <w:r w:rsidRPr="008E0A21">
        <w:rPr>
          <w:rFonts w:ascii="Verdana" w:hAnsi="Verdana"/>
          <w:color w:val="231F20"/>
          <w:sz w:val="20"/>
          <w:lang w:val="es-ES_tradnl"/>
        </w:rPr>
        <w:t xml:space="preserve">Non  cercate  di usare il  sistema  per  conservare prodotti già alterati o impoveriti dal punto di vista nutrizionale; </w:t>
      </w:r>
      <w:r w:rsidRPr="008E0A21">
        <w:rPr>
          <w:rFonts w:ascii="Verdana" w:hAnsi="Verdana"/>
          <w:b/>
          <w:color w:val="231F20"/>
          <w:sz w:val="20"/>
          <w:lang w:val="es-ES_tradnl"/>
        </w:rPr>
        <w:t>non si recupera la qualità persa.</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277" w:right="-56" w:hanging="170"/>
        <w:jc w:val="both"/>
        <w:rPr>
          <w:rFonts w:ascii="Verdana" w:eastAsia="Verdana" w:hAnsi="Verdana" w:cs="Verdana"/>
          <w:sz w:val="20"/>
          <w:szCs w:val="20"/>
          <w:lang w:val="es-ES_tradnl"/>
        </w:rPr>
      </w:pPr>
      <w:r w:rsidRPr="008E0A21">
        <w:rPr>
          <w:rFonts w:ascii="Verdana" w:hAnsi="Verdana"/>
          <w:color w:val="231F20"/>
          <w:sz w:val="20"/>
          <w:lang w:val="es-ES_tradnl"/>
        </w:rPr>
        <w:t>• Se utilizzate i sacchetti per conservare i cibi crudi o cotti, ricordate di distribuirli in maniera unifor- me per facilitare la fuori uscita dell’aria, e di non riempirli in modo  eccessivo  perchè  si  potrebbe pregiudicare la saldatura per la tenuta ermetica.</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Default="008E0A21" w:rsidP="00BD7652">
      <w:pPr>
        <w:spacing w:after="0" w:line="288" w:lineRule="exact"/>
        <w:ind w:right="-282"/>
        <w:rPr>
          <w:rFonts w:ascii="Verdana" w:eastAsia="Verdana" w:hAnsi="Verdana" w:cs="Verdana"/>
          <w:sz w:val="24"/>
          <w:szCs w:val="24"/>
        </w:rPr>
      </w:pPr>
      <w:r>
        <w:rPr>
          <w:rFonts w:ascii="Verdana" w:hAnsi="Verdana"/>
          <w:b/>
          <w:color w:val="231F20"/>
          <w:sz w:val="24"/>
        </w:rPr>
        <w:t xml:space="preserve">РЕКОМЕНДАЦИИ ПО УПАКОВКЕ И ХРАНЕНИЮ </w:t>
      </w:r>
      <w:r>
        <w:rPr>
          <w:rFonts w:ascii="Verdana" w:hAnsi="Verdana"/>
          <w:b/>
          <w:color w:val="231F20"/>
          <w:position w:val="-1"/>
          <w:sz w:val="24"/>
        </w:rPr>
        <w:t>ПРОДУКТОВ</w:t>
      </w:r>
    </w:p>
    <w:p w:rsidR="00B05971" w:rsidRDefault="00B05971">
      <w:pPr>
        <w:spacing w:before="2" w:after="0" w:line="100" w:lineRule="exact"/>
        <w:rPr>
          <w:sz w:val="10"/>
          <w:szCs w:val="10"/>
        </w:rPr>
      </w:pPr>
    </w:p>
    <w:p w:rsidR="00B05971" w:rsidRDefault="008E0A21">
      <w:pPr>
        <w:spacing w:after="0" w:line="240" w:lineRule="auto"/>
        <w:ind w:right="73"/>
        <w:jc w:val="both"/>
        <w:rPr>
          <w:rFonts w:ascii="Verdana" w:eastAsia="Verdana" w:hAnsi="Verdana" w:cs="Verdana"/>
          <w:sz w:val="20"/>
          <w:szCs w:val="20"/>
        </w:rPr>
      </w:pPr>
      <w:r>
        <w:rPr>
          <w:rFonts w:ascii="Verdana" w:hAnsi="Verdana"/>
          <w:color w:val="231F20"/>
          <w:sz w:val="20"/>
        </w:rPr>
        <w:t xml:space="preserve">Ниже приводятся некоторые основные правила </w:t>
      </w:r>
    </w:p>
    <w:p w:rsidR="00B05971" w:rsidRDefault="008E0A21">
      <w:pPr>
        <w:spacing w:after="0" w:line="240" w:lineRule="exact"/>
        <w:ind w:right="2548"/>
        <w:jc w:val="both"/>
        <w:rPr>
          <w:rFonts w:ascii="Verdana" w:eastAsia="Verdana" w:hAnsi="Verdana" w:cs="Verdana"/>
          <w:sz w:val="20"/>
          <w:szCs w:val="20"/>
        </w:rPr>
      </w:pPr>
      <w:r>
        <w:rPr>
          <w:rFonts w:ascii="Verdana" w:hAnsi="Verdana"/>
          <w:color w:val="231F20"/>
          <w:position w:val="-1"/>
          <w:sz w:val="20"/>
        </w:rPr>
        <w:t>хранения продуктов.</w:t>
      </w:r>
    </w:p>
    <w:p w:rsidR="00B05971" w:rsidRDefault="00B05971">
      <w:pPr>
        <w:spacing w:before="6" w:after="0" w:line="240" w:lineRule="exact"/>
        <w:rPr>
          <w:sz w:val="24"/>
          <w:szCs w:val="24"/>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 xml:space="preserve">Не используйте прибор для сохранения продуктов с истекшим кроком годности или начавших разрушаться; </w:t>
      </w:r>
      <w:r>
        <w:rPr>
          <w:rFonts w:ascii="Verdana" w:hAnsi="Verdana"/>
          <w:b/>
          <w:color w:val="231F20"/>
          <w:sz w:val="20"/>
        </w:rPr>
        <w:t xml:space="preserve">потерянное качество не восстанавливается. </w:t>
      </w:r>
    </w:p>
    <w:p w:rsidR="00B05971" w:rsidRDefault="00B05971">
      <w:pPr>
        <w:spacing w:after="0" w:line="240" w:lineRule="exact"/>
        <w:rPr>
          <w:sz w:val="24"/>
          <w:szCs w:val="24"/>
        </w:rPr>
      </w:pPr>
    </w:p>
    <w:p w:rsidR="00B05971" w:rsidRDefault="008E0A21">
      <w:pPr>
        <w:spacing w:after="0" w:line="240" w:lineRule="exact"/>
        <w:ind w:left="170" w:right="73" w:hanging="170"/>
        <w:jc w:val="both"/>
        <w:rPr>
          <w:rFonts w:ascii="Verdana" w:eastAsia="Verdana" w:hAnsi="Verdana" w:cs="Verdana"/>
          <w:sz w:val="20"/>
          <w:szCs w:val="20"/>
        </w:rPr>
      </w:pPr>
      <w:r>
        <w:rPr>
          <w:rFonts w:ascii="Verdana" w:hAnsi="Verdana"/>
          <w:color w:val="231F20"/>
          <w:sz w:val="20"/>
        </w:rPr>
        <w:t xml:space="preserve">* При использовании пакетов для сырых или готовых блюд, укладывайте их равномерно, чтобы упростить выход воздуха, и не переполняйте их, так как это может нарушить </w:t>
      </w:r>
      <w:r w:rsidR="007869E1">
        <w:rPr>
          <w:rFonts w:ascii="Verdana" w:hAnsi="Verdana"/>
          <w:color w:val="231F20"/>
          <w:sz w:val="20"/>
        </w:rPr>
        <w:t>качество</w:t>
      </w:r>
      <w:r>
        <w:rPr>
          <w:rFonts w:ascii="Verdana" w:hAnsi="Verdana"/>
          <w:color w:val="231F20"/>
          <w:sz w:val="20"/>
        </w:rPr>
        <w:t xml:space="preserve"> герметичной запайки.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2" w:space="281"/>
            <w:col w:w="5247"/>
          </w:cols>
        </w:sectPr>
      </w:pPr>
    </w:p>
    <w:p w:rsidR="00B05971" w:rsidRDefault="00B05971">
      <w:pPr>
        <w:spacing w:before="10" w:after="0" w:line="180" w:lineRule="exact"/>
        <w:rPr>
          <w:sz w:val="18"/>
          <w:szCs w:val="18"/>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Pr="008E0A21" w:rsidRDefault="009C354D">
      <w:pPr>
        <w:tabs>
          <w:tab w:val="left" w:pos="6740"/>
        </w:tabs>
        <w:spacing w:after="0" w:line="420" w:lineRule="exact"/>
        <w:ind w:left="3200" w:right="-20"/>
        <w:rPr>
          <w:rFonts w:ascii="Verdana" w:eastAsia="Verdana" w:hAnsi="Verdana" w:cs="Verdana"/>
          <w:sz w:val="36"/>
          <w:szCs w:val="36"/>
          <w:lang w:val="es-ES_tradnl"/>
        </w:rPr>
      </w:pPr>
      <w:r>
        <w:pict>
          <v:group id="_x0000_s1205" style="position:absolute;left:0;text-align:left;margin-left:108pt;margin-top:-207.2pt;width:364.45pt;height:217.7pt;z-index:-7973;mso-position-horizontal-relative:page" coordorigin="2160,-4144" coordsize="7289,4354">
            <v:shape id="_x0000_s1210" type="#_x0000_t75" style="position:absolute;left:2160;top:-4144;width:7289;height:4354">
              <v:imagedata r:id="rId436" o:title=""/>
            </v:shape>
            <v:group id="_x0000_s1208" style="position:absolute;left:5968;top:-3412;width:3141;height:3141" coordorigin="5968,-3412" coordsize="3141,3141">
              <v:shape id="_x0000_s1209" style="position:absolute;left:5968;top:-3412;width:3141;height:3141" coordorigin="5968,-3412" coordsize="3141,3141" path="m5968,-271l9110,-3412e" filled="f" strokecolor="#231f20" strokeweight="6pt">
                <v:path arrowok="t"/>
              </v:shape>
            </v:group>
            <v:group id="_x0000_s1206" style="position:absolute;left:5968;top:-3412;width:3141;height:3141" coordorigin="5968,-3412" coordsize="3141,3141">
              <v:shape id="_x0000_s1207" style="position:absolute;left:5968;top:-3412;width:3141;height:3141" coordorigin="5968,-3412" coordsize="3141,3141" path="m5968,-3412l9110,-271e" filled="f" strokecolor="#231f20" strokeweight="6pt">
                <v:path arrowok="t"/>
              </v:shape>
            </v:group>
            <w10:wrap anchorx="page"/>
          </v:group>
        </w:pict>
      </w:r>
      <w:r w:rsidR="008E0A21">
        <w:rPr>
          <w:rFonts w:ascii="Verdana" w:hAnsi="Verdana"/>
          <w:b/>
          <w:color w:val="231F20"/>
          <w:position w:val="-2"/>
          <w:sz w:val="36"/>
        </w:rPr>
        <w:t>ДА</w:t>
      </w:r>
      <w:r w:rsidR="008E0A21" w:rsidRPr="008E0A21">
        <w:rPr>
          <w:lang w:val="es-ES_tradnl"/>
        </w:rPr>
        <w:tab/>
      </w:r>
      <w:r w:rsidR="008E0A21">
        <w:rPr>
          <w:rFonts w:ascii="Verdana" w:hAnsi="Verdana"/>
          <w:b/>
          <w:color w:val="231F20"/>
          <w:position w:val="-2"/>
          <w:sz w:val="36"/>
        </w:rPr>
        <w:t>НЕТ</w:t>
      </w:r>
      <w:r w:rsidR="008E0A21" w:rsidRPr="008E0A21">
        <w:rPr>
          <w:rFonts w:ascii="Verdana" w:hAnsi="Verdana"/>
          <w:b/>
          <w:color w:val="231F20"/>
          <w:position w:val="-2"/>
          <w:sz w:val="36"/>
          <w:lang w:val="es-ES_tradnl"/>
        </w:rPr>
        <w:t>!</w:t>
      </w:r>
    </w:p>
    <w:p w:rsidR="00B05971" w:rsidRPr="008E0A21" w:rsidRDefault="00B05971">
      <w:pPr>
        <w:spacing w:before="12" w:after="0" w:line="240" w:lineRule="exact"/>
        <w:rPr>
          <w:sz w:val="24"/>
          <w:szCs w:val="24"/>
          <w:lang w:val="es-ES_tradnl"/>
        </w:rPr>
      </w:pPr>
    </w:p>
    <w:p w:rsidR="00B05971" w:rsidRPr="008E0A21" w:rsidRDefault="00B05971">
      <w:pPr>
        <w:spacing w:after="0" w:line="240" w:lineRule="exact"/>
        <w:rPr>
          <w:sz w:val="24"/>
          <w:szCs w:val="24"/>
          <w:lang w:val="es-ES_tradnl"/>
        </w:rPr>
        <w:sectPr w:rsidR="00B05971" w:rsidRPr="008E0A21">
          <w:type w:val="continuous"/>
          <w:pgSz w:w="11920" w:h="16840"/>
          <w:pgMar w:top="1560" w:right="720" w:bottom="280" w:left="460" w:header="720" w:footer="720" w:gutter="0"/>
          <w:cols w:space="720"/>
        </w:sectPr>
      </w:pPr>
    </w:p>
    <w:p w:rsidR="00B05971" w:rsidRPr="008E0A21" w:rsidRDefault="008E0A21">
      <w:pPr>
        <w:spacing w:before="33" w:after="0" w:line="240" w:lineRule="exact"/>
        <w:ind w:left="277" w:right="-56" w:hanging="170"/>
        <w:jc w:val="both"/>
        <w:rPr>
          <w:rFonts w:ascii="Verdana" w:eastAsia="Verdana" w:hAnsi="Verdana" w:cs="Verdana"/>
          <w:sz w:val="20"/>
          <w:szCs w:val="20"/>
          <w:lang w:val="es-ES_tradnl"/>
        </w:rPr>
      </w:pPr>
      <w:r w:rsidRPr="008E0A21">
        <w:rPr>
          <w:rFonts w:ascii="Verdana" w:hAnsi="Verdana"/>
          <w:color w:val="231F20"/>
          <w:sz w:val="20"/>
          <w:lang w:val="es-ES_tradnl"/>
        </w:rPr>
        <w:t>• E’ preferibile che la verdura e la frutta; una volta lavate, siano asciugate per evitare ristagni di liquidi, che potrebbero renderle  flaccide  e  per evitare l’aspirazione di liquidi da parte della con- fezionatrice.</w:t>
      </w:r>
    </w:p>
    <w:p w:rsidR="00B05971" w:rsidRDefault="008E0A21">
      <w:pPr>
        <w:spacing w:before="40" w:after="0" w:line="240" w:lineRule="exact"/>
        <w:ind w:left="170" w:right="73" w:hanging="170"/>
        <w:jc w:val="both"/>
        <w:rPr>
          <w:rFonts w:ascii="Verdana" w:eastAsia="Verdana" w:hAnsi="Verdana" w:cs="Verdana"/>
          <w:sz w:val="20"/>
          <w:szCs w:val="20"/>
        </w:rPr>
      </w:pPr>
      <w:r w:rsidRPr="009C354D">
        <w:br w:type="column"/>
      </w:r>
      <w:r>
        <w:rPr>
          <w:rFonts w:ascii="Verdana" w:hAnsi="Verdana"/>
          <w:color w:val="231F20"/>
          <w:sz w:val="20"/>
        </w:rPr>
        <w:t xml:space="preserve">* Высушите мытые фрукты и овощи во избежание застоя жидкости, способствующего размягчению продуктов и выходу из строя прибора.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5" w:space="278"/>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198" style="position:absolute;left:0;text-align:left;margin-left:42.4pt;margin-top:4.6pt;width:165.65pt;height:17.75pt;z-index:-7972;mso-position-horizontal-relative:page" coordorigin="848,92" coordsize="3313,355">
            <v:group id="_x0000_s1203" style="position:absolute;left:860;top:102;width:461;height:301" coordorigin="860,102" coordsize="461,301">
              <v:shape id="_x0000_s1204"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201" style="position:absolute;left:860;top:102;width:461;height:301" coordorigin="860,102" coordsize="461,301">
              <v:shape id="_x0000_s1202"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199" style="position:absolute;left:850;top:445;width:3308;height:2" coordorigin="850,445" coordsize="3308,2">
              <v:shape id="_x0000_s1200" style="position:absolute;left:850;top:445;width:3308;height:2" coordorigin="850,445" coordsize="3308,0" path="m850,445r3308,e" filled="f" strokecolor="#231f20" strokeweight=".25pt">
                <v:path arrowok="t"/>
              </v:shape>
            </v:group>
            <w10:wrap anchorx="page"/>
          </v:group>
        </w:pict>
      </w:r>
      <w:r>
        <w:pict>
          <v:group id="_x0000_s1191" style="position:absolute;left:0;text-align:left;margin-left:221.95pt;margin-top:4.6pt;width:165.6pt;height:17.75pt;z-index:-7971;mso-position-horizontal-relative:page" coordorigin="4439,92" coordsize="3312,355">
            <v:group id="_x0000_s1196" style="position:absolute;left:4451;top:102;width:461;height:301" coordorigin="4451,102" coordsize="461,301">
              <v:shape id="_x0000_s1197"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194" style="position:absolute;left:4451;top:102;width:461;height:301" coordorigin="4451,102" coordsize="461,301">
              <v:shape id="_x0000_s1195"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192" style="position:absolute;left:4441;top:445;width:3307;height:2" coordorigin="4441,445" coordsize="3307,2">
              <v:shape id="_x0000_s1193" style="position:absolute;left:4441;top:445;width:3307;height:2" coordorigin="4441,445" coordsize="3307,0" path="m4441,445r3307,e" filled="f" strokecolor="#231f20" strokeweight=".25pt">
                <v:path arrowok="t"/>
              </v:shape>
            </v:group>
            <w10:wrap anchorx="page"/>
          </v:group>
        </w:pict>
      </w:r>
      <w:r>
        <w:pict>
          <v:group id="_x0000_s1184" style="position:absolute;left:0;text-align:left;margin-left:401.45pt;margin-top:4.6pt;width:165.65pt;height:17.75pt;z-index:-7970;mso-position-horizontal-relative:page" coordorigin="8029,92" coordsize="3313,355">
            <v:group id="_x0000_s1189" style="position:absolute;left:8041;top:102;width:461;height:301" coordorigin="8041,102" coordsize="461,301">
              <v:shape id="_x0000_s1190"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187" style="position:absolute;left:8041;top:102;width:461;height:301" coordorigin="8041,102" coordsize="461,301">
              <v:shape id="_x0000_s1188"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185" style="position:absolute;left:8031;top:445;width:3308;height:2" coordorigin="8031,445" coordsize="3308,2">
              <v:shape id="_x0000_s1186"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B05971">
      <w:pPr>
        <w:spacing w:before="3" w:after="0" w:line="150" w:lineRule="exact"/>
        <w:rPr>
          <w:sz w:val="15"/>
          <w:szCs w:val="15"/>
          <w:lang w:val="es-ES_tradnl"/>
        </w:rPr>
      </w:pPr>
    </w:p>
    <w:p w:rsidR="00B05971" w:rsidRPr="008E0A21" w:rsidRDefault="008E0A21">
      <w:pPr>
        <w:spacing w:after="0" w:line="240" w:lineRule="auto"/>
        <w:ind w:left="110" w:right="1048"/>
        <w:jc w:val="both"/>
        <w:rPr>
          <w:rFonts w:ascii="Verdana" w:eastAsia="Verdana" w:hAnsi="Verdana" w:cs="Verdana"/>
          <w:sz w:val="24"/>
          <w:szCs w:val="24"/>
          <w:lang w:val="es-ES_tradnl"/>
        </w:rPr>
      </w:pPr>
      <w:r w:rsidRPr="008E0A21">
        <w:rPr>
          <w:rFonts w:ascii="Verdana" w:hAnsi="Verdana"/>
          <w:b/>
          <w:color w:val="231F20"/>
          <w:sz w:val="24"/>
          <w:lang w:val="es-ES_tradnl"/>
        </w:rPr>
        <w:t>CONSEILS POUR</w:t>
      </w:r>
    </w:p>
    <w:p w:rsidR="00B05971" w:rsidRPr="008E0A21" w:rsidRDefault="008E0A21">
      <w:pPr>
        <w:spacing w:before="7" w:after="0" w:line="288" w:lineRule="exact"/>
        <w:ind w:left="110" w:right="117"/>
        <w:rPr>
          <w:rFonts w:ascii="Verdana" w:eastAsia="Verdana" w:hAnsi="Verdana" w:cs="Verdana"/>
          <w:sz w:val="24"/>
          <w:szCs w:val="24"/>
          <w:lang w:val="es-ES_tradnl"/>
        </w:rPr>
      </w:pPr>
      <w:r w:rsidRPr="008E0A21">
        <w:rPr>
          <w:rFonts w:ascii="Verdana" w:hAnsi="Verdana"/>
          <w:b/>
          <w:color w:val="231F20"/>
          <w:sz w:val="24"/>
          <w:lang w:val="es-ES_tradnl"/>
        </w:rPr>
        <w:t>LE CONDITIONNEMENT ET LA CONSERVATION DES ALIMENTS</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exact"/>
        <w:ind w:left="110" w:right="-46"/>
        <w:jc w:val="both"/>
        <w:rPr>
          <w:rFonts w:ascii="Verdana" w:eastAsia="Verdana" w:hAnsi="Verdana" w:cs="Verdana"/>
          <w:sz w:val="20"/>
          <w:szCs w:val="20"/>
          <w:lang w:val="es-ES_tradnl"/>
        </w:rPr>
      </w:pPr>
      <w:r w:rsidRPr="008E0A21">
        <w:rPr>
          <w:rFonts w:ascii="Verdana" w:hAnsi="Verdana"/>
          <w:color w:val="231F20"/>
          <w:sz w:val="20"/>
          <w:lang w:val="es-ES_tradnl"/>
        </w:rPr>
        <w:t>Voici quelques règles fondamen- tales à respecter pour un parfait rendement en cuisine.</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110"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N’essayez pas d’utiliser le sys- tème pour conserver des produits déjà altérés ou  appauvris du point de vue nutritionnel ; </w:t>
      </w:r>
      <w:r w:rsidRPr="008E0A21">
        <w:rPr>
          <w:rFonts w:ascii="Verdana" w:hAnsi="Verdana"/>
          <w:b/>
          <w:color w:val="231F20"/>
          <w:sz w:val="20"/>
          <w:lang w:val="es-ES_tradnl"/>
        </w:rPr>
        <w:t>on ne peut pas récupérer la qualité perdue.</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280" w:right="-46" w:hanging="170"/>
        <w:jc w:val="both"/>
        <w:rPr>
          <w:rFonts w:ascii="Verdana" w:eastAsia="Verdana" w:hAnsi="Verdana" w:cs="Verdana"/>
          <w:sz w:val="20"/>
          <w:szCs w:val="20"/>
          <w:lang w:val="es-ES_tradnl"/>
        </w:rPr>
      </w:pPr>
      <w:r w:rsidRPr="008E0A21">
        <w:rPr>
          <w:rFonts w:ascii="Verdana" w:hAnsi="Verdana"/>
          <w:color w:val="231F20"/>
          <w:sz w:val="20"/>
          <w:lang w:val="es-ES_tradnl"/>
        </w:rPr>
        <w:t>• Si vous utilisez les sachets pour conserver les aliments crus ou cuits, rappelez-vous de les dis- tribuer de façon uniforme pour faciliter la sortie de l’air, et de ne pas les remplir excessivement car cela pourrait nuire à la sou- dure et à l’étanchéité.</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280" w:right="-54" w:hanging="170"/>
        <w:jc w:val="both"/>
        <w:rPr>
          <w:rFonts w:ascii="Verdana" w:eastAsia="Verdana" w:hAnsi="Verdana" w:cs="Verdana"/>
          <w:sz w:val="20"/>
          <w:szCs w:val="20"/>
          <w:lang w:val="es-ES_tradnl"/>
        </w:rPr>
      </w:pPr>
      <w:r w:rsidRPr="008E0A21">
        <w:rPr>
          <w:rFonts w:ascii="Verdana" w:hAnsi="Verdana"/>
          <w:color w:val="231F20"/>
          <w:sz w:val="20"/>
          <w:lang w:val="es-ES_tradnl"/>
        </w:rPr>
        <w:t>• Il est préférable que les légumes et  les fruits, une  fois  lavés, soient essuyés afin d’éviter des stagnations de liquides qui pour- raient les flétrir et afin d’éviter l’aspiration de liquides par la conditionneuse.</w:t>
      </w:r>
    </w:p>
    <w:p w:rsidR="00B05971" w:rsidRPr="008E0A21" w:rsidRDefault="008E0A21">
      <w:pPr>
        <w:spacing w:before="4" w:after="0" w:line="160" w:lineRule="exact"/>
        <w:rPr>
          <w:sz w:val="16"/>
          <w:szCs w:val="16"/>
          <w:lang w:val="es-ES_tradnl"/>
        </w:rPr>
      </w:pPr>
      <w:r w:rsidRPr="008E0A21">
        <w:rPr>
          <w:lang w:val="es-ES_tradnl"/>
        </w:rPr>
        <w:br w:type="column"/>
      </w:r>
    </w:p>
    <w:p w:rsidR="00B05971" w:rsidRPr="008E0A21" w:rsidRDefault="008E0A21">
      <w:pPr>
        <w:spacing w:after="0" w:line="288" w:lineRule="exact"/>
        <w:ind w:right="-44"/>
        <w:jc w:val="both"/>
        <w:rPr>
          <w:rFonts w:ascii="Verdana" w:eastAsia="Verdana" w:hAnsi="Verdana" w:cs="Verdana"/>
          <w:sz w:val="24"/>
          <w:szCs w:val="24"/>
          <w:lang w:val="en-US"/>
        </w:rPr>
      </w:pPr>
      <w:r w:rsidRPr="008E0A21">
        <w:rPr>
          <w:rFonts w:ascii="Verdana" w:hAnsi="Verdana"/>
          <w:b/>
          <w:color w:val="231F20"/>
          <w:sz w:val="24"/>
          <w:lang w:val="en-US"/>
        </w:rPr>
        <w:t>NÜTZLICHE RATSCHLÄGE ZUR VERPACKUNG</w:t>
      </w:r>
    </w:p>
    <w:p w:rsidR="00B05971" w:rsidRPr="008E0A21" w:rsidRDefault="008E0A21">
      <w:pPr>
        <w:spacing w:after="0" w:line="288" w:lineRule="exact"/>
        <w:ind w:right="207"/>
        <w:rPr>
          <w:rFonts w:ascii="Verdana" w:eastAsia="Verdana" w:hAnsi="Verdana" w:cs="Verdana"/>
          <w:sz w:val="24"/>
          <w:szCs w:val="24"/>
          <w:lang w:val="en-US"/>
        </w:rPr>
      </w:pPr>
      <w:r w:rsidRPr="008E0A21">
        <w:rPr>
          <w:rFonts w:ascii="Verdana" w:hAnsi="Verdana"/>
          <w:b/>
          <w:color w:val="231F20"/>
          <w:sz w:val="24"/>
          <w:lang w:val="en-US"/>
        </w:rPr>
        <w:t>UND KONSERVIERUNG DER LEBENSMITTEL</w:t>
      </w:r>
    </w:p>
    <w:p w:rsidR="00B05971" w:rsidRPr="008E0A21" w:rsidRDefault="00B05971">
      <w:pPr>
        <w:spacing w:before="4" w:after="0" w:line="100" w:lineRule="exact"/>
        <w:rPr>
          <w:sz w:val="10"/>
          <w:szCs w:val="10"/>
          <w:lang w:val="en-US"/>
        </w:rPr>
      </w:pPr>
    </w:p>
    <w:p w:rsidR="00B05971" w:rsidRPr="008E0A21" w:rsidRDefault="008E0A21">
      <w:pPr>
        <w:spacing w:after="0" w:line="240" w:lineRule="exact"/>
        <w:ind w:right="-48"/>
        <w:jc w:val="both"/>
        <w:rPr>
          <w:rFonts w:ascii="Verdana" w:eastAsia="Verdana" w:hAnsi="Verdana" w:cs="Verdana"/>
          <w:sz w:val="20"/>
          <w:szCs w:val="20"/>
          <w:lang w:val="en-US"/>
        </w:rPr>
      </w:pPr>
      <w:r w:rsidRPr="008E0A21">
        <w:rPr>
          <w:rFonts w:ascii="Verdana" w:hAnsi="Verdana"/>
          <w:color w:val="231F20"/>
          <w:sz w:val="20"/>
          <w:lang w:val="en-US"/>
        </w:rPr>
        <w:t>Hier sind einige grundlegende Regeln, die  zum Erzielen  eines perfekten Ergebnisses in der Kü- che eingehalten werden müssen.</w:t>
      </w:r>
    </w:p>
    <w:p w:rsidR="00B05971" w:rsidRPr="008E0A21" w:rsidRDefault="00B05971">
      <w:pPr>
        <w:spacing w:after="0" w:line="240" w:lineRule="exact"/>
        <w:rPr>
          <w:sz w:val="24"/>
          <w:szCs w:val="24"/>
          <w:lang w:val="en-US"/>
        </w:rPr>
      </w:pPr>
    </w:p>
    <w:p w:rsidR="00B05971" w:rsidRPr="008E0A21" w:rsidRDefault="008E0A21">
      <w:pPr>
        <w:spacing w:after="0" w:line="240" w:lineRule="exact"/>
        <w:ind w:right="-56"/>
        <w:jc w:val="both"/>
        <w:rPr>
          <w:rFonts w:ascii="Verdana" w:eastAsia="Verdana" w:hAnsi="Verdana" w:cs="Verdana"/>
          <w:sz w:val="20"/>
          <w:szCs w:val="20"/>
          <w:lang w:val="en-US"/>
        </w:rPr>
      </w:pPr>
      <w:r w:rsidRPr="008E0A21">
        <w:rPr>
          <w:rFonts w:ascii="Verdana" w:hAnsi="Verdana"/>
          <w:color w:val="231F20"/>
          <w:sz w:val="20"/>
          <w:lang w:val="en-US"/>
        </w:rPr>
        <w:t xml:space="preserve">Benutzen Sie das System nicht, um bereits verdorbene oder erschöpfte  Produkte zu  konser- vieren; </w:t>
      </w:r>
      <w:r w:rsidRPr="008E0A21">
        <w:rPr>
          <w:rFonts w:ascii="Verdana" w:hAnsi="Verdana"/>
          <w:b/>
          <w:color w:val="231F20"/>
          <w:sz w:val="20"/>
          <w:lang w:val="en-US"/>
        </w:rPr>
        <w:t>die verlorene Qualität kann  nicht  rückgewonnen werden.</w:t>
      </w:r>
    </w:p>
    <w:p w:rsidR="00B05971" w:rsidRPr="008E0A21" w:rsidRDefault="00B05971">
      <w:pPr>
        <w:spacing w:after="0" w:line="240" w:lineRule="exact"/>
        <w:rPr>
          <w:sz w:val="24"/>
          <w:szCs w:val="24"/>
          <w:lang w:val="en-US"/>
        </w:rPr>
      </w:pPr>
    </w:p>
    <w:p w:rsidR="00B05971" w:rsidRPr="008E0A21" w:rsidRDefault="008E0A21">
      <w:pPr>
        <w:spacing w:after="0" w:line="240" w:lineRule="exact"/>
        <w:ind w:left="170" w:right="-41" w:hanging="170"/>
        <w:jc w:val="both"/>
        <w:rPr>
          <w:rFonts w:ascii="Verdana" w:eastAsia="Verdana" w:hAnsi="Verdana" w:cs="Verdana"/>
          <w:sz w:val="20"/>
          <w:szCs w:val="20"/>
          <w:lang w:val="en-US"/>
        </w:rPr>
      </w:pPr>
      <w:r w:rsidRPr="008E0A21">
        <w:rPr>
          <w:rFonts w:ascii="Verdana" w:hAnsi="Verdana"/>
          <w:color w:val="231F20"/>
          <w:sz w:val="20"/>
          <w:lang w:val="en-US"/>
        </w:rPr>
        <w:t>• Wenn Sie Beutel zur Konservie- rung roher oder gekochter Spei- sen verwenden, dürfen Sie nicht vergessen, diese gleichmäßig zu verteilen, um das  Entweichen der Luft zu erleichtern, und sie nicht übermäßig zu füllen, weil dies eine saubere Schweißung beeinträchtigen könnte.</w:t>
      </w:r>
    </w:p>
    <w:p w:rsidR="00B05971" w:rsidRPr="008E0A21" w:rsidRDefault="00B05971">
      <w:pPr>
        <w:spacing w:after="0" w:line="240" w:lineRule="exact"/>
        <w:rPr>
          <w:sz w:val="24"/>
          <w:szCs w:val="24"/>
          <w:lang w:val="en-US"/>
        </w:rPr>
      </w:pPr>
    </w:p>
    <w:p w:rsidR="00B05971" w:rsidRPr="008E0A21" w:rsidRDefault="008E0A21">
      <w:pPr>
        <w:spacing w:after="0" w:line="240" w:lineRule="exact"/>
        <w:ind w:left="170" w:right="-49" w:hanging="170"/>
        <w:jc w:val="both"/>
        <w:rPr>
          <w:rFonts w:ascii="Verdana" w:eastAsia="Verdana" w:hAnsi="Verdana" w:cs="Verdana"/>
          <w:sz w:val="20"/>
          <w:szCs w:val="20"/>
          <w:lang w:val="en-US"/>
        </w:rPr>
      </w:pPr>
      <w:r w:rsidRPr="008E0A21">
        <w:rPr>
          <w:rFonts w:ascii="Verdana" w:hAnsi="Verdana"/>
          <w:color w:val="231F20"/>
          <w:sz w:val="20"/>
          <w:lang w:val="en-US"/>
        </w:rPr>
        <w:t>• Wir  raten,  Gemüse und  Obst nach dem Waschen abzutrock- nen, um den Rückstand von Flüssigkeiten, die Produkte schlaff werden lassen können, und das Ansaugen von Flüs- sigkeiten seitens der Verpa- ckungsmaschine zu vermeiden.</w:t>
      </w:r>
    </w:p>
    <w:p w:rsidR="00B05971" w:rsidRPr="008E0A21" w:rsidRDefault="008E0A21">
      <w:pPr>
        <w:spacing w:before="4" w:after="0" w:line="160" w:lineRule="exact"/>
        <w:rPr>
          <w:sz w:val="16"/>
          <w:szCs w:val="16"/>
          <w:lang w:val="en-US"/>
        </w:rPr>
      </w:pPr>
      <w:r w:rsidRPr="008E0A21">
        <w:rPr>
          <w:lang w:val="en-US"/>
        </w:rPr>
        <w:br w:type="column"/>
      </w:r>
    </w:p>
    <w:p w:rsidR="00B05971" w:rsidRPr="008E0A21" w:rsidRDefault="008E0A21">
      <w:pPr>
        <w:spacing w:after="0" w:line="288" w:lineRule="exact"/>
        <w:ind w:right="62"/>
        <w:jc w:val="both"/>
        <w:rPr>
          <w:rFonts w:ascii="Verdana" w:eastAsia="Verdana" w:hAnsi="Verdana" w:cs="Verdana"/>
          <w:sz w:val="24"/>
          <w:szCs w:val="24"/>
          <w:lang w:val="es-ES_tradnl"/>
        </w:rPr>
      </w:pPr>
      <w:r w:rsidRPr="008E0A21">
        <w:rPr>
          <w:rFonts w:ascii="Verdana" w:hAnsi="Verdana"/>
          <w:b/>
          <w:color w:val="231F20"/>
          <w:sz w:val="24"/>
          <w:lang w:val="es-ES_tradnl"/>
        </w:rPr>
        <w:t>CONSEJOS ÚTILES PARA EL ACONDICIONAMIEN- TO Y LA CONSERVACIÓN DE LOS ALIMENTOS</w:t>
      </w:r>
    </w:p>
    <w:p w:rsidR="00B05971" w:rsidRPr="008E0A21" w:rsidRDefault="00B05971">
      <w:pPr>
        <w:spacing w:before="4" w:after="0" w:line="100" w:lineRule="exact"/>
        <w:rPr>
          <w:sz w:val="10"/>
          <w:szCs w:val="10"/>
          <w:lang w:val="es-ES_tradnl"/>
        </w:rPr>
      </w:pPr>
    </w:p>
    <w:p w:rsidR="00B05971" w:rsidRPr="008E0A21" w:rsidRDefault="008E0A21">
      <w:pPr>
        <w:spacing w:after="0" w:line="240" w:lineRule="exact"/>
        <w:ind w:right="69"/>
        <w:jc w:val="both"/>
        <w:rPr>
          <w:rFonts w:ascii="Verdana" w:eastAsia="Verdana" w:hAnsi="Verdana" w:cs="Verdana"/>
          <w:sz w:val="20"/>
          <w:szCs w:val="20"/>
          <w:lang w:val="es-ES_tradnl"/>
        </w:rPr>
      </w:pPr>
      <w:r w:rsidRPr="008E0A21">
        <w:rPr>
          <w:rFonts w:ascii="Verdana" w:hAnsi="Verdana"/>
          <w:color w:val="231F20"/>
          <w:sz w:val="20"/>
          <w:lang w:val="es-ES_tradnl"/>
        </w:rPr>
        <w:t>A continuación, ofrecemos al- gunas normas fundamentales  a respetar para un perfecto rendi- miento en la cocina.</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right="70"/>
        <w:jc w:val="both"/>
        <w:rPr>
          <w:rFonts w:ascii="Verdana" w:eastAsia="Verdana" w:hAnsi="Verdana" w:cs="Verdana"/>
          <w:sz w:val="20"/>
          <w:szCs w:val="20"/>
          <w:lang w:val="es-ES_tradnl"/>
        </w:rPr>
      </w:pPr>
      <w:r w:rsidRPr="008E0A21">
        <w:rPr>
          <w:rFonts w:ascii="Verdana" w:hAnsi="Verdana"/>
          <w:color w:val="231F20"/>
          <w:sz w:val="20"/>
          <w:lang w:val="es-ES_tradnl"/>
        </w:rPr>
        <w:t xml:space="preserve">No intenten utilizar el sistema para conservar productos que ya estén alterados o empobrecidos desde un punto de vista nutricio- nal;  </w:t>
      </w:r>
      <w:r w:rsidRPr="008E0A21">
        <w:rPr>
          <w:rFonts w:ascii="Verdana" w:hAnsi="Verdana"/>
          <w:b/>
          <w:color w:val="231F20"/>
          <w:sz w:val="20"/>
          <w:lang w:val="es-ES_tradnl"/>
        </w:rPr>
        <w:t>la  calidad  perdida no  se recupera.</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170" w:right="64" w:hanging="170"/>
        <w:jc w:val="both"/>
        <w:rPr>
          <w:rFonts w:ascii="Verdana" w:eastAsia="Verdana" w:hAnsi="Verdana" w:cs="Verdana"/>
          <w:sz w:val="20"/>
          <w:szCs w:val="20"/>
          <w:lang w:val="es-ES_tradnl"/>
        </w:rPr>
      </w:pPr>
      <w:r w:rsidRPr="008E0A21">
        <w:rPr>
          <w:rFonts w:ascii="Verdana" w:hAnsi="Verdana"/>
          <w:color w:val="231F20"/>
          <w:sz w:val="20"/>
          <w:lang w:val="es-ES_tradnl"/>
        </w:rPr>
        <w:t>• Si utilizan las bolsas para con- servar alimentos crudos o coci- dos, recuerden distribuirlos de manera uniforme para facilitar la  salida  del aire, y  tampoco llenen excesivamente las bolsas porque podrían  perjudicar el sellado y la hermeticidad.</w:t>
      </w:r>
    </w:p>
    <w:p w:rsidR="00B05971" w:rsidRPr="008E0A21" w:rsidRDefault="00B05971">
      <w:pPr>
        <w:spacing w:after="0" w:line="200" w:lineRule="exact"/>
        <w:rPr>
          <w:sz w:val="20"/>
          <w:szCs w:val="20"/>
          <w:lang w:val="es-ES_tradnl"/>
        </w:rPr>
      </w:pPr>
    </w:p>
    <w:p w:rsidR="00B05971" w:rsidRPr="008E0A21" w:rsidRDefault="00B05971">
      <w:pPr>
        <w:spacing w:after="0" w:line="280" w:lineRule="exact"/>
        <w:rPr>
          <w:sz w:val="28"/>
          <w:szCs w:val="28"/>
          <w:lang w:val="es-ES_tradnl"/>
        </w:rPr>
      </w:pPr>
    </w:p>
    <w:p w:rsidR="00B05971" w:rsidRPr="008E0A21" w:rsidRDefault="008E0A21">
      <w:pPr>
        <w:spacing w:after="0" w:line="240" w:lineRule="exact"/>
        <w:ind w:left="170" w:right="63" w:hanging="170"/>
        <w:jc w:val="both"/>
        <w:rPr>
          <w:rFonts w:ascii="Verdana" w:eastAsia="Verdana" w:hAnsi="Verdana" w:cs="Verdana"/>
          <w:sz w:val="20"/>
          <w:szCs w:val="20"/>
          <w:lang w:val="es-ES_tradnl"/>
        </w:rPr>
      </w:pPr>
      <w:r w:rsidRPr="008E0A21">
        <w:rPr>
          <w:rFonts w:ascii="Verdana" w:hAnsi="Verdana"/>
          <w:color w:val="231F20"/>
          <w:sz w:val="20"/>
          <w:lang w:val="es-ES_tradnl"/>
        </w:rPr>
        <w:t>• Es preferible que la verdura y la fruta, una vez lavadas, sean secadas bien para evitar es- tancaciones de líquidos, que podrían dejarlas fláccidas y también para evitar la  aspira- ción de líquidos por la  máquina de vacío.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9" w:space="271"/>
            <w:col w:w="3324" w:space="267"/>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177" style="position:absolute;left:0;text-align:left;margin-left:28.2pt;margin-top:4.6pt;width:255.4pt;height:17.75pt;z-index:-7969;mso-position-horizontal-relative:page" coordorigin="565,92" coordsize="5108,355">
            <v:group id="_x0000_s1182" style="position:absolute;left:577;top:102;width:461;height:301" coordorigin="577,102" coordsize="461,301">
              <v:shape id="_x0000_s1183"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180" style="position:absolute;left:577;top:102;width:461;height:301" coordorigin="577,102" coordsize="461,301">
              <v:shape id="_x0000_s1181"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178" style="position:absolute;left:567;top:445;width:5103;height:2" coordorigin="567,445" coordsize="5103,2">
              <v:shape id="_x0000_s1179" style="position:absolute;left:567;top:445;width:5103;height:2" coordorigin="567,445" coordsize="5103,0" path="m567,445r5103,e" filled="f" strokecolor="#231f20" strokeweight=".25pt">
                <v:path arrowok="t"/>
              </v:shape>
            </v:group>
            <w10:wrap anchorx="page"/>
          </v:group>
        </w:pict>
      </w:r>
      <w:r>
        <w:pict>
          <v:group id="_x0000_s1170" style="position:absolute;left:0;text-align:left;margin-left:297.5pt;margin-top:4.6pt;width:255.4pt;height:17.75pt;z-index:-7968;mso-position-horizontal-relative:page" coordorigin="5950,92" coordsize="5108,355">
            <v:group id="_x0000_s1175" style="position:absolute;left:5963;top:102;width:461;height:301" coordorigin="5963,102" coordsize="461,301">
              <v:shape id="_x0000_s1176"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173" style="position:absolute;left:5963;top:102;width:461;height:301" coordorigin="5963,102" coordsize="461,301">
              <v:shape id="_x0000_s1174"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171" style="position:absolute;left:5953;top:445;width:5103;height:2" coordorigin="5953,445" coordsize="5103,2">
              <v:shape id="_x0000_s1172"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2" w:after="0" w:line="170" w:lineRule="exact"/>
        <w:rPr>
          <w:sz w:val="17"/>
          <w:szCs w:val="17"/>
          <w:lang w:val="es-ES_tradnl"/>
        </w:rPr>
      </w:pPr>
    </w:p>
    <w:p w:rsidR="00B05971" w:rsidRPr="008E0A21" w:rsidRDefault="008E0A21">
      <w:pPr>
        <w:spacing w:after="0" w:line="240" w:lineRule="exact"/>
        <w:ind w:left="277" w:right="-56"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Per conservare le </w:t>
      </w:r>
      <w:r w:rsidRPr="008E0A21">
        <w:rPr>
          <w:rFonts w:ascii="Verdana" w:hAnsi="Verdana"/>
          <w:b/>
          <w:color w:val="231F20"/>
          <w:sz w:val="20"/>
          <w:lang w:val="es-ES_tradnl"/>
        </w:rPr>
        <w:t xml:space="preserve">carni </w:t>
      </w:r>
      <w:r w:rsidRPr="008E0A21">
        <w:rPr>
          <w:rFonts w:ascii="Verdana" w:hAnsi="Verdana"/>
          <w:color w:val="231F20"/>
          <w:sz w:val="20"/>
          <w:lang w:val="es-ES_tradnl"/>
        </w:rPr>
        <w:t>per un tempo ragionevol- mente lungo, ricordate di raffreddarle in frigorifero almeno 2 ore per rallentare l’azione della prolife- razione batterica. Prima di metterle sottovuoto, asciugarle  per  ottenere  una buona percentuale di assenza d’aria. Nel caso di carne con osso, per esempio le costolette, braciole o altro, ricopritelo con carta alluminio, per evitare la foratura della busta.</w:t>
      </w:r>
    </w:p>
    <w:p w:rsidR="00B05971" w:rsidRPr="008E0A21" w:rsidRDefault="008E0A21">
      <w:pPr>
        <w:spacing w:before="2" w:after="0" w:line="170" w:lineRule="exact"/>
        <w:rPr>
          <w:sz w:val="17"/>
          <w:szCs w:val="17"/>
          <w:lang w:val="es-ES_tradnl"/>
        </w:rPr>
      </w:pPr>
      <w:r w:rsidRPr="008E0A21">
        <w:rPr>
          <w:lang w:val="es-ES_tradnl"/>
        </w:rPr>
        <w:br w:type="column"/>
      </w:r>
    </w:p>
    <w:p w:rsidR="00B05971" w:rsidRDefault="009C354D">
      <w:pPr>
        <w:spacing w:after="0" w:line="240" w:lineRule="exact"/>
        <w:ind w:left="170" w:right="73"/>
        <w:jc w:val="both"/>
        <w:rPr>
          <w:rFonts w:ascii="Verdana" w:eastAsia="Verdana" w:hAnsi="Verdana" w:cs="Verdana"/>
          <w:sz w:val="20"/>
          <w:szCs w:val="20"/>
        </w:rPr>
      </w:pPr>
      <w:r>
        <w:rPr>
          <w:rFonts w:ascii="Verdana" w:hAnsi="Verdana"/>
          <w:color w:val="231F20"/>
          <w:sz w:val="20"/>
        </w:rPr>
        <w:pict>
          <v:group id="_x0000_s1168" style="position:absolute;left:0;text-align:left;margin-left:290.7pt;margin-top:1.95pt;width:.1pt;height:112.5pt;z-index:-7967;mso-position-horizontal-relative:page" coordorigin="5814,39" coordsize="2,2250">
            <v:shape id="_x0000_s1169" style="position:absolute;left:5814;top:39;width:2;height:2250" coordorigin="5814,39" coordsize="0,2250" path="m5814,2289r,-2250e" filled="f" strokecolor="#231f20" strokeweight=".25pt">
              <v:path arrowok="t"/>
            </v:shape>
            <w10:wrap anchorx="page"/>
          </v:group>
        </w:pict>
      </w:r>
      <w:r w:rsidR="008E0A21" w:rsidRPr="00BD7652">
        <w:rPr>
          <w:rFonts w:ascii="Verdana" w:hAnsi="Verdana"/>
          <w:color w:val="231F20"/>
          <w:sz w:val="20"/>
        </w:rPr>
        <w:t xml:space="preserve">* Чтобы мясо хранилось долго, не забудьте охладить его в холодильнике в течение, как минимум, </w:t>
      </w:r>
      <w:r w:rsidR="008E0A21">
        <w:rPr>
          <w:rFonts w:ascii="Verdana" w:hAnsi="Verdana"/>
          <w:color w:val="231F20"/>
          <w:sz w:val="20"/>
        </w:rPr>
        <w:t>2 часов, чтобы замедлить</w:t>
      </w:r>
      <w:r w:rsidR="007869E1">
        <w:rPr>
          <w:rFonts w:ascii="Verdana" w:hAnsi="Verdana"/>
          <w:color w:val="231F20"/>
          <w:sz w:val="20"/>
        </w:rPr>
        <w:t xml:space="preserve"> процесс  размножения</w:t>
      </w:r>
      <w:r w:rsidR="008E0A21">
        <w:rPr>
          <w:rFonts w:ascii="Verdana" w:hAnsi="Verdana"/>
          <w:color w:val="231F20"/>
          <w:sz w:val="20"/>
        </w:rPr>
        <w:t xml:space="preserve"> бактерий.  Перед вакуумной упаковкой мясных продуктов высушите их для обеспечения высокого уровня вакуума.  Упаковывая мясо на кости - щековину, котлеты на кости и др., заверните их в алюминиевую фольгу во избежание протыкания упаковки.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212" w:space="281"/>
            <w:col w:w="5247"/>
          </w:cols>
        </w:sectPr>
      </w:pPr>
    </w:p>
    <w:p w:rsidR="00B05971" w:rsidRDefault="00B05971">
      <w:pPr>
        <w:spacing w:before="4" w:after="0" w:line="150" w:lineRule="exact"/>
        <w:rPr>
          <w:sz w:val="15"/>
          <w:szCs w:val="15"/>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Default="00B05971">
      <w:pPr>
        <w:spacing w:after="0" w:line="200" w:lineRule="exact"/>
        <w:rPr>
          <w:sz w:val="20"/>
          <w:szCs w:val="20"/>
        </w:rPr>
      </w:pPr>
    </w:p>
    <w:p w:rsidR="00B05971" w:rsidRPr="008E0A21" w:rsidRDefault="009C354D">
      <w:pPr>
        <w:spacing w:before="17" w:after="0" w:line="240" w:lineRule="auto"/>
        <w:ind w:left="854" w:right="-20"/>
        <w:rPr>
          <w:rFonts w:ascii="Verdana" w:eastAsia="Verdana" w:hAnsi="Verdana" w:cs="Verdana"/>
          <w:sz w:val="24"/>
          <w:szCs w:val="24"/>
          <w:lang w:val="es-ES_tradnl"/>
        </w:rPr>
      </w:pPr>
      <w:r>
        <w:pict>
          <v:shape id="_x0000_s1167" type="#_x0000_t75" style="position:absolute;left:0;text-align:left;margin-left:187.4pt;margin-top:-82.15pt;width:105.2pt;height:120.55pt;z-index:-7966;mso-position-horizontal-relative:page">
            <v:imagedata r:id="rId437" o:title=""/>
            <w10:wrap anchorx="page"/>
          </v:shape>
        </w:pict>
      </w:r>
      <w:r>
        <w:pict>
          <v:group id="_x0000_s1158" style="position:absolute;left:0;text-align:left;margin-left:141.5pt;margin-top:-51.9pt;width:32.2pt;height:54.6pt;z-index:-7964;mso-position-horizontal-relative:page" coordorigin="2830,-1038" coordsize="644,1092">
            <v:group id="_x0000_s1165" style="position:absolute;left:2840;top:-765;width:229;height:547" coordorigin="2840,-765" coordsize="229,547">
              <v:shape id="_x0000_s1166" style="position:absolute;left:2840;top:-765;width:229;height:547" coordorigin="2840,-765" coordsize="229,547" path="m3069,-218r-229,l2840,-765r229,l3069,-218e" fillcolor="#231f20" stroked="f">
                <v:path arrowok="t"/>
              </v:shape>
            </v:group>
            <v:group id="_x0000_s1163" style="position:absolute;left:2840;top:-765;width:229;height:547" coordorigin="2840,-765" coordsize="229,547">
              <v:shape id="_x0000_s1164" style="position:absolute;left:2840;top:-765;width:229;height:547" coordorigin="2840,-765" coordsize="229,547" path="m3069,-218r-229,l2840,-765r229,l3069,-218xe" filled="f" strokecolor="#231f20" strokeweight="1pt">
                <v:path arrowok="t"/>
              </v:shape>
            </v:group>
            <v:group id="_x0000_s1161" style="position:absolute;left:3072;top:-1028;width:392;height:1072" coordorigin="3072,-1028" coordsize="392,1072">
              <v:shape id="_x0000_s1162" style="position:absolute;left:3072;top:-1028;width:392;height:1072" coordorigin="3072,-1028" coordsize="392,1072" path="m3072,-1028r,1072l3464,-492r-392,-536e" fillcolor="#231f20" stroked="f">
                <v:path arrowok="t"/>
              </v:shape>
            </v:group>
            <v:group id="_x0000_s1159" style="position:absolute;left:3072;top:-1028;width:392;height:1072" coordorigin="3072,-1028" coordsize="392,1072">
              <v:shape id="_x0000_s1160" style="position:absolute;left:3072;top:-1028;width:392;height:1072" coordorigin="3072,-1028" coordsize="392,1072" path="m3464,-492l3072,44r,-1072l3464,-492xe" filled="f" strokecolor="#231f20" strokeweight="1pt">
                <v:path arrowok="t"/>
              </v:shape>
            </v:group>
            <w10:wrap anchorx="page"/>
          </v:group>
        </w:pict>
      </w:r>
      <w:r>
        <w:pict>
          <v:group id="_x0000_s1149" style="position:absolute;left:0;text-align:left;margin-left:302.75pt;margin-top:-51.9pt;width:32.2pt;height:54.6pt;z-index:-7963;mso-position-horizontal-relative:page" coordorigin="6055,-1038" coordsize="644,1092">
            <v:group id="_x0000_s1156" style="position:absolute;left:6065;top:-765;width:229;height:547" coordorigin="6065,-765" coordsize="229,547">
              <v:shape id="_x0000_s1157" style="position:absolute;left:6065;top:-765;width:229;height:547" coordorigin="6065,-765" coordsize="229,547" path="m6294,-218r-229,l6065,-765r229,l6294,-218e" fillcolor="#231f20" stroked="f">
                <v:path arrowok="t"/>
              </v:shape>
            </v:group>
            <v:group id="_x0000_s1154" style="position:absolute;left:6065;top:-765;width:229;height:547" coordorigin="6065,-765" coordsize="229,547">
              <v:shape id="_x0000_s1155" style="position:absolute;left:6065;top:-765;width:229;height:547" coordorigin="6065,-765" coordsize="229,547" path="m6294,-218r-229,l6065,-765r229,l6294,-218xe" filled="f" strokecolor="#231f20" strokeweight="1pt">
                <v:path arrowok="t"/>
              </v:shape>
            </v:group>
            <v:group id="_x0000_s1152" style="position:absolute;left:6297;top:-1028;width:392;height:1072" coordorigin="6297,-1028" coordsize="392,1072">
              <v:shape id="_x0000_s1153" style="position:absolute;left:6297;top:-1028;width:392;height:1072" coordorigin="6297,-1028" coordsize="392,1072" path="m6297,-1028r,1072l6689,-492r-392,-536e" fillcolor="#231f20" stroked="f">
                <v:path arrowok="t"/>
              </v:shape>
            </v:group>
            <v:group id="_x0000_s1150" style="position:absolute;left:6297;top:-1028;width:392;height:1072" coordorigin="6297,-1028" coordsize="392,1072">
              <v:shape id="_x0000_s1151" style="position:absolute;left:6297;top:-1028;width:392;height:1072" coordorigin="6297,-1028" coordsize="392,1072" path="m6689,-492l6297,44r,-1072l6689,-492xe" filled="f" strokecolor="#231f20" strokeweight="1pt">
                <v:path arrowok="t"/>
              </v:shape>
            </v:group>
            <w10:wrap anchorx="page"/>
          </v:group>
        </w:pict>
      </w:r>
      <w:r>
        <w:pict>
          <v:shape id="_x0000_s1148" type="#_x0000_t75" style="position:absolute;left:0;text-align:left;margin-left:342pt;margin-top:-98.9pt;width:195.3pt;height:155.85pt;z-index:-7962;mso-position-horizontal-relative:page">
            <v:imagedata r:id="rId438" o:title=""/>
            <w10:wrap anchorx="page"/>
          </v:shape>
        </w:pict>
      </w:r>
      <w:r w:rsidR="008E0A21" w:rsidRPr="008E0A21">
        <w:rPr>
          <w:rFonts w:ascii="Verdana" w:hAnsi="Verdana"/>
          <w:b/>
          <w:color w:val="231F20"/>
          <w:sz w:val="24"/>
          <w:lang w:val="es-ES_tradnl"/>
        </w:rPr>
        <w:t>0°C</w:t>
      </w:r>
    </w:p>
    <w:p w:rsidR="00B05971" w:rsidRPr="008E0A21" w:rsidRDefault="00B05971">
      <w:pPr>
        <w:spacing w:before="10" w:after="0" w:line="100" w:lineRule="exact"/>
        <w:rPr>
          <w:sz w:val="10"/>
          <w:szCs w:val="10"/>
          <w:lang w:val="es-ES_tradnl"/>
        </w:rPr>
      </w:pPr>
    </w:p>
    <w:p w:rsidR="00B05971" w:rsidRPr="008E0A21" w:rsidRDefault="008E0A21">
      <w:pPr>
        <w:spacing w:after="0" w:line="283" w:lineRule="exact"/>
        <w:ind w:left="885" w:right="-20"/>
        <w:rPr>
          <w:rFonts w:ascii="Verdana" w:eastAsia="Verdana" w:hAnsi="Verdana" w:cs="Verdana"/>
          <w:sz w:val="24"/>
          <w:szCs w:val="24"/>
          <w:lang w:val="es-ES_tradnl"/>
        </w:rPr>
      </w:pPr>
      <w:r w:rsidRPr="008E0A21">
        <w:rPr>
          <w:rFonts w:ascii="Verdana" w:hAnsi="Verdana"/>
          <w:b/>
          <w:color w:val="231F20"/>
          <w:position w:val="-2"/>
          <w:sz w:val="24"/>
          <w:lang w:val="es-ES_tradnl"/>
        </w:rPr>
        <w:t xml:space="preserve">2 </w:t>
      </w:r>
      <w:r>
        <w:rPr>
          <w:rFonts w:ascii="Verdana" w:hAnsi="Verdana"/>
          <w:b/>
          <w:color w:val="231F20"/>
          <w:position w:val="-2"/>
          <w:sz w:val="24"/>
        </w:rPr>
        <w:t>ч</w:t>
      </w: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before="15" w:after="0" w:line="200" w:lineRule="exact"/>
        <w:rPr>
          <w:sz w:val="20"/>
          <w:szCs w:val="20"/>
          <w:lang w:val="es-ES_tradnl"/>
        </w:rPr>
      </w:pPr>
    </w:p>
    <w:p w:rsidR="00B05971" w:rsidRPr="008E0A21" w:rsidRDefault="00B05971">
      <w:pPr>
        <w:spacing w:after="0" w:line="200" w:lineRule="exact"/>
        <w:rPr>
          <w:sz w:val="20"/>
          <w:szCs w:val="20"/>
          <w:lang w:val="es-ES_tradnl"/>
        </w:rPr>
        <w:sectPr w:rsidR="00B05971" w:rsidRPr="008E0A21">
          <w:type w:val="continuous"/>
          <w:pgSz w:w="11920" w:h="16840"/>
          <w:pgMar w:top="1560" w:right="720" w:bottom="280" w:left="460" w:header="720" w:footer="720" w:gutter="0"/>
          <w:cols w:space="720"/>
        </w:sectPr>
      </w:pPr>
    </w:p>
    <w:p w:rsidR="00B05971" w:rsidRPr="008E0A21" w:rsidRDefault="009C354D">
      <w:pPr>
        <w:spacing w:before="33" w:after="0" w:line="240" w:lineRule="exact"/>
        <w:ind w:left="277" w:right="125" w:hanging="170"/>
        <w:jc w:val="both"/>
        <w:rPr>
          <w:rFonts w:ascii="Verdana" w:eastAsia="Verdana" w:hAnsi="Verdana" w:cs="Verdana"/>
          <w:sz w:val="20"/>
          <w:szCs w:val="20"/>
          <w:lang w:val="es-ES_tradnl"/>
        </w:rPr>
      </w:pPr>
      <w:r>
        <w:pict>
          <v:shape id="_x0000_s1147" type="#_x0000_t75" style="position:absolute;left:0;text-align:left;margin-left:33.25pt;margin-top:-181.2pt;width:92.4pt;height:179.15pt;z-index:-7965;mso-position-horizontal-relative:page">
            <v:imagedata r:id="rId439" o:title=""/>
            <w10:wrap anchorx="page"/>
          </v:shape>
        </w:pict>
      </w:r>
      <w:r w:rsidR="008E0A21" w:rsidRPr="008E0A21">
        <w:rPr>
          <w:rFonts w:ascii="Verdana" w:hAnsi="Verdana"/>
          <w:color w:val="231F20"/>
          <w:sz w:val="20"/>
          <w:lang w:val="es-ES_tradnl"/>
        </w:rPr>
        <w:t xml:space="preserve">• Per quanto riguarda il </w:t>
      </w:r>
      <w:r w:rsidR="008E0A21" w:rsidRPr="008E0A21">
        <w:rPr>
          <w:rFonts w:ascii="Verdana" w:hAnsi="Verdana"/>
          <w:b/>
          <w:color w:val="231F20"/>
          <w:sz w:val="20"/>
          <w:lang w:val="es-ES_tradnl"/>
        </w:rPr>
        <w:t>pesce</w:t>
      </w:r>
      <w:r w:rsidR="008E0A21" w:rsidRPr="008E0A21">
        <w:rPr>
          <w:rFonts w:ascii="Verdana" w:hAnsi="Verdana"/>
          <w:color w:val="231F20"/>
          <w:sz w:val="20"/>
          <w:lang w:val="es-ES_tradnl"/>
        </w:rPr>
        <w:t>, occorre innanzitut- to lavarlo bene, eliminare le squame, sviscerarlo togliendo le branchie, asciugarlo e come per la car- ne raffreddarlo bene prima di metterlo sottovuoto. Conservatelo in frigorifero ad una temperatura non superiore ai +3°.</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277" w:right="125"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Per i </w:t>
      </w:r>
      <w:r w:rsidRPr="008E0A21">
        <w:rPr>
          <w:rFonts w:ascii="Verdana" w:hAnsi="Verdana"/>
          <w:b/>
          <w:color w:val="231F20"/>
          <w:sz w:val="20"/>
          <w:lang w:val="es-ES_tradnl"/>
        </w:rPr>
        <w:t>formaggi a pasta dura</w:t>
      </w:r>
      <w:r w:rsidRPr="008E0A21">
        <w:rPr>
          <w:rFonts w:ascii="Verdana" w:hAnsi="Verdana"/>
          <w:color w:val="231F20"/>
          <w:sz w:val="20"/>
          <w:lang w:val="es-ES_tradnl"/>
        </w:rPr>
        <w:t>, come il Parmigia no, il Pecorino ecc. non è necessario seguire al- cun accorgimento, mentre per i formaggi a pasta molle, per evitare che si schiaccino, è opportuno avvolgerli in pellicola tipo cellophane, oppure, optare per la conservazione nel contenitore porta formaggi e salumi utilizzando gli speciali coperchi e contenitori sottovuoto.</w:t>
      </w:r>
    </w:p>
    <w:p w:rsidR="00B05971" w:rsidRPr="008E0A21" w:rsidRDefault="00B05971">
      <w:pPr>
        <w:spacing w:after="0" w:line="240" w:lineRule="exact"/>
        <w:rPr>
          <w:sz w:val="24"/>
          <w:szCs w:val="24"/>
          <w:lang w:val="es-ES_tradnl"/>
        </w:rPr>
      </w:pPr>
    </w:p>
    <w:p w:rsidR="00B05971" w:rsidRPr="008E0A21" w:rsidRDefault="008E0A21">
      <w:pPr>
        <w:spacing w:after="0" w:line="240" w:lineRule="exact"/>
        <w:ind w:left="277" w:right="125" w:hanging="170"/>
        <w:jc w:val="both"/>
        <w:rPr>
          <w:rFonts w:ascii="Verdana" w:eastAsia="Verdana" w:hAnsi="Verdana" w:cs="Verdana"/>
          <w:sz w:val="20"/>
          <w:szCs w:val="20"/>
          <w:lang w:val="es-ES_tradnl"/>
        </w:rPr>
      </w:pPr>
      <w:r w:rsidRPr="008E0A21">
        <w:rPr>
          <w:rFonts w:ascii="Verdana" w:hAnsi="Verdana"/>
          <w:color w:val="231F20"/>
          <w:sz w:val="20"/>
          <w:lang w:val="es-ES_tradnl"/>
        </w:rPr>
        <w:t xml:space="preserve">• Per i </w:t>
      </w:r>
      <w:r w:rsidRPr="008E0A21">
        <w:rPr>
          <w:rFonts w:ascii="Verdana" w:hAnsi="Verdana"/>
          <w:b/>
          <w:color w:val="231F20"/>
          <w:sz w:val="20"/>
          <w:lang w:val="es-ES_tradnl"/>
        </w:rPr>
        <w:t>salumi</w:t>
      </w:r>
      <w:r w:rsidRPr="008E0A21">
        <w:rPr>
          <w:rFonts w:ascii="Verdana" w:hAnsi="Verdana"/>
          <w:color w:val="231F20"/>
          <w:sz w:val="20"/>
          <w:lang w:val="es-ES_tradnl"/>
        </w:rPr>
        <w:t xml:space="preserve">, e per le </w:t>
      </w:r>
      <w:r w:rsidRPr="008E0A21">
        <w:rPr>
          <w:rFonts w:ascii="Verdana" w:hAnsi="Verdana"/>
          <w:b/>
          <w:color w:val="231F20"/>
          <w:sz w:val="20"/>
          <w:lang w:val="es-ES_tradnl"/>
        </w:rPr>
        <w:t>insalate</w:t>
      </w:r>
      <w:r w:rsidRPr="008E0A21">
        <w:rPr>
          <w:rFonts w:ascii="Verdana" w:hAnsi="Verdana"/>
          <w:color w:val="231F20"/>
          <w:sz w:val="20"/>
          <w:lang w:val="es-ES_tradnl"/>
        </w:rPr>
        <w:t>, se si usano gli speciali coperchi per sottovuoto non occorre se- guire nessun accorgimento. Nel caso si desideri confezionare il prodotto in buste, asciugarlo prima di procedere al confezionamento.</w:t>
      </w:r>
    </w:p>
    <w:p w:rsidR="00B05971" w:rsidRPr="008E0A21" w:rsidRDefault="00B05971">
      <w:pPr>
        <w:spacing w:before="11" w:after="0" w:line="220" w:lineRule="exact"/>
        <w:rPr>
          <w:lang w:val="es-ES_tradnl"/>
        </w:rPr>
      </w:pPr>
    </w:p>
    <w:p w:rsidR="00B05971" w:rsidRPr="008E0A21" w:rsidRDefault="008E0A21">
      <w:pPr>
        <w:spacing w:after="0" w:line="240" w:lineRule="auto"/>
        <w:ind w:left="107" w:right="-20"/>
        <w:rPr>
          <w:rFonts w:ascii="Verdana" w:eastAsia="Verdana" w:hAnsi="Verdana" w:cs="Verdana"/>
          <w:sz w:val="20"/>
          <w:szCs w:val="20"/>
          <w:lang w:val="es-ES_tradnl"/>
        </w:rPr>
      </w:pPr>
      <w:r w:rsidRPr="008E0A21">
        <w:rPr>
          <w:rFonts w:ascii="Verdana" w:hAnsi="Verdana"/>
          <w:color w:val="231F20"/>
          <w:sz w:val="20"/>
          <w:lang w:val="es-ES_tradnl"/>
        </w:rPr>
        <w:t xml:space="preserve">• Per le </w:t>
      </w:r>
      <w:r w:rsidRPr="008E0A21">
        <w:rPr>
          <w:rFonts w:ascii="Verdana" w:hAnsi="Verdana"/>
          <w:b/>
          <w:color w:val="231F20"/>
          <w:sz w:val="20"/>
          <w:lang w:val="es-ES_tradnl"/>
        </w:rPr>
        <w:t>salse</w:t>
      </w:r>
      <w:r w:rsidRPr="008E0A21">
        <w:rPr>
          <w:rFonts w:ascii="Verdana" w:hAnsi="Verdana"/>
          <w:color w:val="231F20"/>
          <w:sz w:val="20"/>
          <w:lang w:val="es-ES_tradnl"/>
        </w:rPr>
        <w:t>, procedere in questo modo:</w:t>
      </w:r>
    </w:p>
    <w:p w:rsidR="00B05971" w:rsidRPr="008E0A21" w:rsidRDefault="008E0A21">
      <w:pPr>
        <w:spacing w:before="6" w:after="0" w:line="240" w:lineRule="exact"/>
        <w:ind w:left="277" w:right="124"/>
        <w:rPr>
          <w:rFonts w:ascii="Verdana" w:eastAsia="Verdana" w:hAnsi="Verdana" w:cs="Verdana"/>
          <w:sz w:val="20"/>
          <w:szCs w:val="20"/>
          <w:lang w:val="es-ES_tradnl"/>
        </w:rPr>
      </w:pPr>
      <w:r w:rsidRPr="008E0A21">
        <w:rPr>
          <w:rFonts w:ascii="Verdana" w:hAnsi="Verdana"/>
          <w:color w:val="231F20"/>
          <w:sz w:val="20"/>
          <w:lang w:val="es-ES_tradnl"/>
        </w:rPr>
        <w:t>una volta preparate come fate usualmente, con- fezionatele nei vasi di vetro, poi pastorizzatele in microonde per 12 minuti alla massima potenza. Immergete il contenitore in acqua e ghiaccio per raffreddare  la salsa; quindi  effettuate  il  vuoto versando il prodotto nell’apposito contenitore per sottovuoto.</w:t>
      </w:r>
    </w:p>
    <w:p w:rsidR="00B05971" w:rsidRDefault="008E0A21">
      <w:pPr>
        <w:spacing w:before="33" w:after="0" w:line="240" w:lineRule="exact"/>
        <w:ind w:left="170" w:right="73" w:hanging="170"/>
        <w:jc w:val="both"/>
        <w:rPr>
          <w:rFonts w:ascii="Verdana" w:eastAsia="Verdana" w:hAnsi="Verdana" w:cs="Verdana"/>
          <w:sz w:val="20"/>
          <w:szCs w:val="20"/>
        </w:rPr>
      </w:pPr>
      <w:r w:rsidRPr="009C354D">
        <w:br w:type="column"/>
      </w:r>
      <w:r>
        <w:rPr>
          <w:rFonts w:ascii="Verdana" w:hAnsi="Verdana"/>
          <w:color w:val="231F20"/>
          <w:sz w:val="20"/>
        </w:rPr>
        <w:t>* Упаковывая рыбу, тщательно ее промойте, удалите чешую, очистите ее, удалите жабры, высушите и, как в случае с мясом, охладите перед вакуумной упаковкой.  Храните ее в холодильнике, при температуре не выше +3°C.</w:t>
      </w:r>
    </w:p>
    <w:p w:rsidR="00B05971" w:rsidRDefault="00B05971">
      <w:pPr>
        <w:spacing w:after="0" w:line="200" w:lineRule="exact"/>
        <w:rPr>
          <w:sz w:val="20"/>
          <w:szCs w:val="20"/>
        </w:rPr>
      </w:pPr>
    </w:p>
    <w:p w:rsidR="00B05971" w:rsidRDefault="00B05971">
      <w:pPr>
        <w:spacing w:after="0" w:line="280" w:lineRule="exact"/>
        <w:rPr>
          <w:sz w:val="28"/>
          <w:szCs w:val="28"/>
        </w:rPr>
      </w:pPr>
    </w:p>
    <w:p w:rsidR="00B05971" w:rsidRDefault="008E0A21">
      <w:pPr>
        <w:spacing w:after="0" w:line="240" w:lineRule="exact"/>
        <w:ind w:left="170" w:right="69" w:hanging="170"/>
        <w:jc w:val="both"/>
        <w:rPr>
          <w:rFonts w:ascii="Verdana" w:eastAsia="Verdana" w:hAnsi="Verdana" w:cs="Verdana"/>
          <w:sz w:val="20"/>
          <w:szCs w:val="20"/>
        </w:rPr>
      </w:pPr>
      <w:r>
        <w:rPr>
          <w:rFonts w:ascii="Verdana" w:hAnsi="Verdana"/>
          <w:color w:val="231F20"/>
          <w:sz w:val="20"/>
        </w:rPr>
        <w:t xml:space="preserve">* При упаковке твердых сыров, например, </w:t>
      </w:r>
      <w:r w:rsidR="007869E1">
        <w:rPr>
          <w:rFonts w:ascii="Verdana" w:hAnsi="Verdana"/>
          <w:color w:val="231F20"/>
          <w:sz w:val="20"/>
        </w:rPr>
        <w:t>п</w:t>
      </w:r>
      <w:r>
        <w:rPr>
          <w:rFonts w:ascii="Verdana" w:hAnsi="Verdana"/>
          <w:color w:val="231F20"/>
          <w:sz w:val="20"/>
        </w:rPr>
        <w:t xml:space="preserve">армезана или </w:t>
      </w:r>
      <w:r w:rsidR="007869E1">
        <w:rPr>
          <w:rFonts w:ascii="Verdana" w:hAnsi="Verdana"/>
          <w:color w:val="231F20"/>
          <w:sz w:val="20"/>
        </w:rPr>
        <w:t>п</w:t>
      </w:r>
      <w:r>
        <w:rPr>
          <w:rFonts w:ascii="Verdana" w:hAnsi="Verdana"/>
          <w:color w:val="231F20"/>
          <w:sz w:val="20"/>
        </w:rPr>
        <w:t xml:space="preserve">екорино, специальных мер не требуется, но мягкие сыры необходимо защитить от раздавливания, завернув их в целлофан или аналогичный материал, или поместив их в специальный контейнер для сыров и холодного мяса с системой герметизации или вакуумными крышками. </w:t>
      </w:r>
    </w:p>
    <w:p w:rsidR="00B05971" w:rsidRDefault="00B05971">
      <w:pPr>
        <w:spacing w:after="0" w:line="200" w:lineRule="exact"/>
        <w:rPr>
          <w:sz w:val="20"/>
          <w:szCs w:val="20"/>
        </w:rPr>
      </w:pPr>
    </w:p>
    <w:p w:rsidR="00B05971" w:rsidRDefault="00B05971">
      <w:pPr>
        <w:spacing w:after="0" w:line="280" w:lineRule="exact"/>
        <w:rPr>
          <w:sz w:val="28"/>
          <w:szCs w:val="28"/>
        </w:rPr>
      </w:pPr>
    </w:p>
    <w:p w:rsidR="00B05971" w:rsidRDefault="008E0A21">
      <w:pPr>
        <w:spacing w:after="0" w:line="240" w:lineRule="exact"/>
        <w:ind w:left="170" w:right="66" w:hanging="170"/>
        <w:jc w:val="both"/>
        <w:rPr>
          <w:rFonts w:ascii="Verdana" w:eastAsia="Verdana" w:hAnsi="Verdana" w:cs="Verdana"/>
          <w:sz w:val="20"/>
          <w:szCs w:val="20"/>
        </w:rPr>
      </w:pPr>
      <w:r>
        <w:rPr>
          <w:rFonts w:ascii="Verdana" w:hAnsi="Verdana"/>
          <w:color w:val="231F20"/>
          <w:sz w:val="20"/>
        </w:rPr>
        <w:t xml:space="preserve">* Если при упаковывании частей свиных туш и салатов используются специальные вакуумные крышки, то дополнительные меры не нужны.  Если необходимо упаковать продукты в пакеты, высушите их перед упаковкой. </w:t>
      </w:r>
    </w:p>
    <w:p w:rsidR="00B05971" w:rsidRDefault="00B05971">
      <w:pPr>
        <w:spacing w:after="0" w:line="240" w:lineRule="exact"/>
        <w:rPr>
          <w:sz w:val="24"/>
          <w:szCs w:val="24"/>
        </w:rPr>
      </w:pPr>
    </w:p>
    <w:p w:rsidR="00B05971" w:rsidRDefault="008E0A21">
      <w:pPr>
        <w:spacing w:after="0" w:line="240" w:lineRule="exact"/>
        <w:ind w:left="170" w:right="73" w:hanging="170"/>
        <w:jc w:val="both"/>
        <w:rPr>
          <w:rFonts w:ascii="Verdana" w:eastAsia="Verdana" w:hAnsi="Verdana" w:cs="Verdana"/>
          <w:sz w:val="20"/>
          <w:szCs w:val="20"/>
        </w:rPr>
      </w:pPr>
      <w:r>
        <w:rPr>
          <w:rFonts w:ascii="Verdana" w:hAnsi="Verdana"/>
          <w:color w:val="231F20"/>
          <w:sz w:val="20"/>
        </w:rPr>
        <w:t xml:space="preserve">* Упаковка соусов: приготовьте их обычным способом и расфасуйте по стеклянным емкостям. Пастеризуйте их в микроволновой печи 12 минут на максимальной мощности. </w:t>
      </w:r>
    </w:p>
    <w:p w:rsidR="00B05971" w:rsidRDefault="008E0A21">
      <w:pPr>
        <w:spacing w:after="0" w:line="240" w:lineRule="exact"/>
        <w:ind w:left="170" w:right="73"/>
        <w:jc w:val="both"/>
        <w:rPr>
          <w:rFonts w:ascii="Verdana" w:eastAsia="Verdana" w:hAnsi="Verdana" w:cs="Verdana"/>
          <w:sz w:val="20"/>
          <w:szCs w:val="20"/>
        </w:rPr>
      </w:pPr>
      <w:r>
        <w:rPr>
          <w:rFonts w:ascii="Verdana" w:hAnsi="Verdana"/>
          <w:color w:val="231F20"/>
          <w:sz w:val="20"/>
        </w:rPr>
        <w:t xml:space="preserve">Поместите емкость в воду со льдом, чтобы охладить соус, затем упакуйте его в вакууме, перелив его в специальный вакуумный контейнер. </w:t>
      </w:r>
    </w:p>
    <w:p w:rsidR="00B05971" w:rsidRDefault="00B05971">
      <w:pPr>
        <w:spacing w:after="0" w:line="240" w:lineRule="exact"/>
        <w:jc w:val="both"/>
        <w:rPr>
          <w:rFonts w:ascii="Verdana" w:eastAsia="Verdana" w:hAnsi="Verdana" w:cs="Verdana"/>
          <w:sz w:val="20"/>
          <w:szCs w:val="20"/>
        </w:rPr>
        <w:sectPr w:rsidR="00B05971">
          <w:type w:val="continuous"/>
          <w:pgSz w:w="11920" w:h="16840"/>
          <w:pgMar w:top="1560" w:right="720" w:bottom="280" w:left="460" w:header="720" w:footer="720" w:gutter="0"/>
          <w:cols w:num="2" w:space="720" w:equalWidth="0">
            <w:col w:w="5392" w:space="100"/>
            <w:col w:w="5248"/>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140" style="position:absolute;left:0;text-align:left;margin-left:42.4pt;margin-top:4.6pt;width:165.65pt;height:17.75pt;z-index:-7961;mso-position-horizontal-relative:page" coordorigin="848,92" coordsize="3313,355">
            <v:group id="_x0000_s1145" style="position:absolute;left:860;top:102;width:461;height:301" coordorigin="860,102" coordsize="461,301">
              <v:shape id="_x0000_s1146"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143" style="position:absolute;left:860;top:102;width:461;height:301" coordorigin="860,102" coordsize="461,301">
              <v:shape id="_x0000_s1144"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141" style="position:absolute;left:850;top:445;width:3308;height:2" coordorigin="850,445" coordsize="3308,2">
              <v:shape id="_x0000_s1142" style="position:absolute;left:850;top:445;width:3308;height:2" coordorigin="850,445" coordsize="3308,0" path="m850,445r3308,e" filled="f" strokecolor="#231f20" strokeweight=".25pt">
                <v:path arrowok="t"/>
              </v:shape>
            </v:group>
            <w10:wrap anchorx="page"/>
          </v:group>
        </w:pict>
      </w:r>
      <w:r>
        <w:pict>
          <v:group id="_x0000_s1133" style="position:absolute;left:0;text-align:left;margin-left:221.95pt;margin-top:4.6pt;width:165.6pt;height:17.75pt;z-index:-7960;mso-position-horizontal-relative:page" coordorigin="4439,92" coordsize="3312,355">
            <v:group id="_x0000_s1138" style="position:absolute;left:4451;top:102;width:461;height:301" coordorigin="4451,102" coordsize="461,301">
              <v:shape id="_x0000_s1139"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136" style="position:absolute;left:4451;top:102;width:461;height:301" coordorigin="4451,102" coordsize="461,301">
              <v:shape id="_x0000_s1137"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134" style="position:absolute;left:4441;top:445;width:3307;height:2" coordorigin="4441,445" coordsize="3307,2">
              <v:shape id="_x0000_s1135" style="position:absolute;left:4441;top:445;width:3307;height:2" coordorigin="4441,445" coordsize="3307,0" path="m4441,445r3307,e" filled="f" strokecolor="#231f20" strokeweight=".25pt">
                <v:path arrowok="t"/>
              </v:shape>
            </v:group>
            <w10:wrap anchorx="page"/>
          </v:group>
        </w:pict>
      </w:r>
      <w:r>
        <w:pict>
          <v:group id="_x0000_s1126" style="position:absolute;left:0;text-align:left;margin-left:401.45pt;margin-top:4.6pt;width:165.65pt;height:17.75pt;z-index:-7959;mso-position-horizontal-relative:page" coordorigin="8029,92" coordsize="3313,355">
            <v:group id="_x0000_s1131" style="position:absolute;left:8041;top:102;width:461;height:301" coordorigin="8041,102" coordsize="461,301">
              <v:shape id="_x0000_s1132"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129" style="position:absolute;left:8041;top:102;width:461;height:301" coordorigin="8041,102" coordsize="461,301">
              <v:shape id="_x0000_s1130"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127" style="position:absolute;left:8031;top:445;width:3308;height:2" coordorigin="8031,445" coordsize="3308,2">
              <v:shape id="_x0000_s1128"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B05971">
      <w:pPr>
        <w:spacing w:before="2" w:after="0" w:line="170" w:lineRule="exact"/>
        <w:rPr>
          <w:sz w:val="17"/>
          <w:szCs w:val="17"/>
          <w:lang w:val="es-ES_tradnl"/>
        </w:rPr>
      </w:pPr>
    </w:p>
    <w:p w:rsidR="00B05971" w:rsidRPr="007869E1" w:rsidRDefault="008E0A21">
      <w:pPr>
        <w:spacing w:after="0" w:line="240" w:lineRule="exact"/>
        <w:ind w:left="280" w:right="-52" w:hanging="170"/>
        <w:jc w:val="both"/>
        <w:rPr>
          <w:rFonts w:ascii="Verdana" w:eastAsia="Verdana" w:hAnsi="Verdana" w:cs="Verdana"/>
          <w:sz w:val="18"/>
          <w:szCs w:val="20"/>
          <w:lang w:val="es-ES_tradnl"/>
        </w:rPr>
      </w:pPr>
      <w:r w:rsidRPr="008E0A21">
        <w:rPr>
          <w:rFonts w:ascii="Verdana" w:hAnsi="Verdana"/>
          <w:color w:val="231F20"/>
          <w:sz w:val="20"/>
          <w:lang w:val="es-ES_tradnl"/>
        </w:rPr>
        <w:t xml:space="preserve">• </w:t>
      </w:r>
      <w:r w:rsidRPr="007869E1">
        <w:rPr>
          <w:rFonts w:ascii="Verdana" w:hAnsi="Verdana"/>
          <w:color w:val="231F20"/>
          <w:sz w:val="18"/>
          <w:lang w:val="es-ES_tradnl"/>
        </w:rPr>
        <w:t xml:space="preserve">Pour  conserver les </w:t>
      </w:r>
      <w:r w:rsidRPr="007869E1">
        <w:rPr>
          <w:rFonts w:ascii="Verdana" w:hAnsi="Verdana"/>
          <w:b/>
          <w:color w:val="231F20"/>
          <w:sz w:val="18"/>
          <w:lang w:val="es-ES_tradnl"/>
        </w:rPr>
        <w:t xml:space="preserve">viandes </w:t>
      </w:r>
      <w:r w:rsidRPr="007869E1">
        <w:rPr>
          <w:rFonts w:ascii="Verdana" w:hAnsi="Verdana"/>
          <w:color w:val="231F20"/>
          <w:sz w:val="18"/>
          <w:lang w:val="es-ES_tradnl"/>
        </w:rPr>
        <w:t>pendant une période raisonna- blement longue, rappelez-vous de les refroidir au réfrigérateur pendant au moins 2 heures afin de ralentir la prolifération bacté- rienne. Avant de les mettre sous vide, essuyez-les pour  obtenir un bon pourcentage d’absence d’air. Dans le cas de viande avec os, par exemple les côtelettes ou  autre, recouvrez l’os avec du papier aluminium, pour évi- ter que le sachet ne se perce.</w:t>
      </w:r>
    </w:p>
    <w:p w:rsidR="00B05971" w:rsidRPr="007869E1" w:rsidRDefault="008E0A21">
      <w:pPr>
        <w:spacing w:after="0" w:line="240" w:lineRule="exact"/>
        <w:ind w:left="280" w:right="-42"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Pour ce qui concerne le </w:t>
      </w:r>
      <w:r w:rsidRPr="007869E1">
        <w:rPr>
          <w:rFonts w:ascii="Verdana" w:hAnsi="Verdana"/>
          <w:b/>
          <w:color w:val="231F20"/>
          <w:sz w:val="18"/>
          <w:lang w:val="es-ES_tradnl"/>
        </w:rPr>
        <w:t>pois- son</w:t>
      </w:r>
      <w:r w:rsidRPr="007869E1">
        <w:rPr>
          <w:rFonts w:ascii="Verdana" w:hAnsi="Verdana"/>
          <w:color w:val="231F20"/>
          <w:sz w:val="18"/>
          <w:lang w:val="es-ES_tradnl"/>
        </w:rPr>
        <w:t>, il faut tout d’abord le laver soigneusement, éliminer  les écailles et l’éventrer,  enlever les branchies, l’essuyer et, tout comme la viande, bien le refroi- dir avant de le mettre sous vide. Conservez-le au réfrigérateur à une température qui ne dépasse pas +3°.</w:t>
      </w:r>
    </w:p>
    <w:p w:rsidR="00B05971" w:rsidRPr="007869E1" w:rsidRDefault="008E0A21">
      <w:pPr>
        <w:spacing w:after="0" w:line="240" w:lineRule="exact"/>
        <w:ind w:left="281" w:right="-50"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Pour  les  </w:t>
      </w:r>
      <w:r w:rsidRPr="007869E1">
        <w:rPr>
          <w:rFonts w:ascii="Verdana" w:hAnsi="Verdana"/>
          <w:b/>
          <w:color w:val="231F20"/>
          <w:sz w:val="18"/>
          <w:lang w:val="es-ES_tradnl"/>
        </w:rPr>
        <w:t>fromages  à  pâtes dure</w:t>
      </w:r>
      <w:r w:rsidRPr="007869E1">
        <w:rPr>
          <w:rFonts w:ascii="Verdana" w:hAnsi="Verdana"/>
          <w:color w:val="231F20"/>
          <w:sz w:val="18"/>
          <w:lang w:val="es-ES_tradnl"/>
        </w:rPr>
        <w:t>, comme le Parmesan, le fromage de brebis etc. il n’est pas nécessaire de suivre des règles spéciales, alors que pour les fromages à pâte molle, pour éviter  qu’ils ne  s’écrasent,  il est opportun de les envelopper dans du film genre cellophane, ou bien, opter pour la conser- vation dans la boîte à fromages en utilisant les couvercles spé- ciaux et les récipients sous vide.</w:t>
      </w:r>
    </w:p>
    <w:p w:rsidR="00B05971" w:rsidRPr="007869E1" w:rsidRDefault="008E0A21">
      <w:pPr>
        <w:spacing w:after="0" w:line="240" w:lineRule="exact"/>
        <w:ind w:left="281" w:right="-56"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Pour  la </w:t>
      </w:r>
      <w:r w:rsidRPr="007869E1">
        <w:rPr>
          <w:rFonts w:ascii="Verdana" w:hAnsi="Verdana"/>
          <w:b/>
          <w:color w:val="231F20"/>
          <w:sz w:val="18"/>
          <w:lang w:val="es-ES_tradnl"/>
        </w:rPr>
        <w:t xml:space="preserve">charcuterie  </w:t>
      </w:r>
      <w:r w:rsidRPr="007869E1">
        <w:rPr>
          <w:rFonts w:ascii="Verdana" w:hAnsi="Verdana"/>
          <w:color w:val="231F20"/>
          <w:sz w:val="18"/>
          <w:lang w:val="es-ES_tradnl"/>
        </w:rPr>
        <w:t xml:space="preserve">et  les </w:t>
      </w:r>
      <w:r w:rsidRPr="007869E1">
        <w:rPr>
          <w:rFonts w:ascii="Verdana" w:hAnsi="Verdana"/>
          <w:b/>
          <w:color w:val="231F20"/>
          <w:sz w:val="18"/>
          <w:lang w:val="es-ES_tradnl"/>
        </w:rPr>
        <w:t>salades</w:t>
      </w:r>
      <w:r w:rsidRPr="007869E1">
        <w:rPr>
          <w:rFonts w:ascii="Verdana" w:hAnsi="Verdana"/>
          <w:color w:val="231F20"/>
          <w:sz w:val="18"/>
          <w:lang w:val="es-ES_tradnl"/>
        </w:rPr>
        <w:t>, si l’on utilise des cou- vercles spéciaux pour sous vide il n’est pas nécessaire de suivre des règles spéciales. Dans le cas où l’on souhaite conditionner le produit en sachet, il faut bien l’es- suyer avant de le conditionner.</w:t>
      </w:r>
    </w:p>
    <w:p w:rsidR="00B05971" w:rsidRPr="007869E1" w:rsidRDefault="008E0A21">
      <w:pPr>
        <w:tabs>
          <w:tab w:val="left" w:pos="680"/>
        </w:tabs>
        <w:spacing w:after="0" w:line="240" w:lineRule="exact"/>
        <w:ind w:left="281" w:right="-56"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Pour  les  </w:t>
      </w:r>
      <w:r w:rsidRPr="007869E1">
        <w:rPr>
          <w:rFonts w:ascii="Verdana" w:hAnsi="Verdana"/>
          <w:b/>
          <w:color w:val="231F20"/>
          <w:sz w:val="18"/>
          <w:lang w:val="es-ES_tradnl"/>
        </w:rPr>
        <w:t>sauces</w:t>
      </w:r>
      <w:r w:rsidRPr="007869E1">
        <w:rPr>
          <w:rFonts w:ascii="Verdana" w:hAnsi="Verdana"/>
          <w:color w:val="231F20"/>
          <w:sz w:val="18"/>
          <w:lang w:val="es-ES_tradnl"/>
        </w:rPr>
        <w:t>, procédez  de la</w:t>
      </w:r>
      <w:r w:rsidRPr="007869E1">
        <w:rPr>
          <w:sz w:val="20"/>
          <w:lang w:val="es-ES_tradnl"/>
        </w:rPr>
        <w:tab/>
      </w:r>
      <w:r w:rsidRPr="007869E1">
        <w:rPr>
          <w:rFonts w:ascii="Verdana" w:hAnsi="Verdana"/>
          <w:color w:val="231F20"/>
          <w:sz w:val="18"/>
          <w:lang w:val="es-ES_tradnl"/>
        </w:rPr>
        <w:t>façon  suivante : une  fois préparées comme vous le faites habituellement, mettez-les dans des pots  en  verre,  ensuite pasteurisez  au  micro-ondes pendant 12 minutes à la puis- sance maximum. Immergez le pot dans de l’eau et de la glace pour refroidir la sauce, ensuite effectuez le vide en versant le produit dans le récipient prévu pour le sous vide.</w:t>
      </w:r>
    </w:p>
    <w:p w:rsidR="00B05971" w:rsidRPr="007869E1" w:rsidRDefault="008E0A21">
      <w:pPr>
        <w:spacing w:before="2" w:after="0" w:line="170" w:lineRule="exact"/>
        <w:rPr>
          <w:sz w:val="16"/>
          <w:szCs w:val="17"/>
          <w:lang w:val="es-ES_tradnl"/>
        </w:rPr>
      </w:pPr>
      <w:r w:rsidRPr="007869E1">
        <w:rPr>
          <w:sz w:val="20"/>
          <w:lang w:val="es-ES_tradnl"/>
        </w:rPr>
        <w:br w:type="column"/>
      </w:r>
    </w:p>
    <w:p w:rsidR="00B05971" w:rsidRPr="007869E1" w:rsidRDefault="008E0A21">
      <w:pPr>
        <w:spacing w:after="0" w:line="240" w:lineRule="exact"/>
        <w:ind w:left="170" w:right="-48" w:hanging="170"/>
        <w:jc w:val="both"/>
        <w:rPr>
          <w:rFonts w:ascii="Verdana" w:eastAsia="Verdana" w:hAnsi="Verdana" w:cs="Verdana"/>
          <w:sz w:val="18"/>
          <w:szCs w:val="20"/>
          <w:lang w:val="es-ES_tradnl"/>
        </w:rPr>
      </w:pPr>
      <w:r w:rsidRPr="007869E1">
        <w:rPr>
          <w:rFonts w:ascii="Verdana" w:hAnsi="Verdana"/>
          <w:color w:val="231F20"/>
          <w:sz w:val="18"/>
          <w:lang w:val="en-US"/>
        </w:rPr>
        <w:t xml:space="preserve">• Um  </w:t>
      </w:r>
      <w:r w:rsidRPr="007869E1">
        <w:rPr>
          <w:rFonts w:ascii="Verdana" w:hAnsi="Verdana"/>
          <w:b/>
          <w:color w:val="231F20"/>
          <w:sz w:val="18"/>
          <w:lang w:val="en-US"/>
        </w:rPr>
        <w:t xml:space="preserve">Fleisch  </w:t>
      </w:r>
      <w:r w:rsidRPr="007869E1">
        <w:rPr>
          <w:rFonts w:ascii="Verdana" w:hAnsi="Verdana"/>
          <w:color w:val="231F20"/>
          <w:sz w:val="18"/>
          <w:lang w:val="en-US"/>
        </w:rPr>
        <w:t xml:space="preserve">über einen  ange- messen langen  Zeitraum  zu konservieren, muss man, es im Kühlschrank mindestens 2 Stun- den abkühlen, um die Vermeh- rung der Bakterien zu verlang- samen.  </w:t>
      </w:r>
      <w:r w:rsidRPr="007869E1">
        <w:rPr>
          <w:rFonts w:ascii="Verdana" w:hAnsi="Verdana"/>
          <w:color w:val="231F20"/>
          <w:sz w:val="18"/>
          <w:lang w:val="es-ES_tradnl"/>
        </w:rPr>
        <w:t>Bevor Sie das  Fleisch vakuumieren, trocknen  Sie  es gründlich ab, um den Luftanteil aufs Mindeste  zu  reduzieren. Bei  knochenhaltigem Fleisch (Kotletts, Rippchen etc.),  die- ses mit Alufolie einwickeln, um die Beschädigung und  Durch- stechung des Beutels  durch scharfe Kanten zu  vermeiden.</w:t>
      </w:r>
    </w:p>
    <w:p w:rsidR="00B05971" w:rsidRPr="007869E1" w:rsidRDefault="008E0A21">
      <w:pPr>
        <w:spacing w:after="0" w:line="240" w:lineRule="exact"/>
        <w:ind w:left="170" w:right="-39" w:hanging="170"/>
        <w:jc w:val="both"/>
        <w:rPr>
          <w:rFonts w:ascii="Verdana" w:eastAsia="Verdana" w:hAnsi="Verdana" w:cs="Verdana"/>
          <w:sz w:val="18"/>
          <w:szCs w:val="20"/>
          <w:lang w:val="en-US"/>
        </w:rPr>
      </w:pPr>
      <w:r w:rsidRPr="007869E1">
        <w:rPr>
          <w:rFonts w:ascii="Verdana" w:hAnsi="Verdana"/>
          <w:color w:val="231F20"/>
          <w:sz w:val="18"/>
          <w:lang w:val="en-US"/>
        </w:rPr>
        <w:t xml:space="preserve">• Was </w:t>
      </w:r>
      <w:r w:rsidRPr="007869E1">
        <w:rPr>
          <w:rFonts w:ascii="Verdana" w:hAnsi="Verdana"/>
          <w:b/>
          <w:color w:val="231F20"/>
          <w:sz w:val="18"/>
          <w:lang w:val="en-US"/>
        </w:rPr>
        <w:t xml:space="preserve">Fisch </w:t>
      </w:r>
      <w:r w:rsidRPr="007869E1">
        <w:rPr>
          <w:rFonts w:ascii="Verdana" w:hAnsi="Verdana"/>
          <w:color w:val="231F20"/>
          <w:sz w:val="18"/>
          <w:lang w:val="en-US"/>
        </w:rPr>
        <w:t>betrifft, muss dieser vor allem gut gewaschen, von den Schuppen befreit und aus- genommen werden. Die Kiemen entfernen, dann den Fisch ab- trocknen und wie beim Fleisch gut abkühlen lassen, bevor er unter Vakuum verpackt wird. Im Kühl- schrank bei einer Temperatur von nicht mehr als +3° aufbewahren.</w:t>
      </w:r>
    </w:p>
    <w:p w:rsidR="00B05971" w:rsidRPr="007869E1" w:rsidRDefault="008E0A21">
      <w:pPr>
        <w:spacing w:after="0" w:line="240" w:lineRule="exact"/>
        <w:ind w:left="170" w:right="-46" w:hanging="170"/>
        <w:jc w:val="both"/>
        <w:rPr>
          <w:rFonts w:ascii="Verdana" w:eastAsia="Verdana" w:hAnsi="Verdana" w:cs="Verdana"/>
          <w:sz w:val="18"/>
          <w:szCs w:val="20"/>
          <w:lang w:val="en-US"/>
        </w:rPr>
      </w:pPr>
      <w:r w:rsidRPr="007869E1">
        <w:rPr>
          <w:rFonts w:ascii="Verdana" w:hAnsi="Verdana"/>
          <w:color w:val="231F20"/>
          <w:sz w:val="18"/>
          <w:lang w:val="en-US"/>
        </w:rPr>
        <w:t xml:space="preserve">• Bei </w:t>
      </w:r>
      <w:r w:rsidRPr="007869E1">
        <w:rPr>
          <w:rFonts w:ascii="Verdana" w:hAnsi="Verdana"/>
          <w:b/>
          <w:color w:val="231F20"/>
          <w:sz w:val="18"/>
          <w:lang w:val="en-US"/>
        </w:rPr>
        <w:t xml:space="preserve">Hartkäse </w:t>
      </w:r>
      <w:r w:rsidRPr="007869E1">
        <w:rPr>
          <w:rFonts w:ascii="Verdana" w:hAnsi="Verdana"/>
          <w:color w:val="231F20"/>
          <w:sz w:val="18"/>
          <w:lang w:val="en-US"/>
        </w:rPr>
        <w:t>wie zum Beispiel Parmesan, Pecorino etc. sind keine besondere Vorkehrungen zu treffen, abgesehen von even- tuellem Einwickeln  in  Alufolie des Produktes um eine Beschä- digung der Beutel  zu  vermei- den; während es bei Weichkäse angebracht ist, ihn in Folie wie Cellophan zu  wickeln oder die Aufbewahrung im Käse- und Wurstbehälter unter Verwen- dung der Spezial-Vakuumdeckel und -behälter zu wählen, um ihn nicht zusammenzudrücken.</w:t>
      </w:r>
    </w:p>
    <w:p w:rsidR="00B05971" w:rsidRPr="007869E1" w:rsidRDefault="008E0A21">
      <w:pPr>
        <w:spacing w:after="0" w:line="240" w:lineRule="exact"/>
        <w:ind w:left="170" w:right="-56" w:hanging="170"/>
        <w:jc w:val="both"/>
        <w:rPr>
          <w:rFonts w:ascii="Verdana" w:eastAsia="Verdana" w:hAnsi="Verdana" w:cs="Verdana"/>
          <w:sz w:val="18"/>
          <w:szCs w:val="20"/>
          <w:lang w:val="en-US"/>
        </w:rPr>
      </w:pPr>
      <w:r w:rsidRPr="007869E1">
        <w:rPr>
          <w:rFonts w:ascii="Verdana" w:hAnsi="Verdana"/>
          <w:color w:val="231F20"/>
          <w:sz w:val="18"/>
          <w:lang w:val="en-US"/>
        </w:rPr>
        <w:t xml:space="preserve">• Bei </w:t>
      </w:r>
      <w:r w:rsidRPr="007869E1">
        <w:rPr>
          <w:rFonts w:ascii="Verdana" w:hAnsi="Verdana"/>
          <w:b/>
          <w:color w:val="231F20"/>
          <w:sz w:val="18"/>
          <w:lang w:val="en-US"/>
        </w:rPr>
        <w:t xml:space="preserve">Wurstwaren </w:t>
      </w:r>
      <w:r w:rsidRPr="007869E1">
        <w:rPr>
          <w:rFonts w:ascii="Verdana" w:hAnsi="Verdana"/>
          <w:color w:val="231F20"/>
          <w:sz w:val="18"/>
          <w:lang w:val="en-US"/>
        </w:rPr>
        <w:t xml:space="preserve">und bei  </w:t>
      </w:r>
      <w:r w:rsidRPr="007869E1">
        <w:rPr>
          <w:rFonts w:ascii="Verdana" w:hAnsi="Verdana"/>
          <w:b/>
          <w:color w:val="231F20"/>
          <w:sz w:val="18"/>
          <w:lang w:val="en-US"/>
        </w:rPr>
        <w:t xml:space="preserve">Sa- laten </w:t>
      </w:r>
      <w:r w:rsidRPr="007869E1">
        <w:rPr>
          <w:rFonts w:ascii="Verdana" w:hAnsi="Verdana"/>
          <w:color w:val="231F20"/>
          <w:sz w:val="18"/>
          <w:lang w:val="en-US"/>
        </w:rPr>
        <w:t>müssen keinerlei Vor- kehrungen getroffen werden, wenn die Spezial-Vakuumde- ckel verwendet werden. Möch- te man  das Produkt dagegen in  Beutel  verpacken, muss es  sie  vor  der Verpackung erst  abgetrocknet werden.</w:t>
      </w:r>
    </w:p>
    <w:p w:rsidR="00B05971" w:rsidRPr="007869E1" w:rsidRDefault="008E0A21">
      <w:pPr>
        <w:spacing w:after="0" w:line="240" w:lineRule="exact"/>
        <w:ind w:left="171" w:right="-39" w:hanging="170"/>
        <w:jc w:val="both"/>
        <w:rPr>
          <w:rFonts w:ascii="Verdana" w:eastAsia="Verdana" w:hAnsi="Verdana" w:cs="Verdana"/>
          <w:sz w:val="18"/>
          <w:szCs w:val="20"/>
          <w:lang w:val="en-US"/>
        </w:rPr>
      </w:pPr>
      <w:r w:rsidRPr="007869E1">
        <w:rPr>
          <w:rFonts w:ascii="Verdana" w:hAnsi="Verdana"/>
          <w:color w:val="231F20"/>
          <w:sz w:val="18"/>
          <w:lang w:val="en-US"/>
        </w:rPr>
        <w:t xml:space="preserve">• Bei </w:t>
      </w:r>
      <w:r w:rsidRPr="007869E1">
        <w:rPr>
          <w:rFonts w:ascii="Verdana" w:hAnsi="Verdana"/>
          <w:b/>
          <w:color w:val="231F20"/>
          <w:sz w:val="18"/>
          <w:lang w:val="en-US"/>
        </w:rPr>
        <w:t xml:space="preserve">Saucen </w:t>
      </w:r>
      <w:r w:rsidRPr="007869E1">
        <w:rPr>
          <w:rFonts w:ascii="Verdana" w:hAnsi="Verdana"/>
          <w:color w:val="231F20"/>
          <w:sz w:val="18"/>
          <w:lang w:val="en-US"/>
        </w:rPr>
        <w:t>wie folgt vorgehen: Kurz nachdem sie gekocht wur- den in mikrowellenbeständigen Gefässen füllen und im Mikrowel- lenherd bei maximaler Tempera- tur 12 Minuten lang aufwärmen; anschliessend in eiskaltem Was- ser abkühlen und schliesslich im Vakuumbehälter  vakuumieren.</w:t>
      </w:r>
    </w:p>
    <w:p w:rsidR="00B05971" w:rsidRPr="007869E1" w:rsidRDefault="008E0A21">
      <w:pPr>
        <w:spacing w:before="2" w:after="0" w:line="170" w:lineRule="exact"/>
        <w:rPr>
          <w:sz w:val="16"/>
          <w:szCs w:val="17"/>
          <w:lang w:val="en-US"/>
        </w:rPr>
      </w:pPr>
      <w:r w:rsidRPr="007869E1">
        <w:rPr>
          <w:sz w:val="20"/>
          <w:lang w:val="en-US"/>
        </w:rPr>
        <w:br w:type="column"/>
      </w:r>
    </w:p>
    <w:p w:rsidR="00B05971" w:rsidRPr="007869E1" w:rsidRDefault="008E0A21">
      <w:pPr>
        <w:spacing w:after="0" w:line="240" w:lineRule="exact"/>
        <w:ind w:left="170" w:right="67"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Para conservar las </w:t>
      </w:r>
      <w:r w:rsidRPr="007869E1">
        <w:rPr>
          <w:rFonts w:ascii="Verdana" w:hAnsi="Verdana"/>
          <w:b/>
          <w:color w:val="231F20"/>
          <w:sz w:val="18"/>
          <w:lang w:val="es-ES_tradnl"/>
        </w:rPr>
        <w:t xml:space="preserve">carnes </w:t>
      </w:r>
      <w:r w:rsidRPr="007869E1">
        <w:rPr>
          <w:rFonts w:ascii="Verdana" w:hAnsi="Verdana"/>
          <w:color w:val="231F20"/>
          <w:sz w:val="18"/>
          <w:lang w:val="es-ES_tradnl"/>
        </w:rPr>
        <w:t>por un tiempo razonablemente lar- go,  recuerden enfriarlas  en  la nevera por al menos  2  horas para ralentizar la acción de la proliferación de las  bacterias. Antes de ponerlas en vacío, se- carlas para obtener un buen ni- vel de ausencia de aire. En caso de carne con hueso, por ejemplo las chuletas, los bistés u otras, cubrirlos con papel aluminio, para evitar agujerear la bolsa.</w:t>
      </w:r>
    </w:p>
    <w:p w:rsidR="00B05971" w:rsidRPr="007869E1" w:rsidRDefault="008E0A21">
      <w:pPr>
        <w:spacing w:after="0" w:line="240" w:lineRule="exact"/>
        <w:ind w:left="170" w:right="69"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En cuanto al </w:t>
      </w:r>
      <w:r w:rsidRPr="007869E1">
        <w:rPr>
          <w:rFonts w:ascii="Verdana" w:hAnsi="Verdana"/>
          <w:b/>
          <w:color w:val="231F20"/>
          <w:sz w:val="18"/>
          <w:lang w:val="es-ES_tradnl"/>
        </w:rPr>
        <w:t>pescado</w:t>
      </w:r>
      <w:r w:rsidRPr="007869E1">
        <w:rPr>
          <w:rFonts w:ascii="Verdana" w:hAnsi="Verdana"/>
          <w:color w:val="231F20"/>
          <w:sz w:val="18"/>
          <w:lang w:val="es-ES_tradnl"/>
        </w:rPr>
        <w:t>, primero hay  que lavarlo bien,  eliminar las escamas y sacar las entrañas y las branquias, secarlo y como se hace con la  carne, enfriarlo bien antes de ponerlo en vacío. Conservarlo en la nevera a una temperatura no superior a los</w:t>
      </w:r>
    </w:p>
    <w:p w:rsidR="00B05971" w:rsidRPr="007869E1" w:rsidRDefault="008E0A21">
      <w:pPr>
        <w:spacing w:after="0" w:line="234" w:lineRule="exact"/>
        <w:ind w:left="170" w:right="-20"/>
        <w:rPr>
          <w:rFonts w:ascii="Verdana" w:eastAsia="Verdana" w:hAnsi="Verdana" w:cs="Verdana"/>
          <w:sz w:val="18"/>
          <w:szCs w:val="20"/>
          <w:lang w:val="es-ES_tradnl"/>
        </w:rPr>
      </w:pPr>
      <w:r w:rsidRPr="007869E1">
        <w:rPr>
          <w:rFonts w:ascii="Verdana" w:hAnsi="Verdana"/>
          <w:color w:val="231F20"/>
          <w:sz w:val="18"/>
          <w:lang w:val="es-ES_tradnl"/>
        </w:rPr>
        <w:t>+3°.</w:t>
      </w:r>
    </w:p>
    <w:p w:rsidR="00B05971" w:rsidRPr="007869E1" w:rsidRDefault="008E0A21">
      <w:pPr>
        <w:spacing w:before="6" w:after="0" w:line="240" w:lineRule="exact"/>
        <w:ind w:left="170" w:right="68"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Para  los </w:t>
      </w:r>
      <w:r w:rsidRPr="007869E1">
        <w:rPr>
          <w:rFonts w:ascii="Verdana" w:hAnsi="Verdana"/>
          <w:b/>
          <w:color w:val="231F20"/>
          <w:sz w:val="18"/>
          <w:lang w:val="es-ES_tradnl"/>
        </w:rPr>
        <w:t>quesos  de  pasta dura</w:t>
      </w:r>
      <w:r w:rsidRPr="007869E1">
        <w:rPr>
          <w:rFonts w:ascii="Verdana" w:hAnsi="Verdana"/>
          <w:color w:val="231F20"/>
          <w:sz w:val="18"/>
          <w:lang w:val="es-ES_tradnl"/>
        </w:rPr>
        <w:t>,  como el Parmigiano,  el Queso de oveja curado etc. no hace  falta ninguna  precaución especial, mientras que para los quesos de pasta  blanda,  para evitar que queden aplastados, es oportuno envolverlos en una película de tipo trasparente, o bien, optar por la conservación en  el contenedor de quesos  y embutidos utilizando las espe- ciales tapas y contenedores para vacío.</w:t>
      </w:r>
    </w:p>
    <w:p w:rsidR="00B05971" w:rsidRPr="007869E1" w:rsidRDefault="008E0A21">
      <w:pPr>
        <w:spacing w:after="0" w:line="240" w:lineRule="exact"/>
        <w:ind w:left="171" w:right="68" w:hanging="170"/>
        <w:jc w:val="both"/>
        <w:rPr>
          <w:rFonts w:ascii="Verdana" w:eastAsia="Verdana" w:hAnsi="Verdana" w:cs="Verdana"/>
          <w:sz w:val="18"/>
          <w:szCs w:val="20"/>
          <w:lang w:val="es-ES_tradnl"/>
        </w:rPr>
      </w:pPr>
      <w:r w:rsidRPr="007869E1">
        <w:rPr>
          <w:rFonts w:ascii="Verdana" w:hAnsi="Verdana"/>
          <w:color w:val="231F20"/>
          <w:sz w:val="18"/>
          <w:lang w:val="es-ES_tradnl"/>
        </w:rPr>
        <w:t xml:space="preserve">• Para los </w:t>
      </w:r>
      <w:r w:rsidRPr="007869E1">
        <w:rPr>
          <w:rFonts w:ascii="Verdana" w:hAnsi="Verdana"/>
          <w:b/>
          <w:color w:val="231F20"/>
          <w:sz w:val="18"/>
          <w:lang w:val="es-ES_tradnl"/>
        </w:rPr>
        <w:t>embutidos</w:t>
      </w:r>
      <w:r w:rsidRPr="007869E1">
        <w:rPr>
          <w:rFonts w:ascii="Verdana" w:hAnsi="Verdana"/>
          <w:color w:val="231F20"/>
          <w:sz w:val="18"/>
          <w:lang w:val="es-ES_tradnl"/>
        </w:rPr>
        <w:t xml:space="preserve">, y para las </w:t>
      </w:r>
      <w:r w:rsidRPr="007869E1">
        <w:rPr>
          <w:rFonts w:ascii="Verdana" w:hAnsi="Verdana"/>
          <w:b/>
          <w:color w:val="231F20"/>
          <w:sz w:val="18"/>
          <w:lang w:val="es-ES_tradnl"/>
        </w:rPr>
        <w:t>ensaladas</w:t>
      </w:r>
      <w:r w:rsidRPr="007869E1">
        <w:rPr>
          <w:rFonts w:ascii="Verdana" w:hAnsi="Verdana"/>
          <w:color w:val="231F20"/>
          <w:sz w:val="18"/>
          <w:lang w:val="es-ES_tradnl"/>
        </w:rPr>
        <w:t>, si se utilizan  las tapas especiales para vacío, no hace falta ninguna  precaución especial. En caso de querer con- feccionar el producto en bolsas, hay secarlo antes de proceder.</w:t>
      </w:r>
    </w:p>
    <w:p w:rsidR="00B05971" w:rsidRPr="008E0A21" w:rsidRDefault="008E0A21">
      <w:pPr>
        <w:spacing w:after="0" w:line="240" w:lineRule="exact"/>
        <w:ind w:left="171" w:right="63" w:hanging="170"/>
        <w:jc w:val="both"/>
        <w:rPr>
          <w:rFonts w:ascii="Verdana" w:eastAsia="Verdana" w:hAnsi="Verdana" w:cs="Verdana"/>
          <w:sz w:val="20"/>
          <w:szCs w:val="20"/>
          <w:lang w:val="es-ES_tradnl"/>
        </w:rPr>
      </w:pPr>
      <w:r w:rsidRPr="007869E1">
        <w:rPr>
          <w:rFonts w:ascii="Verdana" w:hAnsi="Verdana"/>
          <w:color w:val="231F20"/>
          <w:sz w:val="18"/>
          <w:lang w:val="es-ES_tradnl"/>
        </w:rPr>
        <w:t xml:space="preserve">• Para  las  </w:t>
      </w:r>
      <w:r w:rsidRPr="007869E1">
        <w:rPr>
          <w:rFonts w:ascii="Verdana" w:hAnsi="Verdana"/>
          <w:b/>
          <w:color w:val="231F20"/>
          <w:sz w:val="18"/>
          <w:lang w:val="es-ES_tradnl"/>
        </w:rPr>
        <w:t>salsas</w:t>
      </w:r>
      <w:r w:rsidRPr="007869E1">
        <w:rPr>
          <w:rFonts w:ascii="Verdana" w:hAnsi="Verdana"/>
          <w:color w:val="231F20"/>
          <w:sz w:val="18"/>
          <w:lang w:val="es-ES_tradnl"/>
        </w:rPr>
        <w:t xml:space="preserve">, proceder  de la  siguiente manera:  una  vez preparadas en el modo  usual, confeccionarlas en  los  tarros de vidrio, luego pastorizarlas en microondas durante 12 minutos a la máxima potencia. Sumergir el  contenedor en agua e hie- lo  para  enfriar la salsa,  luego efectuar el vacío  vertiendo  el producto en el especial conte- </w:t>
      </w:r>
      <w:r w:rsidRPr="008E0A21">
        <w:rPr>
          <w:rFonts w:ascii="Verdana" w:hAnsi="Verdana"/>
          <w:color w:val="231F20"/>
          <w:sz w:val="20"/>
          <w:lang w:val="es-ES_tradnl"/>
        </w:rPr>
        <w:t>nedor para vacío.</w:t>
      </w:r>
    </w:p>
    <w:p w:rsidR="00B05971" w:rsidRPr="008E0A21" w:rsidRDefault="00B05971">
      <w:pPr>
        <w:spacing w:after="0" w:line="240" w:lineRule="exact"/>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33" w:space="268"/>
            <w:col w:w="3327" w:space="263"/>
            <w:col w:w="3449"/>
          </w:cols>
        </w:sectPr>
      </w:pPr>
    </w:p>
    <w:p w:rsidR="00B05971" w:rsidRPr="008E0A21" w:rsidRDefault="009C354D">
      <w:pPr>
        <w:tabs>
          <w:tab w:val="left" w:pos="5540"/>
        </w:tabs>
        <w:spacing w:before="97" w:after="0" w:line="283" w:lineRule="exact"/>
        <w:ind w:left="198" w:right="-20"/>
        <w:rPr>
          <w:rFonts w:ascii="Verdana" w:eastAsia="Verdana" w:hAnsi="Verdana" w:cs="Verdana"/>
          <w:sz w:val="24"/>
          <w:szCs w:val="24"/>
          <w:lang w:val="es-ES_tradnl"/>
        </w:rPr>
      </w:pPr>
      <w:r>
        <w:lastRenderedPageBreak/>
        <w:pict>
          <v:group id="_x0000_s1119" style="position:absolute;left:0;text-align:left;margin-left:28.2pt;margin-top:4.6pt;width:255.4pt;height:17.75pt;z-index:-7958;mso-position-horizontal-relative:page" coordorigin="565,92" coordsize="5108,355">
            <v:group id="_x0000_s1124" style="position:absolute;left:577;top:102;width:461;height:301" coordorigin="577,102" coordsize="461,301">
              <v:shape id="_x0000_s1125" style="position:absolute;left:577;top:102;width:461;height:301" coordorigin="577,102" coordsize="461,301" path="m814,102r-81,9l665,135r-51,36l579,234r-2,18l579,270r35,64l666,371r68,24l808,403r27,-1l911,387r62,-30l1017,316r21,-50l1037,246r-33,-69l955,137,890,112,814,102e" fillcolor="#231f20" stroked="f">
                <v:path arrowok="t"/>
              </v:shape>
            </v:group>
            <v:group id="_x0000_s1122" style="position:absolute;left:577;top:102;width:461;height:301" coordorigin="577,102" coordsize="461,301">
              <v:shape id="_x0000_s1123" style="position:absolute;left:577;top:102;width:461;height:301" coordorigin="577,102" coordsize="461,301" path="m808,403r79,-9l954,369r51,-38l1038,266r-1,-20l1004,177,955,137,890,112,814,102r-28,1l709,117r-63,29l601,186r-24,66l579,270r35,64l666,371r68,24l808,403xe" filled="f" strokecolor="#231f20" strokeweight="1pt">
                <v:path arrowok="t"/>
              </v:shape>
            </v:group>
            <v:group id="_x0000_s1120" style="position:absolute;left:567;top:445;width:5103;height:2" coordorigin="567,445" coordsize="5103,2">
              <v:shape id="_x0000_s1121" style="position:absolute;left:567;top:445;width:5103;height:2" coordorigin="567,445" coordsize="5103,0" path="m567,445r5103,e" filled="f" strokecolor="#231f20" strokeweight=".25pt">
                <v:path arrowok="t"/>
              </v:shape>
            </v:group>
            <w10:wrap anchorx="page"/>
          </v:group>
        </w:pict>
      </w:r>
      <w:r>
        <w:pict>
          <v:group id="_x0000_s1112" style="position:absolute;left:0;text-align:left;margin-left:297.5pt;margin-top:4.6pt;width:255.4pt;height:17.75pt;z-index:-7957;mso-position-horizontal-relative:page" coordorigin="5950,92" coordsize="5108,355">
            <v:group id="_x0000_s1117" style="position:absolute;left:5963;top:102;width:461;height:301" coordorigin="5963,102" coordsize="461,301">
              <v:shape id="_x0000_s1118" style="position:absolute;left:5963;top:102;width:461;height:301" coordorigin="5963,102" coordsize="461,301" path="m6200,102r-81,9l6051,135r-51,36l5965,234r-2,18l5965,270r35,64l6052,371r68,24l6194,403r27,-1l6297,387r62,-30l6403,316r21,-50l6423,246r-33,-69l6341,137r-65,-25l6200,102e" fillcolor="#231f20" stroked="f">
                <v:path arrowok="t"/>
              </v:shape>
            </v:group>
            <v:group id="_x0000_s1115" style="position:absolute;left:5963;top:102;width:461;height:301" coordorigin="5963,102" coordsize="461,301">
              <v:shape id="_x0000_s1116" style="position:absolute;left:5963;top:102;width:461;height:301" coordorigin="5963,102" coordsize="461,301" path="m6194,403r79,-9l6340,369r51,-38l6424,266r-1,-20l6390,177r-49,-40l6276,112r-76,-10l6172,103r-77,14l6032,146r-45,40l5963,252r2,18l6000,334r52,37l6120,395r74,8xe" filled="f" strokecolor="#231f20" strokeweight="1pt">
                <v:path arrowok="t"/>
              </v:shape>
            </v:group>
            <v:group id="_x0000_s1113" style="position:absolute;left:5953;top:445;width:5103;height:2" coordorigin="5953,445" coordsize="5103,2">
              <v:shape id="_x0000_s1114" style="position:absolute;left:5953;top:445;width:5103;height:2" coordorigin="5953,445" coordsize="5103,0" path="m5953,445r5103,e" filled="f" strokecolor="#231f20" strokeweight=".25pt">
                <v:path arrowok="t"/>
              </v:shape>
            </v:group>
            <w10:wrap anchorx="page"/>
          </v:group>
        </w:pict>
      </w:r>
      <w:r w:rsidR="008E0A21" w:rsidRPr="008E0A21">
        <w:rPr>
          <w:rFonts w:ascii="Verdana" w:hAnsi="Verdana"/>
          <w:b/>
          <w:color w:val="FFFFFF"/>
          <w:position w:val="-2"/>
          <w:sz w:val="24"/>
          <w:lang w:val="es-ES_tradnl"/>
        </w:rPr>
        <w:t>IT</w:t>
      </w:r>
      <w:r w:rsidR="008E0A21" w:rsidRPr="008E0A21">
        <w:rPr>
          <w:lang w:val="es-ES_tradnl"/>
        </w:rPr>
        <w:tab/>
      </w:r>
      <w:r w:rsidR="008E0A21" w:rsidRPr="008E0A21">
        <w:rPr>
          <w:rFonts w:ascii="Verdana" w:hAnsi="Verdana"/>
          <w:b/>
          <w:color w:val="FFFFFF"/>
          <w:position w:val="-2"/>
          <w:sz w:val="24"/>
          <w:lang w:val="es-ES_tradnl"/>
        </w:rPr>
        <w:t>EN</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720" w:bottom="620" w:left="460" w:header="600" w:footer="435" w:gutter="0"/>
          <w:cols w:space="720"/>
        </w:sectPr>
      </w:pPr>
    </w:p>
    <w:p w:rsidR="00B05971" w:rsidRPr="008E0A21" w:rsidRDefault="00B05971">
      <w:pPr>
        <w:spacing w:before="8" w:after="0" w:line="150" w:lineRule="exact"/>
        <w:rPr>
          <w:sz w:val="15"/>
          <w:szCs w:val="15"/>
          <w:lang w:val="es-ES_tradnl"/>
        </w:rPr>
      </w:pPr>
    </w:p>
    <w:p w:rsidR="00B05971" w:rsidRPr="008E0A21" w:rsidRDefault="008E0A21">
      <w:pPr>
        <w:spacing w:after="0" w:line="240" w:lineRule="auto"/>
        <w:ind w:left="107" w:right="88"/>
        <w:jc w:val="both"/>
        <w:rPr>
          <w:rFonts w:ascii="Verdana" w:eastAsia="Verdana" w:hAnsi="Verdana" w:cs="Verdana"/>
          <w:lang w:val="es-ES_tradnl"/>
        </w:rPr>
      </w:pPr>
      <w:r w:rsidRPr="008E0A21">
        <w:rPr>
          <w:rFonts w:ascii="Verdana" w:hAnsi="Verdana"/>
          <w:b/>
          <w:color w:val="231F20"/>
          <w:lang w:val="es-ES_tradnl"/>
        </w:rPr>
        <w:t>TEMPI DI CONSERVAZIONE INDICATIVI</w:t>
      </w:r>
    </w:p>
    <w:p w:rsidR="00B05971" w:rsidRPr="008E0A21" w:rsidRDefault="00B05971">
      <w:pPr>
        <w:spacing w:before="15" w:after="0" w:line="260" w:lineRule="exact"/>
        <w:rPr>
          <w:sz w:val="26"/>
          <w:szCs w:val="26"/>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I tempi di conservazione elencati sono puramente in- dicativi e dipendono dalla qualità iniziale del prodotto da conservare, dalla temperatura di conservazione, dal tempo di raffreddamento, nel caso di cibi cotti, dal grado di vuoto raggiunto nonchè dalla qualità della busta per sottovuoto utilizzata.</w:t>
      </w:r>
    </w:p>
    <w:p w:rsidR="00B05971" w:rsidRPr="008E0A21" w:rsidRDefault="00B05971">
      <w:pPr>
        <w:spacing w:before="11" w:after="0" w:line="220" w:lineRule="exact"/>
        <w:rPr>
          <w:lang w:val="es-ES_tradnl"/>
        </w:rPr>
      </w:pPr>
    </w:p>
    <w:p w:rsidR="00B05971" w:rsidRPr="008E0A21" w:rsidRDefault="008E0A21">
      <w:pPr>
        <w:spacing w:after="0" w:line="240" w:lineRule="auto"/>
        <w:ind w:left="107" w:right="2427"/>
        <w:jc w:val="both"/>
        <w:rPr>
          <w:rFonts w:ascii="Verdana" w:eastAsia="Verdana" w:hAnsi="Verdana" w:cs="Verdana"/>
          <w:sz w:val="20"/>
          <w:szCs w:val="20"/>
          <w:lang w:val="es-ES_tradnl"/>
        </w:rPr>
      </w:pPr>
      <w:r w:rsidRPr="008E0A21">
        <w:rPr>
          <w:rFonts w:ascii="Verdana" w:hAnsi="Verdana"/>
          <w:b/>
          <w:color w:val="231F20"/>
          <w:sz w:val="20"/>
          <w:lang w:val="es-ES_tradnl"/>
        </w:rPr>
        <w:t>LE INSALATE FRESCHE:</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107"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conservate in sottovuoto in frigorifero rimangono fresche, croccanti e qualitativamente integre </w:t>
      </w:r>
      <w:r w:rsidRPr="008E0A21">
        <w:rPr>
          <w:rFonts w:ascii="Verdana" w:hAnsi="Verdana"/>
          <w:b/>
          <w:color w:val="231F20"/>
          <w:sz w:val="20"/>
          <w:lang w:val="es-ES_tradnl"/>
        </w:rPr>
        <w:t>fino a 12 giorni</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1" w:after="0" w:line="260" w:lineRule="exact"/>
        <w:rPr>
          <w:sz w:val="26"/>
          <w:szCs w:val="26"/>
          <w:lang w:val="es-ES_tradnl"/>
        </w:rPr>
      </w:pPr>
    </w:p>
    <w:p w:rsidR="00B05971" w:rsidRPr="008E0A21" w:rsidRDefault="008E0A21">
      <w:pPr>
        <w:spacing w:after="0" w:line="240" w:lineRule="auto"/>
        <w:ind w:left="107" w:right="2506"/>
        <w:jc w:val="both"/>
        <w:rPr>
          <w:rFonts w:ascii="Verdana" w:eastAsia="Verdana" w:hAnsi="Verdana" w:cs="Verdana"/>
          <w:sz w:val="20"/>
          <w:szCs w:val="20"/>
          <w:lang w:val="es-ES_tradnl"/>
        </w:rPr>
      </w:pPr>
      <w:r w:rsidRPr="008E0A21">
        <w:rPr>
          <w:rFonts w:ascii="Verdana" w:hAnsi="Verdana"/>
          <w:b/>
          <w:color w:val="231F20"/>
          <w:sz w:val="20"/>
          <w:lang w:val="es-ES_tradnl"/>
        </w:rPr>
        <w:t>I FORMAGGI FRESCHI:</w:t>
      </w:r>
    </w:p>
    <w:p w:rsidR="00B05971" w:rsidRPr="008E0A21" w:rsidRDefault="008E0A21">
      <w:pPr>
        <w:spacing w:before="97" w:after="0" w:line="240" w:lineRule="auto"/>
        <w:ind w:left="107" w:right="1833"/>
        <w:jc w:val="both"/>
        <w:rPr>
          <w:rFonts w:ascii="Verdana" w:eastAsia="Verdana" w:hAnsi="Verdana" w:cs="Verdana"/>
          <w:sz w:val="20"/>
          <w:szCs w:val="20"/>
          <w:lang w:val="es-ES_tradnl"/>
        </w:rPr>
      </w:pPr>
      <w:r w:rsidRPr="008E0A21">
        <w:rPr>
          <w:rFonts w:ascii="Verdana" w:hAnsi="Verdana"/>
          <w:color w:val="231F20"/>
          <w:sz w:val="20"/>
          <w:lang w:val="es-ES_tradnl"/>
        </w:rPr>
        <w:t xml:space="preserve">si conservano </w:t>
      </w:r>
      <w:r w:rsidRPr="008E0A21">
        <w:rPr>
          <w:rFonts w:ascii="Verdana" w:hAnsi="Verdana"/>
          <w:b/>
          <w:color w:val="231F20"/>
          <w:sz w:val="20"/>
          <w:lang w:val="es-ES_tradnl"/>
        </w:rPr>
        <w:t>fino a 20 giorni</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0" w:lineRule="auto"/>
        <w:ind w:left="107" w:right="3055"/>
        <w:jc w:val="both"/>
        <w:rPr>
          <w:rFonts w:ascii="Verdana" w:eastAsia="Verdana" w:hAnsi="Verdana" w:cs="Verdana"/>
          <w:sz w:val="20"/>
          <w:szCs w:val="20"/>
          <w:lang w:val="es-ES_tradnl"/>
        </w:rPr>
      </w:pPr>
      <w:r w:rsidRPr="008E0A21">
        <w:rPr>
          <w:rFonts w:ascii="Verdana" w:hAnsi="Verdana"/>
          <w:b/>
          <w:color w:val="231F20"/>
          <w:sz w:val="20"/>
          <w:lang w:val="es-ES_tradnl"/>
        </w:rPr>
        <w:t>I PESCI FRESCHI:</w:t>
      </w:r>
    </w:p>
    <w:p w:rsidR="00B05971" w:rsidRPr="008E0A21" w:rsidRDefault="008E0A21">
      <w:pPr>
        <w:spacing w:before="97" w:after="0" w:line="240" w:lineRule="auto"/>
        <w:ind w:left="107" w:right="3418"/>
        <w:jc w:val="both"/>
        <w:rPr>
          <w:rFonts w:ascii="Verdana" w:eastAsia="Verdana" w:hAnsi="Verdana" w:cs="Verdana"/>
          <w:sz w:val="20"/>
          <w:szCs w:val="20"/>
          <w:lang w:val="es-ES_tradnl"/>
        </w:rPr>
      </w:pPr>
      <w:r w:rsidRPr="008E0A21">
        <w:rPr>
          <w:rFonts w:ascii="Verdana" w:hAnsi="Verdana"/>
          <w:b/>
          <w:color w:val="231F20"/>
          <w:sz w:val="20"/>
          <w:lang w:val="es-ES_tradnl"/>
        </w:rPr>
        <w:t>fino a 7 giorni</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0" w:lineRule="auto"/>
        <w:ind w:left="107" w:right="2817"/>
        <w:jc w:val="both"/>
        <w:rPr>
          <w:rFonts w:ascii="Verdana" w:eastAsia="Verdana" w:hAnsi="Verdana" w:cs="Verdana"/>
          <w:sz w:val="20"/>
          <w:szCs w:val="20"/>
          <w:lang w:val="es-ES_tradnl"/>
        </w:rPr>
      </w:pPr>
      <w:r w:rsidRPr="008E0A21">
        <w:rPr>
          <w:rFonts w:ascii="Verdana" w:hAnsi="Verdana"/>
          <w:b/>
          <w:color w:val="231F20"/>
          <w:sz w:val="20"/>
          <w:lang w:val="es-ES_tradnl"/>
        </w:rPr>
        <w:t>LE CARNI FRESCHE:</w:t>
      </w:r>
    </w:p>
    <w:p w:rsidR="00B05971" w:rsidRPr="009C354D" w:rsidRDefault="008E0A21">
      <w:pPr>
        <w:spacing w:before="97" w:after="0" w:line="240" w:lineRule="auto"/>
        <w:ind w:left="107" w:right="3276"/>
        <w:jc w:val="both"/>
        <w:rPr>
          <w:rFonts w:ascii="Verdana" w:eastAsia="Verdana" w:hAnsi="Verdana" w:cs="Verdana"/>
          <w:sz w:val="20"/>
          <w:szCs w:val="20"/>
          <w:lang w:val="en-US"/>
        </w:rPr>
      </w:pPr>
      <w:r w:rsidRPr="009C354D">
        <w:rPr>
          <w:rFonts w:ascii="Verdana" w:hAnsi="Verdana"/>
          <w:b/>
          <w:color w:val="231F20"/>
          <w:sz w:val="20"/>
          <w:lang w:val="en-US"/>
        </w:rPr>
        <w:t>fino a 15 giorni</w:t>
      </w:r>
      <w:r w:rsidRPr="009C354D">
        <w:rPr>
          <w:rFonts w:ascii="Verdana" w:hAnsi="Verdana"/>
          <w:color w:val="231F20"/>
          <w:sz w:val="20"/>
          <w:lang w:val="en-US"/>
        </w:rPr>
        <w:t>.</w:t>
      </w:r>
    </w:p>
    <w:p w:rsidR="00B05971" w:rsidRPr="009C354D" w:rsidRDefault="008E0A21">
      <w:pPr>
        <w:spacing w:before="8" w:after="0" w:line="150" w:lineRule="exact"/>
        <w:rPr>
          <w:sz w:val="15"/>
          <w:szCs w:val="15"/>
          <w:lang w:val="en-US"/>
        </w:rPr>
      </w:pPr>
      <w:r w:rsidRPr="009C354D">
        <w:rPr>
          <w:lang w:val="en-US"/>
        </w:rPr>
        <w:br w:type="column"/>
      </w:r>
    </w:p>
    <w:p w:rsidR="00B05971" w:rsidRDefault="008E0A21">
      <w:pPr>
        <w:spacing w:after="0" w:line="240" w:lineRule="auto"/>
        <w:ind w:right="479"/>
        <w:jc w:val="both"/>
        <w:rPr>
          <w:rFonts w:ascii="Verdana" w:eastAsia="Verdana" w:hAnsi="Verdana" w:cs="Verdana"/>
        </w:rPr>
      </w:pPr>
      <w:r>
        <w:rPr>
          <w:rFonts w:ascii="Verdana" w:hAnsi="Verdana"/>
          <w:b/>
          <w:color w:val="231F20"/>
        </w:rPr>
        <w:t>ПРИМЕРНЫЕ СРОКИ ХРАНЕНИЯ</w:t>
      </w:r>
    </w:p>
    <w:p w:rsidR="00B05971" w:rsidRDefault="00B05971">
      <w:pPr>
        <w:spacing w:before="15" w:after="0" w:line="260" w:lineRule="exact"/>
        <w:rPr>
          <w:sz w:val="26"/>
          <w:szCs w:val="26"/>
        </w:rPr>
      </w:pPr>
    </w:p>
    <w:p w:rsidR="00B05971" w:rsidRDefault="008E0A21">
      <w:pPr>
        <w:spacing w:after="0" w:line="240" w:lineRule="exact"/>
        <w:ind w:right="69"/>
        <w:jc w:val="both"/>
        <w:rPr>
          <w:rFonts w:ascii="Verdana" w:eastAsia="Verdana" w:hAnsi="Verdana" w:cs="Verdana"/>
          <w:sz w:val="20"/>
          <w:szCs w:val="20"/>
        </w:rPr>
      </w:pPr>
      <w:r>
        <w:rPr>
          <w:rFonts w:ascii="Verdana" w:hAnsi="Verdana"/>
          <w:color w:val="231F20"/>
          <w:sz w:val="20"/>
        </w:rPr>
        <w:t xml:space="preserve">Ниже указаны приблизительные сроки хранения, зависящие от начального качества продукта, температруры хранения, продолжительности охлаждения, в случае с готовым продуктом, степени вакуума и качества тары. </w:t>
      </w:r>
    </w:p>
    <w:p w:rsidR="00B05971" w:rsidRDefault="00B05971">
      <w:pPr>
        <w:spacing w:before="11" w:after="0" w:line="220" w:lineRule="exact"/>
      </w:pPr>
    </w:p>
    <w:p w:rsidR="00B05971" w:rsidRDefault="008E0A21" w:rsidP="007869E1">
      <w:pPr>
        <w:spacing w:after="0" w:line="240" w:lineRule="auto"/>
        <w:ind w:right="1986"/>
        <w:jc w:val="both"/>
        <w:rPr>
          <w:rFonts w:ascii="Verdana" w:eastAsia="Verdana" w:hAnsi="Verdana" w:cs="Verdana"/>
          <w:sz w:val="20"/>
          <w:szCs w:val="20"/>
        </w:rPr>
      </w:pPr>
      <w:r>
        <w:rPr>
          <w:rFonts w:ascii="Verdana" w:hAnsi="Verdana"/>
          <w:b/>
          <w:color w:val="231F20"/>
          <w:sz w:val="20"/>
        </w:rPr>
        <w:t>СВЕЖИЕ САЛАТЫ:</w:t>
      </w:r>
    </w:p>
    <w:p w:rsidR="00B05971" w:rsidRDefault="00B05971">
      <w:pPr>
        <w:spacing w:before="6" w:after="0" w:line="100" w:lineRule="exact"/>
        <w:rPr>
          <w:sz w:val="10"/>
          <w:szCs w:val="10"/>
        </w:rPr>
      </w:pPr>
    </w:p>
    <w:p w:rsidR="00B05971" w:rsidRDefault="008E0A21">
      <w:pPr>
        <w:spacing w:after="0" w:line="240" w:lineRule="exact"/>
        <w:ind w:right="73"/>
        <w:jc w:val="both"/>
        <w:rPr>
          <w:rFonts w:ascii="Verdana" w:eastAsia="Verdana" w:hAnsi="Verdana" w:cs="Verdana"/>
          <w:sz w:val="20"/>
          <w:szCs w:val="20"/>
        </w:rPr>
      </w:pPr>
      <w:r>
        <w:rPr>
          <w:rFonts w:ascii="Verdana" w:hAnsi="Verdana"/>
          <w:color w:val="231F20"/>
          <w:sz w:val="20"/>
        </w:rPr>
        <w:t xml:space="preserve">упакованные под вакуумом и помещенные в холодильную камеру, сохраняют внешний вид и остаются свежими и хрустящими до 12 дней. </w:t>
      </w:r>
    </w:p>
    <w:p w:rsidR="00B05971" w:rsidRDefault="00B05971">
      <w:pPr>
        <w:spacing w:after="0" w:line="200" w:lineRule="exact"/>
        <w:rPr>
          <w:sz w:val="20"/>
          <w:szCs w:val="20"/>
        </w:rPr>
      </w:pPr>
    </w:p>
    <w:p w:rsidR="00B05971" w:rsidRDefault="00B05971">
      <w:pPr>
        <w:spacing w:before="11" w:after="0" w:line="260" w:lineRule="exact"/>
        <w:rPr>
          <w:sz w:val="26"/>
          <w:szCs w:val="26"/>
        </w:rPr>
      </w:pPr>
    </w:p>
    <w:p w:rsidR="00B05971" w:rsidRDefault="008E0A21">
      <w:pPr>
        <w:spacing w:after="0" w:line="240" w:lineRule="auto"/>
        <w:ind w:right="2138"/>
        <w:jc w:val="both"/>
        <w:rPr>
          <w:rFonts w:ascii="Verdana" w:eastAsia="Verdana" w:hAnsi="Verdana" w:cs="Verdana"/>
          <w:sz w:val="20"/>
          <w:szCs w:val="20"/>
        </w:rPr>
      </w:pPr>
      <w:r>
        <w:rPr>
          <w:rFonts w:ascii="Verdana" w:hAnsi="Verdana"/>
          <w:b/>
          <w:color w:val="231F20"/>
          <w:sz w:val="20"/>
        </w:rPr>
        <w:t>СВЕЖИЕ СЫРЫ</w:t>
      </w:r>
    </w:p>
    <w:p w:rsidR="00B05971" w:rsidRDefault="008E0A21">
      <w:pPr>
        <w:spacing w:before="97" w:after="0" w:line="240" w:lineRule="auto"/>
        <w:ind w:right="1779"/>
        <w:jc w:val="both"/>
        <w:rPr>
          <w:rFonts w:ascii="Verdana" w:eastAsia="Verdana" w:hAnsi="Verdana" w:cs="Verdana"/>
          <w:sz w:val="20"/>
          <w:szCs w:val="20"/>
        </w:rPr>
      </w:pPr>
      <w:r>
        <w:rPr>
          <w:rFonts w:ascii="Verdana" w:hAnsi="Verdana"/>
          <w:color w:val="231F20"/>
          <w:sz w:val="20"/>
        </w:rPr>
        <w:t xml:space="preserve">остаются свежими до 20 дней. </w:t>
      </w:r>
    </w:p>
    <w:p w:rsidR="00B05971" w:rsidRDefault="00B05971">
      <w:pPr>
        <w:spacing w:after="0" w:line="200" w:lineRule="exact"/>
        <w:rPr>
          <w:sz w:val="20"/>
          <w:szCs w:val="20"/>
        </w:rPr>
      </w:pPr>
    </w:p>
    <w:p w:rsidR="00B05971" w:rsidRDefault="00B05971">
      <w:pPr>
        <w:spacing w:before="17" w:after="0" w:line="260" w:lineRule="exact"/>
        <w:rPr>
          <w:sz w:val="26"/>
          <w:szCs w:val="26"/>
        </w:rPr>
      </w:pPr>
    </w:p>
    <w:p w:rsidR="00B05971" w:rsidRDefault="008E0A21" w:rsidP="007869E1">
      <w:pPr>
        <w:spacing w:after="0" w:line="240" w:lineRule="auto"/>
        <w:ind w:right="1986"/>
        <w:jc w:val="both"/>
        <w:rPr>
          <w:rFonts w:ascii="Verdana" w:eastAsia="Verdana" w:hAnsi="Verdana" w:cs="Verdana"/>
          <w:sz w:val="20"/>
          <w:szCs w:val="20"/>
        </w:rPr>
      </w:pPr>
      <w:r>
        <w:rPr>
          <w:rFonts w:ascii="Verdana" w:hAnsi="Verdana"/>
          <w:b/>
          <w:color w:val="231F20"/>
          <w:sz w:val="20"/>
        </w:rPr>
        <w:t>СВЕЖАЯ РЫБА</w:t>
      </w:r>
    </w:p>
    <w:p w:rsidR="00B05971" w:rsidRPr="007869E1" w:rsidRDefault="008E0A21">
      <w:pPr>
        <w:spacing w:before="97" w:after="0" w:line="240" w:lineRule="auto"/>
        <w:ind w:right="3730"/>
        <w:jc w:val="both"/>
        <w:rPr>
          <w:rFonts w:ascii="Verdana" w:eastAsia="Verdana" w:hAnsi="Verdana" w:cs="Verdana"/>
          <w:sz w:val="20"/>
          <w:szCs w:val="20"/>
        </w:rPr>
      </w:pPr>
      <w:r w:rsidRPr="007869E1">
        <w:t>до 7 дней</w:t>
      </w:r>
    </w:p>
    <w:p w:rsidR="00B05971" w:rsidRDefault="00B05971">
      <w:pPr>
        <w:spacing w:after="0" w:line="200" w:lineRule="exact"/>
        <w:rPr>
          <w:sz w:val="20"/>
          <w:szCs w:val="20"/>
        </w:rPr>
      </w:pPr>
    </w:p>
    <w:p w:rsidR="00B05971" w:rsidRDefault="00B05971">
      <w:pPr>
        <w:spacing w:before="17" w:after="0" w:line="260" w:lineRule="exact"/>
        <w:rPr>
          <w:sz w:val="26"/>
          <w:szCs w:val="26"/>
        </w:rPr>
      </w:pPr>
    </w:p>
    <w:p w:rsidR="00B05971" w:rsidRDefault="008E0A21" w:rsidP="007869E1">
      <w:pPr>
        <w:spacing w:after="0" w:line="240" w:lineRule="auto"/>
        <w:ind w:right="2128"/>
        <w:jc w:val="both"/>
        <w:rPr>
          <w:rFonts w:ascii="Verdana" w:eastAsia="Verdana" w:hAnsi="Verdana" w:cs="Verdana"/>
          <w:sz w:val="20"/>
          <w:szCs w:val="20"/>
        </w:rPr>
      </w:pPr>
      <w:r>
        <w:rPr>
          <w:rFonts w:ascii="Verdana" w:hAnsi="Verdana"/>
          <w:b/>
          <w:color w:val="231F20"/>
          <w:sz w:val="20"/>
        </w:rPr>
        <w:t>СВЕЖЕЕ МЯСО</w:t>
      </w:r>
    </w:p>
    <w:p w:rsidR="00B05971" w:rsidRPr="007869E1" w:rsidRDefault="008E0A21">
      <w:pPr>
        <w:spacing w:before="97" w:after="0" w:line="240" w:lineRule="auto"/>
        <w:ind w:right="3587"/>
        <w:jc w:val="both"/>
        <w:rPr>
          <w:rFonts w:ascii="Verdana" w:eastAsia="Verdana" w:hAnsi="Verdana" w:cs="Verdana"/>
          <w:sz w:val="20"/>
          <w:szCs w:val="20"/>
          <w:lang w:val="es-ES_tradnl"/>
        </w:rPr>
      </w:pPr>
      <w:r w:rsidRPr="007869E1">
        <w:t>до</w:t>
      </w:r>
      <w:r w:rsidRPr="007869E1">
        <w:rPr>
          <w:lang w:val="es-ES_tradnl"/>
        </w:rPr>
        <w:t xml:space="preserve"> 15 </w:t>
      </w:r>
      <w:r w:rsidRPr="007869E1">
        <w:t>дней</w:t>
      </w:r>
    </w:p>
    <w:p w:rsidR="00B05971" w:rsidRPr="008E0A21" w:rsidRDefault="00B05971">
      <w:pPr>
        <w:spacing w:after="0" w:line="240" w:lineRule="auto"/>
        <w:jc w:val="both"/>
        <w:rPr>
          <w:rFonts w:ascii="Verdana" w:eastAsia="Verdana" w:hAnsi="Verdana" w:cs="Verdana"/>
          <w:sz w:val="20"/>
          <w:szCs w:val="20"/>
          <w:lang w:val="es-ES_tradnl"/>
        </w:rPr>
        <w:sectPr w:rsidR="00B05971" w:rsidRPr="008E0A21">
          <w:type w:val="continuous"/>
          <w:pgSz w:w="11920" w:h="16840"/>
          <w:pgMar w:top="1560" w:right="720" w:bottom="280" w:left="460" w:header="720" w:footer="720" w:gutter="0"/>
          <w:cols w:num="2" w:space="720" w:equalWidth="0">
            <w:col w:w="5211" w:space="282"/>
            <w:col w:w="5247"/>
          </w:cols>
        </w:sectPr>
      </w:pPr>
    </w:p>
    <w:p w:rsidR="00B05971" w:rsidRPr="008E0A21" w:rsidRDefault="009C354D">
      <w:pPr>
        <w:tabs>
          <w:tab w:val="left" w:pos="3740"/>
          <w:tab w:val="left" w:pos="7360"/>
        </w:tabs>
        <w:spacing w:before="97" w:after="0" w:line="283" w:lineRule="exact"/>
        <w:ind w:left="177" w:right="-20"/>
        <w:rPr>
          <w:rFonts w:ascii="Verdana" w:eastAsia="Verdana" w:hAnsi="Verdana" w:cs="Verdana"/>
          <w:sz w:val="24"/>
          <w:szCs w:val="24"/>
          <w:lang w:val="es-ES_tradnl"/>
        </w:rPr>
      </w:pPr>
      <w:r>
        <w:lastRenderedPageBreak/>
        <w:pict>
          <v:group id="_x0000_s1105" style="position:absolute;left:0;text-align:left;margin-left:42.4pt;margin-top:4.6pt;width:165.65pt;height:17.75pt;z-index:-7956;mso-position-horizontal-relative:page" coordorigin="848,92" coordsize="3313,355">
            <v:group id="_x0000_s1110" style="position:absolute;left:860;top:102;width:461;height:301" coordorigin="860,102" coordsize="461,301">
              <v:shape id="_x0000_s1111" style="position:absolute;left:860;top:102;width:461;height:301" coordorigin="860,102" coordsize="461,301" path="m1097,102r-80,9l948,135r-51,36l862,234r-2,18l862,270r35,64l949,371r68,24l1091,403r28,-1l1195,387r62,-30l1301,316r20,-50l1320,246r-33,-69l1238,137r-64,-25l1097,102e" fillcolor="#231f20" stroked="f">
                <v:path arrowok="t"/>
              </v:shape>
            </v:group>
            <v:group id="_x0000_s1108" style="position:absolute;left:860;top:102;width:461;height:301" coordorigin="860,102" coordsize="461,301">
              <v:shape id="_x0000_s1109" style="position:absolute;left:860;top:102;width:461;height:301" coordorigin="860,102" coordsize="461,301" path="m1091,403r80,-9l1238,369r50,-38l1321,266r-1,-20l1287,177r-49,-40l1174,112r-77,-10l1069,103r-77,14l929,146r-45,40l860,252r2,18l897,334r52,37l1017,395r74,8xe" filled="f" strokecolor="#231f20" strokeweight="1pt">
                <v:path arrowok="t"/>
              </v:shape>
            </v:group>
            <v:group id="_x0000_s1106" style="position:absolute;left:850;top:445;width:3308;height:2" coordorigin="850,445" coordsize="3308,2">
              <v:shape id="_x0000_s1107" style="position:absolute;left:850;top:445;width:3308;height:2" coordorigin="850,445" coordsize="3308,0" path="m850,445r3308,e" filled="f" strokecolor="#231f20" strokeweight=".25pt">
                <v:path arrowok="t"/>
              </v:shape>
            </v:group>
            <w10:wrap anchorx="page"/>
          </v:group>
        </w:pict>
      </w:r>
      <w:r>
        <w:pict>
          <v:group id="_x0000_s1098" style="position:absolute;left:0;text-align:left;margin-left:221.95pt;margin-top:4.6pt;width:165.6pt;height:17.75pt;z-index:-7955;mso-position-horizontal-relative:page" coordorigin="4439,92" coordsize="3312,355">
            <v:group id="_x0000_s1103" style="position:absolute;left:4451;top:102;width:461;height:301" coordorigin="4451,102" coordsize="461,301">
              <v:shape id="_x0000_s1104" style="position:absolute;left:4451;top:102;width:461;height:301" coordorigin="4451,102" coordsize="461,301" path="m4688,102r-80,9l4539,135r-51,36l4453,234r-2,18l4453,270r35,64l4540,371r68,24l4682,403r28,-1l4786,387r62,-30l4892,316r20,-50l4911,246r-33,-69l4829,137r-64,-25l4688,102e" fillcolor="#231f20" stroked="f">
                <v:path arrowok="t"/>
              </v:shape>
            </v:group>
            <v:group id="_x0000_s1101" style="position:absolute;left:4451;top:102;width:461;height:301" coordorigin="4451,102" coordsize="461,301">
              <v:shape id="_x0000_s1102" style="position:absolute;left:4451;top:102;width:461;height:301" coordorigin="4451,102" coordsize="461,301" path="m4682,403r80,-9l4829,369r50,-38l4912,266r-1,-20l4878,177r-49,-40l4765,112r-77,-10l4660,103r-77,14l4520,146r-45,40l4451,252r2,18l4488,334r52,37l4608,395r74,8xe" filled="f" strokecolor="#231f20" strokeweight="1pt">
                <v:path arrowok="t"/>
              </v:shape>
            </v:group>
            <v:group id="_x0000_s1099" style="position:absolute;left:4441;top:445;width:3307;height:2" coordorigin="4441,445" coordsize="3307,2">
              <v:shape id="_x0000_s1100" style="position:absolute;left:4441;top:445;width:3307;height:2" coordorigin="4441,445" coordsize="3307,0" path="m4441,445r3307,e" filled="f" strokecolor="#231f20" strokeweight=".25pt">
                <v:path arrowok="t"/>
              </v:shape>
            </v:group>
            <w10:wrap anchorx="page"/>
          </v:group>
        </w:pict>
      </w:r>
      <w:r>
        <w:pict>
          <v:group id="_x0000_s1091" style="position:absolute;left:0;text-align:left;margin-left:401.45pt;margin-top:4.6pt;width:165.65pt;height:17.75pt;z-index:-7954;mso-position-horizontal-relative:page" coordorigin="8029,92" coordsize="3313,355">
            <v:group id="_x0000_s1096" style="position:absolute;left:8041;top:102;width:461;height:301" coordorigin="8041,102" coordsize="461,301">
              <v:shape id="_x0000_s1097" style="position:absolute;left:8041;top:102;width:461;height:301" coordorigin="8041,102" coordsize="461,301" path="m8278,102r-80,9l8129,135r-51,36l8043,234r-2,18l8043,270r35,64l8130,371r68,24l8272,403r28,-1l8376,387r62,-30l8482,316r20,-50l8501,246r-33,-69l8419,137r-64,-25l8278,102e" fillcolor="#231f20" stroked="f">
                <v:path arrowok="t"/>
              </v:shape>
            </v:group>
            <v:group id="_x0000_s1094" style="position:absolute;left:8041;top:102;width:461;height:301" coordorigin="8041,102" coordsize="461,301">
              <v:shape id="_x0000_s1095" style="position:absolute;left:8041;top:102;width:461;height:301" coordorigin="8041,102" coordsize="461,301" path="m8272,403r80,-9l8419,369r50,-38l8502,266r-1,-20l8468,177r-49,-40l8355,112r-77,-10l8250,103r-77,14l8110,146r-45,40l8041,252r2,18l8078,334r52,37l8198,395r74,8xe" filled="f" strokecolor="#231f20" strokeweight="1pt">
                <v:path arrowok="t"/>
              </v:shape>
            </v:group>
            <v:group id="_x0000_s1092" style="position:absolute;left:8031;top:445;width:3308;height:2" coordorigin="8031,445" coordsize="3308,2">
              <v:shape id="_x0000_s1093" style="position:absolute;left:8031;top:445;width:3308;height:2" coordorigin="8031,445" coordsize="3308,0" path="m8031,445r3308,e" filled="f" strokecolor="#231f20" strokeweight=".25pt">
                <v:path arrowok="t"/>
              </v:shape>
            </v:group>
            <w10:wrap anchorx="page"/>
          </v:group>
        </w:pict>
      </w:r>
      <w:r w:rsidR="008E0A21" w:rsidRPr="008E0A21">
        <w:rPr>
          <w:rFonts w:ascii="Verdana" w:hAnsi="Verdana"/>
          <w:b/>
          <w:color w:val="FFFFFF"/>
          <w:position w:val="-2"/>
          <w:sz w:val="24"/>
          <w:lang w:val="es-ES_tradnl"/>
        </w:rPr>
        <w:t>FR</w:t>
      </w:r>
      <w:r w:rsidR="008E0A21" w:rsidRPr="008E0A21">
        <w:rPr>
          <w:lang w:val="es-ES_tradnl"/>
        </w:rPr>
        <w:tab/>
      </w:r>
      <w:r w:rsidR="008E0A21" w:rsidRPr="008E0A21">
        <w:rPr>
          <w:rFonts w:ascii="Verdana" w:hAnsi="Verdana"/>
          <w:b/>
          <w:color w:val="FFFFFF"/>
          <w:position w:val="-2"/>
          <w:sz w:val="24"/>
          <w:lang w:val="es-ES_tradnl"/>
        </w:rPr>
        <w:t>DE</w:t>
      </w:r>
      <w:r w:rsidR="008E0A21" w:rsidRPr="008E0A21">
        <w:rPr>
          <w:lang w:val="es-ES_tradnl"/>
        </w:rPr>
        <w:tab/>
      </w:r>
      <w:r w:rsidR="008E0A21" w:rsidRPr="008E0A21">
        <w:rPr>
          <w:rFonts w:ascii="Verdana" w:hAnsi="Verdana"/>
          <w:b/>
          <w:color w:val="FFFFFF"/>
          <w:position w:val="-2"/>
          <w:sz w:val="24"/>
          <w:lang w:val="es-ES_tradnl"/>
        </w:rPr>
        <w:t>ES</w:t>
      </w:r>
    </w:p>
    <w:p w:rsidR="00B05971" w:rsidRPr="008E0A21" w:rsidRDefault="00B05971">
      <w:pPr>
        <w:spacing w:after="0" w:line="283" w:lineRule="exact"/>
        <w:rPr>
          <w:rFonts w:ascii="Verdana" w:eastAsia="Verdana" w:hAnsi="Verdana" w:cs="Verdana"/>
          <w:sz w:val="24"/>
          <w:szCs w:val="24"/>
          <w:lang w:val="es-ES_tradnl"/>
        </w:rPr>
        <w:sectPr w:rsidR="00B05971" w:rsidRPr="008E0A21">
          <w:pgSz w:w="11920" w:h="16840"/>
          <w:pgMar w:top="1160" w:right="440" w:bottom="620" w:left="740" w:header="600" w:footer="429" w:gutter="0"/>
          <w:cols w:space="720"/>
        </w:sectPr>
      </w:pPr>
    </w:p>
    <w:p w:rsidR="00B05971" w:rsidRPr="008E0A21" w:rsidRDefault="00B05971">
      <w:pPr>
        <w:spacing w:before="8" w:after="0" w:line="160" w:lineRule="exact"/>
        <w:rPr>
          <w:sz w:val="16"/>
          <w:szCs w:val="16"/>
          <w:lang w:val="es-ES_tradnl"/>
        </w:rPr>
      </w:pPr>
    </w:p>
    <w:p w:rsidR="00B05971" w:rsidRPr="008E0A21" w:rsidRDefault="008E0A21">
      <w:pPr>
        <w:spacing w:after="0" w:line="264" w:lineRule="exact"/>
        <w:ind w:left="110" w:right="-47"/>
        <w:jc w:val="both"/>
        <w:rPr>
          <w:rFonts w:ascii="Verdana" w:eastAsia="Verdana" w:hAnsi="Verdana" w:cs="Verdana"/>
          <w:lang w:val="es-ES_tradnl"/>
        </w:rPr>
      </w:pPr>
      <w:r w:rsidRPr="008E0A21">
        <w:rPr>
          <w:rFonts w:ascii="Verdana" w:hAnsi="Verdana"/>
          <w:b/>
          <w:color w:val="231F20"/>
          <w:lang w:val="es-ES_tradnl"/>
        </w:rPr>
        <w:t>TEMPS DE CONSERVATION INDICATIFS</w:t>
      </w:r>
    </w:p>
    <w:p w:rsidR="00B05971" w:rsidRPr="008E0A21" w:rsidRDefault="00B05971">
      <w:pPr>
        <w:spacing w:before="9" w:after="0" w:line="260" w:lineRule="exact"/>
        <w:rPr>
          <w:sz w:val="26"/>
          <w:szCs w:val="26"/>
          <w:lang w:val="es-ES_tradnl"/>
        </w:rPr>
      </w:pPr>
    </w:p>
    <w:p w:rsidR="00B05971" w:rsidRPr="008E0A21" w:rsidRDefault="008E0A21">
      <w:pPr>
        <w:spacing w:after="0" w:line="240" w:lineRule="exact"/>
        <w:ind w:left="110" w:right="-49"/>
        <w:jc w:val="both"/>
        <w:rPr>
          <w:rFonts w:ascii="Verdana" w:eastAsia="Verdana" w:hAnsi="Verdana" w:cs="Verdana"/>
          <w:sz w:val="20"/>
          <w:szCs w:val="20"/>
          <w:lang w:val="es-ES_tradnl"/>
        </w:rPr>
      </w:pPr>
      <w:r w:rsidRPr="008E0A21">
        <w:rPr>
          <w:rFonts w:ascii="Verdana" w:hAnsi="Verdana"/>
          <w:color w:val="231F20"/>
          <w:sz w:val="20"/>
          <w:lang w:val="es-ES_tradnl"/>
        </w:rPr>
        <w:t>Les temps de conservation énu- mérés sont purement indicatifs et dépendent de la qualité de départ du produit à conserver,  de  la température de conservation, du temps de refroidissement, dans le cas d’aliments cuits, du degré de vide atteint ainsi que de la qualité du sachet utilisé pour sous vide.</w:t>
      </w:r>
    </w:p>
    <w:p w:rsidR="00B05971" w:rsidRPr="008E0A21" w:rsidRDefault="00B05971">
      <w:pPr>
        <w:spacing w:before="1" w:after="0" w:line="110" w:lineRule="exact"/>
        <w:rPr>
          <w:sz w:val="11"/>
          <w:szCs w:val="11"/>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B05971">
      <w:pPr>
        <w:spacing w:after="0" w:line="200" w:lineRule="exact"/>
        <w:rPr>
          <w:sz w:val="20"/>
          <w:szCs w:val="20"/>
          <w:lang w:val="es-ES_tradnl"/>
        </w:rPr>
      </w:pPr>
    </w:p>
    <w:p w:rsidR="00B05971" w:rsidRPr="008E0A21" w:rsidRDefault="008E0A21">
      <w:pPr>
        <w:spacing w:after="0" w:line="240" w:lineRule="auto"/>
        <w:ind w:left="110" w:right="470"/>
        <w:jc w:val="both"/>
        <w:rPr>
          <w:rFonts w:ascii="Verdana" w:eastAsia="Verdana" w:hAnsi="Verdana" w:cs="Verdana"/>
          <w:sz w:val="20"/>
          <w:szCs w:val="20"/>
          <w:lang w:val="es-ES_tradnl"/>
        </w:rPr>
      </w:pPr>
      <w:r w:rsidRPr="008E0A21">
        <w:rPr>
          <w:rFonts w:ascii="Verdana" w:hAnsi="Verdana"/>
          <w:b/>
          <w:color w:val="231F20"/>
          <w:sz w:val="20"/>
          <w:lang w:val="es-ES_tradnl"/>
        </w:rPr>
        <w:t>LES SALADES FRAîCHES:</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left="110" w:right="-56"/>
        <w:jc w:val="both"/>
        <w:rPr>
          <w:rFonts w:ascii="Verdana" w:eastAsia="Verdana" w:hAnsi="Verdana" w:cs="Verdana"/>
          <w:sz w:val="20"/>
          <w:szCs w:val="20"/>
          <w:lang w:val="es-ES_tradnl"/>
        </w:rPr>
      </w:pPr>
      <w:r w:rsidRPr="008E0A21">
        <w:rPr>
          <w:rFonts w:ascii="Verdana" w:hAnsi="Verdana"/>
          <w:color w:val="231F20"/>
          <w:sz w:val="20"/>
          <w:lang w:val="es-ES_tradnl"/>
        </w:rPr>
        <w:t xml:space="preserve">Conservées sous vide au réfri- gé-rateur, elles restent fraîches, croquantes et qualitativement intactes </w:t>
      </w:r>
      <w:r w:rsidRPr="008E0A21">
        <w:rPr>
          <w:rFonts w:ascii="Verdana" w:hAnsi="Verdana"/>
          <w:b/>
          <w:color w:val="231F20"/>
          <w:sz w:val="20"/>
          <w:lang w:val="es-ES_tradnl"/>
        </w:rPr>
        <w:t>jusqu’à 12 jours</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1" w:after="0" w:line="260" w:lineRule="exact"/>
        <w:rPr>
          <w:sz w:val="26"/>
          <w:szCs w:val="26"/>
          <w:lang w:val="es-ES_tradnl"/>
        </w:rPr>
      </w:pPr>
    </w:p>
    <w:p w:rsidR="00B05971" w:rsidRPr="008E0A21" w:rsidRDefault="008E0A21">
      <w:pPr>
        <w:spacing w:after="0" w:line="240" w:lineRule="auto"/>
        <w:ind w:left="110" w:right="850"/>
        <w:jc w:val="both"/>
        <w:rPr>
          <w:rFonts w:ascii="Verdana" w:eastAsia="Verdana" w:hAnsi="Verdana" w:cs="Verdana"/>
          <w:sz w:val="20"/>
          <w:szCs w:val="20"/>
          <w:lang w:val="es-ES_tradnl"/>
        </w:rPr>
      </w:pPr>
      <w:r w:rsidRPr="008E0A21">
        <w:rPr>
          <w:rFonts w:ascii="Verdana" w:hAnsi="Verdana"/>
          <w:b/>
          <w:color w:val="231F20"/>
          <w:sz w:val="20"/>
          <w:lang w:val="es-ES_tradnl"/>
        </w:rPr>
        <w:t>LES FROMAGE FRAIS:</w:t>
      </w:r>
    </w:p>
    <w:p w:rsidR="00B05971" w:rsidRPr="008E0A21" w:rsidRDefault="008E0A21">
      <w:pPr>
        <w:spacing w:before="97" w:after="0" w:line="240" w:lineRule="auto"/>
        <w:ind w:left="110" w:right="-42"/>
        <w:jc w:val="both"/>
        <w:rPr>
          <w:rFonts w:ascii="Verdana" w:eastAsia="Verdana" w:hAnsi="Verdana" w:cs="Verdana"/>
          <w:sz w:val="20"/>
          <w:szCs w:val="20"/>
          <w:lang w:val="en-US"/>
        </w:rPr>
      </w:pPr>
      <w:r w:rsidRPr="008E0A21">
        <w:rPr>
          <w:rFonts w:ascii="Verdana" w:hAnsi="Verdana"/>
          <w:color w:val="231F20"/>
          <w:sz w:val="20"/>
          <w:lang w:val="en-US"/>
        </w:rPr>
        <w:t xml:space="preserve">se conservent </w:t>
      </w:r>
      <w:r w:rsidRPr="008E0A21">
        <w:rPr>
          <w:rFonts w:ascii="Verdana" w:hAnsi="Verdana"/>
          <w:b/>
          <w:color w:val="231F20"/>
          <w:sz w:val="20"/>
          <w:lang w:val="en-US"/>
        </w:rPr>
        <w:t>jusqu’à 20 jours.</w:t>
      </w:r>
    </w:p>
    <w:p w:rsidR="00B05971" w:rsidRPr="008E0A21" w:rsidRDefault="00B05971">
      <w:pPr>
        <w:spacing w:after="0" w:line="200" w:lineRule="exact"/>
        <w:rPr>
          <w:sz w:val="20"/>
          <w:szCs w:val="20"/>
          <w:lang w:val="en-US"/>
        </w:rPr>
      </w:pPr>
    </w:p>
    <w:p w:rsidR="00B05971" w:rsidRPr="008E0A21" w:rsidRDefault="00B05971">
      <w:pPr>
        <w:spacing w:before="17" w:after="0" w:line="260" w:lineRule="exact"/>
        <w:rPr>
          <w:sz w:val="26"/>
          <w:szCs w:val="26"/>
          <w:lang w:val="en-US"/>
        </w:rPr>
      </w:pPr>
    </w:p>
    <w:p w:rsidR="00B05971" w:rsidRPr="008E0A21" w:rsidRDefault="008E0A21">
      <w:pPr>
        <w:spacing w:after="0" w:line="240" w:lineRule="auto"/>
        <w:ind w:left="110" w:right="752"/>
        <w:jc w:val="both"/>
        <w:rPr>
          <w:rFonts w:ascii="Verdana" w:eastAsia="Verdana" w:hAnsi="Verdana" w:cs="Verdana"/>
          <w:sz w:val="20"/>
          <w:szCs w:val="20"/>
          <w:lang w:val="en-US"/>
        </w:rPr>
      </w:pPr>
      <w:r w:rsidRPr="008E0A21">
        <w:rPr>
          <w:rFonts w:ascii="Verdana" w:hAnsi="Verdana"/>
          <w:b/>
          <w:color w:val="231F20"/>
          <w:sz w:val="20"/>
          <w:lang w:val="en-US"/>
        </w:rPr>
        <w:t>LES POISSONS FRAIS:</w:t>
      </w:r>
    </w:p>
    <w:p w:rsidR="00B05971" w:rsidRPr="008E0A21" w:rsidRDefault="008E0A21">
      <w:pPr>
        <w:spacing w:before="97" w:after="0" w:line="240" w:lineRule="auto"/>
        <w:ind w:left="110" w:right="1512"/>
        <w:jc w:val="both"/>
        <w:rPr>
          <w:rFonts w:ascii="Verdana" w:eastAsia="Verdana" w:hAnsi="Verdana" w:cs="Verdana"/>
          <w:sz w:val="20"/>
          <w:szCs w:val="20"/>
          <w:lang w:val="en-US"/>
        </w:rPr>
      </w:pPr>
      <w:r w:rsidRPr="008E0A21">
        <w:rPr>
          <w:rFonts w:ascii="Verdana" w:hAnsi="Verdana"/>
          <w:b/>
          <w:color w:val="231F20"/>
          <w:sz w:val="20"/>
          <w:lang w:val="en-US"/>
        </w:rPr>
        <w:t>jusqu’à 7 jours</w:t>
      </w:r>
      <w:r w:rsidRPr="008E0A21">
        <w:rPr>
          <w:rFonts w:ascii="Verdana" w:hAnsi="Verdana"/>
          <w:color w:val="231F20"/>
          <w:sz w:val="20"/>
          <w:lang w:val="en-US"/>
        </w:rPr>
        <w:t>.</w:t>
      </w:r>
    </w:p>
    <w:p w:rsidR="00B05971" w:rsidRPr="008E0A21" w:rsidRDefault="00B05971">
      <w:pPr>
        <w:spacing w:after="0" w:line="200" w:lineRule="exact"/>
        <w:rPr>
          <w:sz w:val="20"/>
          <w:szCs w:val="20"/>
          <w:lang w:val="en-US"/>
        </w:rPr>
      </w:pPr>
    </w:p>
    <w:p w:rsidR="00B05971" w:rsidRPr="008E0A21" w:rsidRDefault="00B05971">
      <w:pPr>
        <w:spacing w:before="17" w:after="0" w:line="260" w:lineRule="exact"/>
        <w:rPr>
          <w:sz w:val="26"/>
          <w:szCs w:val="26"/>
          <w:lang w:val="en-US"/>
        </w:rPr>
      </w:pPr>
    </w:p>
    <w:p w:rsidR="00B05971" w:rsidRPr="008E0A21" w:rsidRDefault="008E0A21">
      <w:pPr>
        <w:spacing w:after="0" w:line="240" w:lineRule="auto"/>
        <w:ind w:left="110" w:right="463"/>
        <w:jc w:val="both"/>
        <w:rPr>
          <w:rFonts w:ascii="Verdana" w:eastAsia="Verdana" w:hAnsi="Verdana" w:cs="Verdana"/>
          <w:sz w:val="20"/>
          <w:szCs w:val="20"/>
          <w:lang w:val="en-US"/>
        </w:rPr>
      </w:pPr>
      <w:r w:rsidRPr="008E0A21">
        <w:rPr>
          <w:rFonts w:ascii="Verdana" w:hAnsi="Verdana"/>
          <w:b/>
          <w:color w:val="231F20"/>
          <w:sz w:val="20"/>
          <w:lang w:val="en-US"/>
        </w:rPr>
        <w:t>LES VIANDES FRAîCHES:</w:t>
      </w:r>
    </w:p>
    <w:p w:rsidR="00B05971" w:rsidRPr="008E0A21" w:rsidRDefault="008E0A21">
      <w:pPr>
        <w:spacing w:before="97" w:after="0" w:line="240" w:lineRule="auto"/>
        <w:ind w:left="110" w:right="1370"/>
        <w:jc w:val="both"/>
        <w:rPr>
          <w:rFonts w:ascii="Verdana" w:eastAsia="Verdana" w:hAnsi="Verdana" w:cs="Verdana"/>
          <w:sz w:val="20"/>
          <w:szCs w:val="20"/>
          <w:lang w:val="en-US"/>
        </w:rPr>
      </w:pPr>
      <w:r w:rsidRPr="008E0A21">
        <w:rPr>
          <w:rFonts w:ascii="Verdana" w:hAnsi="Verdana"/>
          <w:b/>
          <w:color w:val="231F20"/>
          <w:sz w:val="20"/>
          <w:lang w:val="en-US"/>
        </w:rPr>
        <w:t>jusqu’à 15 jours.</w:t>
      </w:r>
    </w:p>
    <w:p w:rsidR="00B05971" w:rsidRPr="008E0A21" w:rsidRDefault="008E0A21">
      <w:pPr>
        <w:spacing w:before="8" w:after="0" w:line="160" w:lineRule="exact"/>
        <w:rPr>
          <w:sz w:val="16"/>
          <w:szCs w:val="16"/>
          <w:lang w:val="en-US"/>
        </w:rPr>
      </w:pPr>
      <w:r w:rsidRPr="008E0A21">
        <w:rPr>
          <w:lang w:val="en-US"/>
        </w:rPr>
        <w:br w:type="column"/>
      </w:r>
    </w:p>
    <w:p w:rsidR="00B05971" w:rsidRPr="008E0A21" w:rsidRDefault="008E0A21">
      <w:pPr>
        <w:spacing w:after="0" w:line="264" w:lineRule="exact"/>
        <w:ind w:right="14"/>
        <w:rPr>
          <w:rFonts w:ascii="Verdana" w:eastAsia="Verdana" w:hAnsi="Verdana" w:cs="Verdana"/>
          <w:lang w:val="en-US"/>
        </w:rPr>
      </w:pPr>
      <w:r w:rsidRPr="008E0A21">
        <w:rPr>
          <w:rFonts w:ascii="Verdana" w:hAnsi="Verdana"/>
          <w:b/>
          <w:color w:val="231F20"/>
          <w:lang w:val="en-US"/>
        </w:rPr>
        <w:t>INDIKATIVE KONSERVIERUNGSZEITEN</w:t>
      </w:r>
    </w:p>
    <w:p w:rsidR="00B05971" w:rsidRPr="008E0A21" w:rsidRDefault="00B05971">
      <w:pPr>
        <w:spacing w:before="9" w:after="0" w:line="260" w:lineRule="exact"/>
        <w:rPr>
          <w:sz w:val="26"/>
          <w:szCs w:val="26"/>
          <w:lang w:val="en-US"/>
        </w:rPr>
      </w:pPr>
    </w:p>
    <w:p w:rsidR="00B05971" w:rsidRPr="008E0A21" w:rsidRDefault="008E0A21">
      <w:pPr>
        <w:spacing w:after="0" w:line="240" w:lineRule="exact"/>
        <w:ind w:right="-56"/>
        <w:jc w:val="both"/>
        <w:rPr>
          <w:rFonts w:ascii="Verdana" w:eastAsia="Verdana" w:hAnsi="Verdana" w:cs="Verdana"/>
          <w:sz w:val="20"/>
          <w:szCs w:val="20"/>
          <w:lang w:val="en-US"/>
        </w:rPr>
      </w:pPr>
      <w:r w:rsidRPr="008E0A21">
        <w:rPr>
          <w:rFonts w:ascii="Verdana" w:hAnsi="Verdana"/>
          <w:color w:val="231F20"/>
          <w:sz w:val="20"/>
          <w:lang w:val="en-US"/>
        </w:rPr>
        <w:t>Die nachstehend aufgelisteten Konservierungszeiten sind rein indikativ und hängen von der Ausgangsqualität des zu konser- vierenden Produkts, von der Kon- servierungstemperatur,  von  der Zeit der Abkühlung bei gekochten Speisen, vom erzielten Vakuum- grad und von der Qualität des zur Vakuumverpackung verwendeten Beutels ab.</w:t>
      </w:r>
    </w:p>
    <w:p w:rsidR="00B05971" w:rsidRPr="008E0A21" w:rsidRDefault="00B05971">
      <w:pPr>
        <w:spacing w:before="11" w:after="0" w:line="220" w:lineRule="exact"/>
        <w:rPr>
          <w:lang w:val="en-US"/>
        </w:rPr>
      </w:pPr>
    </w:p>
    <w:p w:rsidR="00B05971" w:rsidRPr="008E0A21" w:rsidRDefault="008E0A21">
      <w:pPr>
        <w:spacing w:after="0" w:line="240" w:lineRule="auto"/>
        <w:ind w:right="1277"/>
        <w:jc w:val="both"/>
        <w:rPr>
          <w:rFonts w:ascii="Verdana" w:eastAsia="Verdana" w:hAnsi="Verdana" w:cs="Verdana"/>
          <w:sz w:val="20"/>
          <w:szCs w:val="20"/>
          <w:lang w:val="en-US"/>
        </w:rPr>
      </w:pPr>
      <w:r w:rsidRPr="008E0A21">
        <w:rPr>
          <w:rFonts w:ascii="Verdana" w:hAnsi="Verdana"/>
          <w:b/>
          <w:color w:val="231F20"/>
          <w:sz w:val="20"/>
          <w:lang w:val="en-US"/>
        </w:rPr>
        <w:t>FRISCHE SALATE:</w:t>
      </w:r>
    </w:p>
    <w:p w:rsidR="00B05971" w:rsidRPr="008E0A21" w:rsidRDefault="00B05971">
      <w:pPr>
        <w:spacing w:before="6" w:after="0" w:line="100" w:lineRule="exact"/>
        <w:rPr>
          <w:sz w:val="10"/>
          <w:szCs w:val="10"/>
          <w:lang w:val="en-US"/>
        </w:rPr>
      </w:pPr>
    </w:p>
    <w:p w:rsidR="00B05971" w:rsidRPr="008E0A21" w:rsidRDefault="008E0A21">
      <w:pPr>
        <w:spacing w:after="0" w:line="240" w:lineRule="exact"/>
        <w:ind w:right="-55"/>
        <w:rPr>
          <w:rFonts w:ascii="Verdana" w:eastAsia="Verdana" w:hAnsi="Verdana" w:cs="Verdana"/>
          <w:sz w:val="20"/>
          <w:szCs w:val="20"/>
          <w:lang w:val="en-US"/>
        </w:rPr>
      </w:pPr>
      <w:r w:rsidRPr="008E0A21">
        <w:rPr>
          <w:rFonts w:ascii="Verdana" w:hAnsi="Verdana"/>
          <w:color w:val="231F20"/>
          <w:sz w:val="20"/>
          <w:lang w:val="en-US"/>
        </w:rPr>
        <w:t xml:space="preserve">Unter  Vakuum im Kühlschrank aufbewahrt bleiben sie </w:t>
      </w:r>
      <w:r w:rsidRPr="008E0A21">
        <w:rPr>
          <w:rFonts w:ascii="Verdana" w:hAnsi="Verdana"/>
          <w:b/>
          <w:color w:val="231F20"/>
          <w:sz w:val="20"/>
          <w:lang w:val="en-US"/>
        </w:rPr>
        <w:t>bis zu 12</w:t>
      </w:r>
    </w:p>
    <w:p w:rsidR="00B05971" w:rsidRPr="008E0A21" w:rsidRDefault="008E0A21">
      <w:pPr>
        <w:spacing w:after="0" w:line="240" w:lineRule="exact"/>
        <w:ind w:right="-48"/>
        <w:rPr>
          <w:rFonts w:ascii="Verdana" w:eastAsia="Verdana" w:hAnsi="Verdana" w:cs="Verdana"/>
          <w:sz w:val="20"/>
          <w:szCs w:val="20"/>
          <w:lang w:val="en-US"/>
        </w:rPr>
      </w:pPr>
      <w:r w:rsidRPr="008E0A21">
        <w:rPr>
          <w:rFonts w:ascii="Verdana" w:hAnsi="Verdana"/>
          <w:b/>
          <w:color w:val="231F20"/>
          <w:sz w:val="20"/>
          <w:lang w:val="en-US"/>
        </w:rPr>
        <w:t xml:space="preserve">Tage lang  </w:t>
      </w:r>
      <w:r w:rsidRPr="008E0A21">
        <w:rPr>
          <w:rFonts w:ascii="Verdana" w:hAnsi="Verdana"/>
          <w:color w:val="231F20"/>
          <w:sz w:val="20"/>
          <w:lang w:val="en-US"/>
        </w:rPr>
        <w:t>frisch, knusprig  und qualitativ unversehrt.</w:t>
      </w:r>
    </w:p>
    <w:p w:rsidR="00B05971" w:rsidRPr="008E0A21" w:rsidRDefault="00B05971">
      <w:pPr>
        <w:spacing w:after="0" w:line="200" w:lineRule="exact"/>
        <w:rPr>
          <w:sz w:val="20"/>
          <w:szCs w:val="20"/>
          <w:lang w:val="en-US"/>
        </w:rPr>
      </w:pPr>
    </w:p>
    <w:p w:rsidR="00B05971" w:rsidRPr="008E0A21" w:rsidRDefault="00B05971">
      <w:pPr>
        <w:spacing w:before="11" w:after="0" w:line="260" w:lineRule="exact"/>
        <w:rPr>
          <w:sz w:val="26"/>
          <w:szCs w:val="26"/>
          <w:lang w:val="en-US"/>
        </w:rPr>
      </w:pPr>
    </w:p>
    <w:p w:rsidR="00B05971" w:rsidRPr="008E0A21" w:rsidRDefault="008E0A21">
      <w:pPr>
        <w:spacing w:after="0" w:line="240" w:lineRule="auto"/>
        <w:ind w:right="1747"/>
        <w:jc w:val="both"/>
        <w:rPr>
          <w:rFonts w:ascii="Verdana" w:eastAsia="Verdana" w:hAnsi="Verdana" w:cs="Verdana"/>
          <w:sz w:val="20"/>
          <w:szCs w:val="20"/>
          <w:lang w:val="en-US"/>
        </w:rPr>
      </w:pPr>
      <w:r w:rsidRPr="008E0A21">
        <w:rPr>
          <w:rFonts w:ascii="Verdana" w:hAnsi="Verdana"/>
          <w:b/>
          <w:color w:val="231F20"/>
          <w:sz w:val="20"/>
          <w:lang w:val="en-US"/>
        </w:rPr>
        <w:t>FRISCHKÄSE:</w:t>
      </w:r>
    </w:p>
    <w:p w:rsidR="00B05971" w:rsidRPr="008E0A21" w:rsidRDefault="008E0A21">
      <w:pPr>
        <w:spacing w:before="97" w:after="0" w:line="240" w:lineRule="auto"/>
        <w:ind w:right="-43"/>
        <w:jc w:val="both"/>
        <w:rPr>
          <w:rFonts w:ascii="Verdana" w:eastAsia="Verdana" w:hAnsi="Verdana" w:cs="Verdana"/>
          <w:sz w:val="20"/>
          <w:szCs w:val="20"/>
          <w:lang w:val="en-US"/>
        </w:rPr>
      </w:pPr>
      <w:r w:rsidRPr="008E0A21">
        <w:rPr>
          <w:rFonts w:ascii="Verdana" w:hAnsi="Verdana"/>
          <w:color w:val="231F20"/>
          <w:sz w:val="20"/>
          <w:lang w:val="en-US"/>
        </w:rPr>
        <w:t xml:space="preserve">Aufbewahrung </w:t>
      </w:r>
      <w:r w:rsidRPr="008E0A21">
        <w:rPr>
          <w:rFonts w:ascii="Verdana" w:hAnsi="Verdana"/>
          <w:b/>
          <w:color w:val="231F20"/>
          <w:sz w:val="20"/>
          <w:lang w:val="en-US"/>
        </w:rPr>
        <w:t>bis zu 20 Tagen</w:t>
      </w:r>
      <w:r w:rsidRPr="008E0A21">
        <w:rPr>
          <w:rFonts w:ascii="Verdana" w:hAnsi="Verdana"/>
          <w:color w:val="231F20"/>
          <w:sz w:val="20"/>
          <w:lang w:val="en-US"/>
        </w:rPr>
        <w:t>.</w:t>
      </w:r>
    </w:p>
    <w:p w:rsidR="00B05971" w:rsidRPr="008E0A21" w:rsidRDefault="00B05971">
      <w:pPr>
        <w:spacing w:after="0" w:line="200" w:lineRule="exact"/>
        <w:rPr>
          <w:sz w:val="20"/>
          <w:szCs w:val="20"/>
          <w:lang w:val="en-US"/>
        </w:rPr>
      </w:pPr>
    </w:p>
    <w:p w:rsidR="00B05971" w:rsidRPr="008E0A21" w:rsidRDefault="00B05971">
      <w:pPr>
        <w:spacing w:before="17" w:after="0" w:line="260" w:lineRule="exact"/>
        <w:rPr>
          <w:sz w:val="26"/>
          <w:szCs w:val="26"/>
          <w:lang w:val="en-US"/>
        </w:rPr>
      </w:pPr>
    </w:p>
    <w:p w:rsidR="00B05971" w:rsidRPr="008E0A21" w:rsidRDefault="008E0A21">
      <w:pPr>
        <w:spacing w:after="0" w:line="240" w:lineRule="auto"/>
        <w:ind w:right="1274"/>
        <w:jc w:val="both"/>
        <w:rPr>
          <w:rFonts w:ascii="Verdana" w:eastAsia="Verdana" w:hAnsi="Verdana" w:cs="Verdana"/>
          <w:sz w:val="20"/>
          <w:szCs w:val="20"/>
          <w:lang w:val="en-US"/>
        </w:rPr>
      </w:pPr>
      <w:r w:rsidRPr="008E0A21">
        <w:rPr>
          <w:rFonts w:ascii="Verdana" w:hAnsi="Verdana"/>
          <w:b/>
          <w:color w:val="231F20"/>
          <w:sz w:val="20"/>
          <w:lang w:val="en-US"/>
        </w:rPr>
        <w:t>FRISCHER FISCH:</w:t>
      </w:r>
    </w:p>
    <w:p w:rsidR="00B05971" w:rsidRPr="008E0A21" w:rsidRDefault="008E0A21">
      <w:pPr>
        <w:spacing w:before="97" w:after="0" w:line="240" w:lineRule="auto"/>
        <w:ind w:right="1571"/>
        <w:jc w:val="both"/>
        <w:rPr>
          <w:rFonts w:ascii="Verdana" w:eastAsia="Verdana" w:hAnsi="Verdana" w:cs="Verdana"/>
          <w:sz w:val="20"/>
          <w:szCs w:val="20"/>
          <w:lang w:val="en-US"/>
        </w:rPr>
      </w:pPr>
      <w:r w:rsidRPr="008E0A21">
        <w:rPr>
          <w:rFonts w:ascii="Verdana" w:hAnsi="Verdana"/>
          <w:b/>
          <w:color w:val="231F20"/>
          <w:sz w:val="20"/>
          <w:lang w:val="en-US"/>
        </w:rPr>
        <w:t>bis zu 7 Tagen</w:t>
      </w:r>
      <w:r w:rsidRPr="008E0A21">
        <w:rPr>
          <w:rFonts w:ascii="Verdana" w:hAnsi="Verdana"/>
          <w:color w:val="231F20"/>
          <w:sz w:val="20"/>
          <w:lang w:val="en-US"/>
        </w:rPr>
        <w:t>.</w:t>
      </w:r>
    </w:p>
    <w:p w:rsidR="00B05971" w:rsidRPr="008E0A21" w:rsidRDefault="00B05971">
      <w:pPr>
        <w:spacing w:after="0" w:line="200" w:lineRule="exact"/>
        <w:rPr>
          <w:sz w:val="20"/>
          <w:szCs w:val="20"/>
          <w:lang w:val="en-US"/>
        </w:rPr>
      </w:pPr>
    </w:p>
    <w:p w:rsidR="00B05971" w:rsidRPr="008E0A21" w:rsidRDefault="00B05971">
      <w:pPr>
        <w:spacing w:before="17" w:after="0" w:line="260" w:lineRule="exact"/>
        <w:rPr>
          <w:sz w:val="26"/>
          <w:szCs w:val="26"/>
          <w:lang w:val="en-US"/>
        </w:rPr>
      </w:pPr>
    </w:p>
    <w:p w:rsidR="00B05971" w:rsidRPr="008E0A21" w:rsidRDefault="008E0A21">
      <w:pPr>
        <w:spacing w:after="0" w:line="240" w:lineRule="auto"/>
        <w:ind w:right="1371"/>
        <w:jc w:val="both"/>
        <w:rPr>
          <w:rFonts w:ascii="Verdana" w:eastAsia="Verdana" w:hAnsi="Verdana" w:cs="Verdana"/>
          <w:sz w:val="20"/>
          <w:szCs w:val="20"/>
          <w:lang w:val="es-ES_tradnl"/>
        </w:rPr>
      </w:pPr>
      <w:r w:rsidRPr="008E0A21">
        <w:rPr>
          <w:rFonts w:ascii="Verdana" w:hAnsi="Verdana"/>
          <w:b/>
          <w:color w:val="231F20"/>
          <w:sz w:val="20"/>
          <w:lang w:val="es-ES_tradnl"/>
        </w:rPr>
        <w:t>FRISCHFLEISCH:</w:t>
      </w:r>
    </w:p>
    <w:p w:rsidR="00B05971" w:rsidRPr="008E0A21" w:rsidRDefault="008E0A21">
      <w:pPr>
        <w:spacing w:before="97" w:after="0" w:line="240" w:lineRule="auto"/>
        <w:ind w:right="1430"/>
        <w:jc w:val="both"/>
        <w:rPr>
          <w:rFonts w:ascii="Verdana" w:eastAsia="Verdana" w:hAnsi="Verdana" w:cs="Verdana"/>
          <w:sz w:val="20"/>
          <w:szCs w:val="20"/>
          <w:lang w:val="es-ES_tradnl"/>
        </w:rPr>
      </w:pPr>
      <w:r w:rsidRPr="008E0A21">
        <w:rPr>
          <w:rFonts w:ascii="Verdana" w:hAnsi="Verdana"/>
          <w:b/>
          <w:color w:val="231F20"/>
          <w:sz w:val="20"/>
          <w:lang w:val="es-ES_tradnl"/>
        </w:rPr>
        <w:t>bis zu 15 Tagen.</w:t>
      </w:r>
    </w:p>
    <w:p w:rsidR="00B05971" w:rsidRPr="008E0A21" w:rsidRDefault="008E0A21">
      <w:pPr>
        <w:spacing w:before="8" w:after="0" w:line="160" w:lineRule="exact"/>
        <w:rPr>
          <w:sz w:val="16"/>
          <w:szCs w:val="16"/>
          <w:lang w:val="es-ES_tradnl"/>
        </w:rPr>
      </w:pPr>
      <w:r w:rsidRPr="008E0A21">
        <w:rPr>
          <w:lang w:val="es-ES_tradnl"/>
        </w:rPr>
        <w:br w:type="column"/>
      </w:r>
    </w:p>
    <w:p w:rsidR="00B05971" w:rsidRPr="008E0A21" w:rsidRDefault="008E0A21">
      <w:pPr>
        <w:spacing w:after="0" w:line="264" w:lineRule="exact"/>
        <w:ind w:right="66"/>
        <w:rPr>
          <w:rFonts w:ascii="Verdana" w:eastAsia="Verdana" w:hAnsi="Verdana" w:cs="Verdana"/>
          <w:lang w:val="es-ES_tradnl"/>
        </w:rPr>
      </w:pPr>
      <w:r w:rsidRPr="008E0A21">
        <w:rPr>
          <w:rFonts w:ascii="Verdana" w:hAnsi="Verdana"/>
          <w:b/>
          <w:color w:val="231F20"/>
          <w:lang w:val="es-ES_tradnl"/>
        </w:rPr>
        <w:t>TIEMPOS DE  CONSERVA- CIÓN INDICATIVOS</w:t>
      </w:r>
    </w:p>
    <w:p w:rsidR="00B05971" w:rsidRPr="008E0A21" w:rsidRDefault="00B05971">
      <w:pPr>
        <w:spacing w:before="9" w:after="0" w:line="260" w:lineRule="exact"/>
        <w:rPr>
          <w:sz w:val="26"/>
          <w:szCs w:val="26"/>
          <w:lang w:val="es-ES_tradnl"/>
        </w:rPr>
      </w:pPr>
    </w:p>
    <w:p w:rsidR="00B05971" w:rsidRPr="008E0A21" w:rsidRDefault="008E0A21">
      <w:pPr>
        <w:spacing w:after="0" w:line="240" w:lineRule="exact"/>
        <w:ind w:right="58"/>
        <w:jc w:val="both"/>
        <w:rPr>
          <w:rFonts w:ascii="Verdana" w:eastAsia="Verdana" w:hAnsi="Verdana" w:cs="Verdana"/>
          <w:sz w:val="20"/>
          <w:szCs w:val="20"/>
          <w:lang w:val="es-ES_tradnl"/>
        </w:rPr>
      </w:pPr>
      <w:r w:rsidRPr="008E0A21">
        <w:rPr>
          <w:rFonts w:ascii="Verdana" w:hAnsi="Verdana"/>
          <w:color w:val="231F20"/>
          <w:sz w:val="20"/>
          <w:lang w:val="es-ES_tradnl"/>
        </w:rPr>
        <w:t>Los tiempos de conservación detallados son meramente  indi- cativos y dependen de la calidad inicial del producto a conservar, de la temperatura de conserva- ción, del tiempo de enfriamiento, en el caso de alimentos cocidos, del grado  de  vacío  alcanzado y además de la calidad de la bolsa para vacío que se haya utilizado.</w:t>
      </w:r>
    </w:p>
    <w:p w:rsidR="00B05971" w:rsidRPr="008E0A21" w:rsidRDefault="00B05971">
      <w:pPr>
        <w:spacing w:after="0" w:line="200" w:lineRule="exact"/>
        <w:rPr>
          <w:sz w:val="20"/>
          <w:szCs w:val="20"/>
          <w:lang w:val="es-ES_tradnl"/>
        </w:rPr>
      </w:pPr>
    </w:p>
    <w:p w:rsidR="00B05971" w:rsidRPr="008E0A21" w:rsidRDefault="00B05971">
      <w:pPr>
        <w:spacing w:before="11" w:after="0" w:line="260" w:lineRule="exact"/>
        <w:rPr>
          <w:sz w:val="26"/>
          <w:szCs w:val="26"/>
          <w:lang w:val="es-ES_tradnl"/>
        </w:rPr>
      </w:pPr>
    </w:p>
    <w:p w:rsidR="00B05971" w:rsidRPr="008E0A21" w:rsidRDefault="008E0A21">
      <w:pPr>
        <w:spacing w:after="0" w:line="240" w:lineRule="auto"/>
        <w:ind w:right="380"/>
        <w:jc w:val="both"/>
        <w:rPr>
          <w:rFonts w:ascii="Verdana" w:eastAsia="Verdana" w:hAnsi="Verdana" w:cs="Verdana"/>
          <w:sz w:val="20"/>
          <w:szCs w:val="20"/>
          <w:lang w:val="es-ES_tradnl"/>
        </w:rPr>
      </w:pPr>
      <w:r w:rsidRPr="008E0A21">
        <w:rPr>
          <w:rFonts w:ascii="Verdana" w:hAnsi="Verdana"/>
          <w:b/>
          <w:color w:val="231F20"/>
          <w:sz w:val="20"/>
          <w:lang w:val="es-ES_tradnl"/>
        </w:rPr>
        <w:t>LAS ENSALADAS FRESCAS:</w:t>
      </w:r>
    </w:p>
    <w:p w:rsidR="00B05971" w:rsidRPr="008E0A21" w:rsidRDefault="00B05971">
      <w:pPr>
        <w:spacing w:before="6" w:after="0" w:line="100" w:lineRule="exact"/>
        <w:rPr>
          <w:sz w:val="10"/>
          <w:szCs w:val="10"/>
          <w:lang w:val="es-ES_tradnl"/>
        </w:rPr>
      </w:pPr>
    </w:p>
    <w:p w:rsidR="00B05971" w:rsidRPr="008E0A21" w:rsidRDefault="008E0A21">
      <w:pPr>
        <w:spacing w:after="0" w:line="240" w:lineRule="exact"/>
        <w:ind w:right="69"/>
        <w:jc w:val="both"/>
        <w:rPr>
          <w:rFonts w:ascii="Verdana" w:eastAsia="Verdana" w:hAnsi="Verdana" w:cs="Verdana"/>
          <w:sz w:val="20"/>
          <w:szCs w:val="20"/>
          <w:lang w:val="es-ES_tradnl"/>
        </w:rPr>
      </w:pPr>
      <w:r w:rsidRPr="008E0A21">
        <w:rPr>
          <w:rFonts w:ascii="Verdana" w:hAnsi="Verdana"/>
          <w:color w:val="231F20"/>
          <w:sz w:val="20"/>
          <w:lang w:val="es-ES_tradnl"/>
        </w:rPr>
        <w:t>conservadas en vacío en la nevera se mantienen frescas, crujientes y cualitativamente íntegras hasta</w:t>
      </w:r>
    </w:p>
    <w:p w:rsidR="00B05971" w:rsidRPr="008E0A21" w:rsidRDefault="008E0A21">
      <w:pPr>
        <w:spacing w:after="0" w:line="234" w:lineRule="exact"/>
        <w:ind w:right="2498"/>
        <w:jc w:val="both"/>
        <w:rPr>
          <w:rFonts w:ascii="Verdana" w:eastAsia="Verdana" w:hAnsi="Verdana" w:cs="Verdana"/>
          <w:sz w:val="20"/>
          <w:szCs w:val="20"/>
          <w:lang w:val="es-ES_tradnl"/>
        </w:rPr>
      </w:pPr>
      <w:r w:rsidRPr="008E0A21">
        <w:rPr>
          <w:rFonts w:ascii="Verdana" w:hAnsi="Verdana"/>
          <w:b/>
          <w:color w:val="231F20"/>
          <w:sz w:val="20"/>
          <w:lang w:val="es-ES_tradnl"/>
        </w:rPr>
        <w:t>12 días</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0" w:lineRule="auto"/>
        <w:ind w:right="783"/>
        <w:jc w:val="both"/>
        <w:rPr>
          <w:rFonts w:ascii="Verdana" w:eastAsia="Verdana" w:hAnsi="Verdana" w:cs="Verdana"/>
          <w:sz w:val="20"/>
          <w:szCs w:val="20"/>
          <w:lang w:val="es-ES_tradnl"/>
        </w:rPr>
      </w:pPr>
      <w:r w:rsidRPr="008E0A21">
        <w:rPr>
          <w:rFonts w:ascii="Verdana" w:hAnsi="Verdana"/>
          <w:b/>
          <w:color w:val="231F20"/>
          <w:sz w:val="20"/>
          <w:lang w:val="es-ES_tradnl"/>
        </w:rPr>
        <w:t>LOS QUESOS FRESCOS:</w:t>
      </w:r>
    </w:p>
    <w:p w:rsidR="00B05971" w:rsidRPr="008E0A21" w:rsidRDefault="008E0A21">
      <w:pPr>
        <w:spacing w:before="97" w:after="0" w:line="240" w:lineRule="auto"/>
        <w:ind w:right="424"/>
        <w:jc w:val="both"/>
        <w:rPr>
          <w:rFonts w:ascii="Verdana" w:eastAsia="Verdana" w:hAnsi="Verdana" w:cs="Verdana"/>
          <w:sz w:val="20"/>
          <w:szCs w:val="20"/>
          <w:lang w:val="es-ES_tradnl"/>
        </w:rPr>
      </w:pPr>
      <w:r w:rsidRPr="008E0A21">
        <w:rPr>
          <w:rFonts w:ascii="Verdana" w:hAnsi="Verdana"/>
          <w:color w:val="231F20"/>
          <w:sz w:val="20"/>
          <w:lang w:val="es-ES_tradnl"/>
        </w:rPr>
        <w:t xml:space="preserve">se conservan </w:t>
      </w:r>
      <w:r w:rsidRPr="008E0A21">
        <w:rPr>
          <w:rFonts w:ascii="Verdana" w:hAnsi="Verdana"/>
          <w:b/>
          <w:color w:val="231F20"/>
          <w:sz w:val="20"/>
          <w:lang w:val="es-ES_tradnl"/>
        </w:rPr>
        <w:t>hasta 20 días</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0" w:lineRule="auto"/>
        <w:ind w:right="887"/>
        <w:jc w:val="both"/>
        <w:rPr>
          <w:rFonts w:ascii="Verdana" w:eastAsia="Verdana" w:hAnsi="Verdana" w:cs="Verdana"/>
          <w:sz w:val="20"/>
          <w:szCs w:val="20"/>
          <w:lang w:val="es-ES_tradnl"/>
        </w:rPr>
      </w:pPr>
      <w:r w:rsidRPr="008E0A21">
        <w:rPr>
          <w:rFonts w:ascii="Verdana" w:hAnsi="Verdana"/>
          <w:b/>
          <w:color w:val="231F20"/>
          <w:sz w:val="20"/>
          <w:lang w:val="es-ES_tradnl"/>
        </w:rPr>
        <w:t>EL PESCADO  FRESCO:</w:t>
      </w:r>
    </w:p>
    <w:p w:rsidR="00B05971" w:rsidRPr="008E0A21" w:rsidRDefault="008E0A21">
      <w:pPr>
        <w:spacing w:before="97" w:after="0" w:line="240" w:lineRule="auto"/>
        <w:ind w:right="1952"/>
        <w:jc w:val="both"/>
        <w:rPr>
          <w:rFonts w:ascii="Verdana" w:eastAsia="Verdana" w:hAnsi="Verdana" w:cs="Verdana"/>
          <w:sz w:val="20"/>
          <w:szCs w:val="20"/>
          <w:lang w:val="es-ES_tradnl"/>
        </w:rPr>
      </w:pPr>
      <w:r w:rsidRPr="008E0A21">
        <w:rPr>
          <w:rFonts w:ascii="Verdana" w:hAnsi="Verdana"/>
          <w:b/>
          <w:color w:val="231F20"/>
          <w:sz w:val="20"/>
          <w:lang w:val="es-ES_tradnl"/>
        </w:rPr>
        <w:t>hasta 7 días</w:t>
      </w:r>
      <w:r w:rsidRPr="008E0A21">
        <w:rPr>
          <w:rFonts w:ascii="Verdana" w:hAnsi="Verdana"/>
          <w:color w:val="231F20"/>
          <w:sz w:val="20"/>
          <w:lang w:val="es-ES_tradnl"/>
        </w:rPr>
        <w:t>.</w:t>
      </w:r>
    </w:p>
    <w:p w:rsidR="00B05971" w:rsidRPr="008E0A21" w:rsidRDefault="00B05971">
      <w:pPr>
        <w:spacing w:after="0" w:line="200" w:lineRule="exact"/>
        <w:rPr>
          <w:sz w:val="20"/>
          <w:szCs w:val="20"/>
          <w:lang w:val="es-ES_tradnl"/>
        </w:rPr>
      </w:pPr>
    </w:p>
    <w:p w:rsidR="00B05971" w:rsidRPr="008E0A21" w:rsidRDefault="00B05971">
      <w:pPr>
        <w:spacing w:before="17" w:after="0" w:line="260" w:lineRule="exact"/>
        <w:rPr>
          <w:sz w:val="26"/>
          <w:szCs w:val="26"/>
          <w:lang w:val="es-ES_tradnl"/>
        </w:rPr>
      </w:pPr>
    </w:p>
    <w:p w:rsidR="00B05971" w:rsidRPr="008E0A21" w:rsidRDefault="008E0A21">
      <w:pPr>
        <w:spacing w:after="0" w:line="240" w:lineRule="auto"/>
        <w:ind w:right="824"/>
        <w:jc w:val="both"/>
        <w:rPr>
          <w:rFonts w:ascii="Verdana" w:eastAsia="Verdana" w:hAnsi="Verdana" w:cs="Verdana"/>
          <w:sz w:val="20"/>
          <w:szCs w:val="20"/>
          <w:lang w:val="es-ES_tradnl"/>
        </w:rPr>
      </w:pPr>
      <w:r w:rsidRPr="008E0A21">
        <w:rPr>
          <w:rFonts w:ascii="Verdana" w:hAnsi="Verdana"/>
          <w:b/>
          <w:color w:val="231F20"/>
          <w:sz w:val="20"/>
          <w:lang w:val="es-ES_tradnl"/>
        </w:rPr>
        <w:t>LAS CARNES FRESCAS:</w:t>
      </w:r>
    </w:p>
    <w:p w:rsidR="00B05971" w:rsidRPr="008E0A21" w:rsidRDefault="008E0A21">
      <w:pPr>
        <w:spacing w:before="97" w:after="0" w:line="240" w:lineRule="auto"/>
        <w:ind w:right="1742"/>
        <w:jc w:val="both"/>
        <w:rPr>
          <w:rFonts w:ascii="Verdana" w:eastAsia="Verdana" w:hAnsi="Verdana" w:cs="Verdana"/>
          <w:sz w:val="20"/>
          <w:szCs w:val="20"/>
          <w:lang w:val="es-ES_tradnl"/>
        </w:rPr>
      </w:pPr>
      <w:r w:rsidRPr="008E0A21">
        <w:rPr>
          <w:rFonts w:ascii="Verdana" w:hAnsi="Verdana"/>
          <w:b/>
          <w:color w:val="231F20"/>
          <w:sz w:val="20"/>
          <w:lang w:val="es-ES_tradnl"/>
        </w:rPr>
        <w:t>hasta  15 días</w:t>
      </w:r>
      <w:r w:rsidRPr="008E0A21">
        <w:rPr>
          <w:rFonts w:ascii="Verdana" w:hAnsi="Verdana"/>
          <w:color w:val="231F20"/>
          <w:sz w:val="20"/>
          <w:lang w:val="es-ES_tradnl"/>
        </w:rPr>
        <w:t>.</w:t>
      </w:r>
    </w:p>
    <w:p w:rsidR="00B05971" w:rsidRPr="008E0A21" w:rsidRDefault="00B05971">
      <w:pPr>
        <w:spacing w:after="0" w:line="240" w:lineRule="auto"/>
        <w:jc w:val="both"/>
        <w:rPr>
          <w:rFonts w:ascii="Verdana" w:eastAsia="Verdana" w:hAnsi="Verdana" w:cs="Verdana"/>
          <w:sz w:val="20"/>
          <w:szCs w:val="20"/>
          <w:lang w:val="es-ES_tradnl"/>
        </w:rPr>
        <w:sectPr w:rsidR="00B05971" w:rsidRPr="008E0A21">
          <w:type w:val="continuous"/>
          <w:pgSz w:w="11920" w:h="16840"/>
          <w:pgMar w:top="1560" w:right="440" w:bottom="280" w:left="740" w:header="720" w:footer="720" w:gutter="0"/>
          <w:cols w:num="3" w:space="720" w:equalWidth="0">
            <w:col w:w="3427" w:space="274"/>
            <w:col w:w="3316" w:space="275"/>
            <w:col w:w="3448"/>
          </w:cols>
        </w:sectPr>
      </w:pPr>
    </w:p>
    <w:p w:rsidR="00B05971" w:rsidRDefault="009C354D">
      <w:pPr>
        <w:spacing w:after="0" w:line="200" w:lineRule="exact"/>
        <w:rPr>
          <w:sz w:val="20"/>
          <w:szCs w:val="20"/>
        </w:rPr>
      </w:pPr>
      <w:r>
        <w:lastRenderedPageBreak/>
        <w:pict>
          <v:group id="_x0000_s1076" style="position:absolute;margin-left:24.85pt;margin-top:72.95pt;width:531.4pt;height:13.1pt;z-index:-7953;mso-position-horizontal-relative:page;mso-position-vertical-relative:page" coordorigin="497,1459" coordsize="10628,262">
            <v:group id="_x0000_s1089" style="position:absolute;left:567;top:1651;width:10488;height:2" coordorigin="567,1651" coordsize="10488,2">
              <v:shape id="_x0000_s1090" style="position:absolute;left:567;top:1651;width:10488;height:2" coordorigin="567,1651" coordsize="10488,0" path="m567,1651r10488,e" filled="f" strokecolor="#58595b" strokeweight="7pt">
                <v:path arrowok="t"/>
              </v:shape>
            </v:group>
            <v:group id="_x0000_s1087" style="position:absolute;left:5295;top:1480;width:198;height:187" coordorigin="5295,1480" coordsize="198,187">
              <v:shape id="_x0000_s1088" style="position:absolute;left:5295;top:1480;width:198;height:187" coordorigin="5295,1480" coordsize="198,187" path="m5343,1532r100,134l5468,1666r25,l5493,1480r-24,l5446,1480r,131l5348,1480r-26,l5295,1480r,186l5319,1666r24,l5343,1532xe" filled="f" strokecolor="#58595b" strokeweight="1.5pt">
                <v:path arrowok="t"/>
              </v:shape>
            </v:group>
            <v:group id="_x0000_s1085" style="position:absolute;left:5538;top:1475;width:233;height:196" coordorigin="5538,1475" coordsize="233,196">
              <v:shape id="_x0000_s1086" style="position:absolute;left:5538;top:1475;width:233;height:196" coordorigin="5538,1475" coordsize="233,196" path="m5654,1671r62,-12l5761,1617r10,-38l5769,1556r-43,-64l5669,1475r-27,1l5571,1500r-31,51l5538,1572r2,23l5575,1646r73,25l5654,1671xe" filled="f" strokecolor="#58595b" strokeweight="1.5pt">
                <v:path arrowok="t"/>
              </v:shape>
            </v:group>
            <v:group id="_x0000_s1083" style="position:absolute;left:5591;top:1509;width:128;height:129" coordorigin="5591,1509" coordsize="128,129">
              <v:shape id="_x0000_s1084" style="position:absolute;left:5591;top:1509;width:128;height:129" coordorigin="5591,1509" coordsize="128,129" path="m5654,1638r-55,-28l5591,1564r3,-20l5601,1531r17,-14l5636,1509r29,1l5684,1514r14,7l5711,1538r7,18l5718,1584r-47,53l5654,1638xe" filled="f" strokecolor="#58595b" strokeweight="1.5pt">
                <v:path arrowok="t"/>
              </v:shape>
            </v:group>
            <v:group id="_x0000_s1081" style="position:absolute;left:5797;top:1480;width:197;height:187" coordorigin="5797,1480" coordsize="197,187">
              <v:shape id="_x0000_s1082" style="position:absolute;left:5797;top:1480;width:197;height:187" coordorigin="5797,1480" coordsize="197,187" path="m5871,1666r25,l5921,1666r,-153l5995,1513r,-17l5995,1480r-198,l5797,1496r,17l5871,1513r,153xe" filled="f" strokecolor="#58595b" strokeweight="1.5pt">
                <v:path arrowok="t"/>
              </v:shape>
            </v:group>
            <v:group id="_x0000_s1079" style="position:absolute;left:6031;top:1480;width:184;height:187" coordorigin="6031,1480" coordsize="184,187">
              <v:shape id="_x0000_s1080" style="position:absolute;left:6031;top:1480;width:184;height:187" coordorigin="6031,1480" coordsize="184,187" path="m6216,1666r,-16l6216,1633r-134,l6082,1584r119,l6201,1568r,-16l6082,1552r,-39l6210,1513r,-17l6210,1480r-179,l6031,1666r185,xe" filled="f" strokecolor="#58595b" strokeweight="1.5pt">
                <v:path arrowok="t"/>
              </v:shape>
            </v:group>
            <v:group id="_x0000_s1077" style="position:absolute;left:6251;top:1474;width:198;height:197" coordorigin="6251,1474" coordsize="198,197">
              <v:shape id="_x0000_s1078" style="position:absolute;left:6251;top:1474;width:198;height:197" coordorigin="6251,1474" coordsize="198,197" path="m6444,1536r-37,-48l6351,1474r-23,2l6307,1479r-17,6l6269,1501r-11,16l6258,1544r58,39l6367,1594r18,4l6399,1604r3,5l6402,1616r,7l6398,1629r-9,4l6380,1637r-13,2l6351,1639r-16,l6300,1608r-49,l6286,1657r57,14l6369,1670r71,-28l6449,1625r-1,-26l6389,1560r-50,-9l6321,1547r-14,-6l6303,1537r,-6l6303,1524r3,-7l6314,1513r7,-4l6331,1507r13,l6359,1507r12,2l6380,1514r9,6l6394,1527r1,9l6444,1536xe" filled="f" strokecolor="#58595b" strokeweight="1.5pt">
                <v:path arrowok="t"/>
              </v:shape>
            </v:group>
            <w10:wrap anchorx="page" anchory="page"/>
          </v:group>
        </w:pict>
      </w:r>
      <w:r>
        <w:pict>
          <v:group id="_x0000_s1074" style="position:absolute;margin-left:28.7pt;margin-top:107.9pt;width:523.65pt;height:.1pt;z-index:-7952;mso-position-horizontal-relative:page;mso-position-vertical-relative:page" coordorigin="574,2158" coordsize="10473,2">
            <v:shape id="_x0000_s1075" style="position:absolute;left:574;top:2158;width:10473;height:2" coordorigin="574,2158" coordsize="10473,0" path="m574,2158r10474,e" filled="f" strokecolor="#231f20">
              <v:path arrowok="t"/>
            </v:shape>
            <w10:wrap anchorx="page" anchory="page"/>
          </v:group>
        </w:pict>
      </w:r>
      <w:r>
        <w:pict>
          <v:group id="_x0000_s1072" style="position:absolute;margin-left:28.7pt;margin-top:136.25pt;width:523.65pt;height:.1pt;z-index:-7951;mso-position-horizontal-relative:page;mso-position-vertical-relative:page" coordorigin="574,2725" coordsize="10473,2">
            <v:shape id="_x0000_s1073" style="position:absolute;left:574;top:2725;width:10473;height:2" coordorigin="574,2725" coordsize="10473,0" path="m574,2725r10474,e" filled="f" strokecolor="#231f20">
              <v:path arrowok="t"/>
            </v:shape>
            <w10:wrap anchorx="page" anchory="page"/>
          </v:group>
        </w:pict>
      </w:r>
      <w:r>
        <w:pict>
          <v:group id="_x0000_s1070" style="position:absolute;margin-left:28.7pt;margin-top:164.6pt;width:523.65pt;height:.1pt;z-index:-7950;mso-position-horizontal-relative:page;mso-position-vertical-relative:page" coordorigin="574,3292" coordsize="10473,2">
            <v:shape id="_x0000_s1071" style="position:absolute;left:574;top:3292;width:10473;height:2" coordorigin="574,3292" coordsize="10473,0" path="m574,3292r10474,e" filled="f" strokecolor="#231f20">
              <v:path arrowok="t"/>
            </v:shape>
            <w10:wrap anchorx="page" anchory="page"/>
          </v:group>
        </w:pict>
      </w:r>
      <w:r>
        <w:pict>
          <v:group id="_x0000_s1068" style="position:absolute;margin-left:28.7pt;margin-top:192.95pt;width:523.65pt;height:.1pt;z-index:-7949;mso-position-horizontal-relative:page;mso-position-vertical-relative:page" coordorigin="574,3859" coordsize="10473,2">
            <v:shape id="_x0000_s1069" style="position:absolute;left:574;top:3859;width:10473;height:2" coordorigin="574,3859" coordsize="10473,0" path="m574,3859r10474,e" filled="f" strokecolor="#231f20">
              <v:path arrowok="t"/>
            </v:shape>
            <w10:wrap anchorx="page" anchory="page"/>
          </v:group>
        </w:pict>
      </w:r>
      <w:r>
        <w:pict>
          <v:group id="_x0000_s1066" style="position:absolute;margin-left:28.7pt;margin-top:221.25pt;width:523.65pt;height:.1pt;z-index:-7948;mso-position-horizontal-relative:page;mso-position-vertical-relative:page" coordorigin="574,4425" coordsize="10473,2">
            <v:shape id="_x0000_s1067" style="position:absolute;left:574;top:4425;width:10473;height:2" coordorigin="574,4425" coordsize="10473,0" path="m574,4425r10474,e" filled="f" strokecolor="#231f20">
              <v:path arrowok="t"/>
            </v:shape>
            <w10:wrap anchorx="page" anchory="page"/>
          </v:group>
        </w:pict>
      </w:r>
      <w:r>
        <w:pict>
          <v:group id="_x0000_s1064" style="position:absolute;margin-left:28.7pt;margin-top:249.6pt;width:523.65pt;height:.1pt;z-index:-7947;mso-position-horizontal-relative:page;mso-position-vertical-relative:page" coordorigin="574,4992" coordsize="10473,2">
            <v:shape id="_x0000_s1065" style="position:absolute;left:574;top:4992;width:10473;height:2" coordorigin="574,4992" coordsize="10473,0" path="m574,4992r10474,e" filled="f" strokecolor="#231f20">
              <v:path arrowok="t"/>
            </v:shape>
            <w10:wrap anchorx="page" anchory="page"/>
          </v:group>
        </w:pict>
      </w:r>
      <w:r>
        <w:pict>
          <v:group id="_x0000_s1062" style="position:absolute;margin-left:28.7pt;margin-top:277.95pt;width:523.65pt;height:.1pt;z-index:-7946;mso-position-horizontal-relative:page;mso-position-vertical-relative:page" coordorigin="574,5559" coordsize="10473,2">
            <v:shape id="_x0000_s1063" style="position:absolute;left:574;top:5559;width:10473;height:2" coordorigin="574,5559" coordsize="10473,0" path="m574,5559r10474,e" filled="f" strokecolor="#231f20">
              <v:path arrowok="t"/>
            </v:shape>
            <w10:wrap anchorx="page" anchory="page"/>
          </v:group>
        </w:pict>
      </w:r>
      <w:r>
        <w:pict>
          <v:group id="_x0000_s1060" style="position:absolute;margin-left:28.7pt;margin-top:306.3pt;width:523.65pt;height:.1pt;z-index:-7945;mso-position-horizontal-relative:page;mso-position-vertical-relative:page" coordorigin="574,6126" coordsize="10473,2">
            <v:shape id="_x0000_s1061" style="position:absolute;left:574;top:6126;width:10473;height:2" coordorigin="574,6126" coordsize="10473,0" path="m574,6126r10474,e" filled="f" strokecolor="#231f20">
              <v:path arrowok="t"/>
            </v:shape>
            <w10:wrap anchorx="page" anchory="page"/>
          </v:group>
        </w:pict>
      </w:r>
      <w:r>
        <w:pict>
          <v:group id="_x0000_s1058" style="position:absolute;margin-left:28.7pt;margin-top:334.65pt;width:523.65pt;height:.1pt;z-index:-7944;mso-position-horizontal-relative:page;mso-position-vertical-relative:page" coordorigin="574,6693" coordsize="10473,2">
            <v:shape id="_x0000_s1059" style="position:absolute;left:574;top:6693;width:10473;height:2" coordorigin="574,6693" coordsize="10473,0" path="m574,6693r10474,e" filled="f" strokecolor="#231f20">
              <v:path arrowok="t"/>
            </v:shape>
            <w10:wrap anchorx="page" anchory="page"/>
          </v:group>
        </w:pict>
      </w:r>
      <w:r>
        <w:pict>
          <v:group id="_x0000_s1056" style="position:absolute;margin-left:28.7pt;margin-top:363pt;width:523.65pt;height:.1pt;z-index:-7943;mso-position-horizontal-relative:page;mso-position-vertical-relative:page" coordorigin="574,7260" coordsize="10473,2">
            <v:shape id="_x0000_s1057" style="position:absolute;left:574;top:7260;width:10473;height:2" coordorigin="574,7260" coordsize="10473,0" path="m574,7260r10474,e" filled="f" strokecolor="#231f20">
              <v:path arrowok="t"/>
            </v:shape>
            <w10:wrap anchorx="page" anchory="page"/>
          </v:group>
        </w:pict>
      </w:r>
      <w:r>
        <w:pict>
          <v:group id="_x0000_s1054" style="position:absolute;margin-left:28.7pt;margin-top:391.35pt;width:523.65pt;height:.1pt;z-index:-7942;mso-position-horizontal-relative:page;mso-position-vertical-relative:page" coordorigin="574,7827" coordsize="10473,2">
            <v:shape id="_x0000_s1055" style="position:absolute;left:574;top:7827;width:10473;height:2" coordorigin="574,7827" coordsize="10473,0" path="m574,7827r10474,e" filled="f" strokecolor="#231f20">
              <v:path arrowok="t"/>
            </v:shape>
            <w10:wrap anchorx="page" anchory="page"/>
          </v:group>
        </w:pict>
      </w:r>
      <w:r>
        <w:pict>
          <v:group id="_x0000_s1052" style="position:absolute;margin-left:28.7pt;margin-top:419.7pt;width:523.65pt;height:.1pt;z-index:-7941;mso-position-horizontal-relative:page;mso-position-vertical-relative:page" coordorigin="574,8394" coordsize="10473,2">
            <v:shape id="_x0000_s1053" style="position:absolute;left:574;top:8394;width:10473;height:2" coordorigin="574,8394" coordsize="10473,0" path="m574,8394r10474,e" filled="f" strokecolor="#231f20">
              <v:path arrowok="t"/>
            </v:shape>
            <w10:wrap anchorx="page" anchory="page"/>
          </v:group>
        </w:pict>
      </w:r>
      <w:r>
        <w:pict>
          <v:group id="_x0000_s1050" style="position:absolute;margin-left:28.7pt;margin-top:448.05pt;width:523.65pt;height:.1pt;z-index:-7940;mso-position-horizontal-relative:page;mso-position-vertical-relative:page" coordorigin="574,8961" coordsize="10473,2">
            <v:shape id="_x0000_s1051" style="position:absolute;left:574;top:8961;width:10473;height:2" coordorigin="574,8961" coordsize="10473,0" path="m574,8961r10474,e" filled="f" strokecolor="#231f20">
              <v:path arrowok="t"/>
            </v:shape>
            <w10:wrap anchorx="page" anchory="page"/>
          </v:group>
        </w:pict>
      </w:r>
      <w:r>
        <w:pict>
          <v:group id="_x0000_s1048" style="position:absolute;margin-left:28.7pt;margin-top:476.4pt;width:523.65pt;height:.1pt;z-index:-7939;mso-position-horizontal-relative:page;mso-position-vertical-relative:page" coordorigin="574,9528" coordsize="10473,2">
            <v:shape id="_x0000_s1049" style="position:absolute;left:574;top:9528;width:10473;height:2" coordorigin="574,9528" coordsize="10473,0" path="m574,9528r10474,e" filled="f" strokecolor="#231f20">
              <v:path arrowok="t"/>
            </v:shape>
            <w10:wrap anchorx="page" anchory="page"/>
          </v:group>
        </w:pict>
      </w:r>
      <w:r>
        <w:pict>
          <v:group id="_x0000_s1046" style="position:absolute;margin-left:28.7pt;margin-top:504.75pt;width:523.65pt;height:.1pt;z-index:-7938;mso-position-horizontal-relative:page;mso-position-vertical-relative:page" coordorigin="574,10095" coordsize="10473,2">
            <v:shape id="_x0000_s1047" style="position:absolute;left:574;top:10095;width:10473;height:2" coordorigin="574,10095" coordsize="10473,0" path="m574,10095r10474,e" filled="f" strokecolor="#231f20">
              <v:path arrowok="t"/>
            </v:shape>
            <w10:wrap anchorx="page" anchory="page"/>
          </v:group>
        </w:pict>
      </w:r>
      <w:r>
        <w:pict>
          <v:group id="_x0000_s1044" style="position:absolute;margin-left:28.7pt;margin-top:533.1pt;width:523.65pt;height:.1pt;z-index:-7937;mso-position-horizontal-relative:page;mso-position-vertical-relative:page" coordorigin="574,10662" coordsize="10473,2">
            <v:shape id="_x0000_s1045" style="position:absolute;left:574;top:10662;width:10473;height:2" coordorigin="574,10662" coordsize="10473,0" path="m574,10662r10474,e" filled="f" strokecolor="#231f20">
              <v:path arrowok="t"/>
            </v:shape>
            <w10:wrap anchorx="page" anchory="page"/>
          </v:group>
        </w:pict>
      </w:r>
      <w:r>
        <w:pict>
          <v:group id="_x0000_s1042" style="position:absolute;margin-left:28.7pt;margin-top:561.45pt;width:523.65pt;height:.1pt;z-index:-7936;mso-position-horizontal-relative:page;mso-position-vertical-relative:page" coordorigin="574,11229" coordsize="10473,2">
            <v:shape id="_x0000_s1043" style="position:absolute;left:574;top:11229;width:10473;height:2" coordorigin="574,11229" coordsize="10473,0" path="m574,11229r10474,e" filled="f" strokecolor="#231f20">
              <v:path arrowok="t"/>
            </v:shape>
            <w10:wrap anchorx="page" anchory="page"/>
          </v:group>
        </w:pict>
      </w:r>
      <w:r>
        <w:pict>
          <v:group id="_x0000_s1040" style="position:absolute;margin-left:28.7pt;margin-top:589.8pt;width:523.65pt;height:.1pt;z-index:-7935;mso-position-horizontal-relative:page;mso-position-vertical-relative:page" coordorigin="574,11796" coordsize="10473,2">
            <v:shape id="_x0000_s1041" style="position:absolute;left:574;top:11796;width:10473;height:2" coordorigin="574,11796" coordsize="10473,0" path="m574,11796r10474,e" filled="f" strokecolor="#231f20">
              <v:path arrowok="t"/>
            </v:shape>
            <w10:wrap anchorx="page" anchory="page"/>
          </v:group>
        </w:pict>
      </w:r>
      <w:r>
        <w:pict>
          <v:group id="_x0000_s1038" style="position:absolute;margin-left:28.7pt;margin-top:618.1pt;width:523.65pt;height:.1pt;z-index:-7934;mso-position-horizontal-relative:page;mso-position-vertical-relative:page" coordorigin="574,12362" coordsize="10473,2">
            <v:shape id="_x0000_s1039" style="position:absolute;left:574;top:12362;width:10473;height:2" coordorigin="574,12362" coordsize="10473,0" path="m574,12362r10474,e" filled="f" strokecolor="#231f20">
              <v:path arrowok="t"/>
            </v:shape>
            <w10:wrap anchorx="page" anchory="page"/>
          </v:group>
        </w:pict>
      </w:r>
      <w:r>
        <w:pict>
          <v:group id="_x0000_s1036" style="position:absolute;margin-left:28.7pt;margin-top:646.45pt;width:523.65pt;height:.1pt;z-index:-7933;mso-position-horizontal-relative:page;mso-position-vertical-relative:page" coordorigin="574,12929" coordsize="10473,2">
            <v:shape id="_x0000_s1037" style="position:absolute;left:574;top:12929;width:10473;height:2" coordorigin="574,12929" coordsize="10473,0" path="m574,12929r10474,e" filled="f" strokecolor="#231f20">
              <v:path arrowok="t"/>
            </v:shape>
            <w10:wrap anchorx="page" anchory="page"/>
          </v:group>
        </w:pict>
      </w:r>
      <w:r>
        <w:pict>
          <v:group id="_x0000_s1034" style="position:absolute;margin-left:28.7pt;margin-top:674.8pt;width:523.65pt;height:.1pt;z-index:-7932;mso-position-horizontal-relative:page;mso-position-vertical-relative:page" coordorigin="574,13496" coordsize="10473,2">
            <v:shape id="_x0000_s1035" style="position:absolute;left:574;top:13496;width:10473;height:2" coordorigin="574,13496" coordsize="10473,0" path="m574,13496r10474,e" filled="f" strokecolor="#231f20">
              <v:path arrowok="t"/>
            </v:shape>
            <w10:wrap anchorx="page" anchory="page"/>
          </v:group>
        </w:pict>
      </w:r>
      <w:r>
        <w:pict>
          <v:group id="_x0000_s1032" style="position:absolute;margin-left:28.7pt;margin-top:703.15pt;width:523.65pt;height:.1pt;z-index:-7931;mso-position-horizontal-relative:page;mso-position-vertical-relative:page" coordorigin="574,14063" coordsize="10473,2">
            <v:shape id="_x0000_s1033" style="position:absolute;left:574;top:14063;width:10473;height:2" coordorigin="574,14063" coordsize="10473,0" path="m574,14063r10474,e" filled="f" strokecolor="#231f20">
              <v:path arrowok="t"/>
            </v:shape>
            <w10:wrap anchorx="page" anchory="page"/>
          </v:group>
        </w:pict>
      </w:r>
      <w:r>
        <w:pict>
          <v:group id="_x0000_s1030" style="position:absolute;margin-left:28.7pt;margin-top:731.5pt;width:523.65pt;height:.1pt;z-index:-7930;mso-position-horizontal-relative:page;mso-position-vertical-relative:page" coordorigin="574,14630" coordsize="10473,2">
            <v:shape id="_x0000_s1031" style="position:absolute;left:574;top:14630;width:10473;height:2" coordorigin="574,14630" coordsize="10473,0" path="m574,14630r10474,e" filled="f" strokecolor="#231f20">
              <v:path arrowok="t"/>
            </v:shape>
            <w10:wrap anchorx="page" anchory="page"/>
          </v:group>
        </w:pict>
      </w:r>
      <w:r>
        <w:pict>
          <v:group id="_x0000_s1028" style="position:absolute;margin-left:28.7pt;margin-top:759.85pt;width:523.65pt;height:.1pt;z-index:-7929;mso-position-horizontal-relative:page;mso-position-vertical-relative:page" coordorigin="574,15197" coordsize="10473,2">
            <v:shape id="_x0000_s1029" style="position:absolute;left:574;top:15197;width:10473;height:2" coordorigin="574,15197" coordsize="10473,0" path="m574,15197r10474,e" filled="f" strokecolor="#231f20">
              <v:path arrowok="t"/>
            </v:shape>
            <w10:wrap anchorx="page" anchory="page"/>
          </v:group>
        </w:pict>
      </w:r>
      <w:r>
        <w:pict>
          <v:group id="_x0000_s1026" style="position:absolute;margin-left:28.7pt;margin-top:788.2pt;width:523.65pt;height:.1pt;z-index:-7928;mso-position-horizontal-relative:page;mso-position-vertical-relative:page" coordorigin="574,15764" coordsize="10473,2">
            <v:shape id="_x0000_s1027" style="position:absolute;left:574;top:15764;width:10473;height:2" coordorigin="574,15764" coordsize="10473,0" path="m574,15764r10474,e" filled="f" strokecolor="#231f20">
              <v:path arrowok="t"/>
            </v:shape>
            <w10:wrap anchorx="page" anchory="page"/>
          </v:group>
        </w:pict>
      </w:r>
    </w:p>
    <w:sectPr w:rsidR="00B05971">
      <w:pgSz w:w="11920" w:h="16840"/>
      <w:pgMar w:top="1160" w:right="720" w:bottom="620" w:left="460" w:header="600" w:footer="4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54D" w:rsidRDefault="009C354D">
      <w:pPr>
        <w:spacing w:after="0" w:line="240" w:lineRule="auto"/>
      </w:pPr>
      <w:r>
        <w:separator/>
      </w:r>
    </w:p>
  </w:endnote>
  <w:endnote w:type="continuationSeparator" w:id="0">
    <w:p w:rsidR="009C354D" w:rsidRDefault="009C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66" style="position:absolute;margin-left:28pt;margin-top:813.55pt;width:249.25pt;height:4pt;z-index:-8502;mso-position-horizontal-relative:page;mso-position-vertical-relative:page" coordorigin="560,16271" coordsize="4985,80">
          <v:group id="_x0000_s2369" style="position:absolute;left:567;top:16278;width:4972;height:2" coordorigin="567,16278" coordsize="4972,2">
            <v:shape id="_x0000_s2370" style="position:absolute;left:567;top:16278;width:4972;height:2" coordorigin="567,16278" coordsize="4972,0" path="m567,16278r4972,e" filled="f" strokecolor="#231f20" strokeweight=".23567mm">
              <v:path arrowok="t"/>
            </v:shape>
          </v:group>
          <v:group id="_x0000_s2367" style="position:absolute;left:567;top:16344;width:4972;height:2" coordorigin="567,16344" coordsize="4972,2">
            <v:shape id="_x0000_s2368" style="position:absolute;left:567;top:16344;width:4972;height:2" coordorigin="567,16344" coordsize="4972,0" path="m567,16344r4972,e" filled="f" strokecolor="#231f20" strokeweight=".23567mm">
              <v:path arrowok="t"/>
            </v:shape>
          </v:group>
          <w10:wrap anchorx="page" anchory="page"/>
        </v:group>
      </w:pict>
    </w:r>
    <w:r>
      <w:pict>
        <v:group id="_x0000_s2361" style="position:absolute;margin-left:304.35pt;margin-top:813.55pt;width:248.75pt;height:4pt;z-index:-8501;mso-position-horizontal-relative:page;mso-position-vertical-relative:page" coordorigin="6087,16271" coordsize="4975,80">
          <v:group id="_x0000_s2364" style="position:absolute;left:6094;top:16278;width:4962;height:2" coordorigin="6094,16278" coordsize="4962,2">
            <v:shape id="_x0000_s2365" style="position:absolute;left:6094;top:16278;width:4962;height:2" coordorigin="6094,16278" coordsize="4962,0" path="m6094,16278r4962,e" filled="f" strokecolor="#231f20" strokeweight=".23567mm">
              <v:path arrowok="t"/>
            </v:shape>
          </v:group>
          <v:group id="_x0000_s2362" style="position:absolute;left:6094;top:16344;width:4962;height:2" coordorigin="6094,16344" coordsize="4962,2">
            <v:shape id="_x0000_s2363"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360" type="#_x0000_t202" style="position:absolute;margin-left:285.1pt;margin-top:809.15pt;width:11pt;height:13pt;z-index:-8500;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6</w:t>
                </w:r>
                <w:r>
                  <w:fldChar w:fldCharType="end"/>
                </w:r>
              </w:p>
            </w:txbxContent>
          </v:textbox>
          <w10:wrap anchorx="page" anchory="page"/>
        </v:shape>
      </w:pict>
    </w:r>
    <w:r>
      <w:pict>
        <v:shape id="_x0000_s2359" type="#_x0000_t202" style="position:absolute;margin-left:27.35pt;margin-top:819.05pt;width:77.4pt;height:8pt;z-index:-849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358" type="#_x0000_t202" style="position:absolute;margin-left:510.15pt;margin-top:819.2pt;width:43.65pt;height:8pt;z-index:-849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65" style="position:absolute;margin-left:42.2pt;margin-top:813.55pt;width:248.7pt;height:4pt;z-index:-8461;mso-position-horizontal-relative:page;mso-position-vertical-relative:page" coordorigin="844,16271" coordsize="4974,80">
          <v:group id="_x0000_s2268" style="position:absolute;left:850;top:16278;width:4961;height:2" coordorigin="850,16278" coordsize="4961,2">
            <v:shape id="_x0000_s2269" style="position:absolute;left:850;top:16278;width:4961;height:2" coordorigin="850,16278" coordsize="4961,0" path="m850,16278r4961,e" filled="f" strokecolor="#231f20" strokeweight=".23567mm">
              <v:path arrowok="t"/>
            </v:shape>
          </v:group>
          <v:group id="_x0000_s2266" style="position:absolute;left:850;top:16344;width:4961;height:2" coordorigin="850,16344" coordsize="4961,2">
            <v:shape id="_x0000_s2267" style="position:absolute;left:850;top:16344;width:4961;height:2" coordorigin="850,16344" coordsize="4961,0" path="m850,16344r4961,e" filled="f" strokecolor="#231f20" strokeweight=".23567mm">
              <v:path arrowok="t"/>
            </v:shape>
          </v:group>
          <w10:wrap anchorx="page" anchory="page"/>
        </v:group>
      </w:pict>
    </w:r>
    <w:r>
      <w:pict>
        <v:group id="_x0000_s2260" style="position:absolute;margin-left:318.55pt;margin-top:813.55pt;width:248.75pt;height:4pt;z-index:-8460;mso-position-horizontal-relative:page;mso-position-vertical-relative:page" coordorigin="6371,16271" coordsize="4975,80">
          <v:group id="_x0000_s2263" style="position:absolute;left:6377;top:16278;width:4962;height:2" coordorigin="6377,16278" coordsize="4962,2">
            <v:shape id="_x0000_s2264" style="position:absolute;left:6377;top:16278;width:4962;height:2" coordorigin="6377,16278" coordsize="4962,0" path="m6377,16278r4962,e" filled="f" strokecolor="#231f20" strokeweight=".23567mm">
              <v:path arrowok="t"/>
            </v:shape>
          </v:group>
          <v:group id="_x0000_s2261" style="position:absolute;left:6377;top:16344;width:4962;height:2" coordorigin="6377,16344" coordsize="4962,2">
            <v:shape id="_x0000_s2262"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59" type="#_x0000_t202" style="position:absolute;margin-left:295.75pt;margin-top:809.15pt;width:18pt;height:13pt;z-index:-8459;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19</w:t>
                </w:r>
                <w:r>
                  <w:fldChar w:fldCharType="end"/>
                </w:r>
              </w:p>
            </w:txbxContent>
          </v:textbox>
          <w10:wrap anchorx="page" anchory="page"/>
        </v:shape>
      </w:pict>
    </w:r>
    <w:r>
      <w:pict>
        <v:shape id="_x0000_s2258" type="#_x0000_t202" style="position:absolute;margin-left:41.5pt;margin-top:819.05pt;width:77.4pt;height:8pt;z-index:-845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57" type="#_x0000_t202" style="position:absolute;margin-left:524.3pt;margin-top:819.2pt;width:43.65pt;height:8pt;z-index:-8457;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39" style="position:absolute;margin-left:28pt;margin-top:813.55pt;width:249.25pt;height:4pt;z-index:-8451;mso-position-horizontal-relative:page;mso-position-vertical-relative:page" coordorigin="560,16271" coordsize="4985,80">
          <v:group id="_x0000_s2242" style="position:absolute;left:567;top:16278;width:4972;height:2" coordorigin="567,16278" coordsize="4972,2">
            <v:shape id="_x0000_s2243" style="position:absolute;left:567;top:16278;width:4972;height:2" coordorigin="567,16278" coordsize="4972,0" path="m567,16278r4972,e" filled="f" strokecolor="#231f20" strokeweight=".23567mm">
              <v:path arrowok="t"/>
            </v:shape>
          </v:group>
          <v:group id="_x0000_s2240" style="position:absolute;left:567;top:16344;width:4972;height:2" coordorigin="567,16344" coordsize="4972,2">
            <v:shape id="_x0000_s2241" style="position:absolute;left:567;top:16344;width:4972;height:2" coordorigin="567,16344" coordsize="4972,0" path="m567,16344r4972,e" filled="f" strokecolor="#231f20" strokeweight=".23567mm">
              <v:path arrowok="t"/>
            </v:shape>
          </v:group>
          <w10:wrap anchorx="page" anchory="page"/>
        </v:group>
      </w:pict>
    </w:r>
    <w:r>
      <w:pict>
        <v:group id="_x0000_s2234" style="position:absolute;margin-left:304.35pt;margin-top:813.55pt;width:248.75pt;height:4pt;z-index:-8450;mso-position-horizontal-relative:page;mso-position-vertical-relative:page" coordorigin="6087,16271" coordsize="4975,80">
          <v:group id="_x0000_s2237" style="position:absolute;left:6094;top:16278;width:4962;height:2" coordorigin="6094,16278" coordsize="4962,2">
            <v:shape id="_x0000_s2238" style="position:absolute;left:6094;top:16278;width:4962;height:2" coordorigin="6094,16278" coordsize="4962,0" path="m6094,16278r4962,e" filled="f" strokecolor="#231f20" strokeweight=".23567mm">
              <v:path arrowok="t"/>
            </v:shape>
          </v:group>
          <v:group id="_x0000_s2235" style="position:absolute;left:6094;top:16344;width:4962;height:2" coordorigin="6094,16344" coordsize="4962,2">
            <v:shape id="_x0000_s2236"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33" type="#_x0000_t202" style="position:absolute;margin-left:27.35pt;margin-top:819.05pt;width:77.4pt;height:8pt;z-index:-844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32" type="#_x0000_t202" style="position:absolute;margin-left:510.15pt;margin-top:819.2pt;width:43.65pt;height:8pt;z-index:-844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27" style="position:absolute;margin-left:42.2pt;margin-top:813.55pt;width:248.7pt;height:4pt;z-index:-8447;mso-position-horizontal-relative:page;mso-position-vertical-relative:page" coordorigin="844,16271" coordsize="4974,80">
          <v:group id="_x0000_s2230" style="position:absolute;left:850;top:16278;width:4961;height:2" coordorigin="850,16278" coordsize="4961,2">
            <v:shape id="_x0000_s2231" style="position:absolute;left:850;top:16278;width:4961;height:2" coordorigin="850,16278" coordsize="4961,0" path="m850,16278r4961,e" filled="f" strokecolor="#231f20" strokeweight=".23567mm">
              <v:path arrowok="t"/>
            </v:shape>
          </v:group>
          <v:group id="_x0000_s2228" style="position:absolute;left:850;top:16344;width:4961;height:2" coordorigin="850,16344" coordsize="4961,2">
            <v:shape id="_x0000_s2229" style="position:absolute;left:850;top:16344;width:4961;height:2" coordorigin="850,16344" coordsize="4961,0" path="m850,16344r4961,e" filled="f" strokecolor="#231f20" strokeweight=".23567mm">
              <v:path arrowok="t"/>
            </v:shape>
          </v:group>
          <w10:wrap anchorx="page" anchory="page"/>
        </v:group>
      </w:pict>
    </w:r>
    <w:r>
      <w:pict>
        <v:group id="_x0000_s2222" style="position:absolute;margin-left:318.55pt;margin-top:813.55pt;width:248.75pt;height:4pt;z-index:-8446;mso-position-horizontal-relative:page;mso-position-vertical-relative:page" coordorigin="6371,16271" coordsize="4975,80">
          <v:group id="_x0000_s2225" style="position:absolute;left:6377;top:16278;width:4962;height:2" coordorigin="6377,16278" coordsize="4962,2">
            <v:shape id="_x0000_s2226" style="position:absolute;left:6377;top:16278;width:4962;height:2" coordorigin="6377,16278" coordsize="4962,0" path="m6377,16278r4962,e" filled="f" strokecolor="#231f20" strokeweight=".23567mm">
              <v:path arrowok="t"/>
            </v:shape>
          </v:group>
          <v:group id="_x0000_s2223" style="position:absolute;left:6377;top:16344;width:4962;height:2" coordorigin="6377,16344" coordsize="4962,2">
            <v:shape id="_x0000_s2224"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21" type="#_x0000_t202" style="position:absolute;margin-left:295.75pt;margin-top:809.15pt;width:18pt;height:13pt;z-index:-8445;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23</w:t>
                </w:r>
                <w:r>
                  <w:fldChar w:fldCharType="end"/>
                </w:r>
              </w:p>
            </w:txbxContent>
          </v:textbox>
          <w10:wrap anchorx="page" anchory="page"/>
        </v:shape>
      </w:pict>
    </w:r>
    <w:r>
      <w:pict>
        <v:shape id="_x0000_s2220" type="#_x0000_t202" style="position:absolute;margin-left:41.5pt;margin-top:819.05pt;width:77.4pt;height:8pt;z-index:-844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19" type="#_x0000_t202" style="position:absolute;margin-left:524.3pt;margin-top:819.2pt;width:43.65pt;height:8pt;z-index:-844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144" w:lineRule="exact"/>
      <w:rPr>
        <w:sz w:val="14"/>
        <w:szCs w:val="14"/>
      </w:rPr>
    </w:pPr>
    <w:r>
      <w:pict>
        <v:group id="_x0000_s2214" style="position:absolute;margin-left:28pt;margin-top:813.55pt;width:249.25pt;height:4pt;z-index:-8442;mso-position-horizontal-relative:page;mso-position-vertical-relative:page" coordorigin="560,16271" coordsize="4985,80">
          <v:group id="_x0000_s2217" style="position:absolute;left:567;top:16278;width:4972;height:2" coordorigin="567,16278" coordsize="4972,2">
            <v:shape id="_x0000_s2218" style="position:absolute;left:567;top:16278;width:4972;height:2" coordorigin="567,16278" coordsize="4972,0" path="m567,16278r4972,e" filled="f" strokecolor="#231f20" strokeweight=".23567mm">
              <v:path arrowok="t"/>
            </v:shape>
          </v:group>
          <v:group id="_x0000_s2215" style="position:absolute;left:567;top:16344;width:4972;height:2" coordorigin="567,16344" coordsize="4972,2">
            <v:shape id="_x0000_s2216" style="position:absolute;left:567;top:16344;width:4972;height:2" coordorigin="567,16344" coordsize="4972,0" path="m567,16344r4972,e" filled="f" strokecolor="#231f20" strokeweight=".23567mm">
              <v:path arrowok="t"/>
            </v:shape>
          </v:group>
          <w10:wrap anchorx="page" anchory="page"/>
        </v:group>
      </w:pict>
    </w:r>
    <w:r>
      <w:pict>
        <v:group id="_x0000_s2209" style="position:absolute;margin-left:304.35pt;margin-top:813.55pt;width:248.75pt;height:4pt;z-index:-8441;mso-position-horizontal-relative:page;mso-position-vertical-relative:page" coordorigin="6087,16271" coordsize="4975,80">
          <v:group id="_x0000_s2212" style="position:absolute;left:6094;top:16278;width:4962;height:2" coordorigin="6094,16278" coordsize="4962,2">
            <v:shape id="_x0000_s2213" style="position:absolute;left:6094;top:16278;width:4962;height:2" coordorigin="6094,16278" coordsize="4962,0" path="m6094,16278r4962,e" filled="f" strokecolor="#231f20" strokeweight=".23567mm">
              <v:path arrowok="t"/>
            </v:shape>
          </v:group>
          <v:group id="_x0000_s2210" style="position:absolute;left:6094;top:16344;width:4962;height:2" coordorigin="6094,16344" coordsize="4962,2">
            <v:shape id="_x0000_s2211"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08" type="#_x0000_t202" style="position:absolute;margin-left:281.6pt;margin-top:809.15pt;width:18pt;height:13pt;z-index:-8440;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28</w:t>
                </w:r>
                <w:r>
                  <w:fldChar w:fldCharType="end"/>
                </w:r>
              </w:p>
            </w:txbxContent>
          </v:textbox>
          <w10:wrap anchorx="page" anchory="page"/>
        </v:shape>
      </w:pict>
    </w:r>
    <w:r>
      <w:pict>
        <v:shape id="_x0000_s2207" type="#_x0000_t202" style="position:absolute;margin-left:27.35pt;margin-top:819.05pt;width:77.4pt;height:8pt;z-index:-843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06" type="#_x0000_t202" style="position:absolute;margin-left:510.15pt;margin-top:819.2pt;width:43.65pt;height:8pt;z-index:-843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01" style="position:absolute;margin-left:42.2pt;margin-top:813.55pt;width:248.7pt;height:4pt;z-index:-8437;mso-position-horizontal-relative:page;mso-position-vertical-relative:page" coordorigin="844,16271" coordsize="4974,80">
          <v:group id="_x0000_s2204" style="position:absolute;left:850;top:16278;width:4961;height:2" coordorigin="850,16278" coordsize="4961,2">
            <v:shape id="_x0000_s2205" style="position:absolute;left:850;top:16278;width:4961;height:2" coordorigin="850,16278" coordsize="4961,0" path="m850,16278r4961,e" filled="f" strokecolor="#231f20" strokeweight=".23567mm">
              <v:path arrowok="t"/>
            </v:shape>
          </v:group>
          <v:group id="_x0000_s2202" style="position:absolute;left:850;top:16344;width:4961;height:2" coordorigin="850,16344" coordsize="4961,2">
            <v:shape id="_x0000_s2203" style="position:absolute;left:850;top:16344;width:4961;height:2" coordorigin="850,16344" coordsize="4961,0" path="m850,16344r4961,e" filled="f" strokecolor="#231f20" strokeweight=".23567mm">
              <v:path arrowok="t"/>
            </v:shape>
          </v:group>
          <w10:wrap anchorx="page" anchory="page"/>
        </v:group>
      </w:pict>
    </w:r>
    <w:r>
      <w:pict>
        <v:group id="_x0000_s2196" style="position:absolute;margin-left:318.55pt;margin-top:813.55pt;width:248.75pt;height:4pt;z-index:-8436;mso-position-horizontal-relative:page;mso-position-vertical-relative:page" coordorigin="6371,16271" coordsize="4975,80">
          <v:group id="_x0000_s2199" style="position:absolute;left:6377;top:16278;width:4962;height:2" coordorigin="6377,16278" coordsize="4962,2">
            <v:shape id="_x0000_s2200" style="position:absolute;left:6377;top:16278;width:4962;height:2" coordorigin="6377,16278" coordsize="4962,0" path="m6377,16278r4962,e" filled="f" strokecolor="#231f20" strokeweight=".23567mm">
              <v:path arrowok="t"/>
            </v:shape>
          </v:group>
          <v:group id="_x0000_s2197" style="position:absolute;left:6377;top:16344;width:4962;height:2" coordorigin="6377,16344" coordsize="4962,2">
            <v:shape id="_x0000_s2198"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95" type="#_x0000_t202" style="position:absolute;margin-left:41.5pt;margin-top:819.05pt;width:77.4pt;height:8pt;z-index:-843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94" type="#_x0000_t202" style="position:absolute;margin-left:524.3pt;margin-top:819.2pt;width:43.65pt;height:8pt;z-index:-843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76" style="position:absolute;margin-left:28pt;margin-top:813.55pt;width:249.25pt;height:4pt;z-index:-8428;mso-position-horizontal-relative:page;mso-position-vertical-relative:page" coordorigin="560,16271" coordsize="4985,80">
          <v:group id="_x0000_s2179" style="position:absolute;left:567;top:16278;width:4972;height:2" coordorigin="567,16278" coordsize="4972,2">
            <v:shape id="_x0000_s2180" style="position:absolute;left:567;top:16278;width:4972;height:2" coordorigin="567,16278" coordsize="4972,0" path="m567,16278r4972,e" filled="f" strokecolor="#231f20" strokeweight=".23567mm">
              <v:path arrowok="t"/>
            </v:shape>
          </v:group>
          <v:group id="_x0000_s2177" style="position:absolute;left:567;top:16344;width:4972;height:2" coordorigin="567,16344" coordsize="4972,2">
            <v:shape id="_x0000_s2178" style="position:absolute;left:567;top:16344;width:4972;height:2" coordorigin="567,16344" coordsize="4972,0" path="m567,16344r4972,e" filled="f" strokecolor="#231f20" strokeweight=".23567mm">
              <v:path arrowok="t"/>
            </v:shape>
          </v:group>
          <w10:wrap anchorx="page" anchory="page"/>
        </v:group>
      </w:pict>
    </w:r>
    <w:r>
      <w:pict>
        <v:group id="_x0000_s2171" style="position:absolute;margin-left:304.35pt;margin-top:813.55pt;width:248.75pt;height:4pt;z-index:-8427;mso-position-horizontal-relative:page;mso-position-vertical-relative:page" coordorigin="6087,16271" coordsize="4975,80">
          <v:group id="_x0000_s2174" style="position:absolute;left:6094;top:16278;width:4962;height:2" coordorigin="6094,16278" coordsize="4962,2">
            <v:shape id="_x0000_s2175" style="position:absolute;left:6094;top:16278;width:4962;height:2" coordorigin="6094,16278" coordsize="4962,0" path="m6094,16278r4962,e" filled="f" strokecolor="#231f20" strokeweight=".23567mm">
              <v:path arrowok="t"/>
            </v:shape>
          </v:group>
          <v:group id="_x0000_s2172" style="position:absolute;left:6094;top:16344;width:4962;height:2" coordorigin="6094,16344" coordsize="4962,2">
            <v:shape id="_x0000_s2173"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70" type="#_x0000_t202" style="position:absolute;margin-left:281.6pt;margin-top:809.15pt;width:18pt;height:13pt;z-index:-8426;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32</w:t>
                </w:r>
                <w:r>
                  <w:fldChar w:fldCharType="end"/>
                </w:r>
              </w:p>
            </w:txbxContent>
          </v:textbox>
          <w10:wrap anchorx="page" anchory="page"/>
        </v:shape>
      </w:pict>
    </w:r>
    <w:r>
      <w:pict>
        <v:shape id="_x0000_s2169" type="#_x0000_t202" style="position:absolute;margin-left:27.35pt;margin-top:819.05pt;width:77.4pt;height:8pt;z-index:-842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68" type="#_x0000_t202" style="position:absolute;margin-left:510.15pt;margin-top:819.2pt;width:43.65pt;height:8pt;z-index:-842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89" style="position:absolute;margin-left:42.2pt;margin-top:813.55pt;width:248.7pt;height:4pt;z-index:-8433;mso-position-horizontal-relative:page;mso-position-vertical-relative:page" coordorigin="844,16271" coordsize="4974,80">
          <v:group id="_x0000_s2192" style="position:absolute;left:850;top:16278;width:4961;height:2" coordorigin="850,16278" coordsize="4961,2">
            <v:shape id="_x0000_s2193" style="position:absolute;left:850;top:16278;width:4961;height:2" coordorigin="850,16278" coordsize="4961,0" path="m850,16278r4961,e" filled="f" strokecolor="#231f20" strokeweight=".23567mm">
              <v:path arrowok="t"/>
            </v:shape>
          </v:group>
          <v:group id="_x0000_s2190" style="position:absolute;left:850;top:16344;width:4961;height:2" coordorigin="850,16344" coordsize="4961,2">
            <v:shape id="_x0000_s2191" style="position:absolute;left:850;top:16344;width:4961;height:2" coordorigin="850,16344" coordsize="4961,0" path="m850,16344r4961,e" filled="f" strokecolor="#231f20" strokeweight=".23567mm">
              <v:path arrowok="t"/>
            </v:shape>
          </v:group>
          <w10:wrap anchorx="page" anchory="page"/>
        </v:group>
      </w:pict>
    </w:r>
    <w:r>
      <w:pict>
        <v:group id="_x0000_s2184" style="position:absolute;margin-left:318.55pt;margin-top:813.55pt;width:248.75pt;height:4pt;z-index:-8432;mso-position-horizontal-relative:page;mso-position-vertical-relative:page" coordorigin="6371,16271" coordsize="4975,80">
          <v:group id="_x0000_s2187" style="position:absolute;left:6377;top:16278;width:4962;height:2" coordorigin="6377,16278" coordsize="4962,2">
            <v:shape id="_x0000_s2188" style="position:absolute;left:6377;top:16278;width:4962;height:2" coordorigin="6377,16278" coordsize="4962,0" path="m6377,16278r4962,e" filled="f" strokecolor="#231f20" strokeweight=".23567mm">
              <v:path arrowok="t"/>
            </v:shape>
          </v:group>
          <v:group id="_x0000_s2185" style="position:absolute;left:6377;top:16344;width:4962;height:2" coordorigin="6377,16344" coordsize="4962,2">
            <v:shape id="_x0000_s2186"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83" type="#_x0000_t202" style="position:absolute;margin-left:295.75pt;margin-top:809.15pt;width:18pt;height:13pt;z-index:-8431;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31</w:t>
                </w:r>
                <w:r>
                  <w:fldChar w:fldCharType="end"/>
                </w:r>
              </w:p>
            </w:txbxContent>
          </v:textbox>
          <w10:wrap anchorx="page" anchory="page"/>
        </v:shape>
      </w:pict>
    </w:r>
    <w:r>
      <w:pict>
        <v:shape id="_x0000_s2182" type="#_x0000_t202" style="position:absolute;margin-left:41.5pt;margin-top:819.05pt;width:77.4pt;height:8pt;z-index:-8430;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81" type="#_x0000_t202" style="position:absolute;margin-left:524.3pt;margin-top:819.2pt;width:43.65pt;height:8pt;z-index:-842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50" style="position:absolute;margin-left:28pt;margin-top:813.55pt;width:249.25pt;height:4pt;z-index:-8418;mso-position-horizontal-relative:page;mso-position-vertical-relative:page" coordorigin="560,16271" coordsize="4985,80">
          <v:group id="_x0000_s2153" style="position:absolute;left:567;top:16278;width:4972;height:2" coordorigin="567,16278" coordsize="4972,2">
            <v:shape id="_x0000_s2154" style="position:absolute;left:567;top:16278;width:4972;height:2" coordorigin="567,16278" coordsize="4972,0" path="m567,16278r4972,e" filled="f" strokecolor="#231f20" strokeweight=".23567mm">
              <v:path arrowok="t"/>
            </v:shape>
          </v:group>
          <v:group id="_x0000_s2151" style="position:absolute;left:567;top:16344;width:4972;height:2" coordorigin="567,16344" coordsize="4972,2">
            <v:shape id="_x0000_s2152" style="position:absolute;left:567;top:16344;width:4972;height:2" coordorigin="567,16344" coordsize="4972,0" path="m567,16344r4972,e" filled="f" strokecolor="#231f20" strokeweight=".23567mm">
              <v:path arrowok="t"/>
            </v:shape>
          </v:group>
          <w10:wrap anchorx="page" anchory="page"/>
        </v:group>
      </w:pict>
    </w:r>
    <w:r>
      <w:pict>
        <v:group id="_x0000_s2145" style="position:absolute;margin-left:304.35pt;margin-top:813.55pt;width:248.75pt;height:4pt;z-index:-8417;mso-position-horizontal-relative:page;mso-position-vertical-relative:page" coordorigin="6087,16271" coordsize="4975,80">
          <v:group id="_x0000_s2148" style="position:absolute;left:6094;top:16278;width:4962;height:2" coordorigin="6094,16278" coordsize="4962,2">
            <v:shape id="_x0000_s2149" style="position:absolute;left:6094;top:16278;width:4962;height:2" coordorigin="6094,16278" coordsize="4962,0" path="m6094,16278r4962,e" filled="f" strokecolor="#231f20" strokeweight=".23567mm">
              <v:path arrowok="t"/>
            </v:shape>
          </v:group>
          <v:group id="_x0000_s2146" style="position:absolute;left:6094;top:16344;width:4962;height:2" coordorigin="6094,16344" coordsize="4962,2">
            <v:shape id="_x0000_s2147"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44" type="#_x0000_t202" style="position:absolute;margin-left:281.6pt;margin-top:809.15pt;width:18pt;height:13pt;z-index:-8416;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40</w:t>
                </w:r>
                <w:r>
                  <w:fldChar w:fldCharType="end"/>
                </w:r>
              </w:p>
            </w:txbxContent>
          </v:textbox>
          <w10:wrap anchorx="page" anchory="page"/>
        </v:shape>
      </w:pict>
    </w:r>
    <w:r>
      <w:pict>
        <v:shape id="_x0000_s2143" type="#_x0000_t202" style="position:absolute;margin-left:27.35pt;margin-top:819.05pt;width:77.4pt;height:8pt;z-index:-841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42" type="#_x0000_t202" style="position:absolute;margin-left:510.15pt;margin-top:819.2pt;width:43.65pt;height:8pt;z-index:-841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63" style="position:absolute;margin-left:42.2pt;margin-top:813.55pt;width:248.7pt;height:4pt;z-index:-8423;mso-position-horizontal-relative:page;mso-position-vertical-relative:page" coordorigin="844,16271" coordsize="4974,80">
          <v:group id="_x0000_s2166" style="position:absolute;left:850;top:16278;width:4961;height:2" coordorigin="850,16278" coordsize="4961,2">
            <v:shape id="_x0000_s2167" style="position:absolute;left:850;top:16278;width:4961;height:2" coordorigin="850,16278" coordsize="4961,0" path="m850,16278r4961,e" filled="f" strokecolor="#231f20" strokeweight=".23567mm">
              <v:path arrowok="t"/>
            </v:shape>
          </v:group>
          <v:group id="_x0000_s2164" style="position:absolute;left:850;top:16344;width:4961;height:2" coordorigin="850,16344" coordsize="4961,2">
            <v:shape id="_x0000_s2165" style="position:absolute;left:850;top:16344;width:4961;height:2" coordorigin="850,16344" coordsize="4961,0" path="m850,16344r4961,e" filled="f" strokecolor="#231f20" strokeweight=".23567mm">
              <v:path arrowok="t"/>
            </v:shape>
          </v:group>
          <w10:wrap anchorx="page" anchory="page"/>
        </v:group>
      </w:pict>
    </w:r>
    <w:r>
      <w:pict>
        <v:group id="_x0000_s2158" style="position:absolute;margin-left:318.55pt;margin-top:813.55pt;width:248.75pt;height:4pt;z-index:-8422;mso-position-horizontal-relative:page;mso-position-vertical-relative:page" coordorigin="6371,16271" coordsize="4975,80">
          <v:group id="_x0000_s2161" style="position:absolute;left:6377;top:16278;width:4962;height:2" coordorigin="6377,16278" coordsize="4962,2">
            <v:shape id="_x0000_s2162" style="position:absolute;left:6377;top:16278;width:4962;height:2" coordorigin="6377,16278" coordsize="4962,0" path="m6377,16278r4962,e" filled="f" strokecolor="#231f20" strokeweight=".23567mm">
              <v:path arrowok="t"/>
            </v:shape>
          </v:group>
          <v:group id="_x0000_s2159" style="position:absolute;left:6377;top:16344;width:4962;height:2" coordorigin="6377,16344" coordsize="4962,2">
            <v:shape id="_x0000_s2160"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57" type="#_x0000_t202" style="position:absolute;margin-left:295.75pt;margin-top:809.15pt;width:18pt;height:13pt;z-index:-8421;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39</w:t>
                </w:r>
                <w:r>
                  <w:fldChar w:fldCharType="end"/>
                </w:r>
              </w:p>
            </w:txbxContent>
          </v:textbox>
          <w10:wrap anchorx="page" anchory="page"/>
        </v:shape>
      </w:pict>
    </w:r>
    <w:r>
      <w:pict>
        <v:shape id="_x0000_s2156" type="#_x0000_t202" style="position:absolute;margin-left:41.5pt;margin-top:819.05pt;width:77.4pt;height:8pt;z-index:-8420;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55" type="#_x0000_t202" style="position:absolute;margin-left:524.3pt;margin-top:819.2pt;width:43.65pt;height:8pt;z-index:-841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37" style="position:absolute;margin-left:28pt;margin-top:813.55pt;width:249.25pt;height:4pt;z-index:-8413;mso-position-horizontal-relative:page;mso-position-vertical-relative:page" coordorigin="560,16271" coordsize="4985,80">
          <v:group id="_x0000_s2140" style="position:absolute;left:567;top:16278;width:4972;height:2" coordorigin="567,16278" coordsize="4972,2">
            <v:shape id="_x0000_s2141" style="position:absolute;left:567;top:16278;width:4972;height:2" coordorigin="567,16278" coordsize="4972,0" path="m567,16278r4972,e" filled="f" strokecolor="#231f20" strokeweight=".23567mm">
              <v:path arrowok="t"/>
            </v:shape>
          </v:group>
          <v:group id="_x0000_s2138" style="position:absolute;left:567;top:16344;width:4972;height:2" coordorigin="567,16344" coordsize="4972,2">
            <v:shape id="_x0000_s2139" style="position:absolute;left:567;top:16344;width:4972;height:2" coordorigin="567,16344" coordsize="4972,0" path="m567,16344r4972,e" filled="f" strokecolor="#231f20" strokeweight=".23567mm">
              <v:path arrowok="t"/>
            </v:shape>
          </v:group>
          <w10:wrap anchorx="page" anchory="page"/>
        </v:group>
      </w:pict>
    </w:r>
    <w:r>
      <w:pict>
        <v:group id="_x0000_s2132" style="position:absolute;margin-left:304.35pt;margin-top:813.55pt;width:248.75pt;height:4pt;z-index:-8412;mso-position-horizontal-relative:page;mso-position-vertical-relative:page" coordorigin="6087,16271" coordsize="4975,80">
          <v:group id="_x0000_s2135" style="position:absolute;left:6094;top:16278;width:4962;height:2" coordorigin="6094,16278" coordsize="4962,2">
            <v:shape id="_x0000_s2136" style="position:absolute;left:6094;top:16278;width:4962;height:2" coordorigin="6094,16278" coordsize="4962,0" path="m6094,16278r4962,e" filled="f" strokecolor="#231f20" strokeweight=".23567mm">
              <v:path arrowok="t"/>
            </v:shape>
          </v:group>
          <v:group id="_x0000_s2133" style="position:absolute;left:6094;top:16344;width:4962;height:2" coordorigin="6094,16344" coordsize="4962,2">
            <v:shape id="_x0000_s2134"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31" type="#_x0000_t202" style="position:absolute;margin-left:281.6pt;margin-top:809.15pt;width:18pt;height:13pt;z-index:-8411;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50</w:t>
                </w:r>
                <w:r>
                  <w:fldChar w:fldCharType="end"/>
                </w:r>
              </w:p>
            </w:txbxContent>
          </v:textbox>
          <w10:wrap anchorx="page" anchory="page"/>
        </v:shape>
      </w:pict>
    </w:r>
    <w:r>
      <w:pict>
        <v:shape id="_x0000_s2130" type="#_x0000_t202" style="position:absolute;margin-left:27.35pt;margin-top:819.05pt;width:77.4pt;height:8pt;z-index:-8410;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29" type="#_x0000_t202" style="position:absolute;margin-left:510.15pt;margin-top:819.2pt;width:43.65pt;height:8pt;z-index:-840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53" style="position:absolute;margin-left:42.2pt;margin-top:813.55pt;width:248.7pt;height:4pt;z-index:-8497;mso-position-horizontal-relative:page;mso-position-vertical-relative:page" coordorigin="844,16271" coordsize="4974,80">
          <v:group id="_x0000_s2356" style="position:absolute;left:850;top:16278;width:4961;height:2" coordorigin="850,16278" coordsize="4961,2">
            <v:shape id="_x0000_s2357" style="position:absolute;left:850;top:16278;width:4961;height:2" coordorigin="850,16278" coordsize="4961,0" path="m850,16278r4961,e" filled="f" strokecolor="#231f20" strokeweight=".23567mm">
              <v:path arrowok="t"/>
            </v:shape>
          </v:group>
          <v:group id="_x0000_s2354" style="position:absolute;left:850;top:16344;width:4961;height:2" coordorigin="850,16344" coordsize="4961,2">
            <v:shape id="_x0000_s2355" style="position:absolute;left:850;top:16344;width:4961;height:2" coordorigin="850,16344" coordsize="4961,0" path="m850,16344r4961,e" filled="f" strokecolor="#231f20" strokeweight=".23567mm">
              <v:path arrowok="t"/>
            </v:shape>
          </v:group>
          <w10:wrap anchorx="page" anchory="page"/>
        </v:group>
      </w:pict>
    </w:r>
    <w:r>
      <w:pict>
        <v:group id="_x0000_s2348" style="position:absolute;margin-left:318.55pt;margin-top:813.55pt;width:248.75pt;height:4pt;z-index:-8496;mso-position-horizontal-relative:page;mso-position-vertical-relative:page" coordorigin="6371,16271" coordsize="4975,80">
          <v:group id="_x0000_s2351" style="position:absolute;left:6377;top:16278;width:4962;height:2" coordorigin="6377,16278" coordsize="4962,2">
            <v:shape id="_x0000_s2352" style="position:absolute;left:6377;top:16278;width:4962;height:2" coordorigin="6377,16278" coordsize="4962,0" path="m6377,16278r4962,e" filled="f" strokecolor="#231f20" strokeweight=".23567mm">
              <v:path arrowok="t"/>
            </v:shape>
          </v:group>
          <v:group id="_x0000_s2349" style="position:absolute;left:6377;top:16344;width:4962;height:2" coordorigin="6377,16344" coordsize="4962,2">
            <v:shape id="_x0000_s2350"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347" type="#_x0000_t202" style="position:absolute;margin-left:299.25pt;margin-top:809.15pt;width:11pt;height:13pt;z-index:-8495;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7</w:t>
                </w:r>
                <w:r>
                  <w:fldChar w:fldCharType="end"/>
                </w:r>
              </w:p>
            </w:txbxContent>
          </v:textbox>
          <w10:wrap anchorx="page" anchory="page"/>
        </v:shape>
      </w:pict>
    </w:r>
    <w:r>
      <w:pict>
        <v:shape id="_x0000_s2346" type="#_x0000_t202" style="position:absolute;margin-left:41.5pt;margin-top:819.05pt;width:77.4pt;height:8pt;z-index:-849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345" type="#_x0000_t202" style="position:absolute;margin-left:524.3pt;margin-top:819.2pt;width:43.65pt;height:8pt;z-index:-849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24" style="position:absolute;margin-left:42.2pt;margin-top:813.55pt;width:248.7pt;height:4pt;z-index:-8408;mso-position-horizontal-relative:page;mso-position-vertical-relative:page" coordorigin="844,16271" coordsize="4974,80">
          <v:group id="_x0000_s2127" style="position:absolute;left:850;top:16278;width:4961;height:2" coordorigin="850,16278" coordsize="4961,2">
            <v:shape id="_x0000_s2128" style="position:absolute;left:850;top:16278;width:4961;height:2" coordorigin="850,16278" coordsize="4961,0" path="m850,16278r4961,e" filled="f" strokecolor="#231f20" strokeweight=".23567mm">
              <v:path arrowok="t"/>
            </v:shape>
          </v:group>
          <v:group id="_x0000_s2125" style="position:absolute;left:850;top:16344;width:4961;height:2" coordorigin="850,16344" coordsize="4961,2">
            <v:shape id="_x0000_s2126" style="position:absolute;left:850;top:16344;width:4961;height:2" coordorigin="850,16344" coordsize="4961,0" path="m850,16344r4961,e" filled="f" strokecolor="#231f20" strokeweight=".23567mm">
              <v:path arrowok="t"/>
            </v:shape>
          </v:group>
          <w10:wrap anchorx="page" anchory="page"/>
        </v:group>
      </w:pict>
    </w:r>
    <w:r>
      <w:pict>
        <v:group id="_x0000_s2119" style="position:absolute;margin-left:318.55pt;margin-top:813.55pt;width:248.75pt;height:4pt;z-index:-8407;mso-position-horizontal-relative:page;mso-position-vertical-relative:page" coordorigin="6371,16271" coordsize="4975,80">
          <v:group id="_x0000_s2122" style="position:absolute;left:6377;top:16278;width:4962;height:2" coordorigin="6377,16278" coordsize="4962,2">
            <v:shape id="_x0000_s2123" style="position:absolute;left:6377;top:16278;width:4962;height:2" coordorigin="6377,16278" coordsize="4962,0" path="m6377,16278r4962,e" filled="f" strokecolor="#231f20" strokeweight=".23567mm">
              <v:path arrowok="t"/>
            </v:shape>
          </v:group>
          <v:group id="_x0000_s2120" style="position:absolute;left:6377;top:16344;width:4962;height:2" coordorigin="6377,16344" coordsize="4962,2">
            <v:shape id="_x0000_s2121"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18" type="#_x0000_t202" style="position:absolute;margin-left:295.75pt;margin-top:809.15pt;width:18pt;height:13pt;z-index:-8406;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57</w:t>
                </w:r>
                <w:r>
                  <w:fldChar w:fldCharType="end"/>
                </w:r>
              </w:p>
            </w:txbxContent>
          </v:textbox>
          <w10:wrap anchorx="page" anchory="page"/>
        </v:shape>
      </w:pict>
    </w:r>
    <w:r>
      <w:pict>
        <v:shape id="_x0000_s2117" type="#_x0000_t202" style="position:absolute;margin-left:41.5pt;margin-top:819.05pt;width:77.4pt;height:8pt;z-index:-840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16" type="#_x0000_t202" style="position:absolute;margin-left:524.3pt;margin-top:819.2pt;width:43.65pt;height:8pt;z-index:-840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111" style="position:absolute;margin-left:28pt;margin-top:813.55pt;width:249.25pt;height:4pt;z-index:-8403;mso-position-horizontal-relative:page;mso-position-vertical-relative:page" coordorigin="560,16271" coordsize="4985,80">
          <v:group id="_x0000_s2114" style="position:absolute;left:567;top:16278;width:4972;height:2" coordorigin="567,16278" coordsize="4972,2">
            <v:shape id="_x0000_s2115" style="position:absolute;left:567;top:16278;width:4972;height:2" coordorigin="567,16278" coordsize="4972,0" path="m567,16278r4972,e" filled="f" strokecolor="#231f20" strokeweight=".23567mm">
              <v:path arrowok="t"/>
            </v:shape>
          </v:group>
          <v:group id="_x0000_s2112" style="position:absolute;left:567;top:16344;width:4972;height:2" coordorigin="567,16344" coordsize="4972,2">
            <v:shape id="_x0000_s2113" style="position:absolute;left:567;top:16344;width:4972;height:2" coordorigin="567,16344" coordsize="4972,0" path="m567,16344r4972,e" filled="f" strokecolor="#231f20" strokeweight=".23567mm">
              <v:path arrowok="t"/>
            </v:shape>
          </v:group>
          <w10:wrap anchorx="page" anchory="page"/>
        </v:group>
      </w:pict>
    </w:r>
    <w:r>
      <w:pict>
        <v:group id="_x0000_s2106" style="position:absolute;margin-left:304.35pt;margin-top:813.55pt;width:248.75pt;height:4pt;z-index:-8402;mso-position-horizontal-relative:page;mso-position-vertical-relative:page" coordorigin="6087,16271" coordsize="4975,80">
          <v:group id="_x0000_s2109" style="position:absolute;left:6094;top:16278;width:4962;height:2" coordorigin="6094,16278" coordsize="4962,2">
            <v:shape id="_x0000_s2110" style="position:absolute;left:6094;top:16278;width:4962;height:2" coordorigin="6094,16278" coordsize="4962,0" path="m6094,16278r4962,e" filled="f" strokecolor="#231f20" strokeweight=".23567mm">
              <v:path arrowok="t"/>
            </v:shape>
          </v:group>
          <v:group id="_x0000_s2107" style="position:absolute;left:6094;top:16344;width:4962;height:2" coordorigin="6094,16344" coordsize="4962,2">
            <v:shape id="_x0000_s2108"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105" type="#_x0000_t202" style="position:absolute;margin-left:281.6pt;margin-top:809.15pt;width:18pt;height:13pt;z-index:-8401;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58</w:t>
                </w:r>
                <w:r>
                  <w:fldChar w:fldCharType="end"/>
                </w:r>
              </w:p>
            </w:txbxContent>
          </v:textbox>
          <w10:wrap anchorx="page" anchory="page"/>
        </v:shape>
      </w:pict>
    </w:r>
    <w:r>
      <w:pict>
        <v:shape id="_x0000_s2104" type="#_x0000_t202" style="position:absolute;margin-left:27.35pt;margin-top:819.05pt;width:77.4pt;height:8pt;z-index:-8400;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103" type="#_x0000_t202" style="position:absolute;margin-left:510.15pt;margin-top:819.2pt;width:43.65pt;height:8pt;z-index:-839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098" style="position:absolute;margin-left:42.2pt;margin-top:813.55pt;width:248.7pt;height:4pt;z-index:-8398;mso-position-horizontal-relative:page;mso-position-vertical-relative:page" coordorigin="844,16271" coordsize="4974,80">
          <v:group id="_x0000_s2101" style="position:absolute;left:850;top:16278;width:4961;height:2" coordorigin="850,16278" coordsize="4961,2">
            <v:shape id="_x0000_s2102" style="position:absolute;left:850;top:16278;width:4961;height:2" coordorigin="850,16278" coordsize="4961,0" path="m850,16278r4961,e" filled="f" strokecolor="#231f20" strokeweight=".23567mm">
              <v:path arrowok="t"/>
            </v:shape>
          </v:group>
          <v:group id="_x0000_s2099" style="position:absolute;left:850;top:16344;width:4961;height:2" coordorigin="850,16344" coordsize="4961,2">
            <v:shape id="_x0000_s2100" style="position:absolute;left:850;top:16344;width:4961;height:2" coordorigin="850,16344" coordsize="4961,0" path="m850,16344r4961,e" filled="f" strokecolor="#231f20" strokeweight=".23567mm">
              <v:path arrowok="t"/>
            </v:shape>
          </v:group>
          <w10:wrap anchorx="page" anchory="page"/>
        </v:group>
      </w:pict>
    </w:r>
    <w:r>
      <w:pict>
        <v:group id="_x0000_s2093" style="position:absolute;margin-left:318.55pt;margin-top:813.55pt;width:248.75pt;height:4pt;z-index:-8397;mso-position-horizontal-relative:page;mso-position-vertical-relative:page" coordorigin="6371,16271" coordsize="4975,80">
          <v:group id="_x0000_s2096" style="position:absolute;left:6377;top:16278;width:4962;height:2" coordorigin="6377,16278" coordsize="4962,2">
            <v:shape id="_x0000_s2097" style="position:absolute;left:6377;top:16278;width:4962;height:2" coordorigin="6377,16278" coordsize="4962,0" path="m6377,16278r4962,e" filled="f" strokecolor="#231f20" strokeweight=".23567mm">
              <v:path arrowok="t"/>
            </v:shape>
          </v:group>
          <v:group id="_x0000_s2094" style="position:absolute;left:6377;top:16344;width:4962;height:2" coordorigin="6377,16344" coordsize="4962,2">
            <v:shape id="_x0000_s2095"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092" type="#_x0000_t202" style="position:absolute;margin-left:295.75pt;margin-top:809.15pt;width:18pt;height:13pt;z-index:-8396;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59</w:t>
                </w:r>
                <w:r>
                  <w:fldChar w:fldCharType="end"/>
                </w:r>
              </w:p>
            </w:txbxContent>
          </v:textbox>
          <w10:wrap anchorx="page" anchory="page"/>
        </v:shape>
      </w:pict>
    </w:r>
    <w:r>
      <w:pict>
        <v:shape id="_x0000_s2091" type="#_x0000_t202" style="position:absolute;margin-left:41.5pt;margin-top:819.05pt;width:77.4pt;height:8pt;z-index:-839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090" type="#_x0000_t202" style="position:absolute;margin-left:524.3pt;margin-top:819.2pt;width:43.65pt;height:8pt;z-index:-8394;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shapetype id="_x0000_t202" coordsize="21600,21600" o:spt="202" path="m,l,21600r21600,l21600,xe">
          <v:stroke joinstyle="miter"/>
          <v:path gradientshapeok="t" o:connecttype="rect"/>
        </v:shapetype>
        <v:shape id="_x0000_s2089" type="#_x0000_t202" style="position:absolute;margin-left:27.35pt;margin-top:819.05pt;width:77.4pt;height:8pt;z-index:-839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088" type="#_x0000_t202" style="position:absolute;margin-left:510.15pt;margin-top:819.2pt;width:43.65pt;height:8pt;z-index:-8392;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083" style="position:absolute;margin-left:42.2pt;margin-top:813.55pt;width:248.7pt;height:4pt;z-index:-8391;mso-position-horizontal-relative:page;mso-position-vertical-relative:page" coordorigin="844,16271" coordsize="4974,80">
          <v:group id="_x0000_s2086" style="position:absolute;left:850;top:16278;width:4961;height:2" coordorigin="850,16278" coordsize="4961,2">
            <v:shape id="_x0000_s2087" style="position:absolute;left:850;top:16278;width:4961;height:2" coordorigin="850,16278" coordsize="4961,0" path="m850,16278r4961,e" filled="f" strokecolor="#231f20" strokeweight=".23567mm">
              <v:path arrowok="t"/>
            </v:shape>
          </v:group>
          <v:group id="_x0000_s2084" style="position:absolute;left:850;top:16344;width:4961;height:2" coordorigin="850,16344" coordsize="4961,2">
            <v:shape id="_x0000_s2085" style="position:absolute;left:850;top:16344;width:4961;height:2" coordorigin="850,16344" coordsize="4961,0" path="m850,16344r4961,e" filled="f" strokecolor="#231f20" strokeweight=".23567mm">
              <v:path arrowok="t"/>
            </v:shape>
          </v:group>
          <w10:wrap anchorx="page" anchory="page"/>
        </v:group>
      </w:pict>
    </w:r>
    <w:r>
      <w:pict>
        <v:group id="_x0000_s2078" style="position:absolute;margin-left:318.55pt;margin-top:813.55pt;width:248.75pt;height:4pt;z-index:-8390;mso-position-horizontal-relative:page;mso-position-vertical-relative:page" coordorigin="6371,16271" coordsize="4975,80">
          <v:group id="_x0000_s2081" style="position:absolute;left:6377;top:16278;width:4962;height:2" coordorigin="6377,16278" coordsize="4962,2">
            <v:shape id="_x0000_s2082" style="position:absolute;left:6377;top:16278;width:4962;height:2" coordorigin="6377,16278" coordsize="4962,0" path="m6377,16278r4962,e" filled="f" strokecolor="#231f20" strokeweight=".23567mm">
              <v:path arrowok="t"/>
            </v:shape>
          </v:group>
          <v:group id="_x0000_s2079" style="position:absolute;left:6377;top:16344;width:4962;height:2" coordorigin="6377,16344" coordsize="4962,2">
            <v:shape id="_x0000_s2080"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077" type="#_x0000_t202" style="position:absolute;margin-left:295.75pt;margin-top:809.15pt;width:18pt;height:13pt;z-index:-8389;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61</w:t>
                </w:r>
                <w:r>
                  <w:fldChar w:fldCharType="end"/>
                </w:r>
              </w:p>
            </w:txbxContent>
          </v:textbox>
          <w10:wrap anchorx="page" anchory="page"/>
        </v:shape>
      </w:pict>
    </w:r>
    <w:r>
      <w:pict>
        <v:shape id="_x0000_s2076" type="#_x0000_t202" style="position:absolute;margin-left:41.5pt;margin-top:819.05pt;width:77.4pt;height:8pt;z-index:-838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075" type="#_x0000_t202" style="position:absolute;margin-left:524.3pt;margin-top:819.2pt;width:43.65pt;height:8pt;z-index:-8387;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070" style="position:absolute;margin-left:28pt;margin-top:813.55pt;width:249.25pt;height:4pt;z-index:-8386;mso-position-horizontal-relative:page;mso-position-vertical-relative:page" coordorigin="560,16271" coordsize="4985,80">
          <v:group id="_x0000_s2073" style="position:absolute;left:567;top:16278;width:4972;height:2" coordorigin="567,16278" coordsize="4972,2">
            <v:shape id="_x0000_s2074" style="position:absolute;left:567;top:16278;width:4972;height:2" coordorigin="567,16278" coordsize="4972,0" path="m567,16278r4972,e" filled="f" strokecolor="#231f20" strokeweight=".23567mm">
              <v:path arrowok="t"/>
            </v:shape>
          </v:group>
          <v:group id="_x0000_s2071" style="position:absolute;left:567;top:16344;width:4972;height:2" coordorigin="567,16344" coordsize="4972,2">
            <v:shape id="_x0000_s2072" style="position:absolute;left:567;top:16344;width:4972;height:2" coordorigin="567,16344" coordsize="4972,0" path="m567,16344r4972,e" filled="f" strokecolor="#231f20" strokeweight=".23567mm">
              <v:path arrowok="t"/>
            </v:shape>
          </v:group>
          <w10:wrap anchorx="page" anchory="page"/>
        </v:group>
      </w:pict>
    </w:r>
    <w:r>
      <w:pict>
        <v:group id="_x0000_s2065" style="position:absolute;margin-left:304.35pt;margin-top:813.55pt;width:248.75pt;height:4pt;z-index:-8385;mso-position-horizontal-relative:page;mso-position-vertical-relative:page" coordorigin="6087,16271" coordsize="4975,80">
          <v:group id="_x0000_s2068" style="position:absolute;left:6094;top:16278;width:4962;height:2" coordorigin="6094,16278" coordsize="4962,2">
            <v:shape id="_x0000_s2069" style="position:absolute;left:6094;top:16278;width:4962;height:2" coordorigin="6094,16278" coordsize="4962,0" path="m6094,16278r4962,e" filled="f" strokecolor="#231f20" strokeweight=".23567mm">
              <v:path arrowok="t"/>
            </v:shape>
          </v:group>
          <v:group id="_x0000_s2066" style="position:absolute;left:6094;top:16344;width:4962;height:2" coordorigin="6094,16344" coordsize="4962,2">
            <v:shape id="_x0000_s2067"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064" type="#_x0000_t202" style="position:absolute;margin-left:281.6pt;margin-top:809.15pt;width:18pt;height:13pt;z-index:-8384;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70</w:t>
                </w:r>
                <w:r>
                  <w:fldChar w:fldCharType="end"/>
                </w:r>
              </w:p>
            </w:txbxContent>
          </v:textbox>
          <w10:wrap anchorx="page" anchory="page"/>
        </v:shape>
      </w:pict>
    </w:r>
    <w:r>
      <w:pict>
        <v:shape id="_x0000_s2063" type="#_x0000_t202" style="position:absolute;margin-left:27.35pt;margin-top:819.05pt;width:77.4pt;height:8pt;z-index:-838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062" type="#_x0000_t202" style="position:absolute;margin-left:510.15pt;margin-top:819.2pt;width:43.65pt;height:8pt;z-index:-8382;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057" style="position:absolute;margin-left:42.2pt;margin-top:813.55pt;width:248.7pt;height:4pt;z-index:-8381;mso-position-horizontal-relative:page;mso-position-vertical-relative:page" coordorigin="844,16271" coordsize="4974,80">
          <v:group id="_x0000_s2060" style="position:absolute;left:850;top:16278;width:4961;height:2" coordorigin="850,16278" coordsize="4961,2">
            <v:shape id="_x0000_s2061" style="position:absolute;left:850;top:16278;width:4961;height:2" coordorigin="850,16278" coordsize="4961,0" path="m850,16278r4961,e" filled="f" strokecolor="#231f20" strokeweight=".23567mm">
              <v:path arrowok="t"/>
            </v:shape>
          </v:group>
          <v:group id="_x0000_s2058" style="position:absolute;left:850;top:16344;width:4961;height:2" coordorigin="850,16344" coordsize="4961,2">
            <v:shape id="_x0000_s2059" style="position:absolute;left:850;top:16344;width:4961;height:2" coordorigin="850,16344" coordsize="4961,0" path="m850,16344r4961,e" filled="f" strokecolor="#231f20" strokeweight=".23567mm">
              <v:path arrowok="t"/>
            </v:shape>
          </v:group>
          <w10:wrap anchorx="page" anchory="page"/>
        </v:group>
      </w:pict>
    </w:r>
    <w:r>
      <w:pict>
        <v:group id="_x0000_s2052" style="position:absolute;margin-left:318.55pt;margin-top:813.55pt;width:248.75pt;height:4pt;z-index:-8380;mso-position-horizontal-relative:page;mso-position-vertical-relative:page" coordorigin="6371,16271" coordsize="4975,80">
          <v:group id="_x0000_s2055" style="position:absolute;left:6377;top:16278;width:4962;height:2" coordorigin="6377,16278" coordsize="4962,2">
            <v:shape id="_x0000_s2056" style="position:absolute;left:6377;top:16278;width:4962;height:2" coordorigin="6377,16278" coordsize="4962,0" path="m6377,16278r4962,e" filled="f" strokecolor="#231f20" strokeweight=".23567mm">
              <v:path arrowok="t"/>
            </v:shape>
          </v:group>
          <v:group id="_x0000_s2053" style="position:absolute;left:6377;top:16344;width:4962;height:2" coordorigin="6377,16344" coordsize="4962,2">
            <v:shape id="_x0000_s2054"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95.75pt;margin-top:809.15pt;width:18pt;height:13pt;z-index:-8379;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69</w:t>
                </w:r>
                <w:r>
                  <w:fldChar w:fldCharType="end"/>
                </w:r>
              </w:p>
            </w:txbxContent>
          </v:textbox>
          <w10:wrap anchorx="page" anchory="page"/>
        </v:shape>
      </w:pict>
    </w:r>
    <w:r>
      <w:pict>
        <v:shape id="_x0000_s2050" type="#_x0000_t202" style="position:absolute;margin-left:41.5pt;margin-top:819.05pt;width:77.4pt;height:8pt;z-index:-837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049" type="#_x0000_t202" style="position:absolute;margin-left:524.3pt;margin-top:819.2pt;width:43.65pt;height:8pt;z-index:-8377;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40" style="position:absolute;margin-left:42.2pt;margin-top:813.55pt;width:248.7pt;height:4pt;z-index:-8492;mso-position-horizontal-relative:page;mso-position-vertical-relative:page" coordorigin="844,16271" coordsize="4974,80">
          <v:group id="_x0000_s2343" style="position:absolute;left:850;top:16278;width:4961;height:2" coordorigin="850,16278" coordsize="4961,2">
            <v:shape id="_x0000_s2344" style="position:absolute;left:850;top:16278;width:4961;height:2" coordorigin="850,16278" coordsize="4961,0" path="m850,16278r4961,e" filled="f" strokecolor="#231f20" strokeweight=".23567mm">
              <v:path arrowok="t"/>
            </v:shape>
          </v:group>
          <v:group id="_x0000_s2341" style="position:absolute;left:850;top:16344;width:4961;height:2" coordorigin="850,16344" coordsize="4961,2">
            <v:shape id="_x0000_s2342" style="position:absolute;left:850;top:16344;width:4961;height:2" coordorigin="850,16344" coordsize="4961,0" path="m850,16344r4961,e" filled="f" strokecolor="#231f20" strokeweight=".23567mm">
              <v:path arrowok="t"/>
            </v:shape>
          </v:group>
          <w10:wrap anchorx="page" anchory="page"/>
        </v:group>
      </w:pict>
    </w:r>
    <w:r>
      <w:pict>
        <v:group id="_x0000_s2335" style="position:absolute;margin-left:318.55pt;margin-top:813.55pt;width:248.75pt;height:4pt;z-index:-8491;mso-position-horizontal-relative:page;mso-position-vertical-relative:page" coordorigin="6371,16271" coordsize="4975,80">
          <v:group id="_x0000_s2338" style="position:absolute;left:6377;top:16278;width:4962;height:2" coordorigin="6377,16278" coordsize="4962,2">
            <v:shape id="_x0000_s2339" style="position:absolute;left:6377;top:16278;width:4962;height:2" coordorigin="6377,16278" coordsize="4962,0" path="m6377,16278r4962,e" filled="f" strokecolor="#231f20" strokeweight=".23567mm">
              <v:path arrowok="t"/>
            </v:shape>
          </v:group>
          <v:group id="_x0000_s2336" style="position:absolute;left:6377;top:16344;width:4962;height:2" coordorigin="6377,16344" coordsize="4962,2">
            <v:shape id="_x0000_s2337"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334" type="#_x0000_t202" style="position:absolute;margin-left:295.75pt;margin-top:809.15pt;width:18pt;height:13pt;z-index:-8490;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7</w:t>
                </w:r>
                <w:r>
                  <w:fldChar w:fldCharType="end"/>
                </w:r>
              </w:p>
            </w:txbxContent>
          </v:textbox>
          <w10:wrap anchorx="page" anchory="page"/>
        </v:shape>
      </w:pict>
    </w:r>
    <w:r>
      <w:pict>
        <v:shape id="_x0000_s2333" type="#_x0000_t202" style="position:absolute;margin-left:41.5pt;margin-top:819.05pt;width:77.4pt;height:8pt;z-index:-8489;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332" type="#_x0000_t202" style="position:absolute;margin-left:524.3pt;margin-top:819.2pt;width:43.65pt;height:8pt;z-index:-848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04" style="position:absolute;margin-left:28pt;margin-top:813.55pt;width:249.25pt;height:4pt;z-index:-8476;mso-position-horizontal-relative:page;mso-position-vertical-relative:page" coordorigin="560,16271" coordsize="4985,80">
          <v:group id="_x0000_s2307" style="position:absolute;left:567;top:16278;width:4972;height:2" coordorigin="567,16278" coordsize="4972,2">
            <v:shape id="_x0000_s2308" style="position:absolute;left:567;top:16278;width:4972;height:2" coordorigin="567,16278" coordsize="4972,0" path="m567,16278r4972,e" filled="f" strokecolor="#231f20" strokeweight=".23567mm">
              <v:path arrowok="t"/>
            </v:shape>
          </v:group>
          <v:group id="_x0000_s2305" style="position:absolute;left:567;top:16344;width:4972;height:2" coordorigin="567,16344" coordsize="4972,2">
            <v:shape id="_x0000_s2306" style="position:absolute;left:567;top:16344;width:4972;height:2" coordorigin="567,16344" coordsize="4972,0" path="m567,16344r4972,e" filled="f" strokecolor="#231f20" strokeweight=".23567mm">
              <v:path arrowok="t"/>
            </v:shape>
          </v:group>
          <w10:wrap anchorx="page" anchory="page"/>
        </v:group>
      </w:pict>
    </w:r>
    <w:r>
      <w:pict>
        <v:group id="_x0000_s2299" style="position:absolute;margin-left:304.35pt;margin-top:813.55pt;width:248.75pt;height:4pt;z-index:-8475;mso-position-horizontal-relative:page;mso-position-vertical-relative:page" coordorigin="6087,16271" coordsize="4975,80">
          <v:group id="_x0000_s2302" style="position:absolute;left:6094;top:16278;width:4962;height:2" coordorigin="6094,16278" coordsize="4962,2">
            <v:shape id="_x0000_s2303" style="position:absolute;left:6094;top:16278;width:4962;height:2" coordorigin="6094,16278" coordsize="4962,0" path="m6094,16278r4962,e" filled="f" strokecolor="#231f20" strokeweight=".23567mm">
              <v:path arrowok="t"/>
            </v:shape>
          </v:group>
          <v:group id="_x0000_s2300" style="position:absolute;left:6094;top:16344;width:4962;height:2" coordorigin="6094,16344" coordsize="4962,2">
            <v:shape id="_x0000_s2301"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98" type="#_x0000_t202" style="position:absolute;margin-left:281.6pt;margin-top:809.15pt;width:18pt;height:13pt;z-index:-8474;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12</w:t>
                </w:r>
                <w:r>
                  <w:fldChar w:fldCharType="end"/>
                </w:r>
              </w:p>
            </w:txbxContent>
          </v:textbox>
          <w10:wrap anchorx="page" anchory="page"/>
        </v:shape>
      </w:pict>
    </w:r>
    <w:r>
      <w:pict>
        <v:shape id="_x0000_s2297" type="#_x0000_t202" style="position:absolute;margin-left:27.35pt;margin-top:819.05pt;width:77.4pt;height:8pt;z-index:-847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96" type="#_x0000_t202" style="position:absolute;margin-left:510.15pt;margin-top:819.2pt;width:43.65pt;height:8pt;z-index:-8472;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17" style="position:absolute;margin-left:42.2pt;margin-top:813.55pt;width:248.7pt;height:4pt;z-index:-8481;mso-position-horizontal-relative:page;mso-position-vertical-relative:page" coordorigin="844,16271" coordsize="4974,80">
          <v:group id="_x0000_s2320" style="position:absolute;left:850;top:16278;width:4961;height:2" coordorigin="850,16278" coordsize="4961,2">
            <v:shape id="_x0000_s2321" style="position:absolute;left:850;top:16278;width:4961;height:2" coordorigin="850,16278" coordsize="4961,0" path="m850,16278r4961,e" filled="f" strokecolor="#231f20" strokeweight=".23567mm">
              <v:path arrowok="t"/>
            </v:shape>
          </v:group>
          <v:group id="_x0000_s2318" style="position:absolute;left:850;top:16344;width:4961;height:2" coordorigin="850,16344" coordsize="4961,2">
            <v:shape id="_x0000_s2319" style="position:absolute;left:850;top:16344;width:4961;height:2" coordorigin="850,16344" coordsize="4961,0" path="m850,16344r4961,e" filled="f" strokecolor="#231f20" strokeweight=".23567mm">
              <v:path arrowok="t"/>
            </v:shape>
          </v:group>
          <w10:wrap anchorx="page" anchory="page"/>
        </v:group>
      </w:pict>
    </w:r>
    <w:r>
      <w:pict>
        <v:group id="_x0000_s2312" style="position:absolute;margin-left:318.55pt;margin-top:813.55pt;width:248.75pt;height:4pt;z-index:-8480;mso-position-horizontal-relative:page;mso-position-vertical-relative:page" coordorigin="6371,16271" coordsize="4975,80">
          <v:group id="_x0000_s2315" style="position:absolute;left:6377;top:16278;width:4962;height:2" coordorigin="6377,16278" coordsize="4962,2">
            <v:shape id="_x0000_s2316" style="position:absolute;left:6377;top:16278;width:4962;height:2" coordorigin="6377,16278" coordsize="4962,0" path="m6377,16278r4962,e" filled="f" strokecolor="#231f20" strokeweight=".23567mm">
              <v:path arrowok="t"/>
            </v:shape>
          </v:group>
          <v:group id="_x0000_s2313" style="position:absolute;left:6377;top:16344;width:4962;height:2" coordorigin="6377,16344" coordsize="4962,2">
            <v:shape id="_x0000_s2314"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311" type="#_x0000_t202" style="position:absolute;margin-left:299.25pt;margin-top:809.15pt;width:11pt;height:13pt;z-index:-8479;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13</w:t>
                </w:r>
                <w:r>
                  <w:fldChar w:fldCharType="end"/>
                </w:r>
              </w:p>
            </w:txbxContent>
          </v:textbox>
          <w10:wrap anchorx="page" anchory="page"/>
        </v:shape>
      </w:pict>
    </w:r>
    <w:r>
      <w:pict>
        <v:shape id="_x0000_s2310" type="#_x0000_t202" style="position:absolute;margin-left:41.5pt;margin-top:819.05pt;width:77.4pt;height:8pt;z-index:-847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309" type="#_x0000_t202" style="position:absolute;margin-left:524.3pt;margin-top:819.2pt;width:43.65pt;height:8pt;z-index:-8477;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78" style="position:absolute;margin-left:28pt;margin-top:813.55pt;width:249.25pt;height:4pt;z-index:-8466;mso-position-horizontal-relative:page;mso-position-vertical-relative:page" coordorigin="560,16271" coordsize="4985,80">
          <v:group id="_x0000_s2281" style="position:absolute;left:567;top:16278;width:4972;height:2" coordorigin="567,16278" coordsize="4972,2">
            <v:shape id="_x0000_s2282" style="position:absolute;left:567;top:16278;width:4972;height:2" coordorigin="567,16278" coordsize="4972,0" path="m567,16278r4972,e" filled="f" strokecolor="#231f20" strokeweight=".23567mm">
              <v:path arrowok="t"/>
            </v:shape>
          </v:group>
          <v:group id="_x0000_s2279" style="position:absolute;left:567;top:16344;width:4972;height:2" coordorigin="567,16344" coordsize="4972,2">
            <v:shape id="_x0000_s2280" style="position:absolute;left:567;top:16344;width:4972;height:2" coordorigin="567,16344" coordsize="4972,0" path="m567,16344r4972,e" filled="f" strokecolor="#231f20" strokeweight=".23567mm">
              <v:path arrowok="t"/>
            </v:shape>
          </v:group>
          <w10:wrap anchorx="page" anchory="page"/>
        </v:group>
      </w:pict>
    </w:r>
    <w:r>
      <w:pict>
        <v:group id="_x0000_s2273" style="position:absolute;margin-left:304.35pt;margin-top:813.55pt;width:248.75pt;height:4pt;z-index:-8465;mso-position-horizontal-relative:page;mso-position-vertical-relative:page" coordorigin="6087,16271" coordsize="4975,80">
          <v:group id="_x0000_s2276" style="position:absolute;left:6094;top:16278;width:4962;height:2" coordorigin="6094,16278" coordsize="4962,2">
            <v:shape id="_x0000_s2277" style="position:absolute;left:6094;top:16278;width:4962;height:2" coordorigin="6094,16278" coordsize="4962,0" path="m6094,16278r4962,e" filled="f" strokecolor="#231f20" strokeweight=".23567mm">
              <v:path arrowok="t"/>
            </v:shape>
          </v:group>
          <v:group id="_x0000_s2274" style="position:absolute;left:6094;top:16344;width:4962;height:2" coordorigin="6094,16344" coordsize="4962,2">
            <v:shape id="_x0000_s2275"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72" type="#_x0000_t202" style="position:absolute;margin-left:281.6pt;margin-top:809.15pt;width:18pt;height:13pt;z-index:-8464;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16</w:t>
                </w:r>
                <w:r>
                  <w:fldChar w:fldCharType="end"/>
                </w:r>
              </w:p>
            </w:txbxContent>
          </v:textbox>
          <w10:wrap anchorx="page" anchory="page"/>
        </v:shape>
      </w:pict>
    </w:r>
    <w:r>
      <w:pict>
        <v:shape id="_x0000_s2271" type="#_x0000_t202" style="position:absolute;margin-left:27.35pt;margin-top:819.05pt;width:77.4pt;height:8pt;z-index:-846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70" type="#_x0000_t202" style="position:absolute;margin-left:510.15pt;margin-top:819.2pt;width:43.65pt;height:8pt;z-index:-8462;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91" style="position:absolute;margin-left:42.2pt;margin-top:813.55pt;width:248.7pt;height:4pt;z-index:-8471;mso-position-horizontal-relative:page;mso-position-vertical-relative:page" coordorigin="844,16271" coordsize="4974,80">
          <v:group id="_x0000_s2294" style="position:absolute;left:850;top:16278;width:4961;height:2" coordorigin="850,16278" coordsize="4961,2">
            <v:shape id="_x0000_s2295" style="position:absolute;left:850;top:16278;width:4961;height:2" coordorigin="850,16278" coordsize="4961,0" path="m850,16278r4961,e" filled="f" strokecolor="#231f20" strokeweight=".23567mm">
              <v:path arrowok="t"/>
            </v:shape>
          </v:group>
          <v:group id="_x0000_s2292" style="position:absolute;left:850;top:16344;width:4961;height:2" coordorigin="850,16344" coordsize="4961,2">
            <v:shape id="_x0000_s2293" style="position:absolute;left:850;top:16344;width:4961;height:2" coordorigin="850,16344" coordsize="4961,0" path="m850,16344r4961,e" filled="f" strokecolor="#231f20" strokeweight=".23567mm">
              <v:path arrowok="t"/>
            </v:shape>
          </v:group>
          <w10:wrap anchorx="page" anchory="page"/>
        </v:group>
      </w:pict>
    </w:r>
    <w:r>
      <w:pict>
        <v:group id="_x0000_s2286" style="position:absolute;margin-left:318.55pt;margin-top:813.55pt;width:248.75pt;height:4pt;z-index:-8470;mso-position-horizontal-relative:page;mso-position-vertical-relative:page" coordorigin="6371,16271" coordsize="4975,80">
          <v:group id="_x0000_s2289" style="position:absolute;left:6377;top:16278;width:4962;height:2" coordorigin="6377,16278" coordsize="4962,2">
            <v:shape id="_x0000_s2290" style="position:absolute;left:6377;top:16278;width:4962;height:2" coordorigin="6377,16278" coordsize="4962,0" path="m6377,16278r4962,e" filled="f" strokecolor="#231f20" strokeweight=".23567mm">
              <v:path arrowok="t"/>
            </v:shape>
          </v:group>
          <v:group id="_x0000_s2287" style="position:absolute;left:6377;top:16344;width:4962;height:2" coordorigin="6377,16344" coordsize="4962,2">
            <v:shape id="_x0000_s2288" style="position:absolute;left:6377;top:16344;width:4962;height:2" coordorigin="6377,16344" coordsize="4962,0" path="m6377,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85" type="#_x0000_t202" style="position:absolute;margin-left:295.75pt;margin-top:809.15pt;width:18pt;height:13pt;z-index:-8469;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15</w:t>
                </w:r>
                <w:r>
                  <w:fldChar w:fldCharType="end"/>
                </w:r>
              </w:p>
            </w:txbxContent>
          </v:textbox>
          <w10:wrap anchorx="page" anchory="page"/>
        </v:shape>
      </w:pict>
    </w:r>
    <w:r>
      <w:pict>
        <v:shape id="_x0000_s2284" type="#_x0000_t202" style="position:absolute;margin-left:41.5pt;margin-top:819.05pt;width:77.4pt;height:8pt;z-index:-8468;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83" type="#_x0000_t202" style="position:absolute;margin-left:524.3pt;margin-top:819.2pt;width:43.65pt;height:8pt;z-index:-8467;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252" style="position:absolute;margin-left:28pt;margin-top:813.55pt;width:249.25pt;height:4pt;z-index:-8456;mso-position-horizontal-relative:page;mso-position-vertical-relative:page" coordorigin="560,16271" coordsize="4985,80">
          <v:group id="_x0000_s2255" style="position:absolute;left:567;top:16278;width:4972;height:2" coordorigin="567,16278" coordsize="4972,2">
            <v:shape id="_x0000_s2256" style="position:absolute;left:567;top:16278;width:4972;height:2" coordorigin="567,16278" coordsize="4972,0" path="m567,16278r4972,e" filled="f" strokecolor="#231f20" strokeweight=".23567mm">
              <v:path arrowok="t"/>
            </v:shape>
          </v:group>
          <v:group id="_x0000_s2253" style="position:absolute;left:567;top:16344;width:4972;height:2" coordorigin="567,16344" coordsize="4972,2">
            <v:shape id="_x0000_s2254" style="position:absolute;left:567;top:16344;width:4972;height:2" coordorigin="567,16344" coordsize="4972,0" path="m567,16344r4972,e" filled="f" strokecolor="#231f20" strokeweight=".23567mm">
              <v:path arrowok="t"/>
            </v:shape>
          </v:group>
          <w10:wrap anchorx="page" anchory="page"/>
        </v:group>
      </w:pict>
    </w:r>
    <w:r>
      <w:pict>
        <v:group id="_x0000_s2247" style="position:absolute;margin-left:304.35pt;margin-top:813.55pt;width:248.75pt;height:4pt;z-index:-8455;mso-position-horizontal-relative:page;mso-position-vertical-relative:page" coordorigin="6087,16271" coordsize="4975,80">
          <v:group id="_x0000_s2250" style="position:absolute;left:6094;top:16278;width:4962;height:2" coordorigin="6094,16278" coordsize="4962,2">
            <v:shape id="_x0000_s2251" style="position:absolute;left:6094;top:16278;width:4962;height:2" coordorigin="6094,16278" coordsize="4962,0" path="m6094,16278r4962,e" filled="f" strokecolor="#231f20" strokeweight=".23567mm">
              <v:path arrowok="t"/>
            </v:shape>
          </v:group>
          <v:group id="_x0000_s2248" style="position:absolute;left:6094;top:16344;width:4962;height:2" coordorigin="6094,16344" coordsize="4962,2">
            <v:shape id="_x0000_s2249" style="position:absolute;left:6094;top:16344;width:4962;height:2" coordorigin="6094,16344" coordsize="4962,0" path="m6094,16344r4962,e" filled="f" strokecolor="#231f20" strokeweight=".23567mm">
              <v:path arrowok="t"/>
            </v:shape>
          </v:group>
          <w10:wrap anchorx="page" anchory="page"/>
        </v:group>
      </w:pict>
    </w:r>
    <w:r>
      <w:pict>
        <v:shapetype id="_x0000_t202" coordsize="21600,21600" o:spt="202" path="m,l,21600r21600,l21600,xe">
          <v:stroke joinstyle="miter"/>
          <v:path gradientshapeok="t" o:connecttype="rect"/>
        </v:shapetype>
        <v:shape id="_x0000_s2246" type="#_x0000_t202" style="position:absolute;margin-left:281.6pt;margin-top:809.15pt;width:18pt;height:13pt;z-index:-8454;mso-position-horizontal-relative:page;mso-position-vertical-relative:page" filled="f" stroked="f">
          <v:textbox inset="0,0,0,0">
            <w:txbxContent>
              <w:p w:rsidR="009C354D" w:rsidRDefault="009C354D">
                <w:pPr>
                  <w:spacing w:after="0" w:line="248" w:lineRule="exact"/>
                  <w:ind w:left="40" w:right="-20"/>
                  <w:rPr>
                    <w:rFonts w:ascii="Verdana" w:eastAsia="Verdana" w:hAnsi="Verdana" w:cs="Verdana"/>
                  </w:rPr>
                </w:pPr>
                <w:r>
                  <w:fldChar w:fldCharType="begin"/>
                </w:r>
                <w:r>
                  <w:rPr>
                    <w:rFonts w:ascii="Verdana" w:eastAsia="Verdana" w:hAnsi="Verdana" w:cs="Verdana"/>
                    <w:i/>
                    <w:color w:val="231F20"/>
                  </w:rPr>
                  <w:instrText xml:space="preserve"> PAGE </w:instrText>
                </w:r>
                <w:r>
                  <w:fldChar w:fldCharType="separate"/>
                </w:r>
                <w:r w:rsidR="000B01B0">
                  <w:rPr>
                    <w:rFonts w:ascii="Verdana" w:eastAsia="Verdana" w:hAnsi="Verdana" w:cs="Verdana"/>
                    <w:i/>
                    <w:noProof/>
                    <w:color w:val="231F20"/>
                  </w:rPr>
                  <w:t>18</w:t>
                </w:r>
                <w:r>
                  <w:fldChar w:fldCharType="end"/>
                </w:r>
              </w:p>
            </w:txbxContent>
          </v:textbox>
          <w10:wrap anchorx="page" anchory="page"/>
        </v:shape>
      </w:pict>
    </w:r>
    <w:r>
      <w:pict>
        <v:shape id="_x0000_s2245" type="#_x0000_t202" style="position:absolute;margin-left:27.35pt;margin-top:819.05pt;width:77.4pt;height:8pt;z-index:-845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REV. 06 - Cod.: 1500255</w:t>
                </w:r>
              </w:p>
            </w:txbxContent>
          </v:textbox>
          <w10:wrap anchorx="page" anchory="page"/>
        </v:shape>
      </w:pict>
    </w:r>
    <w:r>
      <w:pict>
        <v:shape id="_x0000_s2244" type="#_x0000_t202" style="position:absolute;margin-left:510.15pt;margin-top:819.2pt;width:43.65pt;height:8pt;z-index:-8452;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Ed. 05 - 2015</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54D" w:rsidRDefault="009C354D">
      <w:pPr>
        <w:spacing w:after="0" w:line="240" w:lineRule="auto"/>
      </w:pPr>
      <w:r>
        <w:separator/>
      </w:r>
    </w:p>
  </w:footnote>
  <w:footnote w:type="continuationSeparator" w:id="0">
    <w:p w:rsidR="009C354D" w:rsidRDefault="009C3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79" style="position:absolute;margin-left:28.9pt;margin-top:30.5pt;width:523.8pt;height:.1pt;z-index:-8508;mso-position-horizontal-relative:page;mso-position-vertical-relative:page" coordorigin="578,610" coordsize="10476,2">
          <v:shape id="_x0000_s2380" style="position:absolute;left:578;top:610;width:10476;height:2" coordorigin="578,610" coordsize="10476,0" path="m578,610r10476,e" filled="f" strokecolor="#231f20" strokeweight="1pt">
            <v:path arrowok="t"/>
          </v:shape>
          <w10:wrap anchorx="page" anchory="page"/>
        </v:group>
      </w:pict>
    </w:r>
    <w:r>
      <w:pict>
        <v:group id="_x0000_s2377" style="position:absolute;margin-left:29.85pt;margin-top:58.85pt;width:523.05pt;height:.1pt;z-index:-8507;mso-position-horizontal-relative:page;mso-position-vertical-relative:page" coordorigin="597,1177" coordsize="10461,2">
          <v:shape id="_x0000_s2378" style="position:absolute;left:597;top:1177;width:10461;height:2" coordorigin="597,1177" coordsize="10461,0" path="m597,1177r10461,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376" type="#_x0000_t202" style="position:absolute;margin-left:336.7pt;margin-top:33.15pt;width:217.05pt;height:22.4pt;z-index:-8506;mso-position-horizontal-relative:page;mso-position-vertical-relative:page" filled="f" stroked="f">
          <v:textbox inset="0,0,0,0">
            <w:txbxContent>
              <w:p w:rsidR="009C354D" w:rsidRDefault="009C354D">
                <w:pPr>
                  <w:spacing w:before="4" w:after="0" w:line="144" w:lineRule="exact"/>
                  <w:ind w:left="-2" w:firstLine="2692"/>
                  <w:jc w:val="right"/>
                  <w:rPr>
                    <w:rFonts w:ascii="Verdana" w:eastAsia="Verdana" w:hAnsi="Verdana" w:cs="Verdana"/>
                    <w:sz w:val="12"/>
                    <w:szCs w:val="12"/>
                  </w:rPr>
                </w:pPr>
                <w:r>
                  <w:rPr>
                    <w:rFonts w:ascii="Verdana" w:hAnsi="Verdana"/>
                    <w:color w:val="231F20"/>
                    <w:w w:val="130"/>
                    <w:sz w:val="12"/>
                  </w:rPr>
                  <w:t>Руководство по эксплуатации и обслуживанию</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74" style="position:absolute;margin-left:42.5pt;margin-top:30.5pt;width:524.4pt;height:.1pt;z-index:-8505;mso-position-horizontal-relative:page;mso-position-vertical-relative:page" coordorigin="850,610" coordsize="10488,2">
          <v:shape id="_x0000_s2375" style="position:absolute;left:850;top:610;width:10488;height:2" coordorigin="850,610" coordsize="10488,0" path="m850,610r10489,e" filled="f" strokecolor="#231f20" strokeweight="1pt">
            <v:path arrowok="t"/>
          </v:shape>
          <w10:wrap anchorx="page" anchory="page"/>
        </v:group>
      </w:pict>
    </w:r>
    <w:r>
      <w:pict>
        <v:group id="_x0000_s2372" style="position:absolute;margin-left:42.5pt;margin-top:58.85pt;width:523.75pt;height:.1pt;z-index:-8504;mso-position-horizontal-relative:page;mso-position-vertical-relative:page" coordorigin="850,1177" coordsize="10475,2">
          <v:shape id="_x0000_s2373" style="position:absolute;left:850;top:1177;width:10475;height:2" coordorigin="850,1177" coordsize="10475,0" path="m850,1177r10476,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371" type="#_x0000_t202" style="position:absolute;margin-left:41.5pt;margin-top:33.15pt;width:217.05pt;height:22.4pt;z-index:-8503;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w w:val="130"/>
                    <w:sz w:val="12"/>
                  </w:rPr>
                  <w:t xml:space="preserve">MANUALE D’ISTRUZIONE </w:t>
                </w:r>
              </w:p>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Руководство по эксплуатации и обслуживанию</w:t>
                </w:r>
              </w:p>
              <w:p w:rsidR="009C354D" w:rsidRPr="008E0A21" w:rsidRDefault="009C354D">
                <w:pPr>
                  <w:spacing w:after="0" w:line="144" w:lineRule="exact"/>
                  <w:ind w:left="20" w:right="-20"/>
                  <w:rPr>
                    <w:rFonts w:ascii="Verdana" w:eastAsia="Verdana" w:hAnsi="Verdana" w:cs="Verdana"/>
                    <w:sz w:val="12"/>
                    <w:szCs w:val="12"/>
                    <w:lang w:val="es-ES_tradnl"/>
                  </w:rPr>
                </w:pPr>
                <w:r w:rsidRPr="008E0A21">
                  <w:rPr>
                    <w:rFonts w:ascii="Verdana" w:hAnsi="Verdana"/>
                    <w:color w:val="231F20"/>
                    <w:sz w:val="12"/>
                    <w:lang w:val="es-ES_tradnl"/>
                  </w:rPr>
                  <w:t>Bedienungs- und Wartungshandbuch / Manual de uso y mantenimiento</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25" style="position:absolute;margin-left:28.9pt;margin-top:30.5pt;width:523.8pt;height:.1pt;z-index:-8484;mso-position-horizontal-relative:page;mso-position-vertical-relative:page" coordorigin="578,610" coordsize="10476,2">
          <v:shape id="_x0000_s2326" style="position:absolute;left:578;top:610;width:10476;height:2" coordorigin="578,610" coordsize="10476,0" path="m578,610r10476,e" filled="f" strokecolor="#231f20" strokeweight="1pt">
            <v:path arrowok="t"/>
          </v:shape>
          <w10:wrap anchorx="page" anchory="page"/>
        </v:group>
      </w:pict>
    </w:r>
    <w:r>
      <w:pict>
        <v:group id="_x0000_s2323" style="position:absolute;margin-left:29.85pt;margin-top:58.85pt;width:523.05pt;height:.1pt;z-index:-8483;mso-position-horizontal-relative:page;mso-position-vertical-relative:page" coordorigin="597,1177" coordsize="10461,2">
          <v:shape id="_x0000_s2324" style="position:absolute;left:597;top:1177;width:10461;height:2" coordorigin="597,1177" coordsize="10461,0" path="m597,1177r10461,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322" type="#_x0000_t202" style="position:absolute;margin-left:336.7pt;margin-top:33.15pt;width:217.05pt;height:22.4pt;z-index:-8482;mso-position-horizontal-relative:page;mso-position-vertical-relative:page" filled="f" stroked="f">
          <v:textbox inset="0,0,0,0">
            <w:txbxContent>
              <w:p w:rsidR="009C354D" w:rsidRDefault="009C354D">
                <w:pPr>
                  <w:spacing w:before="4" w:after="0" w:line="144" w:lineRule="exact"/>
                  <w:ind w:left="-2" w:firstLine="2692"/>
                  <w:jc w:val="right"/>
                  <w:rPr>
                    <w:rFonts w:ascii="Verdana" w:eastAsia="Verdana" w:hAnsi="Verdana" w:cs="Verdana"/>
                    <w:sz w:val="12"/>
                    <w:szCs w:val="12"/>
                  </w:rPr>
                </w:pPr>
                <w:r>
                  <w:rPr>
                    <w:rFonts w:ascii="Verdana" w:hAnsi="Verdana"/>
                    <w:color w:val="231F20"/>
                    <w:w w:val="130"/>
                    <w:sz w:val="12"/>
                  </w:rPr>
                  <w:t>Руководство по эксплуатации и обслуживанию</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4D" w:rsidRDefault="009C354D">
    <w:pPr>
      <w:spacing w:after="0" w:line="200" w:lineRule="exact"/>
      <w:rPr>
        <w:sz w:val="20"/>
        <w:szCs w:val="20"/>
      </w:rPr>
    </w:pPr>
    <w:r>
      <w:pict>
        <v:group id="_x0000_s2330" style="position:absolute;margin-left:42.5pt;margin-top:30.5pt;width:524.4pt;height:.1pt;z-index:-8487;mso-position-horizontal-relative:page;mso-position-vertical-relative:page" coordorigin="850,610" coordsize="10488,2">
          <v:shape id="_x0000_s2331" style="position:absolute;left:850;top:610;width:10488;height:2" coordorigin="850,610" coordsize="10488,0" path="m850,610r10489,e" filled="f" strokecolor="#231f20" strokeweight="1pt">
            <v:path arrowok="t"/>
          </v:shape>
          <w10:wrap anchorx="page" anchory="page"/>
        </v:group>
      </w:pict>
    </w:r>
    <w:r>
      <w:pict>
        <v:group id="_x0000_s2328" style="position:absolute;margin-left:42.5pt;margin-top:58.85pt;width:523.75pt;height:.1pt;z-index:-8486;mso-position-horizontal-relative:page;mso-position-vertical-relative:page" coordorigin="850,1177" coordsize="10475,2">
          <v:shape id="_x0000_s2329" style="position:absolute;left:850;top:1177;width:10475;height:2" coordorigin="850,1177" coordsize="10475,0" path="m850,1177r10476,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327" type="#_x0000_t202" style="position:absolute;margin-left:41.5pt;margin-top:33.15pt;width:217.05pt;height:22.4pt;z-index:-8485;mso-position-horizontal-relative:page;mso-position-vertical-relative:page" filled="f" stroked="f">
          <v:textbox inset="0,0,0,0">
            <w:txbxContent>
              <w:p w:rsidR="009C354D" w:rsidRDefault="009C354D">
                <w:pPr>
                  <w:spacing w:after="0" w:line="144" w:lineRule="exact"/>
                  <w:ind w:left="20" w:right="-20"/>
                  <w:rPr>
                    <w:rFonts w:ascii="Verdana" w:eastAsia="Verdana" w:hAnsi="Verdana" w:cs="Verdana"/>
                    <w:sz w:val="12"/>
                    <w:szCs w:val="12"/>
                  </w:rPr>
                </w:pPr>
                <w:r>
                  <w:rPr>
                    <w:rFonts w:ascii="Verdana" w:hAnsi="Verdana"/>
                    <w:color w:val="231F20"/>
                    <w:w w:val="130"/>
                    <w:sz w:val="12"/>
                  </w:rPr>
                  <w:t>Manuale d’istruzione</w:t>
                </w:r>
              </w:p>
              <w:p w:rsidR="009C354D" w:rsidRDefault="009C354D">
                <w:pPr>
                  <w:spacing w:after="0" w:line="144" w:lineRule="exact"/>
                  <w:ind w:left="20" w:right="-20"/>
                  <w:rPr>
                    <w:rFonts w:ascii="Verdana" w:eastAsia="Verdana" w:hAnsi="Verdana" w:cs="Verdana"/>
                    <w:sz w:val="12"/>
                    <w:szCs w:val="12"/>
                  </w:rPr>
                </w:pPr>
                <w:r>
                  <w:rPr>
                    <w:rFonts w:ascii="Verdana" w:hAnsi="Verdana"/>
                    <w:color w:val="231F20"/>
                    <w:sz w:val="12"/>
                  </w:rPr>
                  <w:t>Руководство по эксплуатации и обслуживанию</w:t>
                </w:r>
              </w:p>
              <w:p w:rsidR="009C354D" w:rsidRPr="008E0A21" w:rsidRDefault="009C354D">
                <w:pPr>
                  <w:spacing w:after="0" w:line="144" w:lineRule="exact"/>
                  <w:ind w:left="20" w:right="-20"/>
                  <w:rPr>
                    <w:rFonts w:ascii="Verdana" w:eastAsia="Verdana" w:hAnsi="Verdana" w:cs="Verdana"/>
                    <w:sz w:val="12"/>
                    <w:szCs w:val="12"/>
                    <w:lang w:val="es-ES_tradnl"/>
                  </w:rPr>
                </w:pPr>
                <w:r w:rsidRPr="008E0A21">
                  <w:rPr>
                    <w:rFonts w:ascii="Verdana" w:hAnsi="Verdana"/>
                    <w:color w:val="231F20"/>
                    <w:sz w:val="12"/>
                    <w:lang w:val="es-ES_tradnl"/>
                  </w:rPr>
                  <w:t>Bedienungs- und Wartungshandbuch / Manual de uso y mantenimiento</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hdrShapeDefaults>
    <o:shapedefaults v:ext="edit" spidmax="57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05971"/>
    <w:rsid w:val="000522CD"/>
    <w:rsid w:val="00083443"/>
    <w:rsid w:val="000B01B0"/>
    <w:rsid w:val="001A2DF2"/>
    <w:rsid w:val="00274F3C"/>
    <w:rsid w:val="00324743"/>
    <w:rsid w:val="00417938"/>
    <w:rsid w:val="004A3F7B"/>
    <w:rsid w:val="0057680B"/>
    <w:rsid w:val="006F34AB"/>
    <w:rsid w:val="007869E1"/>
    <w:rsid w:val="00827F11"/>
    <w:rsid w:val="008A2086"/>
    <w:rsid w:val="008E0A21"/>
    <w:rsid w:val="009C354D"/>
    <w:rsid w:val="00A031A7"/>
    <w:rsid w:val="00A35BFF"/>
    <w:rsid w:val="00A43A4D"/>
    <w:rsid w:val="00AC7F36"/>
    <w:rsid w:val="00B00E99"/>
    <w:rsid w:val="00B05971"/>
    <w:rsid w:val="00B31C9D"/>
    <w:rsid w:val="00BD7652"/>
    <w:rsid w:val="00CC17CE"/>
    <w:rsid w:val="00DC2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45"/>
    <o:shapelayout v:ext="edit">
      <o:idmap v:ext="edit" data="1,3,4,5"/>
    </o:shapelayout>
  </w:shapeDefaults>
  <w:decimalSymbol w:val=","/>
  <w:listSeparator w:val=";"/>
  <w15:docId w15:val="{E605108E-9C4D-436A-A1C9-E0707B50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ru-RU"/>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A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A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1.png"/><Relationship Id="rId21" Type="http://schemas.openxmlformats.org/officeDocument/2006/relationships/image" Target="media/image12.png"/><Relationship Id="rId63" Type="http://schemas.openxmlformats.org/officeDocument/2006/relationships/image" Target="media/image53.png"/><Relationship Id="rId159" Type="http://schemas.openxmlformats.org/officeDocument/2006/relationships/image" Target="media/image137.png"/><Relationship Id="rId324" Type="http://schemas.openxmlformats.org/officeDocument/2006/relationships/image" Target="media/image294.png"/><Relationship Id="rId366" Type="http://schemas.openxmlformats.org/officeDocument/2006/relationships/image" Target="media/image336.png"/><Relationship Id="rId170" Type="http://schemas.openxmlformats.org/officeDocument/2006/relationships/image" Target="media/image148.png"/><Relationship Id="rId226" Type="http://schemas.openxmlformats.org/officeDocument/2006/relationships/image" Target="media/image200.png"/><Relationship Id="rId433" Type="http://schemas.openxmlformats.org/officeDocument/2006/relationships/image" Target="media/image397.png"/><Relationship Id="rId268" Type="http://schemas.openxmlformats.org/officeDocument/2006/relationships/image" Target="media/image240.png"/><Relationship Id="rId32" Type="http://schemas.openxmlformats.org/officeDocument/2006/relationships/image" Target="media/image23.png"/><Relationship Id="rId74" Type="http://schemas.openxmlformats.org/officeDocument/2006/relationships/image" Target="media/image64.png"/><Relationship Id="rId128" Type="http://schemas.openxmlformats.org/officeDocument/2006/relationships/image" Target="media/image110.png"/><Relationship Id="rId335" Type="http://schemas.openxmlformats.org/officeDocument/2006/relationships/image" Target="media/image305.png"/><Relationship Id="rId377" Type="http://schemas.openxmlformats.org/officeDocument/2006/relationships/image" Target="media/image345.png"/><Relationship Id="rId5" Type="http://schemas.openxmlformats.org/officeDocument/2006/relationships/endnotes" Target="endnotes.xml"/><Relationship Id="rId181" Type="http://schemas.openxmlformats.org/officeDocument/2006/relationships/image" Target="media/image157.png"/><Relationship Id="rId237" Type="http://schemas.openxmlformats.org/officeDocument/2006/relationships/image" Target="media/image211.png"/><Relationship Id="rId402" Type="http://schemas.openxmlformats.org/officeDocument/2006/relationships/image" Target="media/image370.png"/><Relationship Id="rId279" Type="http://schemas.openxmlformats.org/officeDocument/2006/relationships/image" Target="media/image251.png"/><Relationship Id="rId43" Type="http://schemas.openxmlformats.org/officeDocument/2006/relationships/image" Target="media/image34.png"/><Relationship Id="rId139" Type="http://schemas.openxmlformats.org/officeDocument/2006/relationships/image" Target="media/image119.png"/><Relationship Id="rId290" Type="http://schemas.openxmlformats.org/officeDocument/2006/relationships/image" Target="media/image262.png"/><Relationship Id="rId304" Type="http://schemas.openxmlformats.org/officeDocument/2006/relationships/image" Target="media/image276.png"/><Relationship Id="rId346" Type="http://schemas.openxmlformats.org/officeDocument/2006/relationships/image" Target="media/image316.png"/><Relationship Id="rId388" Type="http://schemas.openxmlformats.org/officeDocument/2006/relationships/image" Target="media/image356.png"/><Relationship Id="rId85" Type="http://schemas.openxmlformats.org/officeDocument/2006/relationships/image" Target="media/image69.png"/><Relationship Id="rId150" Type="http://schemas.openxmlformats.org/officeDocument/2006/relationships/image" Target="media/image130.png"/><Relationship Id="rId192" Type="http://schemas.openxmlformats.org/officeDocument/2006/relationships/image" Target="media/image168.png"/><Relationship Id="rId206" Type="http://schemas.openxmlformats.org/officeDocument/2006/relationships/image" Target="media/image182.png"/><Relationship Id="rId413" Type="http://schemas.openxmlformats.org/officeDocument/2006/relationships/image" Target="media/image379.png"/><Relationship Id="rId248" Type="http://schemas.openxmlformats.org/officeDocument/2006/relationships/image" Target="media/image220.png"/><Relationship Id="rId12" Type="http://schemas.openxmlformats.org/officeDocument/2006/relationships/footer" Target="footer2.xml"/><Relationship Id="rId108" Type="http://schemas.openxmlformats.org/officeDocument/2006/relationships/image" Target="media/image90.png"/><Relationship Id="rId315" Type="http://schemas.openxmlformats.org/officeDocument/2006/relationships/image" Target="media/image285.png"/><Relationship Id="rId357" Type="http://schemas.openxmlformats.org/officeDocument/2006/relationships/image" Target="media/image327.png"/><Relationship Id="rId54" Type="http://schemas.openxmlformats.org/officeDocument/2006/relationships/image" Target="media/image45.png"/><Relationship Id="rId96" Type="http://schemas.openxmlformats.org/officeDocument/2006/relationships/image" Target="media/image78.png"/><Relationship Id="rId161" Type="http://schemas.openxmlformats.org/officeDocument/2006/relationships/image" Target="media/image139.png"/><Relationship Id="rId217" Type="http://schemas.openxmlformats.org/officeDocument/2006/relationships/image" Target="media/image193.png"/><Relationship Id="rId399" Type="http://schemas.openxmlformats.org/officeDocument/2006/relationships/image" Target="media/image367.png"/><Relationship Id="rId259" Type="http://schemas.openxmlformats.org/officeDocument/2006/relationships/image" Target="media/image231.png"/><Relationship Id="rId424" Type="http://schemas.openxmlformats.org/officeDocument/2006/relationships/image" Target="media/image390.png"/><Relationship Id="rId23" Type="http://schemas.openxmlformats.org/officeDocument/2006/relationships/image" Target="media/image14.png"/><Relationship Id="rId119" Type="http://schemas.openxmlformats.org/officeDocument/2006/relationships/image" Target="media/image101.png"/><Relationship Id="rId270" Type="http://schemas.openxmlformats.org/officeDocument/2006/relationships/image" Target="media/image242.png"/><Relationship Id="rId326" Type="http://schemas.openxmlformats.org/officeDocument/2006/relationships/image" Target="media/image296.png"/><Relationship Id="rId65" Type="http://schemas.openxmlformats.org/officeDocument/2006/relationships/image" Target="media/image55.png"/><Relationship Id="rId130" Type="http://schemas.openxmlformats.org/officeDocument/2006/relationships/footer" Target="footer10.xml"/><Relationship Id="rId368" Type="http://schemas.openxmlformats.org/officeDocument/2006/relationships/image" Target="media/image338.png"/><Relationship Id="rId172" Type="http://schemas.openxmlformats.org/officeDocument/2006/relationships/image" Target="media/image150.png"/><Relationship Id="rId228" Type="http://schemas.openxmlformats.org/officeDocument/2006/relationships/image" Target="media/image202.png"/><Relationship Id="rId435" Type="http://schemas.openxmlformats.org/officeDocument/2006/relationships/image" Target="media/image399.png"/><Relationship Id="rId281" Type="http://schemas.openxmlformats.org/officeDocument/2006/relationships/image" Target="media/image253.png"/><Relationship Id="rId337" Type="http://schemas.openxmlformats.org/officeDocument/2006/relationships/image" Target="media/image307.png"/><Relationship Id="rId34" Type="http://schemas.openxmlformats.org/officeDocument/2006/relationships/image" Target="media/image25.png"/><Relationship Id="rId76" Type="http://schemas.openxmlformats.org/officeDocument/2006/relationships/image" Target="media/image66.png"/><Relationship Id="rId141" Type="http://schemas.openxmlformats.org/officeDocument/2006/relationships/image" Target="media/image121.png"/><Relationship Id="rId379" Type="http://schemas.openxmlformats.org/officeDocument/2006/relationships/image" Target="media/image347.png"/><Relationship Id="rId7" Type="http://schemas.openxmlformats.org/officeDocument/2006/relationships/image" Target="media/image2.png"/><Relationship Id="rId183" Type="http://schemas.openxmlformats.org/officeDocument/2006/relationships/image" Target="media/image159.png"/><Relationship Id="rId239" Type="http://schemas.openxmlformats.org/officeDocument/2006/relationships/image" Target="media/image213.png"/><Relationship Id="rId390" Type="http://schemas.openxmlformats.org/officeDocument/2006/relationships/image" Target="media/image358.png"/><Relationship Id="rId404" Type="http://schemas.openxmlformats.org/officeDocument/2006/relationships/image" Target="media/image372.png"/><Relationship Id="rId250" Type="http://schemas.openxmlformats.org/officeDocument/2006/relationships/image" Target="media/image222.png"/><Relationship Id="rId292" Type="http://schemas.openxmlformats.org/officeDocument/2006/relationships/image" Target="media/image264.png"/><Relationship Id="rId306" Type="http://schemas.openxmlformats.org/officeDocument/2006/relationships/image" Target="media/image278.png"/><Relationship Id="rId45" Type="http://schemas.openxmlformats.org/officeDocument/2006/relationships/image" Target="media/image36.png"/><Relationship Id="rId87" Type="http://schemas.openxmlformats.org/officeDocument/2006/relationships/image" Target="media/image71.png"/><Relationship Id="rId110" Type="http://schemas.openxmlformats.org/officeDocument/2006/relationships/image" Target="media/image92.png"/><Relationship Id="rId348" Type="http://schemas.openxmlformats.org/officeDocument/2006/relationships/image" Target="media/image318.png"/><Relationship Id="rId152" Type="http://schemas.openxmlformats.org/officeDocument/2006/relationships/image" Target="media/image132.png"/><Relationship Id="rId194" Type="http://schemas.openxmlformats.org/officeDocument/2006/relationships/image" Target="media/image170.png"/><Relationship Id="rId208" Type="http://schemas.openxmlformats.org/officeDocument/2006/relationships/image" Target="media/image184.png"/><Relationship Id="rId415" Type="http://schemas.openxmlformats.org/officeDocument/2006/relationships/image" Target="media/image381.png"/><Relationship Id="rId261" Type="http://schemas.openxmlformats.org/officeDocument/2006/relationships/image" Target="media/image233.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287.png"/><Relationship Id="rId359" Type="http://schemas.openxmlformats.org/officeDocument/2006/relationships/image" Target="media/image329.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1.png"/><Relationship Id="rId219" Type="http://schemas.openxmlformats.org/officeDocument/2006/relationships/footer" Target="footer15.xml"/><Relationship Id="rId370" Type="http://schemas.openxmlformats.org/officeDocument/2006/relationships/image" Target="media/image340.png"/><Relationship Id="rId426" Type="http://schemas.openxmlformats.org/officeDocument/2006/relationships/image" Target="media/image392.png"/><Relationship Id="rId230" Type="http://schemas.openxmlformats.org/officeDocument/2006/relationships/image" Target="media/image204.png"/><Relationship Id="rId25" Type="http://schemas.openxmlformats.org/officeDocument/2006/relationships/image" Target="media/image16.png"/><Relationship Id="rId67" Type="http://schemas.openxmlformats.org/officeDocument/2006/relationships/image" Target="media/image57.png"/><Relationship Id="rId272" Type="http://schemas.openxmlformats.org/officeDocument/2006/relationships/image" Target="media/image244.png"/><Relationship Id="rId328" Type="http://schemas.openxmlformats.org/officeDocument/2006/relationships/image" Target="media/image298.png"/><Relationship Id="rId132" Type="http://schemas.openxmlformats.org/officeDocument/2006/relationships/image" Target="media/image112.png"/><Relationship Id="rId174" Type="http://schemas.openxmlformats.org/officeDocument/2006/relationships/image" Target="media/image152.png"/><Relationship Id="rId381" Type="http://schemas.openxmlformats.org/officeDocument/2006/relationships/image" Target="media/image349.png"/><Relationship Id="rId241" Type="http://schemas.openxmlformats.org/officeDocument/2006/relationships/footer" Target="footer18.xml"/><Relationship Id="rId437" Type="http://schemas.openxmlformats.org/officeDocument/2006/relationships/image" Target="media/image401.png"/><Relationship Id="rId36" Type="http://schemas.openxmlformats.org/officeDocument/2006/relationships/image" Target="media/image27.png"/><Relationship Id="rId283" Type="http://schemas.openxmlformats.org/officeDocument/2006/relationships/image" Target="media/image255.png"/><Relationship Id="rId339" Type="http://schemas.openxmlformats.org/officeDocument/2006/relationships/image" Target="media/image309.png"/><Relationship Id="rId78" Type="http://schemas.openxmlformats.org/officeDocument/2006/relationships/footer" Target="footer4.xml"/><Relationship Id="rId101" Type="http://schemas.openxmlformats.org/officeDocument/2006/relationships/image" Target="media/image83.png"/><Relationship Id="rId143" Type="http://schemas.openxmlformats.org/officeDocument/2006/relationships/image" Target="media/image123.png"/><Relationship Id="rId185" Type="http://schemas.openxmlformats.org/officeDocument/2006/relationships/image" Target="media/image161.png"/><Relationship Id="rId350" Type="http://schemas.openxmlformats.org/officeDocument/2006/relationships/image" Target="media/image320.png"/><Relationship Id="rId406" Type="http://schemas.openxmlformats.org/officeDocument/2006/relationships/footer" Target="footer23.xml"/><Relationship Id="rId9" Type="http://schemas.openxmlformats.org/officeDocument/2006/relationships/header" Target="header1.xml"/><Relationship Id="rId210" Type="http://schemas.openxmlformats.org/officeDocument/2006/relationships/image" Target="media/image186.png"/><Relationship Id="rId392" Type="http://schemas.openxmlformats.org/officeDocument/2006/relationships/image" Target="media/image360.png"/><Relationship Id="rId252" Type="http://schemas.openxmlformats.org/officeDocument/2006/relationships/image" Target="media/image224.png"/><Relationship Id="rId294" Type="http://schemas.openxmlformats.org/officeDocument/2006/relationships/image" Target="media/image266.png"/><Relationship Id="rId308" Type="http://schemas.openxmlformats.org/officeDocument/2006/relationships/image" Target="media/image280.png"/><Relationship Id="rId47" Type="http://schemas.openxmlformats.org/officeDocument/2006/relationships/image" Target="media/image38.png"/><Relationship Id="rId89" Type="http://schemas.openxmlformats.org/officeDocument/2006/relationships/footer" Target="footer8.xml"/><Relationship Id="rId112" Type="http://schemas.openxmlformats.org/officeDocument/2006/relationships/image" Target="media/image94.png"/><Relationship Id="rId154" Type="http://schemas.openxmlformats.org/officeDocument/2006/relationships/footer" Target="footer11.xml"/><Relationship Id="rId361" Type="http://schemas.openxmlformats.org/officeDocument/2006/relationships/image" Target="media/image331.png"/><Relationship Id="rId196" Type="http://schemas.openxmlformats.org/officeDocument/2006/relationships/image" Target="media/image172.png"/><Relationship Id="rId417" Type="http://schemas.openxmlformats.org/officeDocument/2006/relationships/image" Target="media/image383.png"/><Relationship Id="rId16" Type="http://schemas.openxmlformats.org/officeDocument/2006/relationships/image" Target="media/image7.png"/><Relationship Id="rId221" Type="http://schemas.openxmlformats.org/officeDocument/2006/relationships/image" Target="media/image195.png"/><Relationship Id="rId263" Type="http://schemas.openxmlformats.org/officeDocument/2006/relationships/image" Target="media/image235.png"/><Relationship Id="rId319" Type="http://schemas.openxmlformats.org/officeDocument/2006/relationships/image" Target="media/image289.png"/><Relationship Id="rId58" Type="http://schemas.openxmlformats.org/officeDocument/2006/relationships/image" Target="media/image49.png"/><Relationship Id="rId123" Type="http://schemas.openxmlformats.org/officeDocument/2006/relationships/image" Target="media/image105.png"/><Relationship Id="rId330" Type="http://schemas.openxmlformats.org/officeDocument/2006/relationships/image" Target="media/image300.png"/><Relationship Id="rId165" Type="http://schemas.openxmlformats.org/officeDocument/2006/relationships/image" Target="media/image143.png"/><Relationship Id="rId372" Type="http://schemas.openxmlformats.org/officeDocument/2006/relationships/image" Target="media/image342.png"/><Relationship Id="rId428" Type="http://schemas.openxmlformats.org/officeDocument/2006/relationships/footer" Target="footer25.xml"/><Relationship Id="rId232" Type="http://schemas.openxmlformats.org/officeDocument/2006/relationships/image" Target="media/image206.png"/><Relationship Id="rId274" Type="http://schemas.openxmlformats.org/officeDocument/2006/relationships/image" Target="media/image246.png"/><Relationship Id="rId27" Type="http://schemas.openxmlformats.org/officeDocument/2006/relationships/image" Target="media/image18.png"/><Relationship Id="rId69" Type="http://schemas.openxmlformats.org/officeDocument/2006/relationships/image" Target="media/image59.png"/><Relationship Id="rId134" Type="http://schemas.openxmlformats.org/officeDocument/2006/relationships/image" Target="media/image114.png"/><Relationship Id="rId80" Type="http://schemas.openxmlformats.org/officeDocument/2006/relationships/header" Target="header5.xml"/><Relationship Id="rId176" Type="http://schemas.openxmlformats.org/officeDocument/2006/relationships/footer" Target="footer14.xml"/><Relationship Id="rId341" Type="http://schemas.openxmlformats.org/officeDocument/2006/relationships/image" Target="media/image311.png"/><Relationship Id="rId383" Type="http://schemas.openxmlformats.org/officeDocument/2006/relationships/image" Target="media/image351.png"/><Relationship Id="rId439" Type="http://schemas.openxmlformats.org/officeDocument/2006/relationships/image" Target="media/image403.png"/><Relationship Id="rId201" Type="http://schemas.openxmlformats.org/officeDocument/2006/relationships/image" Target="media/image177.png"/><Relationship Id="rId243" Type="http://schemas.openxmlformats.org/officeDocument/2006/relationships/image" Target="media/image215.png"/><Relationship Id="rId285" Type="http://schemas.openxmlformats.org/officeDocument/2006/relationships/image" Target="media/image257.png"/><Relationship Id="rId38" Type="http://schemas.openxmlformats.org/officeDocument/2006/relationships/image" Target="media/image29.png"/><Relationship Id="rId103" Type="http://schemas.openxmlformats.org/officeDocument/2006/relationships/image" Target="media/image85.png"/><Relationship Id="rId310" Type="http://schemas.openxmlformats.org/officeDocument/2006/relationships/image" Target="media/image282.png"/><Relationship Id="rId91" Type="http://schemas.openxmlformats.org/officeDocument/2006/relationships/image" Target="media/image73.png"/><Relationship Id="rId145" Type="http://schemas.openxmlformats.org/officeDocument/2006/relationships/image" Target="media/image125.png"/><Relationship Id="rId187" Type="http://schemas.openxmlformats.org/officeDocument/2006/relationships/image" Target="media/image163.png"/><Relationship Id="rId352" Type="http://schemas.openxmlformats.org/officeDocument/2006/relationships/image" Target="media/image322.png"/><Relationship Id="rId394" Type="http://schemas.openxmlformats.org/officeDocument/2006/relationships/image" Target="media/image362.png"/><Relationship Id="rId408" Type="http://schemas.openxmlformats.org/officeDocument/2006/relationships/image" Target="media/image374.png"/><Relationship Id="rId212" Type="http://schemas.openxmlformats.org/officeDocument/2006/relationships/image" Target="media/image188.png"/><Relationship Id="rId254" Type="http://schemas.openxmlformats.org/officeDocument/2006/relationships/image" Target="media/image226.png"/><Relationship Id="rId49" Type="http://schemas.openxmlformats.org/officeDocument/2006/relationships/image" Target="media/image40.png"/><Relationship Id="rId114" Type="http://schemas.openxmlformats.org/officeDocument/2006/relationships/image" Target="media/image96.png"/><Relationship Id="rId296" Type="http://schemas.openxmlformats.org/officeDocument/2006/relationships/image" Target="media/image268.png"/><Relationship Id="rId60" Type="http://schemas.openxmlformats.org/officeDocument/2006/relationships/image" Target="media/image51.png"/><Relationship Id="rId156" Type="http://schemas.openxmlformats.org/officeDocument/2006/relationships/image" Target="media/image134.png"/><Relationship Id="rId198" Type="http://schemas.openxmlformats.org/officeDocument/2006/relationships/image" Target="media/image174.png"/><Relationship Id="rId321" Type="http://schemas.openxmlformats.org/officeDocument/2006/relationships/image" Target="media/image291.png"/><Relationship Id="rId363" Type="http://schemas.openxmlformats.org/officeDocument/2006/relationships/image" Target="media/image333.png"/><Relationship Id="rId419" Type="http://schemas.openxmlformats.org/officeDocument/2006/relationships/image" Target="media/image385.png"/><Relationship Id="rId202" Type="http://schemas.openxmlformats.org/officeDocument/2006/relationships/image" Target="media/image178.png"/><Relationship Id="rId223" Type="http://schemas.openxmlformats.org/officeDocument/2006/relationships/image" Target="media/image197.png"/><Relationship Id="rId244" Type="http://schemas.openxmlformats.org/officeDocument/2006/relationships/image" Target="media/image216.png"/><Relationship Id="rId430" Type="http://schemas.openxmlformats.org/officeDocument/2006/relationships/image" Target="media/image394.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37.png"/><Relationship Id="rId286" Type="http://schemas.openxmlformats.org/officeDocument/2006/relationships/image" Target="media/image258.png"/><Relationship Id="rId50" Type="http://schemas.openxmlformats.org/officeDocument/2006/relationships/image" Target="media/image41.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image" Target="media/image164.png"/><Relationship Id="rId311" Type="http://schemas.openxmlformats.org/officeDocument/2006/relationships/image" Target="media/image283.png"/><Relationship Id="rId332" Type="http://schemas.openxmlformats.org/officeDocument/2006/relationships/image" Target="media/image302.png"/><Relationship Id="rId353" Type="http://schemas.openxmlformats.org/officeDocument/2006/relationships/image" Target="media/image323.png"/><Relationship Id="rId374" Type="http://schemas.openxmlformats.org/officeDocument/2006/relationships/footer" Target="footer22.xml"/><Relationship Id="rId395" Type="http://schemas.openxmlformats.org/officeDocument/2006/relationships/image" Target="media/image363.png"/><Relationship Id="rId409" Type="http://schemas.openxmlformats.org/officeDocument/2006/relationships/image" Target="media/image375.png"/><Relationship Id="rId71" Type="http://schemas.openxmlformats.org/officeDocument/2006/relationships/image" Target="media/image61.png"/><Relationship Id="rId92" Type="http://schemas.openxmlformats.org/officeDocument/2006/relationships/image" Target="media/image74.png"/><Relationship Id="rId213" Type="http://schemas.openxmlformats.org/officeDocument/2006/relationships/image" Target="media/image189.png"/><Relationship Id="rId234" Type="http://schemas.openxmlformats.org/officeDocument/2006/relationships/image" Target="media/image208.png"/><Relationship Id="rId420" Type="http://schemas.openxmlformats.org/officeDocument/2006/relationships/image" Target="media/image386.png"/><Relationship Id="rId2" Type="http://schemas.openxmlformats.org/officeDocument/2006/relationships/settings" Target="settings.xml"/><Relationship Id="rId29" Type="http://schemas.openxmlformats.org/officeDocument/2006/relationships/image" Target="media/image20.png"/><Relationship Id="rId255" Type="http://schemas.openxmlformats.org/officeDocument/2006/relationships/image" Target="media/image227.png"/><Relationship Id="rId276" Type="http://schemas.openxmlformats.org/officeDocument/2006/relationships/image" Target="media/image248.png"/><Relationship Id="rId297" Type="http://schemas.openxmlformats.org/officeDocument/2006/relationships/image" Target="media/image269.png"/><Relationship Id="rId441" Type="http://schemas.openxmlformats.org/officeDocument/2006/relationships/theme" Target="theme/theme1.xml"/><Relationship Id="rId40" Type="http://schemas.openxmlformats.org/officeDocument/2006/relationships/image" Target="media/image31.png"/><Relationship Id="rId115" Type="http://schemas.openxmlformats.org/officeDocument/2006/relationships/image" Target="media/image97.png"/><Relationship Id="rId136" Type="http://schemas.openxmlformats.org/officeDocument/2006/relationships/image" Target="media/image116.png"/><Relationship Id="rId157" Type="http://schemas.openxmlformats.org/officeDocument/2006/relationships/image" Target="media/image135.png"/><Relationship Id="rId178" Type="http://schemas.openxmlformats.org/officeDocument/2006/relationships/image" Target="media/image154.png"/><Relationship Id="rId301" Type="http://schemas.openxmlformats.org/officeDocument/2006/relationships/image" Target="media/image273.png"/><Relationship Id="rId322" Type="http://schemas.openxmlformats.org/officeDocument/2006/relationships/image" Target="media/image292.png"/><Relationship Id="rId343" Type="http://schemas.openxmlformats.org/officeDocument/2006/relationships/image" Target="media/image313.png"/><Relationship Id="rId364" Type="http://schemas.openxmlformats.org/officeDocument/2006/relationships/image" Target="media/image334.png"/><Relationship Id="rId61" Type="http://schemas.openxmlformats.org/officeDocument/2006/relationships/image" Target="media/image52.png"/><Relationship Id="rId82" Type="http://schemas.openxmlformats.org/officeDocument/2006/relationships/footer" Target="footer6.xml"/><Relationship Id="rId199" Type="http://schemas.openxmlformats.org/officeDocument/2006/relationships/image" Target="media/image175.png"/><Relationship Id="rId203" Type="http://schemas.openxmlformats.org/officeDocument/2006/relationships/image" Target="media/image179.png"/><Relationship Id="rId385" Type="http://schemas.openxmlformats.org/officeDocument/2006/relationships/image" Target="media/image353.png"/><Relationship Id="rId19" Type="http://schemas.openxmlformats.org/officeDocument/2006/relationships/image" Target="media/image10.png"/><Relationship Id="rId224" Type="http://schemas.openxmlformats.org/officeDocument/2006/relationships/image" Target="media/image198.png"/><Relationship Id="rId245" Type="http://schemas.openxmlformats.org/officeDocument/2006/relationships/image" Target="media/image217.png"/><Relationship Id="rId266" Type="http://schemas.openxmlformats.org/officeDocument/2006/relationships/image" Target="media/image238.png"/><Relationship Id="rId287" Type="http://schemas.openxmlformats.org/officeDocument/2006/relationships/image" Target="media/image259.png"/><Relationship Id="rId410" Type="http://schemas.openxmlformats.org/officeDocument/2006/relationships/image" Target="media/image376.png"/><Relationship Id="rId431" Type="http://schemas.openxmlformats.org/officeDocument/2006/relationships/image" Target="media/image395.png"/><Relationship Id="rId30" Type="http://schemas.openxmlformats.org/officeDocument/2006/relationships/image" Target="media/image21.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7.png"/><Relationship Id="rId168" Type="http://schemas.openxmlformats.org/officeDocument/2006/relationships/image" Target="media/image146.png"/><Relationship Id="rId312" Type="http://schemas.openxmlformats.org/officeDocument/2006/relationships/image" Target="media/image284.png"/><Relationship Id="rId333" Type="http://schemas.openxmlformats.org/officeDocument/2006/relationships/image" Target="media/image303.png"/><Relationship Id="rId354" Type="http://schemas.openxmlformats.org/officeDocument/2006/relationships/image" Target="media/image324.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75.png"/><Relationship Id="rId189" Type="http://schemas.openxmlformats.org/officeDocument/2006/relationships/image" Target="media/image165.png"/><Relationship Id="rId375" Type="http://schemas.openxmlformats.org/officeDocument/2006/relationships/image" Target="media/image343.png"/><Relationship Id="rId396" Type="http://schemas.openxmlformats.org/officeDocument/2006/relationships/image" Target="media/image364.png"/><Relationship Id="rId3" Type="http://schemas.openxmlformats.org/officeDocument/2006/relationships/webSettings" Target="webSettings.xml"/><Relationship Id="rId214" Type="http://schemas.openxmlformats.org/officeDocument/2006/relationships/image" Target="media/image190.png"/><Relationship Id="rId235" Type="http://schemas.openxmlformats.org/officeDocument/2006/relationships/image" Target="media/image209.png"/><Relationship Id="rId256" Type="http://schemas.openxmlformats.org/officeDocument/2006/relationships/image" Target="media/image228.png"/><Relationship Id="rId277" Type="http://schemas.openxmlformats.org/officeDocument/2006/relationships/image" Target="media/image249.png"/><Relationship Id="rId298" Type="http://schemas.openxmlformats.org/officeDocument/2006/relationships/image" Target="media/image270.png"/><Relationship Id="rId400" Type="http://schemas.openxmlformats.org/officeDocument/2006/relationships/image" Target="media/image368.png"/><Relationship Id="rId421" Type="http://schemas.openxmlformats.org/officeDocument/2006/relationships/image" Target="media/image387.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image" Target="media/image136.png"/><Relationship Id="rId302" Type="http://schemas.openxmlformats.org/officeDocument/2006/relationships/image" Target="media/image274.png"/><Relationship Id="rId323" Type="http://schemas.openxmlformats.org/officeDocument/2006/relationships/image" Target="media/image293.png"/><Relationship Id="rId344" Type="http://schemas.openxmlformats.org/officeDocument/2006/relationships/image" Target="media/image31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footer" Target="footer3.xml"/><Relationship Id="rId83" Type="http://schemas.openxmlformats.org/officeDocument/2006/relationships/image" Target="media/image67.png"/><Relationship Id="rId179" Type="http://schemas.openxmlformats.org/officeDocument/2006/relationships/image" Target="media/image155.png"/><Relationship Id="rId365" Type="http://schemas.openxmlformats.org/officeDocument/2006/relationships/image" Target="media/image335.png"/><Relationship Id="rId386" Type="http://schemas.openxmlformats.org/officeDocument/2006/relationships/image" Target="media/image354.png"/><Relationship Id="rId190" Type="http://schemas.openxmlformats.org/officeDocument/2006/relationships/image" Target="media/image166.png"/><Relationship Id="rId204" Type="http://schemas.openxmlformats.org/officeDocument/2006/relationships/image" Target="media/image180.png"/><Relationship Id="rId225" Type="http://schemas.openxmlformats.org/officeDocument/2006/relationships/image" Target="media/image199.png"/><Relationship Id="rId246" Type="http://schemas.openxmlformats.org/officeDocument/2006/relationships/image" Target="media/image218.png"/><Relationship Id="rId267" Type="http://schemas.openxmlformats.org/officeDocument/2006/relationships/image" Target="media/image239.png"/><Relationship Id="rId288" Type="http://schemas.openxmlformats.org/officeDocument/2006/relationships/image" Target="media/image260.png"/><Relationship Id="rId411" Type="http://schemas.openxmlformats.org/officeDocument/2006/relationships/image" Target="media/image377.png"/><Relationship Id="rId432" Type="http://schemas.openxmlformats.org/officeDocument/2006/relationships/image" Target="media/image396.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footer" Target="footer19.xml"/><Relationship Id="rId10" Type="http://schemas.openxmlformats.org/officeDocument/2006/relationships/header" Target="header2.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94" Type="http://schemas.openxmlformats.org/officeDocument/2006/relationships/image" Target="media/image76.png"/><Relationship Id="rId148" Type="http://schemas.openxmlformats.org/officeDocument/2006/relationships/image" Target="media/image128.png"/><Relationship Id="rId169" Type="http://schemas.openxmlformats.org/officeDocument/2006/relationships/image" Target="media/image147.png"/><Relationship Id="rId334" Type="http://schemas.openxmlformats.org/officeDocument/2006/relationships/image" Target="media/image304.png"/><Relationship Id="rId355" Type="http://schemas.openxmlformats.org/officeDocument/2006/relationships/image" Target="media/image325.png"/><Relationship Id="rId376" Type="http://schemas.openxmlformats.org/officeDocument/2006/relationships/image" Target="media/image344.png"/><Relationship Id="rId397" Type="http://schemas.openxmlformats.org/officeDocument/2006/relationships/image" Target="media/image365.png"/><Relationship Id="rId4" Type="http://schemas.openxmlformats.org/officeDocument/2006/relationships/footnotes" Target="footnotes.xml"/><Relationship Id="rId180" Type="http://schemas.openxmlformats.org/officeDocument/2006/relationships/image" Target="media/image156.png"/><Relationship Id="rId215" Type="http://schemas.openxmlformats.org/officeDocument/2006/relationships/image" Target="media/image191.png"/><Relationship Id="rId236" Type="http://schemas.openxmlformats.org/officeDocument/2006/relationships/image" Target="media/image210.png"/><Relationship Id="rId257" Type="http://schemas.openxmlformats.org/officeDocument/2006/relationships/image" Target="media/image229.png"/><Relationship Id="rId278" Type="http://schemas.openxmlformats.org/officeDocument/2006/relationships/image" Target="media/image250.png"/><Relationship Id="rId401" Type="http://schemas.openxmlformats.org/officeDocument/2006/relationships/image" Target="media/image369.png"/><Relationship Id="rId422" Type="http://schemas.openxmlformats.org/officeDocument/2006/relationships/image" Target="media/image388.png"/><Relationship Id="rId303" Type="http://schemas.openxmlformats.org/officeDocument/2006/relationships/image" Target="media/image275.png"/><Relationship Id="rId42" Type="http://schemas.openxmlformats.org/officeDocument/2006/relationships/image" Target="media/image33.png"/><Relationship Id="rId84" Type="http://schemas.openxmlformats.org/officeDocument/2006/relationships/image" Target="media/image68.png"/><Relationship Id="rId138" Type="http://schemas.openxmlformats.org/officeDocument/2006/relationships/image" Target="media/image118.png"/><Relationship Id="rId345" Type="http://schemas.openxmlformats.org/officeDocument/2006/relationships/image" Target="media/image315.png"/><Relationship Id="rId387" Type="http://schemas.openxmlformats.org/officeDocument/2006/relationships/image" Target="media/image355.png"/><Relationship Id="rId191" Type="http://schemas.openxmlformats.org/officeDocument/2006/relationships/image" Target="media/image167.png"/><Relationship Id="rId205" Type="http://schemas.openxmlformats.org/officeDocument/2006/relationships/image" Target="media/image181.png"/><Relationship Id="rId247" Type="http://schemas.openxmlformats.org/officeDocument/2006/relationships/image" Target="media/image219.png"/><Relationship Id="rId412" Type="http://schemas.openxmlformats.org/officeDocument/2006/relationships/image" Target="media/image378.png"/><Relationship Id="rId107" Type="http://schemas.openxmlformats.org/officeDocument/2006/relationships/image" Target="media/image89.png"/><Relationship Id="rId289" Type="http://schemas.openxmlformats.org/officeDocument/2006/relationships/image" Target="media/image261.png"/><Relationship Id="rId11" Type="http://schemas.openxmlformats.org/officeDocument/2006/relationships/footer" Target="footer1.xml"/><Relationship Id="rId53" Type="http://schemas.openxmlformats.org/officeDocument/2006/relationships/image" Target="media/image44.png"/><Relationship Id="rId149" Type="http://schemas.openxmlformats.org/officeDocument/2006/relationships/image" Target="media/image129.png"/><Relationship Id="rId314" Type="http://schemas.openxmlformats.org/officeDocument/2006/relationships/footer" Target="footer20.xml"/><Relationship Id="rId356" Type="http://schemas.openxmlformats.org/officeDocument/2006/relationships/image" Target="media/image326.png"/><Relationship Id="rId398" Type="http://schemas.openxmlformats.org/officeDocument/2006/relationships/image" Target="media/image366.png"/><Relationship Id="rId95" Type="http://schemas.openxmlformats.org/officeDocument/2006/relationships/image" Target="media/image77.png"/><Relationship Id="rId160" Type="http://schemas.openxmlformats.org/officeDocument/2006/relationships/image" Target="media/image138.png"/><Relationship Id="rId216" Type="http://schemas.openxmlformats.org/officeDocument/2006/relationships/image" Target="media/image192.png"/><Relationship Id="rId423" Type="http://schemas.openxmlformats.org/officeDocument/2006/relationships/image" Target="media/image389.png"/><Relationship Id="rId258" Type="http://schemas.openxmlformats.org/officeDocument/2006/relationships/image" Target="media/image230.png"/><Relationship Id="rId22" Type="http://schemas.openxmlformats.org/officeDocument/2006/relationships/image" Target="media/image13.png"/><Relationship Id="rId64" Type="http://schemas.openxmlformats.org/officeDocument/2006/relationships/image" Target="media/image54.png"/><Relationship Id="rId118" Type="http://schemas.openxmlformats.org/officeDocument/2006/relationships/image" Target="media/image100.png"/><Relationship Id="rId325" Type="http://schemas.openxmlformats.org/officeDocument/2006/relationships/image" Target="media/image295.png"/><Relationship Id="rId367" Type="http://schemas.openxmlformats.org/officeDocument/2006/relationships/image" Target="media/image337.png"/><Relationship Id="rId171" Type="http://schemas.openxmlformats.org/officeDocument/2006/relationships/image" Target="media/image149.png"/><Relationship Id="rId227" Type="http://schemas.openxmlformats.org/officeDocument/2006/relationships/image" Target="media/image201.png"/><Relationship Id="rId269" Type="http://schemas.openxmlformats.org/officeDocument/2006/relationships/image" Target="media/image241.png"/><Relationship Id="rId434" Type="http://schemas.openxmlformats.org/officeDocument/2006/relationships/image" Target="media/image398.png"/><Relationship Id="rId33" Type="http://schemas.openxmlformats.org/officeDocument/2006/relationships/image" Target="media/image24.png"/><Relationship Id="rId129" Type="http://schemas.openxmlformats.org/officeDocument/2006/relationships/footer" Target="footer9.xml"/><Relationship Id="rId280" Type="http://schemas.openxmlformats.org/officeDocument/2006/relationships/image" Target="media/image252.png"/><Relationship Id="rId336" Type="http://schemas.openxmlformats.org/officeDocument/2006/relationships/image" Target="media/image306.png"/><Relationship Id="rId75" Type="http://schemas.openxmlformats.org/officeDocument/2006/relationships/image" Target="media/image65.png"/><Relationship Id="rId140" Type="http://schemas.openxmlformats.org/officeDocument/2006/relationships/image" Target="media/image120.png"/><Relationship Id="rId182" Type="http://schemas.openxmlformats.org/officeDocument/2006/relationships/image" Target="media/image158.png"/><Relationship Id="rId378" Type="http://schemas.openxmlformats.org/officeDocument/2006/relationships/image" Target="media/image346.png"/><Relationship Id="rId403" Type="http://schemas.openxmlformats.org/officeDocument/2006/relationships/image" Target="media/image371.png"/><Relationship Id="rId6" Type="http://schemas.openxmlformats.org/officeDocument/2006/relationships/image" Target="media/image1.png"/><Relationship Id="rId238" Type="http://schemas.openxmlformats.org/officeDocument/2006/relationships/image" Target="media/image212.png"/><Relationship Id="rId291" Type="http://schemas.openxmlformats.org/officeDocument/2006/relationships/image" Target="media/image263.png"/><Relationship Id="rId305" Type="http://schemas.openxmlformats.org/officeDocument/2006/relationships/image" Target="media/image277.png"/><Relationship Id="rId347" Type="http://schemas.openxmlformats.org/officeDocument/2006/relationships/image" Target="media/image317.png"/><Relationship Id="rId44" Type="http://schemas.openxmlformats.org/officeDocument/2006/relationships/image" Target="media/image35.png"/><Relationship Id="rId86" Type="http://schemas.openxmlformats.org/officeDocument/2006/relationships/image" Target="media/image70.png"/><Relationship Id="rId151" Type="http://schemas.openxmlformats.org/officeDocument/2006/relationships/image" Target="media/image131.png"/><Relationship Id="rId389" Type="http://schemas.openxmlformats.org/officeDocument/2006/relationships/image" Target="media/image357.png"/><Relationship Id="rId193" Type="http://schemas.openxmlformats.org/officeDocument/2006/relationships/image" Target="media/image169.png"/><Relationship Id="rId207" Type="http://schemas.openxmlformats.org/officeDocument/2006/relationships/image" Target="media/image183.png"/><Relationship Id="rId249" Type="http://schemas.openxmlformats.org/officeDocument/2006/relationships/image" Target="media/image221.png"/><Relationship Id="rId414" Type="http://schemas.openxmlformats.org/officeDocument/2006/relationships/image" Target="media/image380.png"/><Relationship Id="rId13" Type="http://schemas.openxmlformats.org/officeDocument/2006/relationships/image" Target="media/image4.png"/><Relationship Id="rId109" Type="http://schemas.openxmlformats.org/officeDocument/2006/relationships/image" Target="media/image91.png"/><Relationship Id="rId260" Type="http://schemas.openxmlformats.org/officeDocument/2006/relationships/image" Target="media/image232.png"/><Relationship Id="rId316" Type="http://schemas.openxmlformats.org/officeDocument/2006/relationships/image" Target="media/image286.png"/><Relationship Id="rId55" Type="http://schemas.openxmlformats.org/officeDocument/2006/relationships/image" Target="media/image46.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28.png"/><Relationship Id="rId162" Type="http://schemas.openxmlformats.org/officeDocument/2006/relationships/image" Target="media/image140.png"/><Relationship Id="rId218" Type="http://schemas.openxmlformats.org/officeDocument/2006/relationships/image" Target="media/image194.png"/><Relationship Id="rId425" Type="http://schemas.openxmlformats.org/officeDocument/2006/relationships/image" Target="media/image391.png"/><Relationship Id="rId271" Type="http://schemas.openxmlformats.org/officeDocument/2006/relationships/image" Target="media/image243.png"/><Relationship Id="rId24" Type="http://schemas.openxmlformats.org/officeDocument/2006/relationships/image" Target="media/image15.png"/><Relationship Id="rId66" Type="http://schemas.openxmlformats.org/officeDocument/2006/relationships/image" Target="media/image56.png"/><Relationship Id="rId131" Type="http://schemas.openxmlformats.org/officeDocument/2006/relationships/image" Target="media/image111.png"/><Relationship Id="rId327" Type="http://schemas.openxmlformats.org/officeDocument/2006/relationships/image" Target="media/image297.png"/><Relationship Id="rId369" Type="http://schemas.openxmlformats.org/officeDocument/2006/relationships/image" Target="media/image339.png"/><Relationship Id="rId173" Type="http://schemas.openxmlformats.org/officeDocument/2006/relationships/image" Target="media/image151.png"/><Relationship Id="rId229" Type="http://schemas.openxmlformats.org/officeDocument/2006/relationships/image" Target="media/image203.png"/><Relationship Id="rId380" Type="http://schemas.openxmlformats.org/officeDocument/2006/relationships/image" Target="media/image348.png"/><Relationship Id="rId436" Type="http://schemas.openxmlformats.org/officeDocument/2006/relationships/image" Target="media/image400.png"/><Relationship Id="rId240" Type="http://schemas.openxmlformats.org/officeDocument/2006/relationships/footer" Target="footer17.xml"/><Relationship Id="rId35" Type="http://schemas.openxmlformats.org/officeDocument/2006/relationships/image" Target="media/image26.png"/><Relationship Id="rId77" Type="http://schemas.openxmlformats.org/officeDocument/2006/relationships/header" Target="header3.xml"/><Relationship Id="rId100" Type="http://schemas.openxmlformats.org/officeDocument/2006/relationships/image" Target="media/image82.png"/><Relationship Id="rId282" Type="http://schemas.openxmlformats.org/officeDocument/2006/relationships/image" Target="media/image254.png"/><Relationship Id="rId338" Type="http://schemas.openxmlformats.org/officeDocument/2006/relationships/image" Target="media/image308.png"/><Relationship Id="rId8" Type="http://schemas.openxmlformats.org/officeDocument/2006/relationships/image" Target="media/image3.png"/><Relationship Id="rId142" Type="http://schemas.openxmlformats.org/officeDocument/2006/relationships/image" Target="media/image122.png"/><Relationship Id="rId184" Type="http://schemas.openxmlformats.org/officeDocument/2006/relationships/image" Target="media/image160.png"/><Relationship Id="rId391" Type="http://schemas.openxmlformats.org/officeDocument/2006/relationships/image" Target="media/image359.png"/><Relationship Id="rId405" Type="http://schemas.openxmlformats.org/officeDocument/2006/relationships/image" Target="media/image373.png"/><Relationship Id="rId251" Type="http://schemas.openxmlformats.org/officeDocument/2006/relationships/image" Target="media/image223.png"/><Relationship Id="rId46" Type="http://schemas.openxmlformats.org/officeDocument/2006/relationships/image" Target="media/image37.png"/><Relationship Id="rId293" Type="http://schemas.openxmlformats.org/officeDocument/2006/relationships/image" Target="media/image265.png"/><Relationship Id="rId307" Type="http://schemas.openxmlformats.org/officeDocument/2006/relationships/image" Target="media/image279.png"/><Relationship Id="rId349" Type="http://schemas.openxmlformats.org/officeDocument/2006/relationships/image" Target="media/image319.png"/><Relationship Id="rId88" Type="http://schemas.openxmlformats.org/officeDocument/2006/relationships/footer" Target="footer7.xml"/><Relationship Id="rId111" Type="http://schemas.openxmlformats.org/officeDocument/2006/relationships/image" Target="media/image93.png"/><Relationship Id="rId153" Type="http://schemas.openxmlformats.org/officeDocument/2006/relationships/image" Target="media/image133.png"/><Relationship Id="rId195" Type="http://schemas.openxmlformats.org/officeDocument/2006/relationships/image" Target="media/image171.png"/><Relationship Id="rId209" Type="http://schemas.openxmlformats.org/officeDocument/2006/relationships/image" Target="media/image185.png"/><Relationship Id="rId360" Type="http://schemas.openxmlformats.org/officeDocument/2006/relationships/image" Target="media/image330.png"/><Relationship Id="rId416" Type="http://schemas.openxmlformats.org/officeDocument/2006/relationships/image" Target="media/image382.png"/><Relationship Id="rId220" Type="http://schemas.openxmlformats.org/officeDocument/2006/relationships/footer" Target="footer16.xml"/><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34.png"/><Relationship Id="rId318" Type="http://schemas.openxmlformats.org/officeDocument/2006/relationships/image" Target="media/image288.png"/><Relationship Id="rId99" Type="http://schemas.openxmlformats.org/officeDocument/2006/relationships/image" Target="media/image81.png"/><Relationship Id="rId122" Type="http://schemas.openxmlformats.org/officeDocument/2006/relationships/image" Target="media/image104.png"/><Relationship Id="rId164" Type="http://schemas.openxmlformats.org/officeDocument/2006/relationships/image" Target="media/image142.png"/><Relationship Id="rId371" Type="http://schemas.openxmlformats.org/officeDocument/2006/relationships/image" Target="media/image341.png"/><Relationship Id="rId427" Type="http://schemas.openxmlformats.org/officeDocument/2006/relationships/image" Target="media/image393.png"/><Relationship Id="rId26" Type="http://schemas.openxmlformats.org/officeDocument/2006/relationships/image" Target="media/image17.png"/><Relationship Id="rId231" Type="http://schemas.openxmlformats.org/officeDocument/2006/relationships/image" Target="media/image205.png"/><Relationship Id="rId273" Type="http://schemas.openxmlformats.org/officeDocument/2006/relationships/image" Target="media/image245.png"/><Relationship Id="rId329" Type="http://schemas.openxmlformats.org/officeDocument/2006/relationships/image" Target="media/image299.png"/><Relationship Id="rId68" Type="http://schemas.openxmlformats.org/officeDocument/2006/relationships/image" Target="media/image58.png"/><Relationship Id="rId133" Type="http://schemas.openxmlformats.org/officeDocument/2006/relationships/image" Target="media/image113.png"/><Relationship Id="rId175" Type="http://schemas.openxmlformats.org/officeDocument/2006/relationships/footer" Target="footer13.xml"/><Relationship Id="rId340" Type="http://schemas.openxmlformats.org/officeDocument/2006/relationships/image" Target="media/image310.png"/><Relationship Id="rId200" Type="http://schemas.openxmlformats.org/officeDocument/2006/relationships/image" Target="media/image176.png"/><Relationship Id="rId382" Type="http://schemas.openxmlformats.org/officeDocument/2006/relationships/image" Target="media/image350.png"/><Relationship Id="rId438" Type="http://schemas.openxmlformats.org/officeDocument/2006/relationships/image" Target="media/image402.png"/><Relationship Id="rId242" Type="http://schemas.openxmlformats.org/officeDocument/2006/relationships/image" Target="media/image214.png"/><Relationship Id="rId284" Type="http://schemas.openxmlformats.org/officeDocument/2006/relationships/image" Target="media/image256.png"/><Relationship Id="rId37" Type="http://schemas.openxmlformats.org/officeDocument/2006/relationships/image" Target="media/image28.png"/><Relationship Id="rId79" Type="http://schemas.openxmlformats.org/officeDocument/2006/relationships/header" Target="header4.xml"/><Relationship Id="rId102" Type="http://schemas.openxmlformats.org/officeDocument/2006/relationships/image" Target="media/image84.png"/><Relationship Id="rId144" Type="http://schemas.openxmlformats.org/officeDocument/2006/relationships/image" Target="media/image124.png"/><Relationship Id="rId90" Type="http://schemas.openxmlformats.org/officeDocument/2006/relationships/image" Target="media/image72.png"/><Relationship Id="rId186" Type="http://schemas.openxmlformats.org/officeDocument/2006/relationships/image" Target="media/image162.png"/><Relationship Id="rId351" Type="http://schemas.openxmlformats.org/officeDocument/2006/relationships/image" Target="media/image321.png"/><Relationship Id="rId393" Type="http://schemas.openxmlformats.org/officeDocument/2006/relationships/image" Target="media/image361.png"/><Relationship Id="rId407" Type="http://schemas.openxmlformats.org/officeDocument/2006/relationships/footer" Target="footer24.xml"/><Relationship Id="rId211" Type="http://schemas.openxmlformats.org/officeDocument/2006/relationships/image" Target="media/image187.png"/><Relationship Id="rId253" Type="http://schemas.openxmlformats.org/officeDocument/2006/relationships/image" Target="media/image225.png"/><Relationship Id="rId295" Type="http://schemas.openxmlformats.org/officeDocument/2006/relationships/image" Target="media/image267.png"/><Relationship Id="rId309" Type="http://schemas.openxmlformats.org/officeDocument/2006/relationships/image" Target="media/image281.png"/><Relationship Id="rId48" Type="http://schemas.openxmlformats.org/officeDocument/2006/relationships/image" Target="media/image39.png"/><Relationship Id="rId113" Type="http://schemas.openxmlformats.org/officeDocument/2006/relationships/image" Target="media/image95.png"/><Relationship Id="rId320" Type="http://schemas.openxmlformats.org/officeDocument/2006/relationships/image" Target="media/image290.png"/><Relationship Id="rId155" Type="http://schemas.openxmlformats.org/officeDocument/2006/relationships/footer" Target="footer12.xml"/><Relationship Id="rId197" Type="http://schemas.openxmlformats.org/officeDocument/2006/relationships/image" Target="media/image173.png"/><Relationship Id="rId362" Type="http://schemas.openxmlformats.org/officeDocument/2006/relationships/image" Target="media/image332.png"/><Relationship Id="rId418" Type="http://schemas.openxmlformats.org/officeDocument/2006/relationships/image" Target="media/image384.png"/><Relationship Id="rId222" Type="http://schemas.openxmlformats.org/officeDocument/2006/relationships/image" Target="media/image196.png"/><Relationship Id="rId264" Type="http://schemas.openxmlformats.org/officeDocument/2006/relationships/image" Target="media/image236.png"/><Relationship Id="rId17" Type="http://schemas.openxmlformats.org/officeDocument/2006/relationships/image" Target="media/image8.png"/><Relationship Id="rId59" Type="http://schemas.openxmlformats.org/officeDocument/2006/relationships/image" Target="media/image50.png"/><Relationship Id="rId124" Type="http://schemas.openxmlformats.org/officeDocument/2006/relationships/image" Target="media/image106.png"/><Relationship Id="rId70" Type="http://schemas.openxmlformats.org/officeDocument/2006/relationships/image" Target="media/image60.png"/><Relationship Id="rId166" Type="http://schemas.openxmlformats.org/officeDocument/2006/relationships/image" Target="media/image144.png"/><Relationship Id="rId331" Type="http://schemas.openxmlformats.org/officeDocument/2006/relationships/image" Target="media/image301.png"/><Relationship Id="rId373" Type="http://schemas.openxmlformats.org/officeDocument/2006/relationships/footer" Target="footer21.xml"/><Relationship Id="rId429" Type="http://schemas.openxmlformats.org/officeDocument/2006/relationships/footer" Target="footer26.xml"/><Relationship Id="rId1" Type="http://schemas.openxmlformats.org/officeDocument/2006/relationships/styles" Target="styles.xml"/><Relationship Id="rId233" Type="http://schemas.openxmlformats.org/officeDocument/2006/relationships/image" Target="media/image207.png"/><Relationship Id="rId440" Type="http://schemas.openxmlformats.org/officeDocument/2006/relationships/fontTable" Target="fontTable.xml"/><Relationship Id="rId28" Type="http://schemas.openxmlformats.org/officeDocument/2006/relationships/image" Target="media/image19.png"/><Relationship Id="rId275" Type="http://schemas.openxmlformats.org/officeDocument/2006/relationships/image" Target="media/image247.png"/><Relationship Id="rId300" Type="http://schemas.openxmlformats.org/officeDocument/2006/relationships/image" Target="media/image272.png"/><Relationship Id="rId81" Type="http://schemas.openxmlformats.org/officeDocument/2006/relationships/footer" Target="footer5.xml"/><Relationship Id="rId135" Type="http://schemas.openxmlformats.org/officeDocument/2006/relationships/image" Target="media/image115.png"/><Relationship Id="rId177" Type="http://schemas.openxmlformats.org/officeDocument/2006/relationships/image" Target="media/image153.png"/><Relationship Id="rId342" Type="http://schemas.openxmlformats.org/officeDocument/2006/relationships/image" Target="media/image312.png"/><Relationship Id="rId384" Type="http://schemas.openxmlformats.org/officeDocument/2006/relationships/image" Target="media/image3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CC25D804</Template>
  <TotalTime>324</TotalTime>
  <Pages>78</Pages>
  <Words>21936</Words>
  <Characters>125038</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Малахова Марина Владимировна</cp:lastModifiedBy>
  <cp:revision>14</cp:revision>
  <dcterms:created xsi:type="dcterms:W3CDTF">2016-03-21T11:19:00Z</dcterms:created>
  <dcterms:modified xsi:type="dcterms:W3CDTF">2020-05-12T09:36:00Z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2015-05-13T00:00:00Z</vt:filetime>
  </property>
  <property fmtid="{D5CDD505-2E9C-101B-9397-08002B2CF9AE}" pid="3" name="LastSaved">
    <vt:filetime>2016-03-21T00:00:00Z</vt:filetime>
  </property>
</Properties>
</file>